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CC339" w14:textId="4F3CCEFF" w:rsidR="00015208" w:rsidRPr="00015208" w:rsidRDefault="00BC4B01" w:rsidP="00853C48">
      <w:pPr>
        <w:pStyle w:val="Coverberschrift1"/>
      </w:pPr>
      <w:r>
        <w:t>Biennial Update Report (BUR) Template</w:t>
      </w:r>
    </w:p>
    <w:p w14:paraId="70AA4F8D" w14:textId="675FD517" w:rsidR="002E7C9B" w:rsidRPr="00015208" w:rsidRDefault="00BC4B01" w:rsidP="00015208">
      <w:pPr>
        <w:pStyle w:val="Coverberschrift2"/>
        <w:rPr>
          <w:rStyle w:val="CoverHeader1"/>
          <w:sz w:val="32"/>
          <w:szCs w:val="52"/>
          <w:lang w:val="en-US"/>
        </w:rPr>
      </w:pPr>
      <w:r w:rsidRPr="00BC4B01">
        <w:rPr>
          <w:lang w:val="en-US"/>
        </w:rPr>
        <w:t xml:space="preserve">Compliant with the UNFCCC </w:t>
      </w:r>
      <w:r>
        <w:rPr>
          <w:lang w:val="en-US"/>
        </w:rPr>
        <w:t>B</w:t>
      </w:r>
      <w:r w:rsidRPr="00BC4B01">
        <w:rPr>
          <w:lang w:val="en-US"/>
        </w:rPr>
        <w:t xml:space="preserve">iennial </w:t>
      </w:r>
      <w:r>
        <w:rPr>
          <w:lang w:val="en-US"/>
        </w:rPr>
        <w:t>U</w:t>
      </w:r>
      <w:r w:rsidRPr="00BC4B01">
        <w:rPr>
          <w:lang w:val="en-US"/>
        </w:rPr>
        <w:t xml:space="preserve">pdate </w:t>
      </w:r>
      <w:r>
        <w:rPr>
          <w:lang w:val="en-US"/>
        </w:rPr>
        <w:t>R</w:t>
      </w:r>
      <w:r w:rsidRPr="00BC4B01">
        <w:rPr>
          <w:lang w:val="en-US"/>
        </w:rPr>
        <w:t xml:space="preserve">eporting </w:t>
      </w:r>
      <w:r>
        <w:rPr>
          <w:lang w:val="en-US"/>
        </w:rPr>
        <w:t>G</w:t>
      </w:r>
      <w:r w:rsidRPr="00BC4B01">
        <w:rPr>
          <w:lang w:val="en-US"/>
        </w:rPr>
        <w:t>uidelines for Parties not included in Annex I to the Convention</w:t>
      </w:r>
    </w:p>
    <w:p w14:paraId="50BAB900" w14:textId="77777777" w:rsidR="000115B8" w:rsidRPr="00ED6522" w:rsidRDefault="000115B8">
      <w:pPr>
        <w:spacing w:after="160" w:line="259" w:lineRule="auto"/>
        <w:rPr>
          <w:lang w:val="en-GB"/>
        </w:rPr>
      </w:pPr>
      <w:r w:rsidRPr="00ED6522">
        <w:rPr>
          <w:lang w:val="en-GB"/>
        </w:rPr>
        <w:br w:type="page"/>
      </w:r>
    </w:p>
    <w:p w14:paraId="26581AAE" w14:textId="77777777" w:rsidR="000115B8" w:rsidRPr="00ED6522" w:rsidRDefault="000115B8" w:rsidP="0009478F">
      <w:pPr>
        <w:pStyle w:val="HauptberschriftAnhang"/>
      </w:pPr>
      <w:bookmarkStart w:id="0" w:name="_Toc90029704"/>
      <w:r w:rsidRPr="00ED6522">
        <w:lastRenderedPageBreak/>
        <w:t>Imprint</w:t>
      </w:r>
      <w:bookmarkEnd w:id="0"/>
    </w:p>
    <w:p w14:paraId="48CB4968" w14:textId="77777777" w:rsidR="000115B8" w:rsidRPr="00ED6522" w:rsidRDefault="008B43FA" w:rsidP="00E310E5">
      <w:pPr>
        <w:spacing w:before="360"/>
        <w:rPr>
          <w:lang w:val="en-GB"/>
        </w:rPr>
      </w:pPr>
      <w:r w:rsidRPr="00ED6522">
        <w:rPr>
          <w:noProof/>
          <w:lang w:val="en-GB"/>
        </w:rPr>
        <w:drawing>
          <wp:inline distT="0" distB="0" distL="0" distR="0" wp14:anchorId="6CA4018A" wp14:editId="6ADBF5AE">
            <wp:extent cx="2280581" cy="594488"/>
            <wp:effectExtent l="0" t="0" r="5715" b="0"/>
            <wp:docPr id="15" name="Grafik 14">
              <a:extLst xmlns:a="http://schemas.openxmlformats.org/drawingml/2006/main">
                <a:ext uri="{FF2B5EF4-FFF2-40B4-BE49-F238E27FC236}">
                  <a16:creationId xmlns:a16="http://schemas.microsoft.com/office/drawing/2014/main" id="{766551EF-E5A3-44D5-B954-BA04CF85F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766551EF-E5A3-44D5-B954-BA04CF85F954}"/>
                        </a:ext>
                      </a:extLst>
                    </pic:cNvPr>
                    <pic:cNvPicPr>
                      <a:picLocks noChangeAspect="1"/>
                    </pic:cNvPicPr>
                  </pic:nvPicPr>
                  <pic:blipFill>
                    <a:blip r:embed="rId11"/>
                    <a:stretch>
                      <a:fillRect/>
                    </a:stretch>
                  </pic:blipFill>
                  <pic:spPr>
                    <a:xfrm>
                      <a:off x="0" y="0"/>
                      <a:ext cx="2280581" cy="594488"/>
                    </a:xfrm>
                    <a:prstGeom prst="rect">
                      <a:avLst/>
                    </a:prstGeom>
                  </pic:spPr>
                </pic:pic>
              </a:graphicData>
            </a:graphic>
          </wp:inline>
        </w:drawing>
      </w:r>
    </w:p>
    <w:p w14:paraId="61D5D986" w14:textId="627EBDE7" w:rsidR="008B43FA" w:rsidRPr="00ED6522" w:rsidRDefault="008B43FA" w:rsidP="00E310E5">
      <w:pPr>
        <w:pStyle w:val="TextImprint"/>
        <w:spacing w:before="360"/>
        <w:rPr>
          <w:lang w:val="en-GB"/>
        </w:rPr>
      </w:pPr>
      <w:r w:rsidRPr="00ED6522">
        <w:rPr>
          <w:lang w:val="en-GB"/>
        </w:rPr>
        <w:t>As a federally owned enterprise, GIZ supports the German Government in achieving its</w:t>
      </w:r>
      <w:r w:rsidR="00FA7DBA" w:rsidRPr="00ED6522">
        <w:rPr>
          <w:lang w:val="en-GB"/>
        </w:rPr>
        <w:t xml:space="preserve"> </w:t>
      </w:r>
      <w:r w:rsidRPr="00ED6522">
        <w:rPr>
          <w:lang w:val="en-GB"/>
        </w:rPr>
        <w:t>objectives in the field of international cooperation for sustainable development.</w:t>
      </w:r>
    </w:p>
    <w:p w14:paraId="76FCC3A5" w14:textId="1CBFB573" w:rsidR="008B43FA" w:rsidRPr="00BC4B01" w:rsidRDefault="008B43FA" w:rsidP="00E310E5">
      <w:pPr>
        <w:pStyle w:val="TextImprintBold"/>
        <w:spacing w:before="200" w:after="0"/>
        <w:rPr>
          <w:b/>
          <w:bCs/>
        </w:rPr>
      </w:pPr>
      <w:r w:rsidRPr="00BC4B01">
        <w:rPr>
          <w:b/>
          <w:bCs/>
        </w:rPr>
        <w:t>Published by</w:t>
      </w:r>
    </w:p>
    <w:p w14:paraId="59EA77E4" w14:textId="77777777" w:rsidR="008B43FA" w:rsidRPr="00D420CC" w:rsidRDefault="008B43FA" w:rsidP="003A1E31">
      <w:pPr>
        <w:pStyle w:val="TextImprint"/>
        <w:rPr>
          <w:lang w:val="de-DE"/>
        </w:rPr>
      </w:pPr>
      <w:r w:rsidRPr="00D420CC">
        <w:rPr>
          <w:lang w:val="de-DE"/>
        </w:rPr>
        <w:t>Deutsche Gesellschaft für Internationale Zusammenarbeit (GIZ) GmbH</w:t>
      </w:r>
    </w:p>
    <w:p w14:paraId="75182E82" w14:textId="01A0C1A4" w:rsidR="008B43FA" w:rsidRPr="00BC4B01" w:rsidRDefault="008B43FA" w:rsidP="00E310E5">
      <w:pPr>
        <w:pStyle w:val="TextImprintBold"/>
        <w:spacing w:before="200" w:after="0"/>
        <w:rPr>
          <w:b/>
          <w:bCs/>
        </w:rPr>
      </w:pPr>
      <w:r w:rsidRPr="00BC4B01">
        <w:rPr>
          <w:b/>
          <w:bCs/>
        </w:rPr>
        <w:t>Registered offices</w:t>
      </w:r>
    </w:p>
    <w:p w14:paraId="6A54F54E" w14:textId="77777777" w:rsidR="00E310E5" w:rsidRDefault="00E310E5" w:rsidP="00042C83">
      <w:pPr>
        <w:pStyle w:val="TextImprint"/>
        <w:tabs>
          <w:tab w:val="left" w:pos="210"/>
        </w:tabs>
        <w:jc w:val="left"/>
        <w:rPr>
          <w:lang w:val="de-DE"/>
        </w:rPr>
        <w:sectPr w:rsidR="00E310E5" w:rsidSect="00F40EB9">
          <w:headerReference w:type="default" r:id="rId12"/>
          <w:headerReference w:type="first" r:id="rId13"/>
          <w:pgSz w:w="11906" w:h="16838" w:code="9"/>
          <w:pgMar w:top="1701" w:right="1418" w:bottom="1134" w:left="1418" w:header="709" w:footer="709" w:gutter="0"/>
          <w:cols w:space="708"/>
          <w:titlePg/>
          <w:docGrid w:linePitch="360"/>
        </w:sectPr>
      </w:pPr>
    </w:p>
    <w:p w14:paraId="7AF65E46" w14:textId="77777777" w:rsidR="00E310E5" w:rsidRDefault="008B43FA" w:rsidP="00E310E5">
      <w:pPr>
        <w:pStyle w:val="TextImprint"/>
        <w:tabs>
          <w:tab w:val="left" w:pos="210"/>
          <w:tab w:val="left" w:pos="284"/>
        </w:tabs>
        <w:jc w:val="left"/>
        <w:rPr>
          <w:lang w:val="de-DE"/>
        </w:rPr>
      </w:pPr>
      <w:r w:rsidRPr="00D420CC">
        <w:rPr>
          <w:lang w:val="de-DE"/>
        </w:rPr>
        <w:t>Bonn and Eschborn, Germany</w:t>
      </w:r>
      <w:r w:rsidR="00EA7A1A" w:rsidRPr="00D420CC">
        <w:rPr>
          <w:lang w:val="de-DE"/>
        </w:rPr>
        <w:br/>
      </w:r>
      <w:r w:rsidRPr="00D420CC">
        <w:rPr>
          <w:lang w:val="de-DE"/>
        </w:rPr>
        <w:t>T</w:t>
      </w:r>
      <w:r w:rsidR="00EA7A1A" w:rsidRPr="00D420CC">
        <w:rPr>
          <w:lang w:val="de-DE"/>
        </w:rPr>
        <w:tab/>
      </w:r>
      <w:r w:rsidRPr="00D420CC">
        <w:rPr>
          <w:lang w:val="de-DE"/>
        </w:rPr>
        <w:t>+49 228 44 60-0 (Bonn)</w:t>
      </w:r>
      <w:r w:rsidR="00EA7A1A" w:rsidRPr="00D420CC">
        <w:rPr>
          <w:lang w:val="de-DE"/>
        </w:rPr>
        <w:br/>
      </w:r>
      <w:r w:rsidRPr="00D420CC">
        <w:rPr>
          <w:lang w:val="de-DE"/>
        </w:rPr>
        <w:t>T</w:t>
      </w:r>
      <w:r w:rsidR="00EA7A1A" w:rsidRPr="00D420CC">
        <w:rPr>
          <w:lang w:val="de-DE"/>
        </w:rPr>
        <w:tab/>
      </w:r>
      <w:r w:rsidRPr="00D420CC">
        <w:rPr>
          <w:lang w:val="de-DE"/>
        </w:rPr>
        <w:t>+49 61 96 79-0 (Eschborn)</w:t>
      </w:r>
      <w:r w:rsidR="00E310E5" w:rsidRPr="00E310E5">
        <w:rPr>
          <w:lang w:val="de-DE"/>
        </w:rPr>
        <w:t xml:space="preserve"> </w:t>
      </w:r>
    </w:p>
    <w:p w14:paraId="5CA68E8A" w14:textId="65A5F492" w:rsidR="00E310E5" w:rsidRDefault="00E310E5" w:rsidP="00E310E5">
      <w:pPr>
        <w:pStyle w:val="TextImprint"/>
        <w:tabs>
          <w:tab w:val="left" w:pos="210"/>
          <w:tab w:val="left" w:pos="284"/>
        </w:tabs>
        <w:jc w:val="left"/>
        <w:rPr>
          <w:lang w:val="de-DE"/>
        </w:rPr>
      </w:pPr>
      <w:r w:rsidRPr="00D420CC">
        <w:rPr>
          <w:lang w:val="de-DE"/>
        </w:rPr>
        <w:t>E</w:t>
      </w:r>
      <w:r w:rsidRPr="00D420CC">
        <w:rPr>
          <w:lang w:val="de-DE"/>
        </w:rPr>
        <w:tab/>
        <w:t>info@giz.de</w:t>
      </w:r>
      <w:r w:rsidRPr="00D420CC">
        <w:rPr>
          <w:lang w:val="de-DE"/>
        </w:rPr>
        <w:br/>
        <w:t>I</w:t>
      </w:r>
      <w:r w:rsidRPr="00D420CC">
        <w:rPr>
          <w:lang w:val="de-DE"/>
        </w:rPr>
        <w:tab/>
      </w:r>
      <w:hyperlink r:id="rId14" w:history="1">
        <w:r w:rsidRPr="00375C24">
          <w:rPr>
            <w:rStyle w:val="Hyperlink"/>
            <w:lang w:val="de-DE"/>
          </w:rPr>
          <w:t>http://www.giz.de</w:t>
        </w:r>
      </w:hyperlink>
      <w:r>
        <w:rPr>
          <w:lang w:val="de-DE"/>
        </w:rPr>
        <w:t xml:space="preserve"> </w:t>
      </w:r>
      <w:r w:rsidRPr="00D420CC">
        <w:rPr>
          <w:lang w:val="de-DE"/>
        </w:rPr>
        <w:t xml:space="preserve"> </w:t>
      </w:r>
    </w:p>
    <w:p w14:paraId="28E7FB66" w14:textId="7CB71E1E" w:rsidR="008B43FA" w:rsidRPr="00D420CC" w:rsidRDefault="008B43FA" w:rsidP="00BC4B01">
      <w:pPr>
        <w:pStyle w:val="TextImprint"/>
        <w:tabs>
          <w:tab w:val="left" w:pos="210"/>
          <w:tab w:val="left" w:pos="284"/>
        </w:tabs>
        <w:spacing w:before="120"/>
        <w:jc w:val="left"/>
        <w:rPr>
          <w:lang w:val="de-DE"/>
        </w:rPr>
      </w:pPr>
      <w:r w:rsidRPr="00D420CC">
        <w:rPr>
          <w:lang w:val="de-DE"/>
        </w:rPr>
        <w:t>Friedrich-Ebert-Allee 40</w:t>
      </w:r>
      <w:r w:rsidR="00EA7A1A" w:rsidRPr="00D420CC">
        <w:rPr>
          <w:lang w:val="de-DE"/>
        </w:rPr>
        <w:br/>
      </w:r>
      <w:r w:rsidRPr="00D420CC">
        <w:rPr>
          <w:lang w:val="de-DE"/>
        </w:rPr>
        <w:t>53113 Bonn, Germany</w:t>
      </w:r>
      <w:r w:rsidR="00EA7A1A" w:rsidRPr="00D420CC">
        <w:rPr>
          <w:lang w:val="de-DE"/>
        </w:rPr>
        <w:br/>
      </w:r>
      <w:r w:rsidRPr="00D420CC">
        <w:rPr>
          <w:lang w:val="de-DE"/>
        </w:rPr>
        <w:t>T</w:t>
      </w:r>
      <w:r w:rsidR="00EA7A1A" w:rsidRPr="00D420CC">
        <w:rPr>
          <w:lang w:val="de-DE"/>
        </w:rPr>
        <w:tab/>
      </w:r>
      <w:r w:rsidRPr="00D420CC">
        <w:rPr>
          <w:lang w:val="de-DE"/>
        </w:rPr>
        <w:t>+49 228 44 60-0</w:t>
      </w:r>
      <w:r w:rsidR="00EA7A1A" w:rsidRPr="00D420CC">
        <w:rPr>
          <w:lang w:val="de-DE"/>
        </w:rPr>
        <w:br/>
      </w:r>
      <w:r w:rsidRPr="00D420CC">
        <w:rPr>
          <w:lang w:val="de-DE"/>
        </w:rPr>
        <w:t xml:space="preserve">F </w:t>
      </w:r>
      <w:r w:rsidR="00EA7A1A" w:rsidRPr="00D420CC">
        <w:rPr>
          <w:lang w:val="de-DE"/>
        </w:rPr>
        <w:tab/>
      </w:r>
      <w:r w:rsidRPr="00D420CC">
        <w:rPr>
          <w:lang w:val="de-DE"/>
        </w:rPr>
        <w:t>+49 228 44 60-17 66</w:t>
      </w:r>
    </w:p>
    <w:p w14:paraId="464BADDE" w14:textId="3FC4A4B9" w:rsidR="008B43FA" w:rsidRPr="00D420CC" w:rsidRDefault="008B43FA" w:rsidP="00BC4B01">
      <w:pPr>
        <w:pStyle w:val="TextImprint"/>
        <w:tabs>
          <w:tab w:val="left" w:pos="210"/>
          <w:tab w:val="left" w:pos="284"/>
        </w:tabs>
        <w:spacing w:before="120"/>
        <w:jc w:val="left"/>
        <w:rPr>
          <w:lang w:val="de-DE"/>
        </w:rPr>
      </w:pPr>
      <w:r w:rsidRPr="00D420CC">
        <w:rPr>
          <w:lang w:val="de-DE"/>
        </w:rPr>
        <w:t>Dag-Hammarskjöld-Weg 1-5</w:t>
      </w:r>
      <w:r w:rsidR="00EA7A1A" w:rsidRPr="00D420CC">
        <w:rPr>
          <w:lang w:val="de-DE"/>
        </w:rPr>
        <w:br/>
      </w:r>
      <w:r w:rsidRPr="00D420CC">
        <w:rPr>
          <w:lang w:val="de-DE"/>
        </w:rPr>
        <w:t>65760 Eschborn, Germany</w:t>
      </w:r>
      <w:r w:rsidR="00EA7A1A" w:rsidRPr="00D420CC">
        <w:rPr>
          <w:lang w:val="de-DE"/>
        </w:rPr>
        <w:br/>
      </w:r>
      <w:r w:rsidRPr="00D420CC">
        <w:rPr>
          <w:lang w:val="de-DE"/>
        </w:rPr>
        <w:t>T</w:t>
      </w:r>
      <w:r w:rsidR="00EA7A1A" w:rsidRPr="00D420CC">
        <w:rPr>
          <w:lang w:val="de-DE"/>
        </w:rPr>
        <w:tab/>
      </w:r>
      <w:r w:rsidRPr="00D420CC">
        <w:rPr>
          <w:lang w:val="de-DE"/>
        </w:rPr>
        <w:t>+49 61 96 79-0</w:t>
      </w:r>
      <w:r w:rsidR="00EA7A1A" w:rsidRPr="00D420CC">
        <w:rPr>
          <w:lang w:val="de-DE"/>
        </w:rPr>
        <w:br/>
      </w:r>
      <w:r w:rsidRPr="00D420CC">
        <w:rPr>
          <w:lang w:val="de-DE"/>
        </w:rPr>
        <w:t xml:space="preserve">F </w:t>
      </w:r>
      <w:r w:rsidR="00EA7A1A" w:rsidRPr="00D420CC">
        <w:rPr>
          <w:lang w:val="de-DE"/>
        </w:rPr>
        <w:tab/>
      </w:r>
      <w:r w:rsidRPr="00D420CC">
        <w:rPr>
          <w:lang w:val="de-DE"/>
        </w:rPr>
        <w:t>+49 61 96 79-11 15</w:t>
      </w:r>
    </w:p>
    <w:p w14:paraId="191D42DE" w14:textId="77777777" w:rsidR="00E310E5" w:rsidRPr="00E310E5" w:rsidRDefault="00E310E5" w:rsidP="00E310E5">
      <w:pPr>
        <w:pStyle w:val="TextImprintBold"/>
        <w:spacing w:before="200" w:after="0"/>
        <w:rPr>
          <w:b/>
          <w:bCs/>
        </w:rPr>
        <w:sectPr w:rsidR="00E310E5" w:rsidRPr="00E310E5" w:rsidSect="00E310E5">
          <w:type w:val="continuous"/>
          <w:pgSz w:w="11906" w:h="16838" w:code="9"/>
          <w:pgMar w:top="1701" w:right="1418" w:bottom="1134" w:left="1418" w:header="709" w:footer="709" w:gutter="0"/>
          <w:cols w:num="3" w:space="708"/>
          <w:titlePg/>
          <w:docGrid w:linePitch="360"/>
        </w:sectPr>
      </w:pPr>
    </w:p>
    <w:p w14:paraId="41994FCA" w14:textId="58539238" w:rsidR="008B43FA" w:rsidRPr="00BC4B01" w:rsidRDefault="008B43FA" w:rsidP="00E310E5">
      <w:pPr>
        <w:pStyle w:val="TextImprintBold"/>
        <w:spacing w:before="200" w:after="0"/>
        <w:rPr>
          <w:b/>
          <w:bCs/>
          <w:lang w:val="en-GB"/>
        </w:rPr>
      </w:pPr>
      <w:r w:rsidRPr="00BC4B01">
        <w:rPr>
          <w:b/>
          <w:bCs/>
          <w:lang w:val="en-GB"/>
        </w:rPr>
        <w:t>Project</w:t>
      </w:r>
    </w:p>
    <w:p w14:paraId="3196D3A6" w14:textId="77777777" w:rsidR="008B43FA" w:rsidRPr="00ED6522" w:rsidRDefault="008B43FA" w:rsidP="003A1E31">
      <w:pPr>
        <w:pStyle w:val="TextImprint"/>
        <w:rPr>
          <w:lang w:val="en-GB"/>
        </w:rPr>
      </w:pPr>
      <w:r w:rsidRPr="00ED6522">
        <w:rPr>
          <w:lang w:val="en-GB"/>
        </w:rPr>
        <w:t>Support Project for the Implementation of the Paris Agreement (SPA). The project is funded by the BMU International Climate Initiative.</w:t>
      </w:r>
    </w:p>
    <w:p w14:paraId="43348C8D" w14:textId="746DE38B" w:rsidR="008B43FA" w:rsidRPr="00BC4C90" w:rsidRDefault="008B43FA" w:rsidP="00E310E5">
      <w:pPr>
        <w:pStyle w:val="TextImprintBold"/>
        <w:spacing w:before="200" w:after="0"/>
        <w:rPr>
          <w:lang w:val="es-ES"/>
        </w:rPr>
      </w:pPr>
      <w:r w:rsidRPr="00BC4B01">
        <w:rPr>
          <w:b/>
          <w:bCs/>
          <w:lang w:val="es-ES"/>
        </w:rPr>
        <w:t>Coordinators</w:t>
      </w:r>
    </w:p>
    <w:p w14:paraId="5200D291" w14:textId="77777777" w:rsidR="008B43FA" w:rsidRPr="00BC4C90" w:rsidRDefault="008B43FA" w:rsidP="003A1E31">
      <w:pPr>
        <w:pStyle w:val="TextImprint"/>
        <w:rPr>
          <w:lang w:val="es-ES"/>
        </w:rPr>
      </w:pPr>
      <w:r w:rsidRPr="00BC4C90">
        <w:rPr>
          <w:lang w:val="es-ES"/>
        </w:rPr>
        <w:t>Oscar Zarzo Fuertes, Carlos Essus, Victor Mediavilla</w:t>
      </w:r>
      <w:r w:rsidR="000F24AD" w:rsidRPr="00BC4C90">
        <w:rPr>
          <w:lang w:val="es-ES"/>
        </w:rPr>
        <w:t>, Martha-Elena Schloenvoigt (GIZ)</w:t>
      </w:r>
    </w:p>
    <w:p w14:paraId="4725DF4B" w14:textId="5F8AC48E" w:rsidR="008B43FA" w:rsidRPr="00893EFA" w:rsidRDefault="008B43FA" w:rsidP="00E310E5">
      <w:pPr>
        <w:pStyle w:val="TextImprintBold"/>
        <w:spacing w:before="200" w:after="0"/>
        <w:rPr>
          <w:b/>
          <w:bCs/>
          <w:lang w:val="en-US"/>
        </w:rPr>
      </w:pPr>
      <w:r w:rsidRPr="00893EFA">
        <w:rPr>
          <w:b/>
          <w:bCs/>
          <w:lang w:val="en-US"/>
        </w:rPr>
        <w:t>Contributors version 1.0 (published in 2014)</w:t>
      </w:r>
    </w:p>
    <w:p w14:paraId="12F41F2F" w14:textId="77777777" w:rsidR="008B43FA" w:rsidRPr="00ED6522" w:rsidRDefault="008B43FA" w:rsidP="003A1E31">
      <w:pPr>
        <w:pStyle w:val="TextImprint"/>
        <w:rPr>
          <w:lang w:val="en-GB"/>
        </w:rPr>
      </w:pPr>
      <w:r w:rsidRPr="00ED6522">
        <w:rPr>
          <w:lang w:val="en-GB"/>
        </w:rPr>
        <w:t>Chris Dodwell, Luca Petrarulo, Sina Wartmann (Ricardo Energy &amp; Environment)</w:t>
      </w:r>
    </w:p>
    <w:p w14:paraId="1DDD66B7" w14:textId="69A36DA0" w:rsidR="008B43FA" w:rsidRPr="00893EFA" w:rsidRDefault="008B43FA" w:rsidP="00E310E5">
      <w:pPr>
        <w:pStyle w:val="TextImprintBold"/>
        <w:spacing w:before="200" w:after="0"/>
        <w:rPr>
          <w:b/>
          <w:bCs/>
          <w:lang w:val="en-GB"/>
        </w:rPr>
      </w:pPr>
      <w:r w:rsidRPr="00893EFA">
        <w:rPr>
          <w:b/>
          <w:bCs/>
          <w:lang w:val="en-GB"/>
        </w:rPr>
        <w:t>Contributors version 2.0</w:t>
      </w:r>
    </w:p>
    <w:p w14:paraId="51BA3BD1" w14:textId="77777777" w:rsidR="008B43FA" w:rsidRPr="00893EFA" w:rsidRDefault="008B43FA" w:rsidP="003A1E31">
      <w:pPr>
        <w:pStyle w:val="TextImprint"/>
        <w:rPr>
          <w:lang w:val="en-GB"/>
        </w:rPr>
      </w:pPr>
      <w:r w:rsidRPr="00893EFA">
        <w:rPr>
          <w:lang w:val="en-GB"/>
        </w:rPr>
        <w:t>Luis de la Torre, Emelie Öhlander, Amr Osama, Morten Pedersen, Daniel Perczyk, Jessica Wade-Murphy (NIRAS)</w:t>
      </w:r>
    </w:p>
    <w:p w14:paraId="389E0903" w14:textId="3DB17E7F" w:rsidR="008B43FA" w:rsidRPr="00893EFA" w:rsidRDefault="008B43FA" w:rsidP="00E310E5">
      <w:pPr>
        <w:pStyle w:val="TextImprintBold"/>
        <w:spacing w:before="200" w:after="0"/>
        <w:rPr>
          <w:b/>
          <w:bCs/>
          <w:lang w:val="en-GB"/>
        </w:rPr>
      </w:pPr>
      <w:r w:rsidRPr="00893EFA">
        <w:rPr>
          <w:b/>
          <w:bCs/>
          <w:lang w:val="en-GB"/>
        </w:rPr>
        <w:t>Contributors version 3.0</w:t>
      </w:r>
    </w:p>
    <w:p w14:paraId="21CC7F0D" w14:textId="77777777" w:rsidR="008B43FA" w:rsidRPr="00ED6522" w:rsidRDefault="008B43FA" w:rsidP="003A1E31">
      <w:pPr>
        <w:pStyle w:val="TextImprint"/>
        <w:rPr>
          <w:lang w:val="en-GB"/>
        </w:rPr>
      </w:pPr>
      <w:r w:rsidRPr="00ED6522">
        <w:rPr>
          <w:lang w:val="en-GB"/>
        </w:rPr>
        <w:t>Flavia Carloni, John Watterson (Ricardo Energy Environment)</w:t>
      </w:r>
    </w:p>
    <w:p w14:paraId="3D32C9B9" w14:textId="77777777" w:rsidR="008B43FA" w:rsidRPr="00ED6522" w:rsidRDefault="008B43FA" w:rsidP="00E310E5">
      <w:pPr>
        <w:pStyle w:val="TextImprint"/>
        <w:spacing w:before="120" w:after="0"/>
        <w:rPr>
          <w:lang w:val="en-GB"/>
        </w:rPr>
      </w:pPr>
      <w:r w:rsidRPr="00893EFA">
        <w:t>The GIZ would like to acknowledge the valuable contributions from Jigme and Dirk Nemitz (UNFCCC secretariat), Stanford</w:t>
      </w:r>
      <w:r w:rsidRPr="00ED6522">
        <w:rPr>
          <w:lang w:val="en-GB"/>
        </w:rPr>
        <w:t xml:space="preserve"> Mwakasonda (United Nations Environment Global Support Programme), David Rich (World Resources Institute, Climate Program) and Neelam Singh (World Resources Institute, Climate Program) in reviewing this template.</w:t>
      </w:r>
    </w:p>
    <w:p w14:paraId="057A3305" w14:textId="5D4EB323" w:rsidR="008B43FA" w:rsidRPr="00893EFA" w:rsidRDefault="008B43FA" w:rsidP="00E310E5">
      <w:pPr>
        <w:pStyle w:val="TextImprintBold"/>
        <w:spacing w:before="200" w:after="0"/>
        <w:rPr>
          <w:b/>
          <w:bCs/>
          <w:lang w:val="en-US"/>
        </w:rPr>
      </w:pPr>
      <w:r w:rsidRPr="00893EFA">
        <w:rPr>
          <w:b/>
          <w:bCs/>
          <w:lang w:val="en-US"/>
        </w:rPr>
        <w:t>Version</w:t>
      </w:r>
    </w:p>
    <w:p w14:paraId="3C03F9EB" w14:textId="77777777" w:rsidR="008B43FA" w:rsidRPr="00ED6522" w:rsidRDefault="008B43FA" w:rsidP="003A1E31">
      <w:pPr>
        <w:pStyle w:val="TextImprint"/>
        <w:rPr>
          <w:lang w:val="en-GB"/>
        </w:rPr>
      </w:pPr>
      <w:r w:rsidRPr="00ED6522">
        <w:rPr>
          <w:lang w:val="en-GB"/>
        </w:rPr>
        <w:t>3.0</w:t>
      </w:r>
    </w:p>
    <w:p w14:paraId="740B6D7C" w14:textId="0F1BA3E0" w:rsidR="008B43FA" w:rsidRPr="00893EFA" w:rsidRDefault="008B43FA" w:rsidP="00E310E5">
      <w:pPr>
        <w:pStyle w:val="TextImprintBold"/>
        <w:spacing w:before="200" w:after="0"/>
        <w:rPr>
          <w:b/>
          <w:bCs/>
          <w:lang w:val="en-US"/>
        </w:rPr>
      </w:pPr>
      <w:r w:rsidRPr="00893EFA">
        <w:rPr>
          <w:b/>
          <w:bCs/>
          <w:lang w:val="en-US"/>
        </w:rPr>
        <w:t>Copyright</w:t>
      </w:r>
    </w:p>
    <w:p w14:paraId="757423C2" w14:textId="77777777" w:rsidR="008B43FA" w:rsidRPr="00ED6522" w:rsidRDefault="008B43FA" w:rsidP="003A1E31">
      <w:pPr>
        <w:pStyle w:val="TextImprint"/>
        <w:rPr>
          <w:lang w:val="en-GB"/>
        </w:rPr>
      </w:pPr>
      <w:r w:rsidRPr="00ED6522">
        <w:rPr>
          <w:lang w:val="en-GB"/>
        </w:rPr>
        <w:t xml:space="preserve">GIZ </w:t>
      </w:r>
    </w:p>
    <w:p w14:paraId="47731460" w14:textId="326A81B2" w:rsidR="008B43FA" w:rsidRPr="00893EFA" w:rsidRDefault="008B43FA" w:rsidP="00E310E5">
      <w:pPr>
        <w:pStyle w:val="TextImprintBold"/>
        <w:spacing w:before="200" w:after="0"/>
        <w:rPr>
          <w:b/>
          <w:bCs/>
          <w:lang w:val="en-US"/>
        </w:rPr>
      </w:pPr>
      <w:r w:rsidRPr="00893EFA">
        <w:rPr>
          <w:b/>
          <w:bCs/>
          <w:lang w:val="en-US"/>
        </w:rPr>
        <w:t>URL links</w:t>
      </w:r>
    </w:p>
    <w:p w14:paraId="24E1903A" w14:textId="77777777" w:rsidR="008B43FA" w:rsidRPr="00ED6522" w:rsidRDefault="008B43FA" w:rsidP="00E310E5">
      <w:pPr>
        <w:pStyle w:val="TextImprint"/>
        <w:spacing w:after="0"/>
        <w:rPr>
          <w:lang w:val="en-GB"/>
        </w:rPr>
      </w:pPr>
      <w:r w:rsidRPr="00ED6522">
        <w:rPr>
          <w:lang w:val="en-GB"/>
        </w:rPr>
        <w:t>This publication contains links to external websites. Responsibility for the content of the listed external sites always lies with their respective publishers. When the links to these sites were first posted, GIZ checked the third-party content to establish whether it could give rise to civil or criminal liability. However, the constant review of the links to external sites cannot reasonably be expected without concrete indication of a violation of rights. If GIZ itself becomes aware or is notified by a third party that an external site it has provided a link to gives rise to civil or criminal liability, it will remove the link to this site immediately. GIZ expressly dissociates itself from such content.</w:t>
      </w:r>
    </w:p>
    <w:p w14:paraId="0D6256EE" w14:textId="3AFE61C8" w:rsidR="008B43FA" w:rsidRPr="00893EFA" w:rsidRDefault="008B43FA" w:rsidP="00E310E5">
      <w:pPr>
        <w:pStyle w:val="TextImprintBold"/>
        <w:spacing w:before="260" w:after="0"/>
        <w:rPr>
          <w:b/>
          <w:bCs/>
          <w:lang w:val="en-US"/>
        </w:rPr>
      </w:pPr>
      <w:r w:rsidRPr="00893EFA">
        <w:rPr>
          <w:b/>
          <w:bCs/>
          <w:lang w:val="en-US"/>
        </w:rPr>
        <w:t>On behalf of</w:t>
      </w:r>
    </w:p>
    <w:p w14:paraId="6DA62A7B" w14:textId="327C8B34" w:rsidR="008B43FA" w:rsidRPr="00ED6522" w:rsidRDefault="008B43FA" w:rsidP="00E310E5">
      <w:pPr>
        <w:pStyle w:val="TextImprint"/>
        <w:spacing w:after="0"/>
        <w:rPr>
          <w:lang w:val="en-GB"/>
        </w:rPr>
      </w:pPr>
      <w:r w:rsidRPr="00ED6522">
        <w:rPr>
          <w:lang w:val="en-GB"/>
        </w:rPr>
        <w:t>Federal Ministry for the Environment, Nature Conservation and Nuclear Safety, Berlin.</w:t>
      </w:r>
      <w:r w:rsidR="00E310E5">
        <w:rPr>
          <w:lang w:val="en-GB"/>
        </w:rPr>
        <w:t xml:space="preserve"> </w:t>
      </w:r>
      <w:r w:rsidRPr="00ED6522">
        <w:rPr>
          <w:lang w:val="en-GB"/>
        </w:rPr>
        <w:t xml:space="preserve">GIZ is responsible for the content of this publication. Eschborn, </w:t>
      </w:r>
      <w:r w:rsidR="00E310E5">
        <w:rPr>
          <w:lang w:val="en-GB"/>
        </w:rPr>
        <w:t>December</w:t>
      </w:r>
      <w:r w:rsidRPr="00ED6522">
        <w:rPr>
          <w:lang w:val="en-GB"/>
        </w:rPr>
        <w:t xml:space="preserve"> 2021.</w:t>
      </w:r>
    </w:p>
    <w:p w14:paraId="1AB89C0F" w14:textId="77777777" w:rsidR="008B43FA" w:rsidRPr="00ED6522" w:rsidRDefault="008B43FA" w:rsidP="000115B8">
      <w:pPr>
        <w:rPr>
          <w:lang w:val="en-GB"/>
        </w:rPr>
      </w:pPr>
    </w:p>
    <w:p w14:paraId="3747AA2A" w14:textId="77777777" w:rsidR="00EA7A1A" w:rsidRPr="00ED6522" w:rsidRDefault="00EA7A1A">
      <w:pPr>
        <w:spacing w:after="160" w:line="259" w:lineRule="auto"/>
        <w:jc w:val="left"/>
        <w:rPr>
          <w:lang w:val="en-GB"/>
        </w:rPr>
      </w:pPr>
      <w:r w:rsidRPr="00ED6522">
        <w:rPr>
          <w:lang w:val="en-GB"/>
        </w:rPr>
        <w:br w:type="page"/>
      </w:r>
    </w:p>
    <w:p w14:paraId="5357E85F" w14:textId="77777777" w:rsidR="00EA7A1A" w:rsidRPr="00ED6522" w:rsidRDefault="00EA7A1A" w:rsidP="00EA7A1A">
      <w:pPr>
        <w:pStyle w:val="Inhaltsberschrift"/>
        <w:rPr>
          <w:lang w:val="en-GB"/>
        </w:rPr>
      </w:pPr>
      <w:r w:rsidRPr="00ED6522">
        <w:rPr>
          <w:lang w:val="en-GB"/>
        </w:rPr>
        <w:lastRenderedPageBreak/>
        <w:t xml:space="preserve">Preface </w:t>
      </w:r>
    </w:p>
    <w:p w14:paraId="6E7A598E" w14:textId="77777777" w:rsidR="00EA7A1A" w:rsidRPr="00ED6522" w:rsidRDefault="00EA7A1A" w:rsidP="00EA7A1A">
      <w:pPr>
        <w:pStyle w:val="Subheadline"/>
        <w:rPr>
          <w:lang w:val="en-GB"/>
        </w:rPr>
      </w:pPr>
      <w:r w:rsidRPr="00ED6522">
        <w:rPr>
          <w:lang w:val="en-GB"/>
        </w:rPr>
        <w:t xml:space="preserve">Aim </w:t>
      </w:r>
    </w:p>
    <w:p w14:paraId="66CA7CA4" w14:textId="2BAD7DE4" w:rsidR="00EA7A1A" w:rsidRPr="00ED6522" w:rsidRDefault="00EA7A1A" w:rsidP="00EA7A1A">
      <w:pPr>
        <w:rPr>
          <w:lang w:val="en-GB"/>
        </w:rPr>
      </w:pPr>
      <w:r w:rsidRPr="00ED6522">
        <w:rPr>
          <w:lang w:val="en-GB"/>
        </w:rPr>
        <w:t>This template is intended to support the preparation of Biennial Update Reports (BURs) by non-Annex</w:t>
      </w:r>
      <w:r w:rsidR="009E1694">
        <w:rPr>
          <w:lang w:val="en-GB"/>
        </w:rPr>
        <w:t> </w:t>
      </w:r>
      <w:r w:rsidRPr="00ED6522">
        <w:rPr>
          <w:lang w:val="en-GB"/>
        </w:rPr>
        <w:t>I Parties, thereby enabling these Parties to submit ambitious BURs</w:t>
      </w:r>
      <w:r w:rsidR="00A255F5">
        <w:rPr>
          <w:lang w:val="en-GB"/>
        </w:rPr>
        <w:t xml:space="preserve"> in order to </w:t>
      </w:r>
      <w:r w:rsidRPr="00ED6522">
        <w:rPr>
          <w:lang w:val="en-GB"/>
        </w:rPr>
        <w:t>present information in a consistent, transparent, complete</w:t>
      </w:r>
      <w:r w:rsidR="009E1694">
        <w:rPr>
          <w:lang w:val="en-GB"/>
        </w:rPr>
        <w:t>,</w:t>
      </w:r>
      <w:r w:rsidRPr="00ED6522">
        <w:rPr>
          <w:lang w:val="en-GB"/>
        </w:rPr>
        <w:t xml:space="preserve"> and accurate manner</w:t>
      </w:r>
      <w:r w:rsidR="001B408D">
        <w:rPr>
          <w:lang w:val="en-GB"/>
        </w:rPr>
        <w:t xml:space="preserve"> </w:t>
      </w:r>
      <w:r w:rsidR="00A255F5">
        <w:rPr>
          <w:lang w:val="en-GB"/>
        </w:rPr>
        <w:t>(</w:t>
      </w:r>
      <w:r w:rsidRPr="00ED6522">
        <w:rPr>
          <w:lang w:val="en-GB"/>
        </w:rPr>
        <w:t>to the extent possible</w:t>
      </w:r>
      <w:r w:rsidR="00A255F5">
        <w:rPr>
          <w:lang w:val="en-GB"/>
        </w:rPr>
        <w:t>)</w:t>
      </w:r>
      <w:r w:rsidRPr="00ED6522">
        <w:rPr>
          <w:lang w:val="en-GB"/>
        </w:rPr>
        <w:t xml:space="preserve">. </w:t>
      </w:r>
      <w:r w:rsidRPr="00893EFA">
        <w:rPr>
          <w:u w:val="single"/>
          <w:lang w:val="en-GB"/>
        </w:rPr>
        <w:t>This docu</w:t>
      </w:r>
      <w:r w:rsidR="00DF7C57" w:rsidRPr="00893EFA">
        <w:rPr>
          <w:u w:val="single"/>
          <w:lang w:val="en-GB"/>
        </w:rPr>
        <w:softHyphen/>
      </w:r>
      <w:r w:rsidRPr="00893EFA">
        <w:rPr>
          <w:u w:val="single"/>
          <w:lang w:val="en-GB"/>
        </w:rPr>
        <w:t>ment is neither an official UNFCCC publication</w:t>
      </w:r>
      <w:r w:rsidR="00A40B40" w:rsidRPr="00893EFA">
        <w:rPr>
          <w:u w:val="single"/>
          <w:lang w:val="en-GB"/>
        </w:rPr>
        <w:t>,</w:t>
      </w:r>
      <w:r w:rsidRPr="00893EFA">
        <w:rPr>
          <w:u w:val="single"/>
          <w:lang w:val="en-GB"/>
        </w:rPr>
        <w:t xml:space="preserve"> nor is it endorsed by the UNFCCC. Therefore, the guidance contained herein is not mandatory, but </w:t>
      </w:r>
      <w:r w:rsidR="00E91CEE" w:rsidRPr="00893EFA">
        <w:rPr>
          <w:u w:val="single"/>
          <w:lang w:val="en-GB"/>
        </w:rPr>
        <w:t xml:space="preserve">rather </w:t>
      </w:r>
      <w:r w:rsidRPr="00893EFA">
        <w:rPr>
          <w:u w:val="single"/>
          <w:lang w:val="en-GB"/>
        </w:rPr>
        <w:t>aims to assist countries in their efforts to prepare comprehensive BURs</w:t>
      </w:r>
      <w:r w:rsidRPr="00ED6522">
        <w:rPr>
          <w:lang w:val="en-GB"/>
        </w:rPr>
        <w:t xml:space="preserve">. In particular, the </w:t>
      </w:r>
      <w:r w:rsidR="00893EFA">
        <w:rPr>
          <w:lang w:val="en-GB"/>
        </w:rPr>
        <w:t>guiding information</w:t>
      </w:r>
      <w:r w:rsidRPr="00ED6522">
        <w:rPr>
          <w:lang w:val="en-GB"/>
        </w:rPr>
        <w:t xml:space="preserve"> </w:t>
      </w:r>
      <w:r w:rsidR="00893EFA">
        <w:rPr>
          <w:lang w:val="en-GB"/>
        </w:rPr>
        <w:t xml:space="preserve">included in this document </w:t>
      </w:r>
      <w:r w:rsidRPr="00ED6522">
        <w:rPr>
          <w:lang w:val="en-GB"/>
        </w:rPr>
        <w:t>reflect</w:t>
      </w:r>
      <w:r w:rsidR="00893EFA">
        <w:rPr>
          <w:lang w:val="en-GB"/>
        </w:rPr>
        <w:t>s</w:t>
      </w:r>
      <w:r w:rsidRPr="00ED6522">
        <w:rPr>
          <w:lang w:val="en-GB"/>
        </w:rPr>
        <w:t xml:space="preserve"> best practices of ambitious reporting. Parties may adapt this template for their own use </w:t>
      </w:r>
      <w:r w:rsidR="00E91CEE">
        <w:rPr>
          <w:lang w:val="en-GB"/>
        </w:rPr>
        <w:t>depending of</w:t>
      </w:r>
      <w:r w:rsidR="000B4808">
        <w:rPr>
          <w:lang w:val="en-GB"/>
        </w:rPr>
        <w:t xml:space="preserve"> </w:t>
      </w:r>
      <w:r w:rsidRPr="00ED6522">
        <w:rPr>
          <w:lang w:val="en-GB"/>
        </w:rPr>
        <w:t>the different national circumstances.</w:t>
      </w:r>
    </w:p>
    <w:p w14:paraId="011C9AB1" w14:textId="1D447276" w:rsidR="00EA7A1A" w:rsidRDefault="00EA7A1A" w:rsidP="00EA7A1A">
      <w:pPr>
        <w:rPr>
          <w:lang w:val="en-GB"/>
        </w:rPr>
      </w:pPr>
      <w:r w:rsidRPr="00ED6522">
        <w:rPr>
          <w:lang w:val="en-GB"/>
        </w:rPr>
        <w:t>This version of the BUR template has been developed under the Support Project for the Implementation of the Paris Agreement</w:t>
      </w:r>
      <w:r w:rsidR="00AC2C4E">
        <w:rPr>
          <w:rStyle w:val="Funotenzeichen"/>
          <w:lang w:val="en-GB"/>
        </w:rPr>
        <w:footnoteReference w:id="1"/>
      </w:r>
      <w:r w:rsidR="00E95F6B" w:rsidRPr="00ED6522">
        <w:rPr>
          <w:lang w:val="en-GB"/>
        </w:rPr>
        <w:t xml:space="preserve"> </w:t>
      </w:r>
      <w:r w:rsidRPr="00ED6522">
        <w:rPr>
          <w:lang w:val="en-GB"/>
        </w:rPr>
        <w:t>and constitutes an update of the BUR template published in 2014</w:t>
      </w:r>
      <w:r w:rsidR="00893EFA">
        <w:rPr>
          <w:lang w:val="en-GB"/>
        </w:rPr>
        <w:t>. It takes</w:t>
      </w:r>
      <w:r w:rsidRPr="00ED6522">
        <w:rPr>
          <w:lang w:val="en-GB"/>
        </w:rPr>
        <w:t xml:space="preserve"> into account experiences gained in its use </w:t>
      </w:r>
      <w:r w:rsidR="00893EFA">
        <w:rPr>
          <w:lang w:val="en-GB"/>
        </w:rPr>
        <w:t>through</w:t>
      </w:r>
      <w:r w:rsidRPr="00ED6522">
        <w:rPr>
          <w:lang w:val="en-GB"/>
        </w:rPr>
        <w:t xml:space="preserve"> non-Annex I Parties </w:t>
      </w:r>
      <w:r w:rsidR="00A40B40">
        <w:rPr>
          <w:lang w:val="en-GB"/>
        </w:rPr>
        <w:t>as well as</w:t>
      </w:r>
      <w:r w:rsidR="00A40B40" w:rsidRPr="00ED6522">
        <w:rPr>
          <w:lang w:val="en-GB"/>
        </w:rPr>
        <w:t xml:space="preserve"> </w:t>
      </w:r>
      <w:r w:rsidR="00893EFA">
        <w:rPr>
          <w:lang w:val="en-GB"/>
        </w:rPr>
        <w:t>throughout</w:t>
      </w:r>
      <w:r w:rsidRPr="00ED6522">
        <w:rPr>
          <w:lang w:val="en-GB"/>
        </w:rPr>
        <w:t xml:space="preserve"> the implementation of the Information Matters project</w:t>
      </w:r>
      <w:r w:rsidR="00AC2C4E">
        <w:rPr>
          <w:rStyle w:val="Funotenzeichen"/>
          <w:lang w:val="en-GB"/>
        </w:rPr>
        <w:footnoteReference w:id="2"/>
      </w:r>
      <w:r w:rsidRPr="00ED6522">
        <w:rPr>
          <w:lang w:val="en-GB"/>
        </w:rPr>
        <w:t xml:space="preserve"> in the respective partner countries. It further </w:t>
      </w:r>
      <w:r w:rsidR="00893EFA" w:rsidRPr="00ED6522">
        <w:rPr>
          <w:lang w:val="en-GB"/>
        </w:rPr>
        <w:t>considers</w:t>
      </w:r>
      <w:r w:rsidRPr="00ED6522">
        <w:rPr>
          <w:lang w:val="en-GB"/>
        </w:rPr>
        <w:t xml:space="preserve"> increased interest by many non-Annex I Parties in using the 2006 IPCC Guidelines for National Greenhouse Gas Inventories (hereafter referred to as the 2006 IPCC Guidelines).</w:t>
      </w:r>
      <w:r w:rsidR="00FB28C8">
        <w:rPr>
          <w:lang w:val="en-GB"/>
        </w:rPr>
        <w:t xml:space="preserve"> </w:t>
      </w:r>
    </w:p>
    <w:p w14:paraId="4167161F" w14:textId="77777777" w:rsidR="00EA7A1A" w:rsidRPr="00ED6522" w:rsidRDefault="00EA7A1A" w:rsidP="00B77F53">
      <w:pPr>
        <w:pStyle w:val="Subheadline"/>
        <w:spacing w:before="360"/>
        <w:rPr>
          <w:lang w:val="en-GB"/>
        </w:rPr>
      </w:pPr>
      <w:r w:rsidRPr="00ED6522">
        <w:rPr>
          <w:lang w:val="en-GB"/>
        </w:rPr>
        <w:t>Scope</w:t>
      </w:r>
    </w:p>
    <w:p w14:paraId="2AC88858" w14:textId="43489A80" w:rsidR="00B834D8" w:rsidRDefault="00EA7A1A" w:rsidP="00EA7A1A">
      <w:pPr>
        <w:rPr>
          <w:lang w:val="en-GB"/>
        </w:rPr>
      </w:pPr>
      <w:r w:rsidRPr="00ED6522">
        <w:rPr>
          <w:lang w:val="en-GB"/>
        </w:rPr>
        <w:t>The template sets out a proposed report structure and provides guidance on the presentation of information</w:t>
      </w:r>
      <w:r w:rsidR="006F3539">
        <w:rPr>
          <w:lang w:val="en-GB"/>
        </w:rPr>
        <w:t xml:space="preserve"> in the BURs</w:t>
      </w:r>
      <w:r w:rsidRPr="00ED6522">
        <w:rPr>
          <w:lang w:val="en-GB"/>
        </w:rPr>
        <w:t xml:space="preserve">, including on the use of tables. It includes </w:t>
      </w:r>
      <w:r w:rsidR="00EA604F">
        <w:rPr>
          <w:lang w:val="en-GB"/>
        </w:rPr>
        <w:t>recommendations for drafting the individual chapters of the template</w:t>
      </w:r>
      <w:r w:rsidR="008B65C5">
        <w:rPr>
          <w:lang w:val="en-GB"/>
        </w:rPr>
        <w:t xml:space="preserve"> (“drafting guidance”)</w:t>
      </w:r>
      <w:r w:rsidR="00EA604F">
        <w:rPr>
          <w:lang w:val="en-GB"/>
        </w:rPr>
        <w:t xml:space="preserve">, </w:t>
      </w:r>
      <w:r w:rsidRPr="00ED6522">
        <w:rPr>
          <w:lang w:val="en-GB"/>
        </w:rPr>
        <w:t>minimum requirements</w:t>
      </w:r>
      <w:r w:rsidR="006F3539">
        <w:rPr>
          <w:lang w:val="en-GB"/>
        </w:rPr>
        <w:t>,</w:t>
      </w:r>
      <w:r w:rsidRPr="00ED6522">
        <w:rPr>
          <w:lang w:val="en-GB"/>
        </w:rPr>
        <w:t xml:space="preserve"> and best practice</w:t>
      </w:r>
      <w:r w:rsidR="00A40B40">
        <w:rPr>
          <w:lang w:val="en-GB"/>
        </w:rPr>
        <w:t>s</w:t>
      </w:r>
      <w:r w:rsidRPr="00ED6522">
        <w:rPr>
          <w:lang w:val="en-GB"/>
        </w:rPr>
        <w:t xml:space="preserve">, </w:t>
      </w:r>
      <w:r w:rsidR="00EA604F">
        <w:rPr>
          <w:lang w:val="en-GB"/>
        </w:rPr>
        <w:t>all</w:t>
      </w:r>
      <w:r w:rsidR="006F3539">
        <w:rPr>
          <w:lang w:val="en-GB"/>
        </w:rPr>
        <w:t xml:space="preserve"> of </w:t>
      </w:r>
      <w:r w:rsidRPr="00ED6522">
        <w:rPr>
          <w:lang w:val="en-GB"/>
        </w:rPr>
        <w:t xml:space="preserve">which assist in the drafting and structuring of each </w:t>
      </w:r>
      <w:r w:rsidR="006F3539">
        <w:rPr>
          <w:lang w:val="en-GB"/>
        </w:rPr>
        <w:t xml:space="preserve">BUR </w:t>
      </w:r>
      <w:r w:rsidRPr="00ED6522">
        <w:rPr>
          <w:lang w:val="en-GB"/>
        </w:rPr>
        <w:t>chapter.</w:t>
      </w:r>
      <w:r w:rsidR="00FB28C8">
        <w:rPr>
          <w:lang w:val="en-GB"/>
        </w:rPr>
        <w:t xml:space="preserve"> </w:t>
      </w:r>
      <w:r w:rsidRPr="00ED6522">
        <w:rPr>
          <w:lang w:val="en-GB"/>
        </w:rPr>
        <w:t xml:space="preserve">In recognition of the fact that individual chapters or subchapters might be compiled by different teams, </w:t>
      </w:r>
      <w:r w:rsidR="006F3539">
        <w:rPr>
          <w:lang w:val="en-GB"/>
        </w:rPr>
        <w:t xml:space="preserve">the </w:t>
      </w:r>
      <w:r w:rsidRPr="00ED6522">
        <w:rPr>
          <w:lang w:val="en-GB"/>
        </w:rPr>
        <w:t>sections and/or</w:t>
      </w:r>
      <w:r w:rsidR="00B834D8">
        <w:rPr>
          <w:lang w:val="en-GB"/>
        </w:rPr>
        <w:t xml:space="preserve"> </w:t>
      </w:r>
      <w:r w:rsidRPr="00ED6522">
        <w:rPr>
          <w:lang w:val="en-GB"/>
        </w:rPr>
        <w:t xml:space="preserve">tables within this template may be split into </w:t>
      </w:r>
      <w:r w:rsidR="006F3539" w:rsidRPr="00ED6522">
        <w:rPr>
          <w:lang w:val="en-GB"/>
        </w:rPr>
        <w:t>separate</w:t>
      </w:r>
      <w:r w:rsidRPr="00ED6522">
        <w:rPr>
          <w:lang w:val="en-GB"/>
        </w:rPr>
        <w:t xml:space="preserve"> documents to be shared with different teams responsible for the compilation of the BUR. </w:t>
      </w:r>
    </w:p>
    <w:p w14:paraId="6A23582E" w14:textId="4D862B06" w:rsidR="00EA7A1A" w:rsidRPr="00ED6522" w:rsidRDefault="00EA7A1A" w:rsidP="00EA7A1A">
      <w:pPr>
        <w:rPr>
          <w:lang w:val="en-GB"/>
        </w:rPr>
      </w:pPr>
      <w:r w:rsidRPr="00ED6522">
        <w:rPr>
          <w:lang w:val="en-GB"/>
        </w:rPr>
        <w:t xml:space="preserve">However, in this context, it is desirable to have a coordinator or team leader to </w:t>
      </w:r>
      <w:r w:rsidR="00F95766">
        <w:rPr>
          <w:lang w:val="en-GB"/>
        </w:rPr>
        <w:t>oversee</w:t>
      </w:r>
      <w:r w:rsidR="00F95766" w:rsidRPr="00ED6522">
        <w:rPr>
          <w:lang w:val="en-GB"/>
        </w:rPr>
        <w:t xml:space="preserve"> </w:t>
      </w:r>
      <w:r w:rsidRPr="00ED6522">
        <w:rPr>
          <w:lang w:val="en-GB"/>
        </w:rPr>
        <w:t xml:space="preserve">the final template compilation and analysis. </w:t>
      </w:r>
      <w:r w:rsidR="00EA604F">
        <w:rPr>
          <w:lang w:val="en-GB"/>
        </w:rPr>
        <w:t>The drafting g</w:t>
      </w:r>
      <w:r w:rsidRPr="00ED6522">
        <w:rPr>
          <w:lang w:val="en-GB"/>
        </w:rPr>
        <w:t>uidance</w:t>
      </w:r>
      <w:r w:rsidR="008B65C5">
        <w:rPr>
          <w:lang w:val="en-GB"/>
        </w:rPr>
        <w:t xml:space="preserve"> and recommendations</w:t>
      </w:r>
      <w:r w:rsidRPr="00ED6522">
        <w:rPr>
          <w:lang w:val="en-GB"/>
        </w:rPr>
        <w:t xml:space="preserve"> provided in the beginning of </w:t>
      </w:r>
      <w:r w:rsidR="00F95766">
        <w:rPr>
          <w:lang w:val="en-GB"/>
        </w:rPr>
        <w:t>all</w:t>
      </w:r>
      <w:r w:rsidR="00F95766" w:rsidRPr="00ED6522">
        <w:rPr>
          <w:lang w:val="en-GB"/>
        </w:rPr>
        <w:t xml:space="preserve"> </w:t>
      </w:r>
      <w:r w:rsidR="00EA604F">
        <w:rPr>
          <w:lang w:val="en-GB"/>
        </w:rPr>
        <w:t>chapters</w:t>
      </w:r>
      <w:r w:rsidRPr="00ED6522">
        <w:rPr>
          <w:lang w:val="en-GB"/>
        </w:rPr>
        <w:t xml:space="preserve"> can be detached</w:t>
      </w:r>
      <w:r w:rsidR="008B65C5">
        <w:rPr>
          <w:lang w:val="en-GB"/>
        </w:rPr>
        <w:t xml:space="preserve"> or deleted</w:t>
      </w:r>
      <w:r w:rsidRPr="00ED6522">
        <w:rPr>
          <w:lang w:val="en-GB"/>
        </w:rPr>
        <w:t xml:space="preserve"> from this document</w:t>
      </w:r>
      <w:r w:rsidR="008B65C5">
        <w:rPr>
          <w:lang w:val="en-GB"/>
        </w:rPr>
        <w:t xml:space="preserve"> to fit individual needs</w:t>
      </w:r>
      <w:r w:rsidR="00F95766">
        <w:rPr>
          <w:lang w:val="en-GB"/>
        </w:rPr>
        <w:t>.</w:t>
      </w:r>
      <w:r w:rsidRPr="00ED6522">
        <w:rPr>
          <w:lang w:val="en-GB"/>
        </w:rPr>
        <w:t xml:space="preserve"> </w:t>
      </w:r>
      <w:r w:rsidR="008B65C5">
        <w:rPr>
          <w:lang w:val="en-GB"/>
        </w:rPr>
        <w:t>Furthermore, e</w:t>
      </w:r>
      <w:r w:rsidRPr="00ED6522">
        <w:rPr>
          <w:lang w:val="en-GB"/>
        </w:rPr>
        <w:t xml:space="preserve">ach chapter contains cross-references to the relevant provisions on BURs according to the respective COP decision (2/CP.17) and sections of the “UNFCCC biennial update reporting guidelines for Parties not included in Annex I to the Convention” (Annex III of UNFCCC decision 2/CP.17, hereinafter referred to as BUR reporting guidelines). </w:t>
      </w:r>
    </w:p>
    <w:p w14:paraId="68FAD019" w14:textId="0EFAFBB0" w:rsidR="00EA7A1A" w:rsidRDefault="00EA7A1A" w:rsidP="00EA7A1A">
      <w:pPr>
        <w:rPr>
          <w:lang w:val="en-GB"/>
        </w:rPr>
      </w:pPr>
      <w:r w:rsidRPr="001D4131">
        <w:rPr>
          <w:lang w:val="en-GB"/>
        </w:rPr>
        <w:t xml:space="preserve">The detailed requirements of these guidelines are presented in </w:t>
      </w:r>
      <w:r w:rsidRPr="00D23C3F">
        <w:rPr>
          <w:lang w:val="en-GB"/>
        </w:rPr>
        <w:t>an appendix to this document (Additional Explanatory Information for Users – UNFCCC Requirements),</w:t>
      </w:r>
      <w:r w:rsidRPr="00ED6522">
        <w:rPr>
          <w:lang w:val="en-GB"/>
        </w:rPr>
        <w:t xml:space="preserve"> indicating also where in this template each requirement is addressed, such as:</w:t>
      </w:r>
    </w:p>
    <w:p w14:paraId="790E44CB" w14:textId="77777777" w:rsidR="00EA7A1A" w:rsidRPr="00ED6522" w:rsidRDefault="00EA7A1A" w:rsidP="00C7367C">
      <w:pPr>
        <w:pStyle w:val="Bullets"/>
        <w:rPr>
          <w:lang w:val="en-GB"/>
        </w:rPr>
      </w:pPr>
      <w:r w:rsidRPr="00ED6522">
        <w:rPr>
          <w:lang w:val="en-GB"/>
        </w:rPr>
        <w:lastRenderedPageBreak/>
        <w:t>“that non-Annex I Parties shall submit a Biennial Update Report every two years, either as a summary of parts of their national communication in the year in which the national communication is submitted or as a stand-alone report [:::]”</w:t>
      </w:r>
      <w:r w:rsidR="00C40A38" w:rsidRPr="00ED6522">
        <w:rPr>
          <w:rStyle w:val="Funotenzeichen"/>
          <w:lang w:val="en-GB"/>
        </w:rPr>
        <w:footnoteReference w:id="3"/>
      </w:r>
      <w:r w:rsidRPr="00ED6522">
        <w:rPr>
          <w:lang w:val="en-GB"/>
        </w:rPr>
        <w:t xml:space="preserve"> </w:t>
      </w:r>
    </w:p>
    <w:p w14:paraId="3372074C" w14:textId="77777777" w:rsidR="00EA7A1A" w:rsidRPr="00ED6522" w:rsidRDefault="00EA7A1A" w:rsidP="00C7367C">
      <w:pPr>
        <w:rPr>
          <w:lang w:val="en-GB"/>
        </w:rPr>
      </w:pPr>
      <w:r w:rsidRPr="00ED6522">
        <w:rPr>
          <w:lang w:val="en-GB"/>
        </w:rPr>
        <w:t>and</w:t>
      </w:r>
    </w:p>
    <w:p w14:paraId="388EC9A6" w14:textId="77777777" w:rsidR="00EA7A1A" w:rsidRPr="00ED6522" w:rsidRDefault="00EA7A1A" w:rsidP="008B65C5">
      <w:pPr>
        <w:pStyle w:val="Bullets"/>
        <w:spacing w:after="120"/>
        <w:rPr>
          <w:lang w:val="en-GB"/>
        </w:rPr>
      </w:pPr>
      <w:r w:rsidRPr="00ED6522">
        <w:rPr>
          <w:lang w:val="en-GB"/>
        </w:rPr>
        <w:t>“that the first Biennial Update Report submitted by non-Annex I Parties shall cover, at a minimum, the inventory for the calendar year no more than four years prior to the date of the submission, or more recent years if information is available [:::]”</w:t>
      </w:r>
      <w:r w:rsidR="00AA6832" w:rsidRPr="00ED6522">
        <w:rPr>
          <w:rStyle w:val="Funotenzeichen"/>
          <w:lang w:val="en-GB"/>
        </w:rPr>
        <w:footnoteReference w:id="4"/>
      </w:r>
      <w:r w:rsidRPr="00ED6522">
        <w:rPr>
          <w:lang w:val="en-GB"/>
        </w:rPr>
        <w:t xml:space="preserve">. </w:t>
      </w:r>
    </w:p>
    <w:p w14:paraId="5920746B" w14:textId="77777777" w:rsidR="00EA7A1A" w:rsidRPr="0054398B" w:rsidRDefault="001D4131" w:rsidP="00EA7A1A">
      <w:pPr>
        <w:rPr>
          <w:lang w:val="en-GB"/>
        </w:rPr>
      </w:pPr>
      <w:r>
        <w:rPr>
          <w:lang w:val="en-GB"/>
        </w:rPr>
        <w:t>Regarding</w:t>
      </w:r>
      <w:r w:rsidR="00EA7A1A" w:rsidRPr="00ED6522">
        <w:rPr>
          <w:lang w:val="en-GB"/>
        </w:rPr>
        <w:t xml:space="preserve"> the tables for reporting the national GHG inventory, this template is based on the 2006 IPCC Guidelines and includes AFOLU</w:t>
      </w:r>
      <w:r w:rsidR="00AA6832" w:rsidRPr="00ED6522">
        <w:rPr>
          <w:rStyle w:val="Funotenzeichen"/>
          <w:lang w:val="en-GB"/>
        </w:rPr>
        <w:footnoteReference w:id="5"/>
      </w:r>
      <w:r w:rsidR="00EA7A1A" w:rsidRPr="00ED6522">
        <w:rPr>
          <w:lang w:val="en-GB"/>
        </w:rPr>
        <w:t xml:space="preserve">, taking into account the fact that many non-Annex I Parties are undertaking efforts to use those Guidelines and that they will become mandatory </w:t>
      </w:r>
      <w:r w:rsidR="00B170B5" w:rsidRPr="00ED6522">
        <w:rPr>
          <w:lang w:val="en-GB"/>
        </w:rPr>
        <w:t>by 2024</w:t>
      </w:r>
      <w:r w:rsidR="00B170B5">
        <w:rPr>
          <w:lang w:val="en-GB"/>
        </w:rPr>
        <w:t xml:space="preserve"> </w:t>
      </w:r>
      <w:r w:rsidR="00EA7A1A" w:rsidRPr="00ED6522">
        <w:rPr>
          <w:lang w:val="en-GB"/>
        </w:rPr>
        <w:t xml:space="preserve">to comply with transparency provisions under the Paris Agreement. However, in line with the current reporting provisions of the BUR reporting guidelines </w:t>
      </w:r>
      <w:r>
        <w:rPr>
          <w:lang w:val="en-GB"/>
        </w:rPr>
        <w:t>for</w:t>
      </w:r>
      <w:r w:rsidR="00EA7A1A" w:rsidRPr="00ED6522">
        <w:rPr>
          <w:lang w:val="en-GB"/>
        </w:rPr>
        <w:t xml:space="preserve"> the GHG inventory and taking into account the requirements for the provisions of tables set out in those guidelines, Parties using this template may adapt the tables </w:t>
      </w:r>
      <w:r>
        <w:rPr>
          <w:lang w:val="en-GB"/>
        </w:rPr>
        <w:t xml:space="preserve">as appropriate </w:t>
      </w:r>
      <w:r w:rsidR="00EA7A1A" w:rsidRPr="00ED6522">
        <w:rPr>
          <w:lang w:val="en-GB"/>
        </w:rPr>
        <w:t xml:space="preserve">for </w:t>
      </w:r>
      <w:r>
        <w:rPr>
          <w:lang w:val="en-GB"/>
        </w:rPr>
        <w:t>their</w:t>
      </w:r>
      <w:r w:rsidR="001B408D">
        <w:rPr>
          <w:lang w:val="en-GB"/>
        </w:rPr>
        <w:t xml:space="preserve"> </w:t>
      </w:r>
      <w:r w:rsidR="00EA7A1A" w:rsidRPr="00ED6522">
        <w:rPr>
          <w:lang w:val="en-GB"/>
        </w:rPr>
        <w:t xml:space="preserve">inventory </w:t>
      </w:r>
      <w:r>
        <w:rPr>
          <w:lang w:val="en-GB"/>
        </w:rPr>
        <w:t xml:space="preserve">reporting </w:t>
      </w:r>
      <w:r w:rsidR="00EA7A1A" w:rsidRPr="00ED6522">
        <w:rPr>
          <w:lang w:val="en-GB"/>
        </w:rPr>
        <w:t xml:space="preserve">according to the version of IPCC </w:t>
      </w:r>
      <w:r w:rsidR="00EA7A1A" w:rsidRPr="0054398B">
        <w:rPr>
          <w:lang w:val="en-GB"/>
        </w:rPr>
        <w:t xml:space="preserve">Guidelines that was used and in light of the different national circumstances. </w:t>
      </w:r>
    </w:p>
    <w:p w14:paraId="4D1F0117" w14:textId="77777777" w:rsidR="006423B0" w:rsidRDefault="00EA7A1A" w:rsidP="00EA7A1A">
      <w:pPr>
        <w:rPr>
          <w:lang w:val="en-GB"/>
        </w:rPr>
      </w:pPr>
      <w:r w:rsidRPr="0054398B">
        <w:rPr>
          <w:lang w:val="en-GB"/>
        </w:rPr>
        <w:t xml:space="preserve">This template encourages ambitious reporting, given the </w:t>
      </w:r>
      <w:r w:rsidR="006423B0" w:rsidRPr="0054398B">
        <w:rPr>
          <w:lang w:val="en-GB"/>
        </w:rPr>
        <w:t>importance that reporting holds to clearly and transparently showcase the effort and actions taken to address climate change to the international community,</w:t>
      </w:r>
      <w:r w:rsidRPr="0054398B">
        <w:rPr>
          <w:lang w:val="en-GB"/>
        </w:rPr>
        <w:t xml:space="preserve"> </w:t>
      </w:r>
      <w:r w:rsidR="006423B0" w:rsidRPr="0054398B">
        <w:rPr>
          <w:lang w:val="en-GB"/>
        </w:rPr>
        <w:t>as well as for</w:t>
      </w:r>
      <w:r w:rsidRPr="0054398B">
        <w:rPr>
          <w:lang w:val="en-GB"/>
        </w:rPr>
        <w:t xml:space="preserve"> understanding current levels of greenhouse gas (GHG) emissions.</w:t>
      </w:r>
      <w:r w:rsidRPr="00ED6522">
        <w:rPr>
          <w:lang w:val="en-GB"/>
        </w:rPr>
        <w:t xml:space="preserve"> Countries complying with current BUR reporting requirements will be in a better position to submit their first Biennial Transparency Report (BTR) under the Paris Agreement by 2024</w:t>
      </w:r>
      <w:r w:rsidR="006423B0">
        <w:rPr>
          <w:lang w:val="en-GB"/>
        </w:rPr>
        <w:t>.</w:t>
      </w:r>
      <w:r w:rsidR="00AA6832" w:rsidRPr="00ED6522">
        <w:rPr>
          <w:rStyle w:val="Funotenzeichen"/>
          <w:lang w:val="en-GB"/>
        </w:rPr>
        <w:footnoteReference w:id="6"/>
      </w:r>
      <w:r w:rsidRPr="00ED6522">
        <w:rPr>
          <w:lang w:val="en-GB"/>
        </w:rPr>
        <w:t xml:space="preserve"> At the same time, high quality reporting will also contribute to the aims of the International Consultation and Analysis (ICA) process, such as to increase the transparency of mitigation actions and their effects. </w:t>
      </w:r>
    </w:p>
    <w:p w14:paraId="3979AF7D" w14:textId="5B4142A7" w:rsidR="006423B0" w:rsidRDefault="00EA7A1A" w:rsidP="00EA7A1A">
      <w:pPr>
        <w:rPr>
          <w:lang w:val="en-GB"/>
        </w:rPr>
      </w:pPr>
      <w:r w:rsidRPr="00ED6522">
        <w:rPr>
          <w:lang w:val="en-GB"/>
        </w:rPr>
        <w:t xml:space="preserve">In order to encourage ambitious reporting, the guiding </w:t>
      </w:r>
      <w:r w:rsidR="008B65C5">
        <w:rPr>
          <w:lang w:val="en-GB"/>
        </w:rPr>
        <w:t>information</w:t>
      </w:r>
      <w:r w:rsidRPr="00ED6522">
        <w:rPr>
          <w:lang w:val="en-GB"/>
        </w:rPr>
        <w:t xml:space="preserve"> in this template </w:t>
      </w:r>
      <w:r w:rsidR="006423B0">
        <w:rPr>
          <w:lang w:val="en-GB"/>
        </w:rPr>
        <w:t>may</w:t>
      </w:r>
      <w:r w:rsidRPr="00ED6522">
        <w:rPr>
          <w:lang w:val="en-GB"/>
        </w:rPr>
        <w:t xml:space="preserve"> go beyond the minimum requirements of the UNFCCC BUR reporting guidelines (here: “best practice”). Where this is the case, it is understood that the provision of such additional information is </w:t>
      </w:r>
      <w:r w:rsidR="00AA6832" w:rsidRPr="00ED6522">
        <w:rPr>
          <w:lang w:val="en-GB"/>
        </w:rPr>
        <w:t>voluntary but</w:t>
      </w:r>
      <w:r w:rsidRPr="00ED6522">
        <w:rPr>
          <w:lang w:val="en-GB"/>
        </w:rPr>
        <w:t xml:space="preserve"> likely to be useful</w:t>
      </w:r>
      <w:r w:rsidR="006423B0">
        <w:rPr>
          <w:lang w:val="en-GB"/>
        </w:rPr>
        <w:t>,</w:t>
      </w:r>
      <w:r w:rsidRPr="00ED6522">
        <w:rPr>
          <w:lang w:val="en-GB"/>
        </w:rPr>
        <w:t xml:space="preserve"> not only to the readers of the BUR, including the team of technical experts conducting the technical analysis under the ICA process, but also for those compiling </w:t>
      </w:r>
      <w:r w:rsidR="006423B0">
        <w:rPr>
          <w:lang w:val="en-GB"/>
        </w:rPr>
        <w:t>the BUR itself</w:t>
      </w:r>
      <w:r w:rsidRPr="00ED6522">
        <w:rPr>
          <w:lang w:val="en-GB"/>
        </w:rPr>
        <w:t>. This includes, for example, an executive summary to the BUR, which is not required by the guidelines, but is suggested under this template</w:t>
      </w:r>
      <w:r w:rsidR="006423B0">
        <w:rPr>
          <w:lang w:val="en-GB"/>
        </w:rPr>
        <w:t>,</w:t>
      </w:r>
      <w:r w:rsidRPr="00ED6522">
        <w:rPr>
          <w:lang w:val="en-GB"/>
        </w:rPr>
        <w:t xml:space="preserve"> as it will support readers of the BUR to identify its key contents.</w:t>
      </w:r>
      <w:r w:rsidR="006423B0">
        <w:rPr>
          <w:lang w:val="en-GB"/>
        </w:rPr>
        <w:t xml:space="preserve"> </w:t>
      </w:r>
    </w:p>
    <w:p w14:paraId="0C4E29FA" w14:textId="25061468" w:rsidR="00EA7A1A" w:rsidRPr="00ED6522" w:rsidRDefault="00EA7A1A" w:rsidP="00EA7A1A">
      <w:pPr>
        <w:rPr>
          <w:lang w:val="en-GB"/>
        </w:rPr>
      </w:pPr>
      <w:r w:rsidRPr="00ED6522">
        <w:rPr>
          <w:lang w:val="en-GB"/>
        </w:rPr>
        <w:t xml:space="preserve">To help reporting Parties focus on essential information, each chapter identifies the </w:t>
      </w:r>
      <w:r w:rsidRPr="008B65C5">
        <w:rPr>
          <w:i/>
          <w:iCs/>
          <w:lang w:val="en-GB"/>
        </w:rPr>
        <w:t>minimum information</w:t>
      </w:r>
      <w:r w:rsidRPr="00ED6522">
        <w:rPr>
          <w:lang w:val="en-GB"/>
        </w:rPr>
        <w:t xml:space="preserve"> required as well as </w:t>
      </w:r>
      <w:r w:rsidRPr="008B65C5">
        <w:rPr>
          <w:i/>
          <w:iCs/>
          <w:lang w:val="en-GB"/>
        </w:rPr>
        <w:t>additional information</w:t>
      </w:r>
      <w:r w:rsidRPr="00ED6522">
        <w:rPr>
          <w:lang w:val="en-GB"/>
        </w:rPr>
        <w:t xml:space="preserve"> that would be useful to enhance reporting. In addition, guidance on best practice</w:t>
      </w:r>
      <w:r w:rsidR="00C739BC">
        <w:rPr>
          <w:lang w:val="en-GB"/>
        </w:rPr>
        <w:t>s</w:t>
      </w:r>
      <w:r w:rsidRPr="00ED6522">
        <w:rPr>
          <w:lang w:val="en-GB"/>
        </w:rPr>
        <w:t xml:space="preserve"> for comprehensive reporting is given. Non-Annex I Parties are also encouraged to identify gaps of data or other information</w:t>
      </w:r>
      <w:r w:rsidR="006423B0">
        <w:rPr>
          <w:lang w:val="en-GB"/>
        </w:rPr>
        <w:t>,</w:t>
      </w:r>
      <w:r w:rsidRPr="00ED6522">
        <w:rPr>
          <w:lang w:val="en-GB"/>
        </w:rPr>
        <w:t xml:space="preserve"> and to suggest future improvements for reporting to overcome these challenges, including specification of support for capacity building needed to that end.</w:t>
      </w:r>
    </w:p>
    <w:p w14:paraId="2DAD0DF3" w14:textId="77777777" w:rsidR="00EA7A1A" w:rsidRPr="00ED6522" w:rsidRDefault="00EA7A1A" w:rsidP="00B77F53">
      <w:pPr>
        <w:pStyle w:val="Subheadline"/>
        <w:keepNext/>
        <w:keepLines/>
        <w:spacing w:before="360"/>
        <w:rPr>
          <w:lang w:val="en-GB"/>
        </w:rPr>
      </w:pPr>
      <w:r w:rsidRPr="00ED6522">
        <w:rPr>
          <w:lang w:val="en-GB"/>
        </w:rPr>
        <w:lastRenderedPageBreak/>
        <w:t>How to use this template</w:t>
      </w:r>
    </w:p>
    <w:p w14:paraId="1F18E5A9" w14:textId="5C4DE36C" w:rsidR="00C739BC" w:rsidRDefault="00EA604F" w:rsidP="00B77F53">
      <w:pPr>
        <w:keepNext/>
        <w:keepLines/>
        <w:rPr>
          <w:lang w:val="en-GB"/>
        </w:rPr>
      </w:pPr>
      <w:r>
        <w:rPr>
          <w:lang w:val="en-GB"/>
        </w:rPr>
        <w:t xml:space="preserve">To allow for easy </w:t>
      </w:r>
      <w:r w:rsidR="00642C0C">
        <w:rPr>
          <w:lang w:val="en-GB"/>
        </w:rPr>
        <w:t>usage of the template</w:t>
      </w:r>
      <w:r>
        <w:rPr>
          <w:lang w:val="en-GB"/>
        </w:rPr>
        <w:t xml:space="preserve">, </w:t>
      </w:r>
      <w:r w:rsidR="000C5B07">
        <w:rPr>
          <w:lang w:val="en-GB"/>
        </w:rPr>
        <w:t>a</w:t>
      </w:r>
      <w:r>
        <w:rPr>
          <w:lang w:val="en-GB"/>
        </w:rPr>
        <w:t xml:space="preserve"> colour-distinguishing format</w:t>
      </w:r>
      <w:r w:rsidR="000C5B07">
        <w:rPr>
          <w:lang w:val="en-GB"/>
        </w:rPr>
        <w:t xml:space="preserve"> is used throughout this template</w:t>
      </w:r>
      <w:r w:rsidR="00C739BC">
        <w:rPr>
          <w:lang w:val="en-GB"/>
        </w:rPr>
        <w:t xml:space="preserve"> to help users identify between drafting guidance and recommendations and chapter relevant for the compilation of the BUR</w:t>
      </w:r>
      <w:r>
        <w:rPr>
          <w:lang w:val="en-GB"/>
        </w:rPr>
        <w:t xml:space="preserve">. </w:t>
      </w:r>
    </w:p>
    <w:p w14:paraId="62FCEA9B" w14:textId="15D85654" w:rsidR="00642C0C" w:rsidRDefault="00EA604F" w:rsidP="00C739BC">
      <w:pPr>
        <w:keepNext/>
        <w:keepLines/>
        <w:spacing w:after="240"/>
        <w:rPr>
          <w:lang w:val="en-GB"/>
        </w:rPr>
      </w:pPr>
      <w:r>
        <w:rPr>
          <w:lang w:val="en-GB"/>
        </w:rPr>
        <w:t xml:space="preserve">As visualized below, </w:t>
      </w:r>
      <w:r w:rsidR="00B266A2">
        <w:rPr>
          <w:lang w:val="en-GB"/>
        </w:rPr>
        <w:t xml:space="preserve">general </w:t>
      </w:r>
      <w:r>
        <w:rPr>
          <w:lang w:val="en-GB"/>
        </w:rPr>
        <w:t xml:space="preserve">drafting </w:t>
      </w:r>
      <w:r w:rsidR="000C5B07">
        <w:rPr>
          <w:lang w:val="en-GB"/>
        </w:rPr>
        <w:t>recommendations</w:t>
      </w:r>
      <w:r w:rsidR="00C739BC">
        <w:rPr>
          <w:lang w:val="en-GB"/>
        </w:rPr>
        <w:t xml:space="preserve"> and guidance </w:t>
      </w:r>
      <w:r w:rsidR="00642C0C">
        <w:rPr>
          <w:lang w:val="en-GB"/>
        </w:rPr>
        <w:t>are</w:t>
      </w:r>
      <w:r>
        <w:rPr>
          <w:lang w:val="en-GB"/>
        </w:rPr>
        <w:t xml:space="preserve"> </w:t>
      </w:r>
      <w:r w:rsidR="00C739BC">
        <w:rPr>
          <w:lang w:val="en-GB"/>
        </w:rPr>
        <w:t>displayed</w:t>
      </w:r>
      <w:r>
        <w:rPr>
          <w:lang w:val="en-GB"/>
        </w:rPr>
        <w:t xml:space="preserve"> in a blue box and serve to support the </w:t>
      </w:r>
      <w:r w:rsidR="000C5B07">
        <w:rPr>
          <w:lang w:val="en-GB"/>
        </w:rPr>
        <w:t>compilation</w:t>
      </w:r>
      <w:r>
        <w:rPr>
          <w:lang w:val="en-GB"/>
        </w:rPr>
        <w:t xml:space="preserve"> of the BUR. </w:t>
      </w:r>
      <w:r w:rsidR="00C739BC">
        <w:rPr>
          <w:lang w:val="en-GB"/>
        </w:rPr>
        <w:t>Th</w:t>
      </w:r>
      <w:r w:rsidR="000C5B07">
        <w:rPr>
          <w:lang w:val="en-GB"/>
        </w:rPr>
        <w:t xml:space="preserve">e recommendations will generally include information on the </w:t>
      </w:r>
      <w:r w:rsidR="000C5B07" w:rsidRPr="000C5B07">
        <w:rPr>
          <w:i/>
          <w:iCs/>
          <w:lang w:val="en-GB"/>
        </w:rPr>
        <w:t>aim</w:t>
      </w:r>
      <w:r w:rsidR="000C5B07">
        <w:rPr>
          <w:lang w:val="en-GB"/>
        </w:rPr>
        <w:t xml:space="preserve"> </w:t>
      </w:r>
      <w:r w:rsidR="0072470D">
        <w:rPr>
          <w:lang w:val="en-GB"/>
        </w:rPr>
        <w:t xml:space="preserve">of the respective chapter, as well as </w:t>
      </w:r>
      <w:r w:rsidR="000C5B07">
        <w:rPr>
          <w:lang w:val="en-GB"/>
        </w:rPr>
        <w:t xml:space="preserve">general </w:t>
      </w:r>
      <w:r w:rsidR="000C5B07" w:rsidRPr="000C5B07">
        <w:rPr>
          <w:i/>
          <w:iCs/>
          <w:lang w:val="en-GB"/>
        </w:rPr>
        <w:t>drafting guidance</w:t>
      </w:r>
      <w:r w:rsidR="000C5B07">
        <w:rPr>
          <w:lang w:val="en-GB"/>
        </w:rPr>
        <w:t xml:space="preserve"> </w:t>
      </w:r>
      <w:r w:rsidR="0072470D">
        <w:rPr>
          <w:lang w:val="en-GB"/>
        </w:rPr>
        <w:t>for all sections</w:t>
      </w:r>
      <w:r w:rsidR="000C5B07">
        <w:rPr>
          <w:lang w:val="en-GB"/>
        </w:rPr>
        <w:t>, and</w:t>
      </w:r>
      <w:r w:rsidR="0072470D">
        <w:rPr>
          <w:lang w:val="en-GB"/>
        </w:rPr>
        <w:t xml:space="preserve"> may further include</w:t>
      </w:r>
      <w:r w:rsidR="000C5B07">
        <w:rPr>
          <w:lang w:val="en-GB"/>
        </w:rPr>
        <w:t xml:space="preserve"> recommendations for </w:t>
      </w:r>
      <w:r w:rsidR="000C5B07" w:rsidRPr="000C5B07">
        <w:rPr>
          <w:i/>
          <w:iCs/>
          <w:lang w:val="en-GB"/>
        </w:rPr>
        <w:t>minimum information</w:t>
      </w:r>
      <w:r w:rsidR="000C5B07">
        <w:rPr>
          <w:lang w:val="en-GB"/>
        </w:rPr>
        <w:t xml:space="preserve"> </w:t>
      </w:r>
      <w:r w:rsidR="00B266A2">
        <w:rPr>
          <w:lang w:val="en-GB"/>
        </w:rPr>
        <w:t xml:space="preserve">to be presented in the BUR, </w:t>
      </w:r>
      <w:r w:rsidR="0072470D">
        <w:rPr>
          <w:lang w:val="en-GB"/>
        </w:rPr>
        <w:t xml:space="preserve">and </w:t>
      </w:r>
      <w:r w:rsidR="000C5B07" w:rsidRPr="000C5B07">
        <w:rPr>
          <w:i/>
          <w:iCs/>
          <w:lang w:val="en-GB"/>
        </w:rPr>
        <w:t>best practice guidance</w:t>
      </w:r>
      <w:r w:rsidR="00B266A2">
        <w:rPr>
          <w:i/>
          <w:iCs/>
          <w:lang w:val="en-GB"/>
        </w:rPr>
        <w:t xml:space="preserve"> </w:t>
      </w:r>
      <w:r w:rsidR="00B266A2">
        <w:rPr>
          <w:lang w:val="en-GB"/>
        </w:rPr>
        <w:t>regarding</w:t>
      </w:r>
      <w:r w:rsidR="00B266A2" w:rsidRPr="00B266A2">
        <w:rPr>
          <w:lang w:val="en-GB"/>
        </w:rPr>
        <w:t xml:space="preserve"> additional information that may be provided as well</w:t>
      </w:r>
      <w:r w:rsidR="000C5B07">
        <w:rPr>
          <w:lang w:val="en-GB"/>
        </w:rPr>
        <w:t xml:space="preserve">. </w:t>
      </w:r>
      <w:r w:rsidR="0072470D">
        <w:rPr>
          <w:lang w:val="en-GB"/>
        </w:rPr>
        <w:t>In contrast, a</w:t>
      </w:r>
      <w:r>
        <w:rPr>
          <w:lang w:val="en-GB"/>
        </w:rPr>
        <w:t>ll sections that may be filled out by those compiling the BUR are kept with a white background.</w:t>
      </w:r>
      <w:r w:rsidR="00642C0C">
        <w:rPr>
          <w:lang w:val="en-GB"/>
        </w:rPr>
        <w:t xml:space="preserve"> </w:t>
      </w:r>
    </w:p>
    <w:tbl>
      <w:tblPr>
        <w:tblStyle w:val="Tabellenraster"/>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AD4E6D" w:rsidRPr="000200DA" w14:paraId="58463A0C" w14:textId="77777777" w:rsidTr="00BC4B01">
        <w:tc>
          <w:tcPr>
            <w:tcW w:w="5000" w:type="pct"/>
            <w:shd w:val="clear" w:color="auto" w:fill="D5E5FC" w:themeFill="accent2" w:themeFillTint="33"/>
          </w:tcPr>
          <w:p w14:paraId="27123EEA" w14:textId="2DE836E1" w:rsidR="00C739BC" w:rsidRDefault="00C739BC" w:rsidP="00C739BC">
            <w:pPr>
              <w:pStyle w:val="Subheadline"/>
              <w:rPr>
                <w:lang w:val="en-GB"/>
              </w:rPr>
            </w:pPr>
            <w:r>
              <w:rPr>
                <w:lang w:val="en-GB"/>
              </w:rPr>
              <w:t>Aim</w:t>
            </w:r>
          </w:p>
          <w:p w14:paraId="408E2EE7" w14:textId="7D4607A0" w:rsidR="00C739BC" w:rsidRDefault="00440F8A" w:rsidP="00C739BC">
            <w:pPr>
              <w:rPr>
                <w:lang w:val="en-GB"/>
              </w:rPr>
            </w:pPr>
            <w:r>
              <w:rPr>
                <w:lang w:val="en-GB"/>
              </w:rPr>
              <w:t>This section p</w:t>
            </w:r>
            <w:r w:rsidR="00C739BC">
              <w:rPr>
                <w:lang w:val="en-GB"/>
              </w:rPr>
              <w:t xml:space="preserve">rovides short insight into the aim and objective of a specific chapter or element of the BUR. </w:t>
            </w:r>
          </w:p>
          <w:p w14:paraId="02046696" w14:textId="622213F3" w:rsidR="00C739BC" w:rsidRDefault="00C739BC" w:rsidP="00C739BC">
            <w:pPr>
              <w:pStyle w:val="Subheadline"/>
              <w:rPr>
                <w:lang w:val="en-GB"/>
              </w:rPr>
            </w:pPr>
            <w:r>
              <w:rPr>
                <w:lang w:val="en-GB"/>
              </w:rPr>
              <w:t xml:space="preserve">Drafting </w:t>
            </w:r>
            <w:r w:rsidR="00440F8A">
              <w:rPr>
                <w:lang w:val="en-GB"/>
              </w:rPr>
              <w:t>g</w:t>
            </w:r>
            <w:r>
              <w:rPr>
                <w:lang w:val="en-GB"/>
              </w:rPr>
              <w:t>uidance</w:t>
            </w:r>
          </w:p>
          <w:p w14:paraId="204E3FF8" w14:textId="5A4F213E" w:rsidR="00C739BC" w:rsidRDefault="00440F8A" w:rsidP="00C739BC">
            <w:pPr>
              <w:rPr>
                <w:lang w:val="en-GB"/>
              </w:rPr>
            </w:pPr>
            <w:r>
              <w:rPr>
                <w:lang w:val="en-GB"/>
              </w:rPr>
              <w:t xml:space="preserve">This section includes relevant information and recommendations to support the compiling team’s efforts in preparing the BUR. </w:t>
            </w:r>
          </w:p>
          <w:p w14:paraId="1DD9B13D" w14:textId="38684A5A" w:rsidR="00C739BC" w:rsidRDefault="00C739BC" w:rsidP="00C739BC">
            <w:pPr>
              <w:pStyle w:val="Subheadline"/>
              <w:rPr>
                <w:lang w:val="en-GB"/>
              </w:rPr>
            </w:pPr>
            <w:r>
              <w:rPr>
                <w:lang w:val="en-GB"/>
              </w:rPr>
              <w:t xml:space="preserve">Minimum </w:t>
            </w:r>
            <w:r w:rsidR="00440F8A">
              <w:rPr>
                <w:lang w:val="en-GB"/>
              </w:rPr>
              <w:t>i</w:t>
            </w:r>
            <w:r>
              <w:rPr>
                <w:lang w:val="en-GB"/>
              </w:rPr>
              <w:t>nformation</w:t>
            </w:r>
          </w:p>
          <w:p w14:paraId="2DFABF53" w14:textId="16E3C7F2" w:rsidR="00440F8A" w:rsidRDefault="00C739BC" w:rsidP="00440F8A">
            <w:pPr>
              <w:ind w:right="66"/>
              <w:rPr>
                <w:lang w:val="en-GB"/>
              </w:rPr>
            </w:pPr>
            <w:r w:rsidRPr="00EB6828">
              <w:rPr>
                <w:lang w:val="en-GB"/>
              </w:rPr>
              <w:t>T</w:t>
            </w:r>
            <w:r w:rsidR="00440F8A">
              <w:rPr>
                <w:lang w:val="en-GB"/>
              </w:rPr>
              <w:t xml:space="preserve">his section highlights minimum information requirements </w:t>
            </w:r>
            <w:r w:rsidR="00440F8A" w:rsidRPr="00ED6522">
              <w:rPr>
                <w:lang w:val="en-GB"/>
              </w:rPr>
              <w:t>of the UNFCCC BUR reporting guidelines</w:t>
            </w:r>
            <w:r w:rsidR="00440F8A">
              <w:rPr>
                <w:lang w:val="en-GB"/>
              </w:rPr>
              <w:t xml:space="preserve"> that should be met.</w:t>
            </w:r>
          </w:p>
          <w:p w14:paraId="39E52FB9" w14:textId="77777777" w:rsidR="00440F8A" w:rsidRDefault="00440F8A" w:rsidP="00440F8A">
            <w:pPr>
              <w:pStyle w:val="Subheadline"/>
              <w:rPr>
                <w:lang w:val="en-GB"/>
              </w:rPr>
            </w:pPr>
            <w:r>
              <w:rPr>
                <w:lang w:val="en-GB"/>
              </w:rPr>
              <w:t>Best practice guidance</w:t>
            </w:r>
          </w:p>
          <w:p w14:paraId="43F63B1A" w14:textId="479C6E29" w:rsidR="00957CDB" w:rsidRPr="00440F8A" w:rsidRDefault="00440F8A" w:rsidP="00440F8A">
            <w:pPr>
              <w:rPr>
                <w:lang w:val="en-GB"/>
              </w:rPr>
            </w:pPr>
            <w:r>
              <w:rPr>
                <w:lang w:val="en-GB"/>
              </w:rPr>
              <w:t xml:space="preserve">This section outlines best practices </w:t>
            </w:r>
            <w:r w:rsidR="00957CDB">
              <w:rPr>
                <w:lang w:val="en-GB"/>
              </w:rPr>
              <w:t xml:space="preserve">and recommendations that provide a useful orientation when compiling the BUR. </w:t>
            </w:r>
          </w:p>
        </w:tc>
      </w:tr>
    </w:tbl>
    <w:p w14:paraId="0BC0BA07" w14:textId="6539877C" w:rsidR="00E0707A" w:rsidRPr="00ED6522" w:rsidRDefault="00EA7A1A" w:rsidP="00C739BC">
      <w:pPr>
        <w:keepNext/>
        <w:keepLines/>
        <w:spacing w:before="120"/>
        <w:rPr>
          <w:lang w:val="en-GB"/>
        </w:rPr>
      </w:pPr>
      <w:r w:rsidRPr="00ED6522">
        <w:rPr>
          <w:lang w:val="en-GB"/>
        </w:rPr>
        <w:t>We suggest that those using this template for drafting their BUR</w:t>
      </w:r>
      <w:r w:rsidR="00EA604F">
        <w:rPr>
          <w:lang w:val="en-GB"/>
        </w:rPr>
        <w:t>,</w:t>
      </w:r>
      <w:r w:rsidRPr="00ED6522">
        <w:rPr>
          <w:lang w:val="en-GB"/>
        </w:rPr>
        <w:t xml:space="preserve"> provide self-explanatory text addressing the </w:t>
      </w:r>
      <w:r w:rsidR="00957CDB">
        <w:rPr>
          <w:lang w:val="en-GB"/>
        </w:rPr>
        <w:t>individual sections of each chapter</w:t>
      </w:r>
      <w:r w:rsidRPr="00ED6522">
        <w:rPr>
          <w:lang w:val="en-GB"/>
        </w:rPr>
        <w:t xml:space="preserve"> and fields in the tables and then delete the guidance text from the final document to be submitted (a</w:t>
      </w:r>
      <w:r w:rsidR="00957CDB">
        <w:rPr>
          <w:lang w:val="en-GB"/>
        </w:rPr>
        <w:t>s mentioned, a</w:t>
      </w:r>
      <w:r w:rsidRPr="00ED6522">
        <w:rPr>
          <w:lang w:val="en-GB"/>
        </w:rPr>
        <w:t xml:space="preserve">ll guidance text is </w:t>
      </w:r>
      <w:r w:rsidR="00A97B59">
        <w:rPr>
          <w:lang w:val="en-GB"/>
        </w:rPr>
        <w:t xml:space="preserve">highlighted </w:t>
      </w:r>
      <w:r w:rsidRPr="00ED6522">
        <w:rPr>
          <w:lang w:val="en-GB"/>
        </w:rPr>
        <w:t>in</w:t>
      </w:r>
      <w:r w:rsidR="00957CDB">
        <w:rPr>
          <w:lang w:val="en-GB"/>
        </w:rPr>
        <w:t xml:space="preserve"> the above blue box</w:t>
      </w:r>
      <w:r w:rsidRPr="00ED6522">
        <w:rPr>
          <w:lang w:val="en-GB"/>
        </w:rPr>
        <w:t>). Whe</w:t>
      </w:r>
      <w:r w:rsidR="00A97B59">
        <w:rPr>
          <w:lang w:val="en-GB"/>
        </w:rPr>
        <w:t>never</w:t>
      </w:r>
      <w:r w:rsidRPr="00ED6522">
        <w:rPr>
          <w:lang w:val="en-GB"/>
        </w:rPr>
        <w:t xml:space="preserve"> a National Communication has been published within the last two years, we suggest simply providing an update on the information included in the last National Communication.</w:t>
      </w:r>
    </w:p>
    <w:p w14:paraId="7BAD5ADB" w14:textId="77777777" w:rsidR="00014DB4" w:rsidRPr="00ED6522" w:rsidRDefault="00014DB4" w:rsidP="00B77F53">
      <w:pPr>
        <w:pStyle w:val="Subheadline"/>
        <w:spacing w:before="360"/>
        <w:rPr>
          <w:lang w:val="en-GB"/>
        </w:rPr>
      </w:pPr>
      <w:r w:rsidRPr="00ED6522">
        <w:rPr>
          <w:lang w:val="en-GB"/>
        </w:rPr>
        <w:t xml:space="preserve">For further reading </w:t>
      </w:r>
    </w:p>
    <w:p w14:paraId="44838C3A" w14:textId="77777777" w:rsidR="00014DB4" w:rsidRPr="00ED6522" w:rsidRDefault="00014DB4" w:rsidP="00014DB4">
      <w:pPr>
        <w:rPr>
          <w:lang w:val="en-GB"/>
        </w:rPr>
      </w:pPr>
      <w:r w:rsidRPr="00ED6522">
        <w:rPr>
          <w:lang w:val="en-GB"/>
        </w:rPr>
        <w:t>Further orientation on drafting a BUR might be derived from the following sources:</w:t>
      </w:r>
    </w:p>
    <w:p w14:paraId="05A772E7" w14:textId="77777777" w:rsidR="00014DB4" w:rsidRPr="00ED6522" w:rsidRDefault="000200DA" w:rsidP="00014DB4">
      <w:pPr>
        <w:pStyle w:val="Bullets"/>
        <w:rPr>
          <w:lang w:val="en-GB"/>
        </w:rPr>
      </w:pPr>
      <w:hyperlink r:id="rId15" w:history="1">
        <w:r w:rsidR="00014DB4" w:rsidRPr="00ED6522">
          <w:rPr>
            <w:rStyle w:val="Hyperlink"/>
            <w:lang w:val="en-GB"/>
          </w:rPr>
          <w:t>UNFCCC biennial update reporting guidelines for Parties not included in Annex I to the Convention (FCCC/CP/2011/9/Add.1; Decision 2/CP.17, Annex III)</w:t>
        </w:r>
      </w:hyperlink>
      <w:r w:rsidR="00014DB4" w:rsidRPr="00ED6522">
        <w:rPr>
          <w:lang w:val="en-GB"/>
        </w:rPr>
        <w:t xml:space="preserve"> </w:t>
      </w:r>
    </w:p>
    <w:p w14:paraId="03EFB5A1" w14:textId="77777777" w:rsidR="00014DB4" w:rsidRPr="00ED6522" w:rsidRDefault="000200DA" w:rsidP="00014DB4">
      <w:pPr>
        <w:pStyle w:val="Bullets"/>
        <w:rPr>
          <w:lang w:val="en-GB"/>
        </w:rPr>
      </w:pPr>
      <w:hyperlink r:id="rId16" w:history="1">
        <w:r w:rsidR="00014DB4" w:rsidRPr="00ED6522">
          <w:rPr>
            <w:rStyle w:val="Hyperlink"/>
            <w:lang w:val="en-GB"/>
          </w:rPr>
          <w:t>CGE Training Materials for the Preparation of Biennial Update Reports from non-Annex I Parties</w:t>
        </w:r>
      </w:hyperlink>
      <w:r w:rsidR="00014DB4" w:rsidRPr="00ED6522">
        <w:rPr>
          <w:lang w:val="en-GB"/>
        </w:rPr>
        <w:t xml:space="preserve"> </w:t>
      </w:r>
    </w:p>
    <w:p w14:paraId="1E178D53" w14:textId="77777777" w:rsidR="00014DB4" w:rsidRPr="00ED6522" w:rsidRDefault="000200DA" w:rsidP="00014DB4">
      <w:pPr>
        <w:pStyle w:val="Bullets"/>
        <w:rPr>
          <w:lang w:val="en-GB"/>
        </w:rPr>
      </w:pPr>
      <w:hyperlink r:id="rId17" w:history="1">
        <w:r w:rsidR="00014DB4" w:rsidRPr="00ED6522">
          <w:rPr>
            <w:rStyle w:val="Hyperlink"/>
            <w:lang w:val="en-GB"/>
          </w:rPr>
          <w:t xml:space="preserve">OECD (2011): Frequent and Flexible: Options for Reporting Guidelines for Biennial Update Reports </w:t>
        </w:r>
      </w:hyperlink>
      <w:r w:rsidR="00014DB4" w:rsidRPr="00ED6522">
        <w:rPr>
          <w:lang w:val="en-GB"/>
        </w:rPr>
        <w:t xml:space="preserve"> </w:t>
      </w:r>
    </w:p>
    <w:p w14:paraId="08956699" w14:textId="77777777" w:rsidR="00014DB4" w:rsidRPr="00ED6522" w:rsidRDefault="000200DA" w:rsidP="00014DB4">
      <w:pPr>
        <w:pStyle w:val="Bullets"/>
        <w:rPr>
          <w:lang w:val="en-GB"/>
        </w:rPr>
      </w:pPr>
      <w:hyperlink r:id="rId18" w:history="1">
        <w:r w:rsidR="00014DB4" w:rsidRPr="00ED6522">
          <w:rPr>
            <w:rStyle w:val="Hyperlink"/>
            <w:lang w:val="en-GB"/>
          </w:rPr>
          <w:t>UNFCCC Toolkit for non-Annex I Parties on establishing and maintaining institutional arrangements for preparing national communications and biennial update reports</w:t>
        </w:r>
      </w:hyperlink>
    </w:p>
    <w:p w14:paraId="668DACF5" w14:textId="77777777" w:rsidR="00014DB4" w:rsidRPr="00ED6522" w:rsidRDefault="000200DA" w:rsidP="00014DB4">
      <w:pPr>
        <w:pStyle w:val="Bullets"/>
        <w:rPr>
          <w:lang w:val="en-GB"/>
        </w:rPr>
      </w:pPr>
      <w:hyperlink r:id="rId19" w:history="1">
        <w:r w:rsidR="00014DB4" w:rsidRPr="00ED6522">
          <w:rPr>
            <w:rStyle w:val="Hyperlink"/>
            <w:lang w:val="en-GB"/>
          </w:rPr>
          <w:t>UNFCCC (2014): Handbook on Measurement, Reporting and Verification for Developing Country Parties</w:t>
        </w:r>
      </w:hyperlink>
    </w:p>
    <w:p w14:paraId="643127BE" w14:textId="77777777" w:rsidR="00014DB4" w:rsidRPr="00ED6522" w:rsidRDefault="00014DB4" w:rsidP="0070205F">
      <w:pPr>
        <w:rPr>
          <w:lang w:val="en-GB"/>
        </w:rPr>
      </w:pPr>
    </w:p>
    <w:p w14:paraId="4CCE7DB6" w14:textId="77777777" w:rsidR="00684B71" w:rsidRDefault="00D15A66" w:rsidP="001A5148">
      <w:pPr>
        <w:spacing w:after="160" w:line="259" w:lineRule="auto"/>
        <w:jc w:val="left"/>
        <w:rPr>
          <w:lang w:val="en-GB"/>
        </w:rPr>
      </w:pPr>
      <w:r w:rsidRPr="00ED6522">
        <w:rPr>
          <w:lang w:val="en-GB"/>
        </w:rPr>
        <w:br w:type="page"/>
      </w:r>
    </w:p>
    <w:p w14:paraId="28B99938" w14:textId="77777777" w:rsidR="00684B71" w:rsidRDefault="00875F4F" w:rsidP="001A5148">
      <w:pPr>
        <w:spacing w:after="160" w:line="259" w:lineRule="auto"/>
        <w:jc w:val="left"/>
        <w:rPr>
          <w:lang w:val="en-GB"/>
        </w:rPr>
      </w:pPr>
      <w:r>
        <w:rPr>
          <w:noProof/>
        </w:rPr>
        <w:lastRenderedPageBreak/>
        <w:drawing>
          <wp:anchor distT="0" distB="0" distL="114300" distR="114300" simplePos="0" relativeHeight="251655166" behindDoc="1" locked="0" layoutInCell="1" allowOverlap="1" wp14:anchorId="136CF971" wp14:editId="1BEA78EF">
            <wp:simplePos x="0" y="0"/>
            <wp:positionH relativeFrom="page">
              <wp:align>left</wp:align>
            </wp:positionH>
            <wp:positionV relativeFrom="page">
              <wp:posOffset>9525</wp:posOffset>
            </wp:positionV>
            <wp:extent cx="7596505" cy="10722610"/>
            <wp:effectExtent l="0" t="0" r="4445" b="254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96505" cy="10722610"/>
                    </a:xfrm>
                    <a:prstGeom prst="rect">
                      <a:avLst/>
                    </a:prstGeom>
                  </pic:spPr>
                </pic:pic>
              </a:graphicData>
            </a:graphic>
            <wp14:sizeRelH relativeFrom="page">
              <wp14:pctWidth>0</wp14:pctWidth>
            </wp14:sizeRelH>
            <wp14:sizeRelV relativeFrom="page">
              <wp14:pctHeight>0</wp14:pctHeight>
            </wp14:sizeRelV>
          </wp:anchor>
        </w:drawing>
      </w:r>
    </w:p>
    <w:p w14:paraId="7337B49C" w14:textId="2D963EDA" w:rsidR="00014DB4" w:rsidRPr="00423466" w:rsidRDefault="00423466" w:rsidP="00853C48">
      <w:pPr>
        <w:pStyle w:val="Coverberschrift1"/>
      </w:pPr>
      <w:r w:rsidRPr="00671DB7">
        <w:t xml:space="preserve">Biennial </w:t>
      </w:r>
      <w:r w:rsidR="001A5148">
        <w:t>U</w:t>
      </w:r>
      <w:r w:rsidRPr="00671DB7">
        <w:t>pdate Report</w:t>
      </w:r>
      <w:r w:rsidR="00A81224">
        <w:t xml:space="preserve"> (BUR)</w:t>
      </w:r>
      <w:r w:rsidRPr="00671DB7">
        <w:t xml:space="preserve"> </w:t>
      </w:r>
      <w:r w:rsidRPr="00671DB7">
        <w:br/>
        <w:t>Template</w:t>
      </w:r>
    </w:p>
    <w:p w14:paraId="3B18B883" w14:textId="77777777" w:rsidR="00B14E29" w:rsidRPr="00ED6522" w:rsidRDefault="00B14E29">
      <w:pPr>
        <w:spacing w:after="160" w:line="259" w:lineRule="auto"/>
        <w:jc w:val="left"/>
        <w:rPr>
          <w:lang w:val="en-GB"/>
        </w:rPr>
      </w:pPr>
      <w:r w:rsidRPr="00ED6522">
        <w:rPr>
          <w:lang w:val="en-GB"/>
        </w:rPr>
        <w:br w:type="page"/>
      </w:r>
    </w:p>
    <w:p w14:paraId="3E6B4C89" w14:textId="77777777" w:rsidR="00B14E29" w:rsidRPr="00ED6522" w:rsidRDefault="00B14E29" w:rsidP="00B14E29">
      <w:pPr>
        <w:pStyle w:val="Inhaltsberschrift"/>
        <w:rPr>
          <w:lang w:val="en-GB"/>
        </w:rPr>
      </w:pPr>
      <w:r w:rsidRPr="00ED6522">
        <w:rPr>
          <w:lang w:val="en-GB"/>
        </w:rPr>
        <w:lastRenderedPageBreak/>
        <w:t>Contents</w:t>
      </w:r>
    </w:p>
    <w:p w14:paraId="63E2F894" w14:textId="69DCFC0A" w:rsidR="00D65A15" w:rsidRDefault="00141AC7">
      <w:pPr>
        <w:pStyle w:val="Verzeichnis4"/>
        <w:tabs>
          <w:tab w:val="right" w:leader="dot" w:pos="9060"/>
        </w:tabs>
        <w:rPr>
          <w:rFonts w:asciiTheme="minorHAnsi" w:eastAsiaTheme="minorEastAsia" w:hAnsiTheme="minorHAnsi"/>
          <w:noProof/>
          <w:color w:val="auto"/>
          <w:sz w:val="22"/>
          <w:lang w:eastAsia="de-DE"/>
        </w:rPr>
      </w:pPr>
      <w:r w:rsidRPr="00ED6522">
        <w:rPr>
          <w:rFonts w:cs="Open Sans SemiBold"/>
          <w:noProof/>
          <w:color w:val="89AE10" w:themeColor="text2"/>
          <w:lang w:val="en-GB"/>
        </w:rPr>
        <w:fldChar w:fldCharType="begin"/>
      </w:r>
      <w:r w:rsidRPr="00ED6522">
        <w:rPr>
          <w:lang w:val="en-GB"/>
        </w:rPr>
        <w:instrText xml:space="preserve"> TOC \o "1-3" \h \z \t "Anhang Überschrift 1;5;Anhang Überschrift 2;6;Hauptüberschrift Anhang;4" </w:instrText>
      </w:r>
      <w:r w:rsidRPr="00ED6522">
        <w:rPr>
          <w:rFonts w:cs="Open Sans SemiBold"/>
          <w:noProof/>
          <w:color w:val="89AE10" w:themeColor="text2"/>
          <w:lang w:val="en-GB"/>
        </w:rPr>
        <w:fldChar w:fldCharType="separate"/>
      </w:r>
      <w:hyperlink w:anchor="_Toc90029704" w:history="1">
        <w:r w:rsidR="00D65A15" w:rsidRPr="00162C66">
          <w:rPr>
            <w:rStyle w:val="Hyperlink"/>
            <w:noProof/>
          </w:rPr>
          <w:t>Imprint</w:t>
        </w:r>
        <w:r w:rsidR="00D65A15">
          <w:rPr>
            <w:noProof/>
            <w:webHidden/>
          </w:rPr>
          <w:tab/>
        </w:r>
        <w:r w:rsidR="00D65A15">
          <w:rPr>
            <w:noProof/>
            <w:webHidden/>
          </w:rPr>
          <w:fldChar w:fldCharType="begin"/>
        </w:r>
        <w:r w:rsidR="00D65A15">
          <w:rPr>
            <w:noProof/>
            <w:webHidden/>
          </w:rPr>
          <w:instrText xml:space="preserve"> PAGEREF _Toc90029704 \h </w:instrText>
        </w:r>
        <w:r w:rsidR="00D65A15">
          <w:rPr>
            <w:noProof/>
            <w:webHidden/>
          </w:rPr>
        </w:r>
        <w:r w:rsidR="00D65A15">
          <w:rPr>
            <w:noProof/>
            <w:webHidden/>
          </w:rPr>
          <w:fldChar w:fldCharType="separate"/>
        </w:r>
        <w:r w:rsidR="00D65A15">
          <w:rPr>
            <w:noProof/>
            <w:webHidden/>
          </w:rPr>
          <w:t>2</w:t>
        </w:r>
        <w:r w:rsidR="00D65A15">
          <w:rPr>
            <w:noProof/>
            <w:webHidden/>
          </w:rPr>
          <w:fldChar w:fldCharType="end"/>
        </w:r>
      </w:hyperlink>
    </w:p>
    <w:p w14:paraId="15673BA1" w14:textId="346019B9" w:rsidR="00D65A15" w:rsidRDefault="000200DA">
      <w:pPr>
        <w:pStyle w:val="Verzeichnis4"/>
        <w:tabs>
          <w:tab w:val="right" w:leader="dot" w:pos="9060"/>
        </w:tabs>
        <w:rPr>
          <w:rFonts w:asciiTheme="minorHAnsi" w:eastAsiaTheme="minorEastAsia" w:hAnsiTheme="minorHAnsi"/>
          <w:noProof/>
          <w:color w:val="auto"/>
          <w:sz w:val="22"/>
          <w:lang w:eastAsia="de-DE"/>
        </w:rPr>
      </w:pPr>
      <w:hyperlink w:anchor="_Toc90029705" w:history="1">
        <w:r w:rsidR="00D65A15" w:rsidRPr="00162C66">
          <w:rPr>
            <w:rStyle w:val="Hyperlink"/>
            <w:noProof/>
          </w:rPr>
          <w:t>Acronyms and Abbreviations</w:t>
        </w:r>
        <w:r w:rsidR="00D65A15">
          <w:rPr>
            <w:noProof/>
            <w:webHidden/>
          </w:rPr>
          <w:tab/>
        </w:r>
        <w:r w:rsidR="00D65A15">
          <w:rPr>
            <w:noProof/>
            <w:webHidden/>
          </w:rPr>
          <w:fldChar w:fldCharType="begin"/>
        </w:r>
        <w:r w:rsidR="00D65A15">
          <w:rPr>
            <w:noProof/>
            <w:webHidden/>
          </w:rPr>
          <w:instrText xml:space="preserve"> PAGEREF _Toc90029705 \h </w:instrText>
        </w:r>
        <w:r w:rsidR="00D65A15">
          <w:rPr>
            <w:noProof/>
            <w:webHidden/>
          </w:rPr>
        </w:r>
        <w:r w:rsidR="00D65A15">
          <w:rPr>
            <w:noProof/>
            <w:webHidden/>
          </w:rPr>
          <w:fldChar w:fldCharType="separate"/>
        </w:r>
        <w:r w:rsidR="00D65A15">
          <w:rPr>
            <w:noProof/>
            <w:webHidden/>
          </w:rPr>
          <w:t>7</w:t>
        </w:r>
        <w:r w:rsidR="00D65A15">
          <w:rPr>
            <w:noProof/>
            <w:webHidden/>
          </w:rPr>
          <w:fldChar w:fldCharType="end"/>
        </w:r>
      </w:hyperlink>
    </w:p>
    <w:p w14:paraId="34675E9D" w14:textId="41886B3A" w:rsidR="00D65A15" w:rsidRDefault="000200DA">
      <w:pPr>
        <w:pStyle w:val="Verzeichnis4"/>
        <w:tabs>
          <w:tab w:val="right" w:leader="dot" w:pos="9060"/>
        </w:tabs>
        <w:rPr>
          <w:rFonts w:asciiTheme="minorHAnsi" w:eastAsiaTheme="minorEastAsia" w:hAnsiTheme="minorHAnsi"/>
          <w:noProof/>
          <w:color w:val="auto"/>
          <w:sz w:val="22"/>
          <w:lang w:eastAsia="de-DE"/>
        </w:rPr>
      </w:pPr>
      <w:hyperlink w:anchor="_Toc90029706" w:history="1">
        <w:r w:rsidR="00D65A15" w:rsidRPr="00162C66">
          <w:rPr>
            <w:rStyle w:val="Hyperlink"/>
            <w:noProof/>
          </w:rPr>
          <w:t>Executive Summary</w:t>
        </w:r>
        <w:r w:rsidR="00D65A15">
          <w:rPr>
            <w:noProof/>
            <w:webHidden/>
          </w:rPr>
          <w:tab/>
        </w:r>
        <w:r w:rsidR="00D65A15">
          <w:rPr>
            <w:noProof/>
            <w:webHidden/>
          </w:rPr>
          <w:fldChar w:fldCharType="begin"/>
        </w:r>
        <w:r w:rsidR="00D65A15">
          <w:rPr>
            <w:noProof/>
            <w:webHidden/>
          </w:rPr>
          <w:instrText xml:space="preserve"> PAGEREF _Toc90029706 \h </w:instrText>
        </w:r>
        <w:r w:rsidR="00D65A15">
          <w:rPr>
            <w:noProof/>
            <w:webHidden/>
          </w:rPr>
        </w:r>
        <w:r w:rsidR="00D65A15">
          <w:rPr>
            <w:noProof/>
            <w:webHidden/>
          </w:rPr>
          <w:fldChar w:fldCharType="separate"/>
        </w:r>
        <w:r w:rsidR="00D65A15">
          <w:rPr>
            <w:noProof/>
            <w:webHidden/>
          </w:rPr>
          <w:t>8</w:t>
        </w:r>
        <w:r w:rsidR="00D65A15">
          <w:rPr>
            <w:noProof/>
            <w:webHidden/>
          </w:rPr>
          <w:fldChar w:fldCharType="end"/>
        </w:r>
      </w:hyperlink>
    </w:p>
    <w:p w14:paraId="7CA57FAD" w14:textId="01A880B0" w:rsidR="00D65A15" w:rsidRDefault="000200DA">
      <w:pPr>
        <w:pStyle w:val="Verzeichnis2"/>
        <w:rPr>
          <w:rFonts w:asciiTheme="minorHAnsi" w:eastAsiaTheme="minorEastAsia" w:hAnsiTheme="minorHAnsi"/>
          <w:color w:val="auto"/>
          <w:sz w:val="22"/>
          <w:lang w:eastAsia="de-DE"/>
        </w:rPr>
      </w:pPr>
      <w:hyperlink w:anchor="_Toc90029707" w:history="1">
        <w:r w:rsidR="00D65A15" w:rsidRPr="00162C66">
          <w:rPr>
            <w:rStyle w:val="Hyperlink"/>
            <w:lang w:val="en-GB"/>
          </w:rPr>
          <w:t>1.</w:t>
        </w:r>
        <w:r w:rsidR="00D65A15">
          <w:rPr>
            <w:rFonts w:asciiTheme="minorHAnsi" w:eastAsiaTheme="minorEastAsia" w:hAnsiTheme="minorHAnsi"/>
            <w:color w:val="auto"/>
            <w:sz w:val="22"/>
            <w:lang w:eastAsia="de-DE"/>
          </w:rPr>
          <w:tab/>
        </w:r>
        <w:r w:rsidR="00D65A15" w:rsidRPr="00162C66">
          <w:rPr>
            <w:rStyle w:val="Hyperlink"/>
            <w:lang w:val="en-GB"/>
          </w:rPr>
          <w:t>National Circumstances</w:t>
        </w:r>
        <w:r w:rsidR="00D65A15">
          <w:rPr>
            <w:webHidden/>
          </w:rPr>
          <w:tab/>
        </w:r>
        <w:r w:rsidR="00D65A15">
          <w:rPr>
            <w:webHidden/>
          </w:rPr>
          <w:fldChar w:fldCharType="begin"/>
        </w:r>
        <w:r w:rsidR="00D65A15">
          <w:rPr>
            <w:webHidden/>
          </w:rPr>
          <w:instrText xml:space="preserve"> PAGEREF _Toc90029707 \h </w:instrText>
        </w:r>
        <w:r w:rsidR="00D65A15">
          <w:rPr>
            <w:webHidden/>
          </w:rPr>
        </w:r>
        <w:r w:rsidR="00D65A15">
          <w:rPr>
            <w:webHidden/>
          </w:rPr>
          <w:fldChar w:fldCharType="separate"/>
        </w:r>
        <w:r w:rsidR="00D65A15">
          <w:rPr>
            <w:webHidden/>
          </w:rPr>
          <w:t>12</w:t>
        </w:r>
        <w:r w:rsidR="00D65A15">
          <w:rPr>
            <w:webHidden/>
          </w:rPr>
          <w:fldChar w:fldCharType="end"/>
        </w:r>
      </w:hyperlink>
    </w:p>
    <w:p w14:paraId="74201D76" w14:textId="5EB667AB" w:rsidR="00D65A15" w:rsidRDefault="000200DA">
      <w:pPr>
        <w:pStyle w:val="Verzeichnis3"/>
        <w:tabs>
          <w:tab w:val="left" w:pos="992"/>
        </w:tabs>
        <w:rPr>
          <w:rFonts w:eastAsiaTheme="minorEastAsia"/>
          <w:noProof/>
          <w:sz w:val="22"/>
          <w:lang w:eastAsia="de-DE"/>
        </w:rPr>
      </w:pPr>
      <w:hyperlink w:anchor="_Toc90029708" w:history="1">
        <w:r w:rsidR="00D65A15" w:rsidRPr="00162C66">
          <w:rPr>
            <w:rStyle w:val="Hyperlink"/>
            <w:noProof/>
            <w:lang w:val="en-GB"/>
          </w:rPr>
          <w:t>1.1</w:t>
        </w:r>
        <w:r w:rsidR="00D65A15">
          <w:rPr>
            <w:rFonts w:eastAsiaTheme="minorEastAsia"/>
            <w:noProof/>
            <w:sz w:val="22"/>
            <w:lang w:eastAsia="de-DE"/>
          </w:rPr>
          <w:tab/>
        </w:r>
        <w:r w:rsidR="00D65A15" w:rsidRPr="00162C66">
          <w:rPr>
            <w:rStyle w:val="Hyperlink"/>
            <w:noProof/>
            <w:lang w:val="en-GB"/>
          </w:rPr>
          <w:t>Geographic and climate profile</w:t>
        </w:r>
        <w:r w:rsidR="00D65A15">
          <w:rPr>
            <w:noProof/>
            <w:webHidden/>
          </w:rPr>
          <w:tab/>
        </w:r>
        <w:r w:rsidR="00D65A15">
          <w:rPr>
            <w:noProof/>
            <w:webHidden/>
          </w:rPr>
          <w:fldChar w:fldCharType="begin"/>
        </w:r>
        <w:r w:rsidR="00D65A15">
          <w:rPr>
            <w:noProof/>
            <w:webHidden/>
          </w:rPr>
          <w:instrText xml:space="preserve"> PAGEREF _Toc90029708 \h </w:instrText>
        </w:r>
        <w:r w:rsidR="00D65A15">
          <w:rPr>
            <w:noProof/>
            <w:webHidden/>
          </w:rPr>
        </w:r>
        <w:r w:rsidR="00D65A15">
          <w:rPr>
            <w:noProof/>
            <w:webHidden/>
          </w:rPr>
          <w:fldChar w:fldCharType="separate"/>
        </w:r>
        <w:r w:rsidR="00D65A15">
          <w:rPr>
            <w:noProof/>
            <w:webHidden/>
          </w:rPr>
          <w:t>13</w:t>
        </w:r>
        <w:r w:rsidR="00D65A15">
          <w:rPr>
            <w:noProof/>
            <w:webHidden/>
          </w:rPr>
          <w:fldChar w:fldCharType="end"/>
        </w:r>
      </w:hyperlink>
    </w:p>
    <w:p w14:paraId="0F171D66" w14:textId="122F5EE8" w:rsidR="00D65A15" w:rsidRDefault="000200DA">
      <w:pPr>
        <w:pStyle w:val="Verzeichnis3"/>
        <w:tabs>
          <w:tab w:val="left" w:pos="992"/>
        </w:tabs>
        <w:rPr>
          <w:rFonts w:eastAsiaTheme="minorEastAsia"/>
          <w:noProof/>
          <w:sz w:val="22"/>
          <w:lang w:eastAsia="de-DE"/>
        </w:rPr>
      </w:pPr>
      <w:hyperlink w:anchor="_Toc90029709" w:history="1">
        <w:r w:rsidR="00D65A15" w:rsidRPr="00162C66">
          <w:rPr>
            <w:rStyle w:val="Hyperlink"/>
            <w:noProof/>
            <w:lang w:val="en-GB"/>
          </w:rPr>
          <w:t>1.2</w:t>
        </w:r>
        <w:r w:rsidR="00D65A15">
          <w:rPr>
            <w:rFonts w:eastAsiaTheme="minorEastAsia"/>
            <w:noProof/>
            <w:sz w:val="22"/>
            <w:lang w:eastAsia="de-DE"/>
          </w:rPr>
          <w:tab/>
        </w:r>
        <w:r w:rsidR="00D65A15" w:rsidRPr="00162C66">
          <w:rPr>
            <w:rStyle w:val="Hyperlink"/>
            <w:noProof/>
            <w:lang w:val="en-GB"/>
          </w:rPr>
          <w:t>Population and economic profile</w:t>
        </w:r>
        <w:r w:rsidR="00D65A15">
          <w:rPr>
            <w:noProof/>
            <w:webHidden/>
          </w:rPr>
          <w:tab/>
        </w:r>
        <w:r w:rsidR="00D65A15">
          <w:rPr>
            <w:noProof/>
            <w:webHidden/>
          </w:rPr>
          <w:fldChar w:fldCharType="begin"/>
        </w:r>
        <w:r w:rsidR="00D65A15">
          <w:rPr>
            <w:noProof/>
            <w:webHidden/>
          </w:rPr>
          <w:instrText xml:space="preserve"> PAGEREF _Toc90029709 \h </w:instrText>
        </w:r>
        <w:r w:rsidR="00D65A15">
          <w:rPr>
            <w:noProof/>
            <w:webHidden/>
          </w:rPr>
        </w:r>
        <w:r w:rsidR="00D65A15">
          <w:rPr>
            <w:noProof/>
            <w:webHidden/>
          </w:rPr>
          <w:fldChar w:fldCharType="separate"/>
        </w:r>
        <w:r w:rsidR="00D65A15">
          <w:rPr>
            <w:noProof/>
            <w:webHidden/>
          </w:rPr>
          <w:t>13</w:t>
        </w:r>
        <w:r w:rsidR="00D65A15">
          <w:rPr>
            <w:noProof/>
            <w:webHidden/>
          </w:rPr>
          <w:fldChar w:fldCharType="end"/>
        </w:r>
      </w:hyperlink>
    </w:p>
    <w:p w14:paraId="04CF8A54" w14:textId="45071169" w:rsidR="00D65A15" w:rsidRDefault="000200DA">
      <w:pPr>
        <w:pStyle w:val="Verzeichnis3"/>
        <w:tabs>
          <w:tab w:val="left" w:pos="992"/>
        </w:tabs>
        <w:rPr>
          <w:rFonts w:eastAsiaTheme="minorEastAsia"/>
          <w:noProof/>
          <w:sz w:val="22"/>
          <w:lang w:eastAsia="de-DE"/>
        </w:rPr>
      </w:pPr>
      <w:hyperlink w:anchor="_Toc90029710" w:history="1">
        <w:r w:rsidR="00D65A15" w:rsidRPr="00162C66">
          <w:rPr>
            <w:rStyle w:val="Hyperlink"/>
            <w:noProof/>
            <w:lang w:val="en-GB"/>
          </w:rPr>
          <w:t>1.3</w:t>
        </w:r>
        <w:r w:rsidR="00D65A15">
          <w:rPr>
            <w:rFonts w:eastAsiaTheme="minorEastAsia"/>
            <w:noProof/>
            <w:sz w:val="22"/>
            <w:lang w:eastAsia="de-DE"/>
          </w:rPr>
          <w:tab/>
        </w:r>
        <w:r w:rsidR="00D65A15" w:rsidRPr="00162C66">
          <w:rPr>
            <w:rStyle w:val="Hyperlink"/>
            <w:noProof/>
            <w:lang w:val="en-GB"/>
          </w:rPr>
          <w:t>Development priorities and objectives</w:t>
        </w:r>
        <w:r w:rsidR="00D65A15">
          <w:rPr>
            <w:noProof/>
            <w:webHidden/>
          </w:rPr>
          <w:tab/>
        </w:r>
        <w:r w:rsidR="00D65A15">
          <w:rPr>
            <w:noProof/>
            <w:webHidden/>
          </w:rPr>
          <w:fldChar w:fldCharType="begin"/>
        </w:r>
        <w:r w:rsidR="00D65A15">
          <w:rPr>
            <w:noProof/>
            <w:webHidden/>
          </w:rPr>
          <w:instrText xml:space="preserve"> PAGEREF _Toc90029710 \h </w:instrText>
        </w:r>
        <w:r w:rsidR="00D65A15">
          <w:rPr>
            <w:noProof/>
            <w:webHidden/>
          </w:rPr>
        </w:r>
        <w:r w:rsidR="00D65A15">
          <w:rPr>
            <w:noProof/>
            <w:webHidden/>
          </w:rPr>
          <w:fldChar w:fldCharType="separate"/>
        </w:r>
        <w:r w:rsidR="00D65A15">
          <w:rPr>
            <w:noProof/>
            <w:webHidden/>
          </w:rPr>
          <w:t>14</w:t>
        </w:r>
        <w:r w:rsidR="00D65A15">
          <w:rPr>
            <w:noProof/>
            <w:webHidden/>
          </w:rPr>
          <w:fldChar w:fldCharType="end"/>
        </w:r>
      </w:hyperlink>
    </w:p>
    <w:p w14:paraId="28FA7BCE" w14:textId="22E4DE33" w:rsidR="00D65A15" w:rsidRDefault="000200DA">
      <w:pPr>
        <w:pStyle w:val="Verzeichnis3"/>
        <w:tabs>
          <w:tab w:val="left" w:pos="992"/>
        </w:tabs>
        <w:rPr>
          <w:rFonts w:eastAsiaTheme="minorEastAsia"/>
          <w:noProof/>
          <w:sz w:val="22"/>
          <w:lang w:eastAsia="de-DE"/>
        </w:rPr>
      </w:pPr>
      <w:hyperlink w:anchor="_Toc90029711" w:history="1">
        <w:r w:rsidR="00D65A15" w:rsidRPr="00162C66">
          <w:rPr>
            <w:rStyle w:val="Hyperlink"/>
            <w:noProof/>
            <w:lang w:val="en-GB"/>
          </w:rPr>
          <w:t>1.4</w:t>
        </w:r>
        <w:r w:rsidR="00D65A15">
          <w:rPr>
            <w:rFonts w:eastAsiaTheme="minorEastAsia"/>
            <w:noProof/>
            <w:sz w:val="22"/>
            <w:lang w:eastAsia="de-DE"/>
          </w:rPr>
          <w:tab/>
        </w:r>
        <w:r w:rsidR="00D65A15" w:rsidRPr="00162C66">
          <w:rPr>
            <w:rStyle w:val="Hyperlink"/>
            <w:noProof/>
            <w:lang w:val="en-GB"/>
          </w:rPr>
          <w:t>Priorities related to mitigation of climate change</w:t>
        </w:r>
        <w:r w:rsidR="00D65A15">
          <w:rPr>
            <w:noProof/>
            <w:webHidden/>
          </w:rPr>
          <w:tab/>
        </w:r>
        <w:r w:rsidR="00D65A15">
          <w:rPr>
            <w:noProof/>
            <w:webHidden/>
          </w:rPr>
          <w:fldChar w:fldCharType="begin"/>
        </w:r>
        <w:r w:rsidR="00D65A15">
          <w:rPr>
            <w:noProof/>
            <w:webHidden/>
          </w:rPr>
          <w:instrText xml:space="preserve"> PAGEREF _Toc90029711 \h </w:instrText>
        </w:r>
        <w:r w:rsidR="00D65A15">
          <w:rPr>
            <w:noProof/>
            <w:webHidden/>
          </w:rPr>
        </w:r>
        <w:r w:rsidR="00D65A15">
          <w:rPr>
            <w:noProof/>
            <w:webHidden/>
          </w:rPr>
          <w:fldChar w:fldCharType="separate"/>
        </w:r>
        <w:r w:rsidR="00D65A15">
          <w:rPr>
            <w:noProof/>
            <w:webHidden/>
          </w:rPr>
          <w:t>14</w:t>
        </w:r>
        <w:r w:rsidR="00D65A15">
          <w:rPr>
            <w:noProof/>
            <w:webHidden/>
          </w:rPr>
          <w:fldChar w:fldCharType="end"/>
        </w:r>
      </w:hyperlink>
    </w:p>
    <w:p w14:paraId="2C6C45A9" w14:textId="623704CE" w:rsidR="00D65A15" w:rsidRDefault="000200DA">
      <w:pPr>
        <w:pStyle w:val="Verzeichnis3"/>
        <w:tabs>
          <w:tab w:val="left" w:pos="992"/>
        </w:tabs>
        <w:rPr>
          <w:rFonts w:eastAsiaTheme="minorEastAsia"/>
          <w:noProof/>
          <w:sz w:val="22"/>
          <w:lang w:eastAsia="de-DE"/>
        </w:rPr>
      </w:pPr>
      <w:hyperlink w:anchor="_Toc90029712" w:history="1">
        <w:r w:rsidR="00D65A15" w:rsidRPr="00162C66">
          <w:rPr>
            <w:rStyle w:val="Hyperlink"/>
            <w:noProof/>
            <w:lang w:val="en-GB"/>
          </w:rPr>
          <w:t>1.5</w:t>
        </w:r>
        <w:r w:rsidR="00D65A15">
          <w:rPr>
            <w:rFonts w:eastAsiaTheme="minorEastAsia"/>
            <w:noProof/>
            <w:sz w:val="22"/>
            <w:lang w:eastAsia="de-DE"/>
          </w:rPr>
          <w:tab/>
        </w:r>
        <w:r w:rsidR="00D65A15" w:rsidRPr="00162C66">
          <w:rPr>
            <w:rStyle w:val="Hyperlink"/>
            <w:noProof/>
            <w:lang w:val="en-GB"/>
          </w:rPr>
          <w:t>Other circumstances</w:t>
        </w:r>
        <w:r w:rsidR="00D65A15">
          <w:rPr>
            <w:noProof/>
            <w:webHidden/>
          </w:rPr>
          <w:tab/>
        </w:r>
        <w:r w:rsidR="00D65A15">
          <w:rPr>
            <w:noProof/>
            <w:webHidden/>
          </w:rPr>
          <w:fldChar w:fldCharType="begin"/>
        </w:r>
        <w:r w:rsidR="00D65A15">
          <w:rPr>
            <w:noProof/>
            <w:webHidden/>
          </w:rPr>
          <w:instrText xml:space="preserve"> PAGEREF _Toc90029712 \h </w:instrText>
        </w:r>
        <w:r w:rsidR="00D65A15">
          <w:rPr>
            <w:noProof/>
            <w:webHidden/>
          </w:rPr>
        </w:r>
        <w:r w:rsidR="00D65A15">
          <w:rPr>
            <w:noProof/>
            <w:webHidden/>
          </w:rPr>
          <w:fldChar w:fldCharType="separate"/>
        </w:r>
        <w:r w:rsidR="00D65A15">
          <w:rPr>
            <w:noProof/>
            <w:webHidden/>
          </w:rPr>
          <w:t>15</w:t>
        </w:r>
        <w:r w:rsidR="00D65A15">
          <w:rPr>
            <w:noProof/>
            <w:webHidden/>
          </w:rPr>
          <w:fldChar w:fldCharType="end"/>
        </w:r>
      </w:hyperlink>
    </w:p>
    <w:p w14:paraId="50B9243C" w14:textId="3DD87BC4" w:rsidR="00D65A15" w:rsidRDefault="000200DA">
      <w:pPr>
        <w:pStyle w:val="Verzeichnis2"/>
        <w:rPr>
          <w:rFonts w:asciiTheme="minorHAnsi" w:eastAsiaTheme="minorEastAsia" w:hAnsiTheme="minorHAnsi"/>
          <w:color w:val="auto"/>
          <w:sz w:val="22"/>
          <w:lang w:eastAsia="de-DE"/>
        </w:rPr>
      </w:pPr>
      <w:hyperlink w:anchor="_Toc90029713" w:history="1">
        <w:r w:rsidR="00D65A15" w:rsidRPr="00162C66">
          <w:rPr>
            <w:rStyle w:val="Hyperlink"/>
            <w:lang w:val="en-GB"/>
          </w:rPr>
          <w:t>2.</w:t>
        </w:r>
        <w:r w:rsidR="00D65A15">
          <w:rPr>
            <w:rFonts w:asciiTheme="minorHAnsi" w:eastAsiaTheme="minorEastAsia" w:hAnsiTheme="minorHAnsi"/>
            <w:color w:val="auto"/>
            <w:sz w:val="22"/>
            <w:lang w:eastAsia="de-DE"/>
          </w:rPr>
          <w:tab/>
        </w:r>
        <w:r w:rsidR="00D65A15" w:rsidRPr="00162C66">
          <w:rPr>
            <w:rStyle w:val="Hyperlink"/>
            <w:lang w:val="en-GB"/>
          </w:rPr>
          <w:t>Institutional Arrangements Related to MRV</w:t>
        </w:r>
        <w:r w:rsidR="00D65A15">
          <w:rPr>
            <w:webHidden/>
          </w:rPr>
          <w:tab/>
        </w:r>
        <w:r w:rsidR="00D65A15">
          <w:rPr>
            <w:webHidden/>
          </w:rPr>
          <w:fldChar w:fldCharType="begin"/>
        </w:r>
        <w:r w:rsidR="00D65A15">
          <w:rPr>
            <w:webHidden/>
          </w:rPr>
          <w:instrText xml:space="preserve"> PAGEREF _Toc90029713 \h </w:instrText>
        </w:r>
        <w:r w:rsidR="00D65A15">
          <w:rPr>
            <w:webHidden/>
          </w:rPr>
        </w:r>
        <w:r w:rsidR="00D65A15">
          <w:rPr>
            <w:webHidden/>
          </w:rPr>
          <w:fldChar w:fldCharType="separate"/>
        </w:r>
        <w:r w:rsidR="00D65A15">
          <w:rPr>
            <w:webHidden/>
          </w:rPr>
          <w:t>16</w:t>
        </w:r>
        <w:r w:rsidR="00D65A15">
          <w:rPr>
            <w:webHidden/>
          </w:rPr>
          <w:fldChar w:fldCharType="end"/>
        </w:r>
      </w:hyperlink>
    </w:p>
    <w:p w14:paraId="69AFE258" w14:textId="36EAD331" w:rsidR="00D65A15" w:rsidRDefault="000200DA">
      <w:pPr>
        <w:pStyle w:val="Verzeichnis3"/>
        <w:tabs>
          <w:tab w:val="left" w:pos="992"/>
        </w:tabs>
        <w:rPr>
          <w:rFonts w:eastAsiaTheme="minorEastAsia"/>
          <w:noProof/>
          <w:sz w:val="22"/>
          <w:lang w:eastAsia="de-DE"/>
        </w:rPr>
      </w:pPr>
      <w:hyperlink w:anchor="_Toc90029714" w:history="1">
        <w:r w:rsidR="00D65A15" w:rsidRPr="00162C66">
          <w:rPr>
            <w:rStyle w:val="Hyperlink"/>
            <w:noProof/>
            <w:lang w:val="en-GB"/>
          </w:rPr>
          <w:t>2.1</w:t>
        </w:r>
        <w:r w:rsidR="00D65A15">
          <w:rPr>
            <w:rFonts w:eastAsiaTheme="minorEastAsia"/>
            <w:noProof/>
            <w:sz w:val="22"/>
            <w:lang w:eastAsia="de-DE"/>
          </w:rPr>
          <w:tab/>
        </w:r>
        <w:r w:rsidR="00D65A15" w:rsidRPr="00162C66">
          <w:rPr>
            <w:rStyle w:val="Hyperlink"/>
            <w:noProof/>
            <w:lang w:val="en-GB"/>
          </w:rPr>
          <w:t>Government structure relevant to MRV</w:t>
        </w:r>
        <w:r w:rsidR="00D65A15">
          <w:rPr>
            <w:noProof/>
            <w:webHidden/>
          </w:rPr>
          <w:tab/>
        </w:r>
        <w:r w:rsidR="00D65A15">
          <w:rPr>
            <w:noProof/>
            <w:webHidden/>
          </w:rPr>
          <w:fldChar w:fldCharType="begin"/>
        </w:r>
        <w:r w:rsidR="00D65A15">
          <w:rPr>
            <w:noProof/>
            <w:webHidden/>
          </w:rPr>
          <w:instrText xml:space="preserve"> PAGEREF _Toc90029714 \h </w:instrText>
        </w:r>
        <w:r w:rsidR="00D65A15">
          <w:rPr>
            <w:noProof/>
            <w:webHidden/>
          </w:rPr>
        </w:r>
        <w:r w:rsidR="00D65A15">
          <w:rPr>
            <w:noProof/>
            <w:webHidden/>
          </w:rPr>
          <w:fldChar w:fldCharType="separate"/>
        </w:r>
        <w:r w:rsidR="00D65A15">
          <w:rPr>
            <w:noProof/>
            <w:webHidden/>
          </w:rPr>
          <w:t>17</w:t>
        </w:r>
        <w:r w:rsidR="00D65A15">
          <w:rPr>
            <w:noProof/>
            <w:webHidden/>
          </w:rPr>
          <w:fldChar w:fldCharType="end"/>
        </w:r>
      </w:hyperlink>
    </w:p>
    <w:p w14:paraId="1B8B2DED" w14:textId="5C1FCB1C" w:rsidR="00D65A15" w:rsidRDefault="000200DA">
      <w:pPr>
        <w:pStyle w:val="Verzeichnis3"/>
        <w:tabs>
          <w:tab w:val="left" w:pos="992"/>
        </w:tabs>
        <w:rPr>
          <w:rFonts w:eastAsiaTheme="minorEastAsia"/>
          <w:noProof/>
          <w:sz w:val="22"/>
          <w:lang w:eastAsia="de-DE"/>
        </w:rPr>
      </w:pPr>
      <w:hyperlink w:anchor="_Toc90029715" w:history="1">
        <w:r w:rsidR="00D65A15" w:rsidRPr="00162C66">
          <w:rPr>
            <w:rStyle w:val="Hyperlink"/>
            <w:noProof/>
            <w:lang w:val="en-GB"/>
          </w:rPr>
          <w:t>2.2</w:t>
        </w:r>
        <w:r w:rsidR="00D65A15">
          <w:rPr>
            <w:rFonts w:eastAsiaTheme="minorEastAsia"/>
            <w:noProof/>
            <w:sz w:val="22"/>
            <w:lang w:eastAsia="de-DE"/>
          </w:rPr>
          <w:tab/>
        </w:r>
        <w:r w:rsidR="00D65A15" w:rsidRPr="00162C66">
          <w:rPr>
            <w:rStyle w:val="Hyperlink"/>
            <w:noProof/>
            <w:lang w:val="en-GB"/>
          </w:rPr>
          <w:t>Domestic MRV arrangements for compilation and submission of National Communications and BURs on a continuous basis</w:t>
        </w:r>
        <w:r w:rsidR="00D65A15">
          <w:rPr>
            <w:noProof/>
            <w:webHidden/>
          </w:rPr>
          <w:tab/>
        </w:r>
        <w:r w:rsidR="00D65A15">
          <w:rPr>
            <w:noProof/>
            <w:webHidden/>
          </w:rPr>
          <w:fldChar w:fldCharType="begin"/>
        </w:r>
        <w:r w:rsidR="00D65A15">
          <w:rPr>
            <w:noProof/>
            <w:webHidden/>
          </w:rPr>
          <w:instrText xml:space="preserve"> PAGEREF _Toc90029715 \h </w:instrText>
        </w:r>
        <w:r w:rsidR="00D65A15">
          <w:rPr>
            <w:noProof/>
            <w:webHidden/>
          </w:rPr>
        </w:r>
        <w:r w:rsidR="00D65A15">
          <w:rPr>
            <w:noProof/>
            <w:webHidden/>
          </w:rPr>
          <w:fldChar w:fldCharType="separate"/>
        </w:r>
        <w:r w:rsidR="00D65A15">
          <w:rPr>
            <w:noProof/>
            <w:webHidden/>
          </w:rPr>
          <w:t>17</w:t>
        </w:r>
        <w:r w:rsidR="00D65A15">
          <w:rPr>
            <w:noProof/>
            <w:webHidden/>
          </w:rPr>
          <w:fldChar w:fldCharType="end"/>
        </w:r>
      </w:hyperlink>
    </w:p>
    <w:p w14:paraId="456D9C69" w14:textId="6AAA4ADA" w:rsidR="00D65A15" w:rsidRDefault="000200DA">
      <w:pPr>
        <w:pStyle w:val="Verzeichnis3"/>
        <w:tabs>
          <w:tab w:val="left" w:pos="992"/>
        </w:tabs>
        <w:rPr>
          <w:rFonts w:eastAsiaTheme="minorEastAsia"/>
          <w:noProof/>
          <w:sz w:val="22"/>
          <w:lang w:eastAsia="de-DE"/>
        </w:rPr>
      </w:pPr>
      <w:hyperlink w:anchor="_Toc90029716" w:history="1">
        <w:r w:rsidR="00D65A15" w:rsidRPr="00162C66">
          <w:rPr>
            <w:rStyle w:val="Hyperlink"/>
            <w:noProof/>
            <w:lang w:val="en-GB"/>
          </w:rPr>
          <w:t>2.3</w:t>
        </w:r>
        <w:r w:rsidR="00D65A15">
          <w:rPr>
            <w:rFonts w:eastAsiaTheme="minorEastAsia"/>
            <w:noProof/>
            <w:sz w:val="22"/>
            <w:lang w:eastAsia="de-DE"/>
          </w:rPr>
          <w:tab/>
        </w:r>
        <w:r w:rsidR="00D65A15" w:rsidRPr="00162C66">
          <w:rPr>
            <w:rStyle w:val="Hyperlink"/>
            <w:noProof/>
            <w:lang w:val="en-GB"/>
          </w:rPr>
          <w:t>MRV system for the national GHG inventory</w:t>
        </w:r>
        <w:r w:rsidR="00D65A15">
          <w:rPr>
            <w:noProof/>
            <w:webHidden/>
          </w:rPr>
          <w:tab/>
        </w:r>
        <w:r w:rsidR="00D65A15">
          <w:rPr>
            <w:noProof/>
            <w:webHidden/>
          </w:rPr>
          <w:fldChar w:fldCharType="begin"/>
        </w:r>
        <w:r w:rsidR="00D65A15">
          <w:rPr>
            <w:noProof/>
            <w:webHidden/>
          </w:rPr>
          <w:instrText xml:space="preserve"> PAGEREF _Toc90029716 \h </w:instrText>
        </w:r>
        <w:r w:rsidR="00D65A15">
          <w:rPr>
            <w:noProof/>
            <w:webHidden/>
          </w:rPr>
        </w:r>
        <w:r w:rsidR="00D65A15">
          <w:rPr>
            <w:noProof/>
            <w:webHidden/>
          </w:rPr>
          <w:fldChar w:fldCharType="separate"/>
        </w:r>
        <w:r w:rsidR="00D65A15">
          <w:rPr>
            <w:noProof/>
            <w:webHidden/>
          </w:rPr>
          <w:t>18</w:t>
        </w:r>
        <w:r w:rsidR="00D65A15">
          <w:rPr>
            <w:noProof/>
            <w:webHidden/>
          </w:rPr>
          <w:fldChar w:fldCharType="end"/>
        </w:r>
      </w:hyperlink>
    </w:p>
    <w:p w14:paraId="191654A5" w14:textId="27B5009B" w:rsidR="00D65A15" w:rsidRDefault="000200DA">
      <w:pPr>
        <w:pStyle w:val="Verzeichnis3"/>
        <w:tabs>
          <w:tab w:val="left" w:pos="992"/>
        </w:tabs>
        <w:rPr>
          <w:rFonts w:eastAsiaTheme="minorEastAsia"/>
          <w:noProof/>
          <w:sz w:val="22"/>
          <w:lang w:eastAsia="de-DE"/>
        </w:rPr>
      </w:pPr>
      <w:hyperlink w:anchor="_Toc90029717" w:history="1">
        <w:r w:rsidR="00D65A15" w:rsidRPr="00162C66">
          <w:rPr>
            <w:rStyle w:val="Hyperlink"/>
            <w:noProof/>
            <w:lang w:val="en-GB"/>
          </w:rPr>
          <w:t>2.4</w:t>
        </w:r>
        <w:r w:rsidR="00D65A15">
          <w:rPr>
            <w:rFonts w:eastAsiaTheme="minorEastAsia"/>
            <w:noProof/>
            <w:sz w:val="22"/>
            <w:lang w:eastAsia="de-DE"/>
          </w:rPr>
          <w:tab/>
        </w:r>
        <w:r w:rsidR="00D65A15" w:rsidRPr="00162C66">
          <w:rPr>
            <w:rStyle w:val="Hyperlink"/>
            <w:noProof/>
            <w:lang w:val="en-GB"/>
          </w:rPr>
          <w:t>MRV system for mitigation actions</w:t>
        </w:r>
        <w:r w:rsidR="00D65A15">
          <w:rPr>
            <w:noProof/>
            <w:webHidden/>
          </w:rPr>
          <w:tab/>
        </w:r>
        <w:r w:rsidR="00D65A15">
          <w:rPr>
            <w:noProof/>
            <w:webHidden/>
          </w:rPr>
          <w:fldChar w:fldCharType="begin"/>
        </w:r>
        <w:r w:rsidR="00D65A15">
          <w:rPr>
            <w:noProof/>
            <w:webHidden/>
          </w:rPr>
          <w:instrText xml:space="preserve"> PAGEREF _Toc90029717 \h </w:instrText>
        </w:r>
        <w:r w:rsidR="00D65A15">
          <w:rPr>
            <w:noProof/>
            <w:webHidden/>
          </w:rPr>
        </w:r>
        <w:r w:rsidR="00D65A15">
          <w:rPr>
            <w:noProof/>
            <w:webHidden/>
          </w:rPr>
          <w:fldChar w:fldCharType="separate"/>
        </w:r>
        <w:r w:rsidR="00D65A15">
          <w:rPr>
            <w:noProof/>
            <w:webHidden/>
          </w:rPr>
          <w:t>18</w:t>
        </w:r>
        <w:r w:rsidR="00D65A15">
          <w:rPr>
            <w:noProof/>
            <w:webHidden/>
          </w:rPr>
          <w:fldChar w:fldCharType="end"/>
        </w:r>
      </w:hyperlink>
    </w:p>
    <w:p w14:paraId="08B9F205" w14:textId="7358D0E9" w:rsidR="00D65A15" w:rsidRDefault="000200DA">
      <w:pPr>
        <w:pStyle w:val="Verzeichnis3"/>
        <w:tabs>
          <w:tab w:val="left" w:pos="992"/>
        </w:tabs>
        <w:rPr>
          <w:rFonts w:eastAsiaTheme="minorEastAsia"/>
          <w:noProof/>
          <w:sz w:val="22"/>
          <w:lang w:eastAsia="de-DE"/>
        </w:rPr>
      </w:pPr>
      <w:hyperlink w:anchor="_Toc90029718" w:history="1">
        <w:r w:rsidR="00D65A15" w:rsidRPr="00162C66">
          <w:rPr>
            <w:rStyle w:val="Hyperlink"/>
            <w:noProof/>
            <w:lang w:val="en-GB"/>
          </w:rPr>
          <w:t>2.5</w:t>
        </w:r>
        <w:r w:rsidR="00D65A15">
          <w:rPr>
            <w:rFonts w:eastAsiaTheme="minorEastAsia"/>
            <w:noProof/>
            <w:sz w:val="22"/>
            <w:lang w:eastAsia="de-DE"/>
          </w:rPr>
          <w:tab/>
        </w:r>
        <w:r w:rsidR="00D65A15" w:rsidRPr="00162C66">
          <w:rPr>
            <w:rStyle w:val="Hyperlink"/>
            <w:noProof/>
            <w:lang w:val="en-GB"/>
          </w:rPr>
          <w:t>MRV of support needed and support received</w:t>
        </w:r>
        <w:r w:rsidR="00D65A15">
          <w:rPr>
            <w:noProof/>
            <w:webHidden/>
          </w:rPr>
          <w:tab/>
        </w:r>
        <w:r w:rsidR="00D65A15">
          <w:rPr>
            <w:noProof/>
            <w:webHidden/>
          </w:rPr>
          <w:fldChar w:fldCharType="begin"/>
        </w:r>
        <w:r w:rsidR="00D65A15">
          <w:rPr>
            <w:noProof/>
            <w:webHidden/>
          </w:rPr>
          <w:instrText xml:space="preserve"> PAGEREF _Toc90029718 \h </w:instrText>
        </w:r>
        <w:r w:rsidR="00D65A15">
          <w:rPr>
            <w:noProof/>
            <w:webHidden/>
          </w:rPr>
        </w:r>
        <w:r w:rsidR="00D65A15">
          <w:rPr>
            <w:noProof/>
            <w:webHidden/>
          </w:rPr>
          <w:fldChar w:fldCharType="separate"/>
        </w:r>
        <w:r w:rsidR="00D65A15">
          <w:rPr>
            <w:noProof/>
            <w:webHidden/>
          </w:rPr>
          <w:t>19</w:t>
        </w:r>
        <w:r w:rsidR="00D65A15">
          <w:rPr>
            <w:noProof/>
            <w:webHidden/>
          </w:rPr>
          <w:fldChar w:fldCharType="end"/>
        </w:r>
      </w:hyperlink>
    </w:p>
    <w:p w14:paraId="60866682" w14:textId="405C5A48" w:rsidR="00D65A15" w:rsidRDefault="000200DA">
      <w:pPr>
        <w:pStyle w:val="Verzeichnis2"/>
        <w:rPr>
          <w:rFonts w:asciiTheme="minorHAnsi" w:eastAsiaTheme="minorEastAsia" w:hAnsiTheme="minorHAnsi"/>
          <w:color w:val="auto"/>
          <w:sz w:val="22"/>
          <w:lang w:eastAsia="de-DE"/>
        </w:rPr>
      </w:pPr>
      <w:hyperlink w:anchor="_Toc90029719" w:history="1">
        <w:r w:rsidR="00D65A15" w:rsidRPr="00162C66">
          <w:rPr>
            <w:rStyle w:val="Hyperlink"/>
            <w:lang w:val="en-GB"/>
          </w:rPr>
          <w:t>3.</w:t>
        </w:r>
        <w:r w:rsidR="00D65A15">
          <w:rPr>
            <w:rFonts w:asciiTheme="minorHAnsi" w:eastAsiaTheme="minorEastAsia" w:hAnsiTheme="minorHAnsi"/>
            <w:color w:val="auto"/>
            <w:sz w:val="22"/>
            <w:lang w:eastAsia="de-DE"/>
          </w:rPr>
          <w:tab/>
        </w:r>
        <w:r w:rsidR="00D65A15" w:rsidRPr="00162C66">
          <w:rPr>
            <w:rStyle w:val="Hyperlink"/>
            <w:lang w:val="en-GB"/>
          </w:rPr>
          <w:t>National GHG Inventory (Greenhouse Gas Emissions and Removals)</w:t>
        </w:r>
        <w:r w:rsidR="00D65A15">
          <w:rPr>
            <w:webHidden/>
          </w:rPr>
          <w:tab/>
        </w:r>
        <w:r w:rsidR="00D65A15">
          <w:rPr>
            <w:webHidden/>
          </w:rPr>
          <w:fldChar w:fldCharType="begin"/>
        </w:r>
        <w:r w:rsidR="00D65A15">
          <w:rPr>
            <w:webHidden/>
          </w:rPr>
          <w:instrText xml:space="preserve"> PAGEREF _Toc90029719 \h </w:instrText>
        </w:r>
        <w:r w:rsidR="00D65A15">
          <w:rPr>
            <w:webHidden/>
          </w:rPr>
        </w:r>
        <w:r w:rsidR="00D65A15">
          <w:rPr>
            <w:webHidden/>
          </w:rPr>
          <w:fldChar w:fldCharType="separate"/>
        </w:r>
        <w:r w:rsidR="00D65A15">
          <w:rPr>
            <w:webHidden/>
          </w:rPr>
          <w:t>20</w:t>
        </w:r>
        <w:r w:rsidR="00D65A15">
          <w:rPr>
            <w:webHidden/>
          </w:rPr>
          <w:fldChar w:fldCharType="end"/>
        </w:r>
      </w:hyperlink>
    </w:p>
    <w:p w14:paraId="1F176803" w14:textId="50C3795F" w:rsidR="00D65A15" w:rsidRDefault="000200DA">
      <w:pPr>
        <w:pStyle w:val="Verzeichnis3"/>
        <w:tabs>
          <w:tab w:val="left" w:pos="992"/>
        </w:tabs>
        <w:rPr>
          <w:rFonts w:eastAsiaTheme="minorEastAsia"/>
          <w:noProof/>
          <w:sz w:val="22"/>
          <w:lang w:eastAsia="de-DE"/>
        </w:rPr>
      </w:pPr>
      <w:hyperlink w:anchor="_Toc90029720" w:history="1">
        <w:r w:rsidR="00D65A15" w:rsidRPr="00162C66">
          <w:rPr>
            <w:rStyle w:val="Hyperlink"/>
            <w:noProof/>
            <w:lang w:val="en-GB"/>
          </w:rPr>
          <w:t>3.1</w:t>
        </w:r>
        <w:r w:rsidR="00D65A15">
          <w:rPr>
            <w:rFonts w:eastAsiaTheme="minorEastAsia"/>
            <w:noProof/>
            <w:sz w:val="22"/>
            <w:lang w:eastAsia="de-DE"/>
          </w:rPr>
          <w:tab/>
        </w:r>
        <w:r w:rsidR="00D65A15" w:rsidRPr="00162C66">
          <w:rPr>
            <w:rStyle w:val="Hyperlink"/>
            <w:noProof/>
            <w:lang w:val="en-GB"/>
          </w:rPr>
          <w:t>Inventory overview</w:t>
        </w:r>
        <w:r w:rsidR="00D65A15">
          <w:rPr>
            <w:noProof/>
            <w:webHidden/>
          </w:rPr>
          <w:tab/>
        </w:r>
        <w:r w:rsidR="00D65A15">
          <w:rPr>
            <w:noProof/>
            <w:webHidden/>
          </w:rPr>
          <w:fldChar w:fldCharType="begin"/>
        </w:r>
        <w:r w:rsidR="00D65A15">
          <w:rPr>
            <w:noProof/>
            <w:webHidden/>
          </w:rPr>
          <w:instrText xml:space="preserve"> PAGEREF _Toc90029720 \h </w:instrText>
        </w:r>
        <w:r w:rsidR="00D65A15">
          <w:rPr>
            <w:noProof/>
            <w:webHidden/>
          </w:rPr>
        </w:r>
        <w:r w:rsidR="00D65A15">
          <w:rPr>
            <w:noProof/>
            <w:webHidden/>
          </w:rPr>
          <w:fldChar w:fldCharType="separate"/>
        </w:r>
        <w:r w:rsidR="00D65A15">
          <w:rPr>
            <w:noProof/>
            <w:webHidden/>
          </w:rPr>
          <w:t>22</w:t>
        </w:r>
        <w:r w:rsidR="00D65A15">
          <w:rPr>
            <w:noProof/>
            <w:webHidden/>
          </w:rPr>
          <w:fldChar w:fldCharType="end"/>
        </w:r>
      </w:hyperlink>
    </w:p>
    <w:p w14:paraId="5FFE0C4F" w14:textId="74E7EE0B" w:rsidR="00D65A15" w:rsidRDefault="000200DA">
      <w:pPr>
        <w:pStyle w:val="Verzeichnis3"/>
        <w:tabs>
          <w:tab w:val="left" w:pos="992"/>
        </w:tabs>
        <w:rPr>
          <w:rFonts w:eastAsiaTheme="minorEastAsia"/>
          <w:noProof/>
          <w:sz w:val="22"/>
          <w:lang w:eastAsia="de-DE"/>
        </w:rPr>
      </w:pPr>
      <w:hyperlink w:anchor="_Toc90029721" w:history="1">
        <w:r w:rsidR="00D65A15" w:rsidRPr="00162C66">
          <w:rPr>
            <w:rStyle w:val="Hyperlink"/>
            <w:noProof/>
            <w:lang w:val="en-GB"/>
          </w:rPr>
          <w:t>3.2</w:t>
        </w:r>
        <w:r w:rsidR="00D65A15">
          <w:rPr>
            <w:rFonts w:eastAsiaTheme="minorEastAsia"/>
            <w:noProof/>
            <w:sz w:val="22"/>
            <w:lang w:eastAsia="de-DE"/>
          </w:rPr>
          <w:tab/>
        </w:r>
        <w:r w:rsidR="00D65A15" w:rsidRPr="00162C66">
          <w:rPr>
            <w:rStyle w:val="Hyperlink"/>
            <w:noProof/>
            <w:lang w:val="en-GB"/>
          </w:rPr>
          <w:t>Energy sector</w:t>
        </w:r>
        <w:r w:rsidR="00D65A15">
          <w:rPr>
            <w:noProof/>
            <w:webHidden/>
          </w:rPr>
          <w:tab/>
        </w:r>
        <w:r w:rsidR="00D65A15">
          <w:rPr>
            <w:noProof/>
            <w:webHidden/>
          </w:rPr>
          <w:fldChar w:fldCharType="begin"/>
        </w:r>
        <w:r w:rsidR="00D65A15">
          <w:rPr>
            <w:noProof/>
            <w:webHidden/>
          </w:rPr>
          <w:instrText xml:space="preserve"> PAGEREF _Toc90029721 \h </w:instrText>
        </w:r>
        <w:r w:rsidR="00D65A15">
          <w:rPr>
            <w:noProof/>
            <w:webHidden/>
          </w:rPr>
        </w:r>
        <w:r w:rsidR="00D65A15">
          <w:rPr>
            <w:noProof/>
            <w:webHidden/>
          </w:rPr>
          <w:fldChar w:fldCharType="separate"/>
        </w:r>
        <w:r w:rsidR="00D65A15">
          <w:rPr>
            <w:noProof/>
            <w:webHidden/>
          </w:rPr>
          <w:t>25</w:t>
        </w:r>
        <w:r w:rsidR="00D65A15">
          <w:rPr>
            <w:noProof/>
            <w:webHidden/>
          </w:rPr>
          <w:fldChar w:fldCharType="end"/>
        </w:r>
      </w:hyperlink>
    </w:p>
    <w:p w14:paraId="302B2F02" w14:textId="39A19694" w:rsidR="00D65A15" w:rsidRDefault="000200DA">
      <w:pPr>
        <w:pStyle w:val="Verzeichnis3"/>
        <w:tabs>
          <w:tab w:val="left" w:pos="992"/>
        </w:tabs>
        <w:rPr>
          <w:rFonts w:eastAsiaTheme="minorEastAsia"/>
          <w:noProof/>
          <w:sz w:val="22"/>
          <w:lang w:eastAsia="de-DE"/>
        </w:rPr>
      </w:pPr>
      <w:hyperlink w:anchor="_Toc90029722" w:history="1">
        <w:r w:rsidR="00D65A15" w:rsidRPr="00162C66">
          <w:rPr>
            <w:rStyle w:val="Hyperlink"/>
            <w:noProof/>
            <w:lang w:val="en-GB"/>
          </w:rPr>
          <w:t>3.3</w:t>
        </w:r>
        <w:r w:rsidR="00D65A15">
          <w:rPr>
            <w:rFonts w:eastAsiaTheme="minorEastAsia"/>
            <w:noProof/>
            <w:sz w:val="22"/>
            <w:lang w:eastAsia="de-DE"/>
          </w:rPr>
          <w:tab/>
        </w:r>
        <w:r w:rsidR="00D65A15" w:rsidRPr="00162C66">
          <w:rPr>
            <w:rStyle w:val="Hyperlink"/>
            <w:noProof/>
            <w:lang w:val="en-GB"/>
          </w:rPr>
          <w:t>Industrial processes and product use (IPPU)</w:t>
        </w:r>
        <w:r w:rsidR="00D65A15">
          <w:rPr>
            <w:noProof/>
            <w:webHidden/>
          </w:rPr>
          <w:tab/>
        </w:r>
        <w:r w:rsidR="00D65A15">
          <w:rPr>
            <w:noProof/>
            <w:webHidden/>
          </w:rPr>
          <w:fldChar w:fldCharType="begin"/>
        </w:r>
        <w:r w:rsidR="00D65A15">
          <w:rPr>
            <w:noProof/>
            <w:webHidden/>
          </w:rPr>
          <w:instrText xml:space="preserve"> PAGEREF _Toc90029722 \h </w:instrText>
        </w:r>
        <w:r w:rsidR="00D65A15">
          <w:rPr>
            <w:noProof/>
            <w:webHidden/>
          </w:rPr>
        </w:r>
        <w:r w:rsidR="00D65A15">
          <w:rPr>
            <w:noProof/>
            <w:webHidden/>
          </w:rPr>
          <w:fldChar w:fldCharType="separate"/>
        </w:r>
        <w:r w:rsidR="00D65A15">
          <w:rPr>
            <w:noProof/>
            <w:webHidden/>
          </w:rPr>
          <w:t>26</w:t>
        </w:r>
        <w:r w:rsidR="00D65A15">
          <w:rPr>
            <w:noProof/>
            <w:webHidden/>
          </w:rPr>
          <w:fldChar w:fldCharType="end"/>
        </w:r>
      </w:hyperlink>
    </w:p>
    <w:p w14:paraId="03B72052" w14:textId="0C8BCBF4" w:rsidR="00D65A15" w:rsidRDefault="000200DA">
      <w:pPr>
        <w:pStyle w:val="Verzeichnis3"/>
        <w:tabs>
          <w:tab w:val="left" w:pos="992"/>
        </w:tabs>
        <w:rPr>
          <w:rFonts w:eastAsiaTheme="minorEastAsia"/>
          <w:noProof/>
          <w:sz w:val="22"/>
          <w:lang w:eastAsia="de-DE"/>
        </w:rPr>
      </w:pPr>
      <w:hyperlink w:anchor="_Toc90029723" w:history="1">
        <w:r w:rsidR="00D65A15" w:rsidRPr="00162C66">
          <w:rPr>
            <w:rStyle w:val="Hyperlink"/>
            <w:noProof/>
            <w:lang w:val="en-GB"/>
          </w:rPr>
          <w:t>3.4</w:t>
        </w:r>
        <w:r w:rsidR="00D65A15">
          <w:rPr>
            <w:rFonts w:eastAsiaTheme="minorEastAsia"/>
            <w:noProof/>
            <w:sz w:val="22"/>
            <w:lang w:eastAsia="de-DE"/>
          </w:rPr>
          <w:tab/>
        </w:r>
        <w:r w:rsidR="00D65A15" w:rsidRPr="00162C66">
          <w:rPr>
            <w:rStyle w:val="Hyperlink"/>
            <w:noProof/>
            <w:lang w:val="en-GB"/>
          </w:rPr>
          <w:t>Agriculture, forestry, and other land use (AFOLU)</w:t>
        </w:r>
        <w:r w:rsidR="00D65A15">
          <w:rPr>
            <w:noProof/>
            <w:webHidden/>
          </w:rPr>
          <w:tab/>
        </w:r>
        <w:r w:rsidR="00D65A15">
          <w:rPr>
            <w:noProof/>
            <w:webHidden/>
          </w:rPr>
          <w:fldChar w:fldCharType="begin"/>
        </w:r>
        <w:r w:rsidR="00D65A15">
          <w:rPr>
            <w:noProof/>
            <w:webHidden/>
          </w:rPr>
          <w:instrText xml:space="preserve"> PAGEREF _Toc90029723 \h </w:instrText>
        </w:r>
        <w:r w:rsidR="00D65A15">
          <w:rPr>
            <w:noProof/>
            <w:webHidden/>
          </w:rPr>
        </w:r>
        <w:r w:rsidR="00D65A15">
          <w:rPr>
            <w:noProof/>
            <w:webHidden/>
          </w:rPr>
          <w:fldChar w:fldCharType="separate"/>
        </w:r>
        <w:r w:rsidR="00D65A15">
          <w:rPr>
            <w:noProof/>
            <w:webHidden/>
          </w:rPr>
          <w:t>26</w:t>
        </w:r>
        <w:r w:rsidR="00D65A15">
          <w:rPr>
            <w:noProof/>
            <w:webHidden/>
          </w:rPr>
          <w:fldChar w:fldCharType="end"/>
        </w:r>
      </w:hyperlink>
    </w:p>
    <w:p w14:paraId="235F8CEF" w14:textId="57A40830" w:rsidR="00D65A15" w:rsidRDefault="000200DA">
      <w:pPr>
        <w:pStyle w:val="Verzeichnis3"/>
        <w:tabs>
          <w:tab w:val="left" w:pos="992"/>
        </w:tabs>
        <w:rPr>
          <w:rFonts w:eastAsiaTheme="minorEastAsia"/>
          <w:noProof/>
          <w:sz w:val="22"/>
          <w:lang w:eastAsia="de-DE"/>
        </w:rPr>
      </w:pPr>
      <w:hyperlink w:anchor="_Toc90029724" w:history="1">
        <w:r w:rsidR="00D65A15" w:rsidRPr="00162C66">
          <w:rPr>
            <w:rStyle w:val="Hyperlink"/>
            <w:noProof/>
            <w:lang w:val="en-GB"/>
          </w:rPr>
          <w:t>3.5</w:t>
        </w:r>
        <w:r w:rsidR="00D65A15">
          <w:rPr>
            <w:rFonts w:eastAsiaTheme="minorEastAsia"/>
            <w:noProof/>
            <w:sz w:val="22"/>
            <w:lang w:eastAsia="de-DE"/>
          </w:rPr>
          <w:tab/>
        </w:r>
        <w:r w:rsidR="00D65A15" w:rsidRPr="00162C66">
          <w:rPr>
            <w:rStyle w:val="Hyperlink"/>
            <w:noProof/>
            <w:lang w:val="en-GB"/>
          </w:rPr>
          <w:t>Waste</w:t>
        </w:r>
        <w:r w:rsidR="00D65A15">
          <w:rPr>
            <w:noProof/>
            <w:webHidden/>
          </w:rPr>
          <w:tab/>
        </w:r>
        <w:r w:rsidR="00D65A15">
          <w:rPr>
            <w:noProof/>
            <w:webHidden/>
          </w:rPr>
          <w:fldChar w:fldCharType="begin"/>
        </w:r>
        <w:r w:rsidR="00D65A15">
          <w:rPr>
            <w:noProof/>
            <w:webHidden/>
          </w:rPr>
          <w:instrText xml:space="preserve"> PAGEREF _Toc90029724 \h </w:instrText>
        </w:r>
        <w:r w:rsidR="00D65A15">
          <w:rPr>
            <w:noProof/>
            <w:webHidden/>
          </w:rPr>
        </w:r>
        <w:r w:rsidR="00D65A15">
          <w:rPr>
            <w:noProof/>
            <w:webHidden/>
          </w:rPr>
          <w:fldChar w:fldCharType="separate"/>
        </w:r>
        <w:r w:rsidR="00D65A15">
          <w:rPr>
            <w:noProof/>
            <w:webHidden/>
          </w:rPr>
          <w:t>27</w:t>
        </w:r>
        <w:r w:rsidR="00D65A15">
          <w:rPr>
            <w:noProof/>
            <w:webHidden/>
          </w:rPr>
          <w:fldChar w:fldCharType="end"/>
        </w:r>
      </w:hyperlink>
    </w:p>
    <w:p w14:paraId="23AE6792" w14:textId="6DA4B200" w:rsidR="00D65A15" w:rsidRDefault="000200DA">
      <w:pPr>
        <w:pStyle w:val="Verzeichnis2"/>
        <w:rPr>
          <w:rFonts w:asciiTheme="minorHAnsi" w:eastAsiaTheme="minorEastAsia" w:hAnsiTheme="minorHAnsi"/>
          <w:color w:val="auto"/>
          <w:sz w:val="22"/>
          <w:lang w:eastAsia="de-DE"/>
        </w:rPr>
      </w:pPr>
      <w:hyperlink w:anchor="_Toc90029725" w:history="1">
        <w:r w:rsidR="00D65A15" w:rsidRPr="00162C66">
          <w:rPr>
            <w:rStyle w:val="Hyperlink"/>
            <w:lang w:val="en-GB"/>
          </w:rPr>
          <w:t>4.</w:t>
        </w:r>
        <w:r w:rsidR="00D65A15">
          <w:rPr>
            <w:rFonts w:asciiTheme="minorHAnsi" w:eastAsiaTheme="minorEastAsia" w:hAnsiTheme="minorHAnsi"/>
            <w:color w:val="auto"/>
            <w:sz w:val="22"/>
            <w:lang w:eastAsia="de-DE"/>
          </w:rPr>
          <w:tab/>
        </w:r>
        <w:r w:rsidR="00D65A15" w:rsidRPr="00162C66">
          <w:rPr>
            <w:rStyle w:val="Hyperlink"/>
            <w:lang w:val="en-GB"/>
          </w:rPr>
          <w:t>Mitigation Actions</w:t>
        </w:r>
        <w:r w:rsidR="00D65A15">
          <w:rPr>
            <w:webHidden/>
          </w:rPr>
          <w:tab/>
        </w:r>
        <w:r w:rsidR="00D65A15">
          <w:rPr>
            <w:webHidden/>
          </w:rPr>
          <w:fldChar w:fldCharType="begin"/>
        </w:r>
        <w:r w:rsidR="00D65A15">
          <w:rPr>
            <w:webHidden/>
          </w:rPr>
          <w:instrText xml:space="preserve"> PAGEREF _Toc90029725 \h </w:instrText>
        </w:r>
        <w:r w:rsidR="00D65A15">
          <w:rPr>
            <w:webHidden/>
          </w:rPr>
        </w:r>
        <w:r w:rsidR="00D65A15">
          <w:rPr>
            <w:webHidden/>
          </w:rPr>
          <w:fldChar w:fldCharType="separate"/>
        </w:r>
        <w:r w:rsidR="00D65A15">
          <w:rPr>
            <w:webHidden/>
          </w:rPr>
          <w:t>28</w:t>
        </w:r>
        <w:r w:rsidR="00D65A15">
          <w:rPr>
            <w:webHidden/>
          </w:rPr>
          <w:fldChar w:fldCharType="end"/>
        </w:r>
      </w:hyperlink>
    </w:p>
    <w:p w14:paraId="74C80F19" w14:textId="508C38E6" w:rsidR="00D65A15" w:rsidRDefault="000200DA">
      <w:pPr>
        <w:pStyle w:val="Verzeichnis3"/>
        <w:tabs>
          <w:tab w:val="left" w:pos="992"/>
        </w:tabs>
        <w:rPr>
          <w:rFonts w:eastAsiaTheme="minorEastAsia"/>
          <w:noProof/>
          <w:sz w:val="22"/>
          <w:lang w:eastAsia="de-DE"/>
        </w:rPr>
      </w:pPr>
      <w:hyperlink w:anchor="_Toc90029726" w:history="1">
        <w:r w:rsidR="00D65A15" w:rsidRPr="00162C66">
          <w:rPr>
            <w:rStyle w:val="Hyperlink"/>
            <w:noProof/>
            <w:lang w:val="en-GB"/>
          </w:rPr>
          <w:t>4.1</w:t>
        </w:r>
        <w:r w:rsidR="00D65A15">
          <w:rPr>
            <w:rFonts w:eastAsiaTheme="minorEastAsia"/>
            <w:noProof/>
            <w:sz w:val="22"/>
            <w:lang w:eastAsia="de-DE"/>
          </w:rPr>
          <w:tab/>
        </w:r>
        <w:r w:rsidR="00D65A15" w:rsidRPr="00162C66">
          <w:rPr>
            <w:rStyle w:val="Hyperlink"/>
            <w:noProof/>
            <w:lang w:val="en-GB"/>
          </w:rPr>
          <w:t>Overview</w:t>
        </w:r>
        <w:r w:rsidR="00D65A15">
          <w:rPr>
            <w:noProof/>
            <w:webHidden/>
          </w:rPr>
          <w:tab/>
        </w:r>
        <w:r w:rsidR="00D65A15">
          <w:rPr>
            <w:noProof/>
            <w:webHidden/>
          </w:rPr>
          <w:fldChar w:fldCharType="begin"/>
        </w:r>
        <w:r w:rsidR="00D65A15">
          <w:rPr>
            <w:noProof/>
            <w:webHidden/>
          </w:rPr>
          <w:instrText xml:space="preserve"> PAGEREF _Toc90029726 \h </w:instrText>
        </w:r>
        <w:r w:rsidR="00D65A15">
          <w:rPr>
            <w:noProof/>
            <w:webHidden/>
          </w:rPr>
        </w:r>
        <w:r w:rsidR="00D65A15">
          <w:rPr>
            <w:noProof/>
            <w:webHidden/>
          </w:rPr>
          <w:fldChar w:fldCharType="separate"/>
        </w:r>
        <w:r w:rsidR="00D65A15">
          <w:rPr>
            <w:noProof/>
            <w:webHidden/>
          </w:rPr>
          <w:t>29</w:t>
        </w:r>
        <w:r w:rsidR="00D65A15">
          <w:rPr>
            <w:noProof/>
            <w:webHidden/>
          </w:rPr>
          <w:fldChar w:fldCharType="end"/>
        </w:r>
      </w:hyperlink>
    </w:p>
    <w:p w14:paraId="39F821BA" w14:textId="636AF0DE" w:rsidR="00D65A15" w:rsidRDefault="000200DA">
      <w:pPr>
        <w:pStyle w:val="Verzeichnis3"/>
        <w:tabs>
          <w:tab w:val="left" w:pos="992"/>
        </w:tabs>
        <w:rPr>
          <w:rFonts w:eastAsiaTheme="minorEastAsia"/>
          <w:noProof/>
          <w:sz w:val="22"/>
          <w:lang w:eastAsia="de-DE"/>
        </w:rPr>
      </w:pPr>
      <w:hyperlink w:anchor="_Toc90029727" w:history="1">
        <w:r w:rsidR="00D65A15" w:rsidRPr="00162C66">
          <w:rPr>
            <w:rStyle w:val="Hyperlink"/>
            <w:noProof/>
            <w:lang w:val="en-GB"/>
          </w:rPr>
          <w:t>4.2</w:t>
        </w:r>
        <w:r w:rsidR="00D65A15">
          <w:rPr>
            <w:rFonts w:eastAsiaTheme="minorEastAsia"/>
            <w:noProof/>
            <w:sz w:val="22"/>
            <w:lang w:eastAsia="de-DE"/>
          </w:rPr>
          <w:tab/>
        </w:r>
        <w:r w:rsidR="00D65A15" w:rsidRPr="00162C66">
          <w:rPr>
            <w:rStyle w:val="Hyperlink"/>
            <w:noProof/>
            <w:lang w:val="en-GB"/>
          </w:rPr>
          <w:t>Information on actions to mitigate climate change</w:t>
        </w:r>
        <w:r w:rsidR="00D65A15">
          <w:rPr>
            <w:noProof/>
            <w:webHidden/>
          </w:rPr>
          <w:tab/>
        </w:r>
        <w:r w:rsidR="00D65A15">
          <w:rPr>
            <w:noProof/>
            <w:webHidden/>
          </w:rPr>
          <w:fldChar w:fldCharType="begin"/>
        </w:r>
        <w:r w:rsidR="00D65A15">
          <w:rPr>
            <w:noProof/>
            <w:webHidden/>
          </w:rPr>
          <w:instrText xml:space="preserve"> PAGEREF _Toc90029727 \h </w:instrText>
        </w:r>
        <w:r w:rsidR="00D65A15">
          <w:rPr>
            <w:noProof/>
            <w:webHidden/>
          </w:rPr>
        </w:r>
        <w:r w:rsidR="00D65A15">
          <w:rPr>
            <w:noProof/>
            <w:webHidden/>
          </w:rPr>
          <w:fldChar w:fldCharType="separate"/>
        </w:r>
        <w:r w:rsidR="00D65A15">
          <w:rPr>
            <w:noProof/>
            <w:webHidden/>
          </w:rPr>
          <w:t>31</w:t>
        </w:r>
        <w:r w:rsidR="00D65A15">
          <w:rPr>
            <w:noProof/>
            <w:webHidden/>
          </w:rPr>
          <w:fldChar w:fldCharType="end"/>
        </w:r>
      </w:hyperlink>
    </w:p>
    <w:p w14:paraId="7F32A8EB" w14:textId="6213B6B6" w:rsidR="00D65A15" w:rsidRDefault="000200DA">
      <w:pPr>
        <w:pStyle w:val="Verzeichnis3"/>
        <w:tabs>
          <w:tab w:val="left" w:pos="992"/>
        </w:tabs>
        <w:rPr>
          <w:rFonts w:eastAsiaTheme="minorEastAsia"/>
          <w:noProof/>
          <w:sz w:val="22"/>
          <w:lang w:eastAsia="de-DE"/>
        </w:rPr>
      </w:pPr>
      <w:hyperlink w:anchor="_Toc90029728" w:history="1">
        <w:r w:rsidR="00D65A15" w:rsidRPr="00162C66">
          <w:rPr>
            <w:rStyle w:val="Hyperlink"/>
            <w:noProof/>
            <w:lang w:val="en-GB"/>
          </w:rPr>
          <w:t>4.3</w:t>
        </w:r>
        <w:r w:rsidR="00D65A15">
          <w:rPr>
            <w:rFonts w:eastAsiaTheme="minorEastAsia"/>
            <w:noProof/>
            <w:sz w:val="22"/>
            <w:lang w:eastAsia="de-DE"/>
          </w:rPr>
          <w:tab/>
        </w:r>
        <w:r w:rsidR="00D65A15" w:rsidRPr="00162C66">
          <w:rPr>
            <w:rStyle w:val="Hyperlink"/>
            <w:noProof/>
            <w:lang w:val="en-GB"/>
          </w:rPr>
          <w:t>Any other information on mitigation actions</w:t>
        </w:r>
        <w:r w:rsidR="00D65A15">
          <w:rPr>
            <w:noProof/>
            <w:webHidden/>
          </w:rPr>
          <w:tab/>
        </w:r>
        <w:r w:rsidR="00D65A15">
          <w:rPr>
            <w:noProof/>
            <w:webHidden/>
          </w:rPr>
          <w:fldChar w:fldCharType="begin"/>
        </w:r>
        <w:r w:rsidR="00D65A15">
          <w:rPr>
            <w:noProof/>
            <w:webHidden/>
          </w:rPr>
          <w:instrText xml:space="preserve"> PAGEREF _Toc90029728 \h </w:instrText>
        </w:r>
        <w:r w:rsidR="00D65A15">
          <w:rPr>
            <w:noProof/>
            <w:webHidden/>
          </w:rPr>
        </w:r>
        <w:r w:rsidR="00D65A15">
          <w:rPr>
            <w:noProof/>
            <w:webHidden/>
          </w:rPr>
          <w:fldChar w:fldCharType="separate"/>
        </w:r>
        <w:r w:rsidR="00D65A15">
          <w:rPr>
            <w:noProof/>
            <w:webHidden/>
          </w:rPr>
          <w:t>34</w:t>
        </w:r>
        <w:r w:rsidR="00D65A15">
          <w:rPr>
            <w:noProof/>
            <w:webHidden/>
          </w:rPr>
          <w:fldChar w:fldCharType="end"/>
        </w:r>
      </w:hyperlink>
    </w:p>
    <w:p w14:paraId="55874318" w14:textId="1A45CD74" w:rsidR="00D65A15" w:rsidRDefault="000200DA">
      <w:pPr>
        <w:pStyle w:val="Verzeichnis3"/>
        <w:tabs>
          <w:tab w:val="left" w:pos="992"/>
        </w:tabs>
        <w:rPr>
          <w:rFonts w:eastAsiaTheme="minorEastAsia"/>
          <w:noProof/>
          <w:sz w:val="22"/>
          <w:lang w:eastAsia="de-DE"/>
        </w:rPr>
      </w:pPr>
      <w:hyperlink w:anchor="_Toc90029729" w:history="1">
        <w:r w:rsidR="00D65A15" w:rsidRPr="00162C66">
          <w:rPr>
            <w:rStyle w:val="Hyperlink"/>
            <w:noProof/>
            <w:lang w:val="en-GB"/>
          </w:rPr>
          <w:t>4.4</w:t>
        </w:r>
        <w:r w:rsidR="00D65A15">
          <w:rPr>
            <w:rFonts w:eastAsiaTheme="minorEastAsia"/>
            <w:noProof/>
            <w:sz w:val="22"/>
            <w:lang w:eastAsia="de-DE"/>
          </w:rPr>
          <w:tab/>
        </w:r>
        <w:r w:rsidR="00D65A15" w:rsidRPr="00162C66">
          <w:rPr>
            <w:rStyle w:val="Hyperlink"/>
            <w:noProof/>
            <w:lang w:val="en-GB"/>
          </w:rPr>
          <w:t>Data/information gaps</w:t>
        </w:r>
        <w:r w:rsidR="00D65A15">
          <w:rPr>
            <w:noProof/>
            <w:webHidden/>
          </w:rPr>
          <w:tab/>
        </w:r>
        <w:r w:rsidR="00D65A15">
          <w:rPr>
            <w:noProof/>
            <w:webHidden/>
          </w:rPr>
          <w:fldChar w:fldCharType="begin"/>
        </w:r>
        <w:r w:rsidR="00D65A15">
          <w:rPr>
            <w:noProof/>
            <w:webHidden/>
          </w:rPr>
          <w:instrText xml:space="preserve"> PAGEREF _Toc90029729 \h </w:instrText>
        </w:r>
        <w:r w:rsidR="00D65A15">
          <w:rPr>
            <w:noProof/>
            <w:webHidden/>
          </w:rPr>
        </w:r>
        <w:r w:rsidR="00D65A15">
          <w:rPr>
            <w:noProof/>
            <w:webHidden/>
          </w:rPr>
          <w:fldChar w:fldCharType="separate"/>
        </w:r>
        <w:r w:rsidR="00D65A15">
          <w:rPr>
            <w:noProof/>
            <w:webHidden/>
          </w:rPr>
          <w:t>34</w:t>
        </w:r>
        <w:r w:rsidR="00D65A15">
          <w:rPr>
            <w:noProof/>
            <w:webHidden/>
          </w:rPr>
          <w:fldChar w:fldCharType="end"/>
        </w:r>
      </w:hyperlink>
    </w:p>
    <w:p w14:paraId="4125D625" w14:textId="2CC44F63" w:rsidR="00D65A15" w:rsidRDefault="000200DA">
      <w:pPr>
        <w:pStyle w:val="Verzeichnis3"/>
        <w:tabs>
          <w:tab w:val="left" w:pos="992"/>
        </w:tabs>
        <w:rPr>
          <w:rFonts w:eastAsiaTheme="minorEastAsia"/>
          <w:noProof/>
          <w:sz w:val="22"/>
          <w:lang w:eastAsia="de-DE"/>
        </w:rPr>
      </w:pPr>
      <w:hyperlink w:anchor="_Toc90029730" w:history="1">
        <w:r w:rsidR="00D65A15" w:rsidRPr="00162C66">
          <w:rPr>
            <w:rStyle w:val="Hyperlink"/>
            <w:noProof/>
            <w:lang w:val="en-GB"/>
          </w:rPr>
          <w:t>4.5</w:t>
        </w:r>
        <w:r w:rsidR="00D65A15">
          <w:rPr>
            <w:rFonts w:eastAsiaTheme="minorEastAsia"/>
            <w:noProof/>
            <w:sz w:val="22"/>
            <w:lang w:eastAsia="de-DE"/>
          </w:rPr>
          <w:tab/>
        </w:r>
        <w:r w:rsidR="00D65A15" w:rsidRPr="00162C66">
          <w:rPr>
            <w:rStyle w:val="Hyperlink"/>
            <w:noProof/>
            <w:lang w:val="en-GB"/>
          </w:rPr>
          <w:t>Suggestions and needs for improvement of reporting</w:t>
        </w:r>
        <w:r w:rsidR="00D65A15">
          <w:rPr>
            <w:noProof/>
            <w:webHidden/>
          </w:rPr>
          <w:tab/>
        </w:r>
        <w:r w:rsidR="00D65A15">
          <w:rPr>
            <w:noProof/>
            <w:webHidden/>
          </w:rPr>
          <w:fldChar w:fldCharType="begin"/>
        </w:r>
        <w:r w:rsidR="00D65A15">
          <w:rPr>
            <w:noProof/>
            <w:webHidden/>
          </w:rPr>
          <w:instrText xml:space="preserve"> PAGEREF _Toc90029730 \h </w:instrText>
        </w:r>
        <w:r w:rsidR="00D65A15">
          <w:rPr>
            <w:noProof/>
            <w:webHidden/>
          </w:rPr>
        </w:r>
        <w:r w:rsidR="00D65A15">
          <w:rPr>
            <w:noProof/>
            <w:webHidden/>
          </w:rPr>
          <w:fldChar w:fldCharType="separate"/>
        </w:r>
        <w:r w:rsidR="00D65A15">
          <w:rPr>
            <w:noProof/>
            <w:webHidden/>
          </w:rPr>
          <w:t>34</w:t>
        </w:r>
        <w:r w:rsidR="00D65A15">
          <w:rPr>
            <w:noProof/>
            <w:webHidden/>
          </w:rPr>
          <w:fldChar w:fldCharType="end"/>
        </w:r>
      </w:hyperlink>
    </w:p>
    <w:p w14:paraId="63952EE4" w14:textId="1E4446B7" w:rsidR="00D65A15" w:rsidRDefault="000200DA">
      <w:pPr>
        <w:pStyle w:val="Verzeichnis2"/>
        <w:rPr>
          <w:rFonts w:asciiTheme="minorHAnsi" w:eastAsiaTheme="minorEastAsia" w:hAnsiTheme="minorHAnsi"/>
          <w:color w:val="auto"/>
          <w:sz w:val="22"/>
          <w:lang w:eastAsia="de-DE"/>
        </w:rPr>
      </w:pPr>
      <w:hyperlink w:anchor="_Toc90029731" w:history="1">
        <w:r w:rsidR="00D65A15" w:rsidRPr="00162C66">
          <w:rPr>
            <w:rStyle w:val="Hyperlink"/>
            <w:lang w:val="en-GB"/>
          </w:rPr>
          <w:t>5.</w:t>
        </w:r>
        <w:r w:rsidR="00D65A15">
          <w:rPr>
            <w:rFonts w:asciiTheme="minorHAnsi" w:eastAsiaTheme="minorEastAsia" w:hAnsiTheme="minorHAnsi"/>
            <w:color w:val="auto"/>
            <w:sz w:val="22"/>
            <w:lang w:eastAsia="de-DE"/>
          </w:rPr>
          <w:tab/>
        </w:r>
        <w:r w:rsidR="00D65A15" w:rsidRPr="00162C66">
          <w:rPr>
            <w:rStyle w:val="Hyperlink"/>
            <w:lang w:val="en-GB"/>
          </w:rPr>
          <w:t>Finance, Technology and Capacity Building Needs and Support Received</w:t>
        </w:r>
        <w:r w:rsidR="00D65A15">
          <w:rPr>
            <w:webHidden/>
          </w:rPr>
          <w:tab/>
        </w:r>
        <w:r w:rsidR="00D65A15">
          <w:rPr>
            <w:webHidden/>
          </w:rPr>
          <w:fldChar w:fldCharType="begin"/>
        </w:r>
        <w:r w:rsidR="00D65A15">
          <w:rPr>
            <w:webHidden/>
          </w:rPr>
          <w:instrText xml:space="preserve"> PAGEREF _Toc90029731 \h </w:instrText>
        </w:r>
        <w:r w:rsidR="00D65A15">
          <w:rPr>
            <w:webHidden/>
          </w:rPr>
        </w:r>
        <w:r w:rsidR="00D65A15">
          <w:rPr>
            <w:webHidden/>
          </w:rPr>
          <w:fldChar w:fldCharType="separate"/>
        </w:r>
        <w:r w:rsidR="00D65A15">
          <w:rPr>
            <w:webHidden/>
          </w:rPr>
          <w:t>35</w:t>
        </w:r>
        <w:r w:rsidR="00D65A15">
          <w:rPr>
            <w:webHidden/>
          </w:rPr>
          <w:fldChar w:fldCharType="end"/>
        </w:r>
      </w:hyperlink>
    </w:p>
    <w:p w14:paraId="6D34DEC8" w14:textId="2C8535F4" w:rsidR="00D65A15" w:rsidRDefault="000200DA">
      <w:pPr>
        <w:pStyle w:val="Verzeichnis3"/>
        <w:tabs>
          <w:tab w:val="left" w:pos="992"/>
        </w:tabs>
        <w:rPr>
          <w:rFonts w:eastAsiaTheme="minorEastAsia"/>
          <w:noProof/>
          <w:sz w:val="22"/>
          <w:lang w:eastAsia="de-DE"/>
        </w:rPr>
      </w:pPr>
      <w:hyperlink w:anchor="_Toc90029732" w:history="1">
        <w:r w:rsidR="00D65A15" w:rsidRPr="00162C66">
          <w:rPr>
            <w:rStyle w:val="Hyperlink"/>
            <w:noProof/>
            <w:lang w:val="en-GB"/>
          </w:rPr>
          <w:t>5.1</w:t>
        </w:r>
        <w:r w:rsidR="00D65A15">
          <w:rPr>
            <w:rFonts w:eastAsiaTheme="minorEastAsia"/>
            <w:noProof/>
            <w:sz w:val="22"/>
            <w:lang w:eastAsia="de-DE"/>
          </w:rPr>
          <w:tab/>
        </w:r>
        <w:r w:rsidR="00D65A15" w:rsidRPr="00162C66">
          <w:rPr>
            <w:rStyle w:val="Hyperlink"/>
            <w:noProof/>
            <w:lang w:val="en-GB"/>
          </w:rPr>
          <w:t>Support needed</w:t>
        </w:r>
        <w:r w:rsidR="00D65A15">
          <w:rPr>
            <w:noProof/>
            <w:webHidden/>
          </w:rPr>
          <w:tab/>
        </w:r>
        <w:r w:rsidR="00D65A15">
          <w:rPr>
            <w:noProof/>
            <w:webHidden/>
          </w:rPr>
          <w:fldChar w:fldCharType="begin"/>
        </w:r>
        <w:r w:rsidR="00D65A15">
          <w:rPr>
            <w:noProof/>
            <w:webHidden/>
          </w:rPr>
          <w:instrText xml:space="preserve"> PAGEREF _Toc90029732 \h </w:instrText>
        </w:r>
        <w:r w:rsidR="00D65A15">
          <w:rPr>
            <w:noProof/>
            <w:webHidden/>
          </w:rPr>
        </w:r>
        <w:r w:rsidR="00D65A15">
          <w:rPr>
            <w:noProof/>
            <w:webHidden/>
          </w:rPr>
          <w:fldChar w:fldCharType="separate"/>
        </w:r>
        <w:r w:rsidR="00D65A15">
          <w:rPr>
            <w:noProof/>
            <w:webHidden/>
          </w:rPr>
          <w:t>36</w:t>
        </w:r>
        <w:r w:rsidR="00D65A15">
          <w:rPr>
            <w:noProof/>
            <w:webHidden/>
          </w:rPr>
          <w:fldChar w:fldCharType="end"/>
        </w:r>
      </w:hyperlink>
    </w:p>
    <w:p w14:paraId="20538576" w14:textId="68A11BA3" w:rsidR="00D65A15" w:rsidRDefault="000200DA">
      <w:pPr>
        <w:pStyle w:val="Verzeichnis3"/>
        <w:tabs>
          <w:tab w:val="left" w:pos="992"/>
        </w:tabs>
        <w:rPr>
          <w:rFonts w:eastAsiaTheme="minorEastAsia"/>
          <w:noProof/>
          <w:sz w:val="22"/>
          <w:lang w:eastAsia="de-DE"/>
        </w:rPr>
      </w:pPr>
      <w:hyperlink w:anchor="_Toc90029733" w:history="1">
        <w:r w:rsidR="00D65A15" w:rsidRPr="00162C66">
          <w:rPr>
            <w:rStyle w:val="Hyperlink"/>
            <w:noProof/>
            <w:lang w:val="en-GB"/>
          </w:rPr>
          <w:t>5.2</w:t>
        </w:r>
        <w:r w:rsidR="00D65A15">
          <w:rPr>
            <w:rFonts w:eastAsiaTheme="minorEastAsia"/>
            <w:noProof/>
            <w:sz w:val="22"/>
            <w:lang w:eastAsia="de-DE"/>
          </w:rPr>
          <w:tab/>
        </w:r>
        <w:r w:rsidR="00D65A15" w:rsidRPr="00162C66">
          <w:rPr>
            <w:rStyle w:val="Hyperlink"/>
            <w:noProof/>
            <w:lang w:val="en-GB"/>
          </w:rPr>
          <w:t>Financial support received</w:t>
        </w:r>
        <w:r w:rsidR="00D65A15">
          <w:rPr>
            <w:noProof/>
            <w:webHidden/>
          </w:rPr>
          <w:tab/>
        </w:r>
        <w:r w:rsidR="00D65A15">
          <w:rPr>
            <w:noProof/>
            <w:webHidden/>
          </w:rPr>
          <w:fldChar w:fldCharType="begin"/>
        </w:r>
        <w:r w:rsidR="00D65A15">
          <w:rPr>
            <w:noProof/>
            <w:webHidden/>
          </w:rPr>
          <w:instrText xml:space="preserve"> PAGEREF _Toc90029733 \h </w:instrText>
        </w:r>
        <w:r w:rsidR="00D65A15">
          <w:rPr>
            <w:noProof/>
            <w:webHidden/>
          </w:rPr>
        </w:r>
        <w:r w:rsidR="00D65A15">
          <w:rPr>
            <w:noProof/>
            <w:webHidden/>
          </w:rPr>
          <w:fldChar w:fldCharType="separate"/>
        </w:r>
        <w:r w:rsidR="00D65A15">
          <w:rPr>
            <w:noProof/>
            <w:webHidden/>
          </w:rPr>
          <w:t>38</w:t>
        </w:r>
        <w:r w:rsidR="00D65A15">
          <w:rPr>
            <w:noProof/>
            <w:webHidden/>
          </w:rPr>
          <w:fldChar w:fldCharType="end"/>
        </w:r>
      </w:hyperlink>
    </w:p>
    <w:p w14:paraId="3F33BB70" w14:textId="09F588EF" w:rsidR="00D65A15" w:rsidRDefault="000200DA">
      <w:pPr>
        <w:pStyle w:val="Verzeichnis3"/>
        <w:tabs>
          <w:tab w:val="left" w:pos="992"/>
        </w:tabs>
        <w:rPr>
          <w:rFonts w:eastAsiaTheme="minorEastAsia"/>
          <w:noProof/>
          <w:sz w:val="22"/>
          <w:lang w:eastAsia="de-DE"/>
        </w:rPr>
      </w:pPr>
      <w:hyperlink w:anchor="_Toc90029734" w:history="1">
        <w:r w:rsidR="00D65A15" w:rsidRPr="00162C66">
          <w:rPr>
            <w:rStyle w:val="Hyperlink"/>
            <w:noProof/>
            <w:lang w:val="en-GB"/>
          </w:rPr>
          <w:t>5.3</w:t>
        </w:r>
        <w:r w:rsidR="00D65A15">
          <w:rPr>
            <w:rFonts w:eastAsiaTheme="minorEastAsia"/>
            <w:noProof/>
            <w:sz w:val="22"/>
            <w:lang w:eastAsia="de-DE"/>
          </w:rPr>
          <w:tab/>
        </w:r>
        <w:r w:rsidR="00D65A15" w:rsidRPr="00162C66">
          <w:rPr>
            <w:rStyle w:val="Hyperlink"/>
            <w:noProof/>
            <w:lang w:val="en-GB"/>
          </w:rPr>
          <w:t>Technology and capacity building support received</w:t>
        </w:r>
        <w:r w:rsidR="00D65A15">
          <w:rPr>
            <w:noProof/>
            <w:webHidden/>
          </w:rPr>
          <w:tab/>
        </w:r>
        <w:r w:rsidR="00D65A15">
          <w:rPr>
            <w:noProof/>
            <w:webHidden/>
          </w:rPr>
          <w:fldChar w:fldCharType="begin"/>
        </w:r>
        <w:r w:rsidR="00D65A15">
          <w:rPr>
            <w:noProof/>
            <w:webHidden/>
          </w:rPr>
          <w:instrText xml:space="preserve"> PAGEREF _Toc90029734 \h </w:instrText>
        </w:r>
        <w:r w:rsidR="00D65A15">
          <w:rPr>
            <w:noProof/>
            <w:webHidden/>
          </w:rPr>
        </w:r>
        <w:r w:rsidR="00D65A15">
          <w:rPr>
            <w:noProof/>
            <w:webHidden/>
          </w:rPr>
          <w:fldChar w:fldCharType="separate"/>
        </w:r>
        <w:r w:rsidR="00D65A15">
          <w:rPr>
            <w:noProof/>
            <w:webHidden/>
          </w:rPr>
          <w:t>41</w:t>
        </w:r>
        <w:r w:rsidR="00D65A15">
          <w:rPr>
            <w:noProof/>
            <w:webHidden/>
          </w:rPr>
          <w:fldChar w:fldCharType="end"/>
        </w:r>
      </w:hyperlink>
    </w:p>
    <w:p w14:paraId="3EAA7AAC" w14:textId="25EA10BC" w:rsidR="00D65A15" w:rsidRDefault="000200DA">
      <w:pPr>
        <w:pStyle w:val="Verzeichnis3"/>
        <w:tabs>
          <w:tab w:val="left" w:pos="992"/>
        </w:tabs>
        <w:rPr>
          <w:rFonts w:eastAsiaTheme="minorEastAsia"/>
          <w:noProof/>
          <w:sz w:val="22"/>
          <w:lang w:eastAsia="de-DE"/>
        </w:rPr>
      </w:pPr>
      <w:hyperlink w:anchor="_Toc90029735" w:history="1">
        <w:r w:rsidR="00D65A15" w:rsidRPr="00162C66">
          <w:rPr>
            <w:rStyle w:val="Hyperlink"/>
            <w:noProof/>
            <w:lang w:val="en-GB"/>
          </w:rPr>
          <w:t>5.4</w:t>
        </w:r>
        <w:r w:rsidR="00D65A15">
          <w:rPr>
            <w:rFonts w:eastAsiaTheme="minorEastAsia"/>
            <w:noProof/>
            <w:sz w:val="22"/>
            <w:lang w:eastAsia="de-DE"/>
          </w:rPr>
          <w:tab/>
        </w:r>
        <w:r w:rsidR="00D65A15" w:rsidRPr="00162C66">
          <w:rPr>
            <w:rStyle w:val="Hyperlink"/>
            <w:noProof/>
            <w:lang w:val="en-GB"/>
          </w:rPr>
          <w:t>Data/information gaps</w:t>
        </w:r>
        <w:r w:rsidR="00D65A15">
          <w:rPr>
            <w:noProof/>
            <w:webHidden/>
          </w:rPr>
          <w:tab/>
        </w:r>
        <w:r w:rsidR="00D65A15">
          <w:rPr>
            <w:noProof/>
            <w:webHidden/>
          </w:rPr>
          <w:fldChar w:fldCharType="begin"/>
        </w:r>
        <w:r w:rsidR="00D65A15">
          <w:rPr>
            <w:noProof/>
            <w:webHidden/>
          </w:rPr>
          <w:instrText xml:space="preserve"> PAGEREF _Toc90029735 \h </w:instrText>
        </w:r>
        <w:r w:rsidR="00D65A15">
          <w:rPr>
            <w:noProof/>
            <w:webHidden/>
          </w:rPr>
        </w:r>
        <w:r w:rsidR="00D65A15">
          <w:rPr>
            <w:noProof/>
            <w:webHidden/>
          </w:rPr>
          <w:fldChar w:fldCharType="separate"/>
        </w:r>
        <w:r w:rsidR="00D65A15">
          <w:rPr>
            <w:noProof/>
            <w:webHidden/>
          </w:rPr>
          <w:t>44</w:t>
        </w:r>
        <w:r w:rsidR="00D65A15">
          <w:rPr>
            <w:noProof/>
            <w:webHidden/>
          </w:rPr>
          <w:fldChar w:fldCharType="end"/>
        </w:r>
      </w:hyperlink>
    </w:p>
    <w:p w14:paraId="2D310129" w14:textId="73704679" w:rsidR="00D65A15" w:rsidRDefault="000200DA">
      <w:pPr>
        <w:pStyle w:val="Verzeichnis3"/>
        <w:tabs>
          <w:tab w:val="left" w:pos="992"/>
        </w:tabs>
        <w:rPr>
          <w:rFonts w:eastAsiaTheme="minorEastAsia"/>
          <w:noProof/>
          <w:sz w:val="22"/>
          <w:lang w:eastAsia="de-DE"/>
        </w:rPr>
      </w:pPr>
      <w:hyperlink w:anchor="_Toc90029736" w:history="1">
        <w:r w:rsidR="00D65A15" w:rsidRPr="00162C66">
          <w:rPr>
            <w:rStyle w:val="Hyperlink"/>
            <w:noProof/>
            <w:lang w:val="en-GB"/>
          </w:rPr>
          <w:t>5.5</w:t>
        </w:r>
        <w:r w:rsidR="00D65A15">
          <w:rPr>
            <w:rFonts w:eastAsiaTheme="minorEastAsia"/>
            <w:noProof/>
            <w:sz w:val="22"/>
            <w:lang w:eastAsia="de-DE"/>
          </w:rPr>
          <w:tab/>
        </w:r>
        <w:r w:rsidR="00D65A15" w:rsidRPr="00162C66">
          <w:rPr>
            <w:rStyle w:val="Hyperlink"/>
            <w:noProof/>
            <w:lang w:val="en-GB"/>
          </w:rPr>
          <w:t>Suggestions and needs for improvement of reporting</w:t>
        </w:r>
        <w:r w:rsidR="00D65A15">
          <w:rPr>
            <w:noProof/>
            <w:webHidden/>
          </w:rPr>
          <w:tab/>
        </w:r>
        <w:r w:rsidR="00D65A15">
          <w:rPr>
            <w:noProof/>
            <w:webHidden/>
          </w:rPr>
          <w:fldChar w:fldCharType="begin"/>
        </w:r>
        <w:r w:rsidR="00D65A15">
          <w:rPr>
            <w:noProof/>
            <w:webHidden/>
          </w:rPr>
          <w:instrText xml:space="preserve"> PAGEREF _Toc90029736 \h </w:instrText>
        </w:r>
        <w:r w:rsidR="00D65A15">
          <w:rPr>
            <w:noProof/>
            <w:webHidden/>
          </w:rPr>
        </w:r>
        <w:r w:rsidR="00D65A15">
          <w:rPr>
            <w:noProof/>
            <w:webHidden/>
          </w:rPr>
          <w:fldChar w:fldCharType="separate"/>
        </w:r>
        <w:r w:rsidR="00D65A15">
          <w:rPr>
            <w:noProof/>
            <w:webHidden/>
          </w:rPr>
          <w:t>44</w:t>
        </w:r>
        <w:r w:rsidR="00D65A15">
          <w:rPr>
            <w:noProof/>
            <w:webHidden/>
          </w:rPr>
          <w:fldChar w:fldCharType="end"/>
        </w:r>
      </w:hyperlink>
    </w:p>
    <w:p w14:paraId="4C065238" w14:textId="60DF99DD" w:rsidR="00D65A15" w:rsidRDefault="000200DA">
      <w:pPr>
        <w:pStyle w:val="Verzeichnis2"/>
        <w:rPr>
          <w:rFonts w:asciiTheme="minorHAnsi" w:eastAsiaTheme="minorEastAsia" w:hAnsiTheme="minorHAnsi"/>
          <w:color w:val="auto"/>
          <w:sz w:val="22"/>
          <w:lang w:eastAsia="de-DE"/>
        </w:rPr>
      </w:pPr>
      <w:hyperlink w:anchor="_Toc90029737" w:history="1">
        <w:r w:rsidR="00D65A15" w:rsidRPr="00162C66">
          <w:rPr>
            <w:rStyle w:val="Hyperlink"/>
            <w:lang w:val="en-GB"/>
          </w:rPr>
          <w:t>6.</w:t>
        </w:r>
        <w:r w:rsidR="00D65A15">
          <w:rPr>
            <w:rFonts w:asciiTheme="minorHAnsi" w:eastAsiaTheme="minorEastAsia" w:hAnsiTheme="minorHAnsi"/>
            <w:color w:val="auto"/>
            <w:sz w:val="22"/>
            <w:lang w:eastAsia="de-DE"/>
          </w:rPr>
          <w:tab/>
        </w:r>
        <w:r w:rsidR="00D65A15" w:rsidRPr="00162C66">
          <w:rPr>
            <w:rStyle w:val="Hyperlink"/>
            <w:lang w:val="en-GB"/>
          </w:rPr>
          <w:t>Additional Observations</w:t>
        </w:r>
        <w:r w:rsidR="00D65A15">
          <w:rPr>
            <w:webHidden/>
          </w:rPr>
          <w:tab/>
        </w:r>
        <w:r w:rsidR="00D65A15">
          <w:rPr>
            <w:webHidden/>
          </w:rPr>
          <w:fldChar w:fldCharType="begin"/>
        </w:r>
        <w:r w:rsidR="00D65A15">
          <w:rPr>
            <w:webHidden/>
          </w:rPr>
          <w:instrText xml:space="preserve"> PAGEREF _Toc90029737 \h </w:instrText>
        </w:r>
        <w:r w:rsidR="00D65A15">
          <w:rPr>
            <w:webHidden/>
          </w:rPr>
        </w:r>
        <w:r w:rsidR="00D65A15">
          <w:rPr>
            <w:webHidden/>
          </w:rPr>
          <w:fldChar w:fldCharType="separate"/>
        </w:r>
        <w:r w:rsidR="00D65A15">
          <w:rPr>
            <w:webHidden/>
          </w:rPr>
          <w:t>45</w:t>
        </w:r>
        <w:r w:rsidR="00D65A15">
          <w:rPr>
            <w:webHidden/>
          </w:rPr>
          <w:fldChar w:fldCharType="end"/>
        </w:r>
      </w:hyperlink>
    </w:p>
    <w:p w14:paraId="298CFD65" w14:textId="3E14AF10" w:rsidR="00D65A15" w:rsidRDefault="000200DA">
      <w:pPr>
        <w:pStyle w:val="Verzeichnis4"/>
        <w:tabs>
          <w:tab w:val="right" w:leader="dot" w:pos="9060"/>
        </w:tabs>
        <w:rPr>
          <w:rFonts w:asciiTheme="minorHAnsi" w:eastAsiaTheme="minorEastAsia" w:hAnsiTheme="minorHAnsi"/>
          <w:noProof/>
          <w:color w:val="auto"/>
          <w:sz w:val="22"/>
          <w:lang w:eastAsia="de-DE"/>
        </w:rPr>
      </w:pPr>
      <w:hyperlink w:anchor="_Toc90029738" w:history="1">
        <w:r w:rsidR="00D65A15" w:rsidRPr="00162C66">
          <w:rPr>
            <w:rStyle w:val="Hyperlink"/>
            <w:noProof/>
          </w:rPr>
          <w:t>Technical Annexes to the BUR</w:t>
        </w:r>
        <w:r w:rsidR="00D65A15">
          <w:rPr>
            <w:noProof/>
            <w:webHidden/>
          </w:rPr>
          <w:tab/>
        </w:r>
        <w:r w:rsidR="00D65A15">
          <w:rPr>
            <w:noProof/>
            <w:webHidden/>
          </w:rPr>
          <w:fldChar w:fldCharType="begin"/>
        </w:r>
        <w:r w:rsidR="00D65A15">
          <w:rPr>
            <w:noProof/>
            <w:webHidden/>
          </w:rPr>
          <w:instrText xml:space="preserve"> PAGEREF _Toc90029738 \h </w:instrText>
        </w:r>
        <w:r w:rsidR="00D65A15">
          <w:rPr>
            <w:noProof/>
            <w:webHidden/>
          </w:rPr>
        </w:r>
        <w:r w:rsidR="00D65A15">
          <w:rPr>
            <w:noProof/>
            <w:webHidden/>
          </w:rPr>
          <w:fldChar w:fldCharType="separate"/>
        </w:r>
        <w:r w:rsidR="00D65A15">
          <w:rPr>
            <w:noProof/>
            <w:webHidden/>
          </w:rPr>
          <w:t>46</w:t>
        </w:r>
        <w:r w:rsidR="00D65A15">
          <w:rPr>
            <w:noProof/>
            <w:webHidden/>
          </w:rPr>
          <w:fldChar w:fldCharType="end"/>
        </w:r>
      </w:hyperlink>
    </w:p>
    <w:p w14:paraId="20E1D75F" w14:textId="15203401" w:rsidR="00D65A15" w:rsidRDefault="000200DA">
      <w:pPr>
        <w:pStyle w:val="Verzeichnis5"/>
        <w:rPr>
          <w:rFonts w:eastAsiaTheme="minorEastAsia"/>
          <w:sz w:val="22"/>
          <w:lang w:eastAsia="de-DE"/>
        </w:rPr>
      </w:pPr>
      <w:hyperlink w:anchor="_Toc90029739" w:history="1">
        <w:r w:rsidR="00D65A15" w:rsidRPr="00162C66">
          <w:rPr>
            <w:rStyle w:val="Hyperlink"/>
          </w:rPr>
          <w:t>Annex I: GHG Inventory</w:t>
        </w:r>
        <w:r w:rsidR="00D65A15">
          <w:rPr>
            <w:webHidden/>
          </w:rPr>
          <w:tab/>
        </w:r>
        <w:r w:rsidR="00D65A15">
          <w:rPr>
            <w:webHidden/>
          </w:rPr>
          <w:fldChar w:fldCharType="begin"/>
        </w:r>
        <w:r w:rsidR="00D65A15">
          <w:rPr>
            <w:webHidden/>
          </w:rPr>
          <w:instrText xml:space="preserve"> PAGEREF _Toc90029739 \h </w:instrText>
        </w:r>
        <w:r w:rsidR="00D65A15">
          <w:rPr>
            <w:webHidden/>
          </w:rPr>
        </w:r>
        <w:r w:rsidR="00D65A15">
          <w:rPr>
            <w:webHidden/>
          </w:rPr>
          <w:fldChar w:fldCharType="separate"/>
        </w:r>
        <w:r w:rsidR="00D65A15">
          <w:rPr>
            <w:webHidden/>
          </w:rPr>
          <w:t>46</w:t>
        </w:r>
        <w:r w:rsidR="00D65A15">
          <w:rPr>
            <w:webHidden/>
          </w:rPr>
          <w:fldChar w:fldCharType="end"/>
        </w:r>
      </w:hyperlink>
    </w:p>
    <w:p w14:paraId="13101C86" w14:textId="6DE27437" w:rsidR="00D65A15" w:rsidRDefault="000200DA">
      <w:pPr>
        <w:pStyle w:val="Verzeichnis6"/>
        <w:rPr>
          <w:rFonts w:eastAsiaTheme="minorEastAsia"/>
          <w:noProof/>
          <w:sz w:val="22"/>
          <w:lang w:eastAsia="de-DE"/>
        </w:rPr>
      </w:pPr>
      <w:hyperlink w:anchor="_Toc90029740" w:history="1">
        <w:r w:rsidR="00D65A15" w:rsidRPr="00162C66">
          <w:rPr>
            <w:rStyle w:val="Hyperlink"/>
            <w:noProof/>
            <w:lang w:val="en-GB"/>
          </w:rPr>
          <w:t>Summary report for GHG emissions inventory</w:t>
        </w:r>
        <w:r w:rsidR="00D65A15">
          <w:rPr>
            <w:noProof/>
            <w:webHidden/>
          </w:rPr>
          <w:tab/>
        </w:r>
        <w:r w:rsidR="00D65A15">
          <w:rPr>
            <w:noProof/>
            <w:webHidden/>
          </w:rPr>
          <w:fldChar w:fldCharType="begin"/>
        </w:r>
        <w:r w:rsidR="00D65A15">
          <w:rPr>
            <w:noProof/>
            <w:webHidden/>
          </w:rPr>
          <w:instrText xml:space="preserve"> PAGEREF _Toc90029740 \h </w:instrText>
        </w:r>
        <w:r w:rsidR="00D65A15">
          <w:rPr>
            <w:noProof/>
            <w:webHidden/>
          </w:rPr>
        </w:r>
        <w:r w:rsidR="00D65A15">
          <w:rPr>
            <w:noProof/>
            <w:webHidden/>
          </w:rPr>
          <w:fldChar w:fldCharType="separate"/>
        </w:r>
        <w:r w:rsidR="00D65A15">
          <w:rPr>
            <w:noProof/>
            <w:webHidden/>
          </w:rPr>
          <w:t>46</w:t>
        </w:r>
        <w:r w:rsidR="00D65A15">
          <w:rPr>
            <w:noProof/>
            <w:webHidden/>
          </w:rPr>
          <w:fldChar w:fldCharType="end"/>
        </w:r>
      </w:hyperlink>
    </w:p>
    <w:p w14:paraId="6C22FF51" w14:textId="79E38BA0" w:rsidR="00D65A15" w:rsidRDefault="000200DA">
      <w:pPr>
        <w:pStyle w:val="Verzeichnis6"/>
        <w:rPr>
          <w:rFonts w:eastAsiaTheme="minorEastAsia"/>
          <w:noProof/>
          <w:sz w:val="22"/>
          <w:lang w:eastAsia="de-DE"/>
        </w:rPr>
      </w:pPr>
      <w:hyperlink w:anchor="_Toc90029741" w:history="1">
        <w:r w:rsidR="00D65A15" w:rsidRPr="00162C66">
          <w:rPr>
            <w:rStyle w:val="Hyperlink"/>
            <w:noProof/>
            <w:lang w:val="en-GB"/>
          </w:rPr>
          <w:t>Sectoral reports of GHG emission inventory</w:t>
        </w:r>
        <w:r w:rsidR="00D65A15">
          <w:rPr>
            <w:noProof/>
            <w:webHidden/>
          </w:rPr>
          <w:tab/>
        </w:r>
        <w:r w:rsidR="00D65A15">
          <w:rPr>
            <w:noProof/>
            <w:webHidden/>
          </w:rPr>
          <w:fldChar w:fldCharType="begin"/>
        </w:r>
        <w:r w:rsidR="00D65A15">
          <w:rPr>
            <w:noProof/>
            <w:webHidden/>
          </w:rPr>
          <w:instrText xml:space="preserve"> PAGEREF _Toc90029741 \h </w:instrText>
        </w:r>
        <w:r w:rsidR="00D65A15">
          <w:rPr>
            <w:noProof/>
            <w:webHidden/>
          </w:rPr>
        </w:r>
        <w:r w:rsidR="00D65A15">
          <w:rPr>
            <w:noProof/>
            <w:webHidden/>
          </w:rPr>
          <w:fldChar w:fldCharType="separate"/>
        </w:r>
        <w:r w:rsidR="00D65A15">
          <w:rPr>
            <w:noProof/>
            <w:webHidden/>
          </w:rPr>
          <w:t>55</w:t>
        </w:r>
        <w:r w:rsidR="00D65A15">
          <w:rPr>
            <w:noProof/>
            <w:webHidden/>
          </w:rPr>
          <w:fldChar w:fldCharType="end"/>
        </w:r>
      </w:hyperlink>
    </w:p>
    <w:p w14:paraId="15A9C0F0" w14:textId="5422B1CE" w:rsidR="00D65A15" w:rsidRDefault="000200DA">
      <w:pPr>
        <w:pStyle w:val="Verzeichnis6"/>
        <w:rPr>
          <w:rFonts w:eastAsiaTheme="minorEastAsia"/>
          <w:noProof/>
          <w:sz w:val="22"/>
          <w:lang w:eastAsia="de-DE"/>
        </w:rPr>
      </w:pPr>
      <w:hyperlink w:anchor="_Toc90029742" w:history="1">
        <w:r w:rsidR="00D65A15" w:rsidRPr="00162C66">
          <w:rPr>
            <w:rStyle w:val="Hyperlink"/>
            <w:noProof/>
            <w:lang w:val="en-GB"/>
          </w:rPr>
          <w:t>Detailed reporting of AFOLU emissions and removals (optional)</w:t>
        </w:r>
        <w:r w:rsidR="00D65A15">
          <w:rPr>
            <w:noProof/>
            <w:webHidden/>
          </w:rPr>
          <w:tab/>
        </w:r>
        <w:r w:rsidR="00D65A15">
          <w:rPr>
            <w:noProof/>
            <w:webHidden/>
          </w:rPr>
          <w:fldChar w:fldCharType="begin"/>
        </w:r>
        <w:r w:rsidR="00D65A15">
          <w:rPr>
            <w:noProof/>
            <w:webHidden/>
          </w:rPr>
          <w:instrText xml:space="preserve"> PAGEREF _Toc90029742 \h </w:instrText>
        </w:r>
        <w:r w:rsidR="00D65A15">
          <w:rPr>
            <w:noProof/>
            <w:webHidden/>
          </w:rPr>
        </w:r>
        <w:r w:rsidR="00D65A15">
          <w:rPr>
            <w:noProof/>
            <w:webHidden/>
          </w:rPr>
          <w:fldChar w:fldCharType="separate"/>
        </w:r>
        <w:r w:rsidR="00D65A15">
          <w:rPr>
            <w:noProof/>
            <w:webHidden/>
          </w:rPr>
          <w:t>67</w:t>
        </w:r>
        <w:r w:rsidR="00D65A15">
          <w:rPr>
            <w:noProof/>
            <w:webHidden/>
          </w:rPr>
          <w:fldChar w:fldCharType="end"/>
        </w:r>
      </w:hyperlink>
    </w:p>
    <w:p w14:paraId="2C5B6A11" w14:textId="6435CDBC" w:rsidR="00D65A15" w:rsidRDefault="000200DA">
      <w:pPr>
        <w:pStyle w:val="Verzeichnis5"/>
        <w:rPr>
          <w:rFonts w:eastAsiaTheme="minorEastAsia"/>
          <w:sz w:val="22"/>
          <w:lang w:eastAsia="de-DE"/>
        </w:rPr>
      </w:pPr>
      <w:hyperlink w:anchor="_Toc90029743" w:history="1">
        <w:r w:rsidR="00D65A15" w:rsidRPr="00162C66">
          <w:rPr>
            <w:rStyle w:val="Hyperlink"/>
          </w:rPr>
          <w:t>Annex II: Detailed Reporting of Mitigation Actions</w:t>
        </w:r>
        <w:r w:rsidR="00D65A15">
          <w:rPr>
            <w:webHidden/>
          </w:rPr>
          <w:tab/>
        </w:r>
        <w:r w:rsidR="00D65A15">
          <w:rPr>
            <w:webHidden/>
          </w:rPr>
          <w:fldChar w:fldCharType="begin"/>
        </w:r>
        <w:r w:rsidR="00D65A15">
          <w:rPr>
            <w:webHidden/>
          </w:rPr>
          <w:instrText xml:space="preserve"> PAGEREF _Toc90029743 \h </w:instrText>
        </w:r>
        <w:r w:rsidR="00D65A15">
          <w:rPr>
            <w:webHidden/>
          </w:rPr>
        </w:r>
        <w:r w:rsidR="00D65A15">
          <w:rPr>
            <w:webHidden/>
          </w:rPr>
          <w:fldChar w:fldCharType="separate"/>
        </w:r>
        <w:r w:rsidR="00D65A15">
          <w:rPr>
            <w:webHidden/>
          </w:rPr>
          <w:t>68</w:t>
        </w:r>
        <w:r w:rsidR="00D65A15">
          <w:rPr>
            <w:webHidden/>
          </w:rPr>
          <w:fldChar w:fldCharType="end"/>
        </w:r>
      </w:hyperlink>
    </w:p>
    <w:p w14:paraId="4A00CE77" w14:textId="5888FB1F" w:rsidR="00D65A15" w:rsidRDefault="000200DA">
      <w:pPr>
        <w:pStyle w:val="Verzeichnis5"/>
        <w:rPr>
          <w:rFonts w:eastAsiaTheme="minorEastAsia"/>
          <w:sz w:val="22"/>
          <w:lang w:eastAsia="de-DE"/>
        </w:rPr>
      </w:pPr>
      <w:hyperlink w:anchor="_Toc90029744" w:history="1">
        <w:r w:rsidR="00D65A15" w:rsidRPr="00162C66">
          <w:rPr>
            <w:rStyle w:val="Hyperlink"/>
          </w:rPr>
          <w:t>Annex III: Reporting of REDD+ results</w:t>
        </w:r>
        <w:r w:rsidR="00D65A15">
          <w:rPr>
            <w:webHidden/>
          </w:rPr>
          <w:tab/>
        </w:r>
        <w:r w:rsidR="00D65A15">
          <w:rPr>
            <w:webHidden/>
          </w:rPr>
          <w:fldChar w:fldCharType="begin"/>
        </w:r>
        <w:r w:rsidR="00D65A15">
          <w:rPr>
            <w:webHidden/>
          </w:rPr>
          <w:instrText xml:space="preserve"> PAGEREF _Toc90029744 \h </w:instrText>
        </w:r>
        <w:r w:rsidR="00D65A15">
          <w:rPr>
            <w:webHidden/>
          </w:rPr>
        </w:r>
        <w:r w:rsidR="00D65A15">
          <w:rPr>
            <w:webHidden/>
          </w:rPr>
          <w:fldChar w:fldCharType="separate"/>
        </w:r>
        <w:r w:rsidR="00D65A15">
          <w:rPr>
            <w:webHidden/>
          </w:rPr>
          <w:t>74</w:t>
        </w:r>
        <w:r w:rsidR="00D65A15">
          <w:rPr>
            <w:webHidden/>
          </w:rPr>
          <w:fldChar w:fldCharType="end"/>
        </w:r>
      </w:hyperlink>
    </w:p>
    <w:p w14:paraId="06F99F73" w14:textId="1BFD7F3A" w:rsidR="00B14E29" w:rsidRPr="00ED6522" w:rsidRDefault="00141AC7" w:rsidP="00B14E29">
      <w:pPr>
        <w:rPr>
          <w:lang w:val="en-GB"/>
        </w:rPr>
      </w:pPr>
      <w:r w:rsidRPr="00ED6522">
        <w:rPr>
          <w:lang w:val="en-GB"/>
        </w:rPr>
        <w:fldChar w:fldCharType="end"/>
      </w:r>
    </w:p>
    <w:p w14:paraId="3166AEF5" w14:textId="77777777" w:rsidR="00FB6C78" w:rsidRPr="00ED6522" w:rsidRDefault="00CE47BB" w:rsidP="00313D3A">
      <w:pPr>
        <w:pStyle w:val="Subheadline"/>
        <w:spacing w:before="120"/>
        <w:rPr>
          <w:lang w:val="en-GB"/>
        </w:rPr>
      </w:pPr>
      <w:r w:rsidRPr="00ED6522">
        <w:rPr>
          <w:lang w:val="en-GB"/>
        </w:rPr>
        <w:t>Tables</w:t>
      </w:r>
    </w:p>
    <w:p w14:paraId="552E6B4B" w14:textId="1EDF7854" w:rsidR="00D65A15" w:rsidRDefault="00CE47BB">
      <w:pPr>
        <w:pStyle w:val="Abbildungsverzeichnis"/>
        <w:rPr>
          <w:rFonts w:eastAsiaTheme="minorEastAsia"/>
          <w:sz w:val="22"/>
          <w:lang w:eastAsia="de-DE"/>
        </w:rPr>
      </w:pPr>
      <w:r w:rsidRPr="00ED6522">
        <w:rPr>
          <w:lang w:val="en-GB"/>
        </w:rPr>
        <w:fldChar w:fldCharType="begin"/>
      </w:r>
      <w:r w:rsidRPr="00ED6522">
        <w:rPr>
          <w:lang w:val="en-GB"/>
        </w:rPr>
        <w:instrText xml:space="preserve"> TOC \h \z \c "Table" </w:instrText>
      </w:r>
      <w:r w:rsidRPr="00ED6522">
        <w:rPr>
          <w:lang w:val="en-GB"/>
        </w:rPr>
        <w:fldChar w:fldCharType="separate"/>
      </w:r>
      <w:hyperlink w:anchor="_Toc90029745" w:history="1">
        <w:r w:rsidR="00D65A15" w:rsidRPr="005E3EA6">
          <w:rPr>
            <w:rStyle w:val="Hyperlink"/>
            <w:lang w:val="en-GB"/>
          </w:rPr>
          <w:t>Table 1: Executive summary – Summary table</w:t>
        </w:r>
        <w:r w:rsidR="00D65A15">
          <w:rPr>
            <w:webHidden/>
          </w:rPr>
          <w:tab/>
        </w:r>
        <w:r w:rsidR="00D65A15">
          <w:rPr>
            <w:webHidden/>
          </w:rPr>
          <w:fldChar w:fldCharType="begin"/>
        </w:r>
        <w:r w:rsidR="00D65A15">
          <w:rPr>
            <w:webHidden/>
          </w:rPr>
          <w:instrText xml:space="preserve"> PAGEREF _Toc90029745 \h </w:instrText>
        </w:r>
        <w:r w:rsidR="00D65A15">
          <w:rPr>
            <w:webHidden/>
          </w:rPr>
        </w:r>
        <w:r w:rsidR="00D65A15">
          <w:rPr>
            <w:webHidden/>
          </w:rPr>
          <w:fldChar w:fldCharType="separate"/>
        </w:r>
        <w:r w:rsidR="00D65A15">
          <w:rPr>
            <w:webHidden/>
          </w:rPr>
          <w:t>8</w:t>
        </w:r>
        <w:r w:rsidR="00D65A15">
          <w:rPr>
            <w:webHidden/>
          </w:rPr>
          <w:fldChar w:fldCharType="end"/>
        </w:r>
      </w:hyperlink>
    </w:p>
    <w:p w14:paraId="70D6F363" w14:textId="41519558" w:rsidR="00D65A15" w:rsidRDefault="000200DA">
      <w:pPr>
        <w:pStyle w:val="Abbildungsverzeichnis"/>
        <w:rPr>
          <w:rFonts w:eastAsiaTheme="minorEastAsia"/>
          <w:sz w:val="22"/>
          <w:lang w:eastAsia="de-DE"/>
        </w:rPr>
      </w:pPr>
      <w:hyperlink w:anchor="_Toc90029746" w:history="1">
        <w:r w:rsidR="00D65A15" w:rsidRPr="005E3EA6">
          <w:rPr>
            <w:rStyle w:val="Hyperlink"/>
            <w:lang w:val="en-GB"/>
          </w:rPr>
          <w:t>Table 2: Total aggregate GHG emissions and removals by year and gas</w:t>
        </w:r>
        <w:r w:rsidR="00D65A15">
          <w:rPr>
            <w:webHidden/>
          </w:rPr>
          <w:tab/>
        </w:r>
        <w:r w:rsidR="00D65A15">
          <w:rPr>
            <w:webHidden/>
          </w:rPr>
          <w:fldChar w:fldCharType="begin"/>
        </w:r>
        <w:r w:rsidR="00D65A15">
          <w:rPr>
            <w:webHidden/>
          </w:rPr>
          <w:instrText xml:space="preserve"> PAGEREF _Toc90029746 \h </w:instrText>
        </w:r>
        <w:r w:rsidR="00D65A15">
          <w:rPr>
            <w:webHidden/>
          </w:rPr>
        </w:r>
        <w:r w:rsidR="00D65A15">
          <w:rPr>
            <w:webHidden/>
          </w:rPr>
          <w:fldChar w:fldCharType="separate"/>
        </w:r>
        <w:r w:rsidR="00D65A15">
          <w:rPr>
            <w:webHidden/>
          </w:rPr>
          <w:t>24</w:t>
        </w:r>
        <w:r w:rsidR="00D65A15">
          <w:rPr>
            <w:webHidden/>
          </w:rPr>
          <w:fldChar w:fldCharType="end"/>
        </w:r>
      </w:hyperlink>
    </w:p>
    <w:p w14:paraId="01440053" w14:textId="7D6F27CF" w:rsidR="00D65A15" w:rsidRDefault="000200DA">
      <w:pPr>
        <w:pStyle w:val="Abbildungsverzeichnis"/>
        <w:rPr>
          <w:rFonts w:eastAsiaTheme="minorEastAsia"/>
          <w:sz w:val="22"/>
          <w:lang w:eastAsia="de-DE"/>
        </w:rPr>
      </w:pPr>
      <w:hyperlink w:anchor="_Toc90029747" w:history="1">
        <w:r w:rsidR="00D65A15" w:rsidRPr="005E3EA6">
          <w:rPr>
            <w:rStyle w:val="Hyperlink"/>
            <w:lang w:val="en-GB"/>
          </w:rPr>
          <w:t>Table 3: GHG Emissions and removals by year and sector</w:t>
        </w:r>
        <w:r w:rsidR="00D65A15">
          <w:rPr>
            <w:webHidden/>
          </w:rPr>
          <w:tab/>
        </w:r>
        <w:r w:rsidR="00D65A15">
          <w:rPr>
            <w:webHidden/>
          </w:rPr>
          <w:fldChar w:fldCharType="begin"/>
        </w:r>
        <w:r w:rsidR="00D65A15">
          <w:rPr>
            <w:webHidden/>
          </w:rPr>
          <w:instrText xml:space="preserve"> PAGEREF _Toc90029747 \h </w:instrText>
        </w:r>
        <w:r w:rsidR="00D65A15">
          <w:rPr>
            <w:webHidden/>
          </w:rPr>
        </w:r>
        <w:r w:rsidR="00D65A15">
          <w:rPr>
            <w:webHidden/>
          </w:rPr>
          <w:fldChar w:fldCharType="separate"/>
        </w:r>
        <w:r w:rsidR="00D65A15">
          <w:rPr>
            <w:webHidden/>
          </w:rPr>
          <w:t>24</w:t>
        </w:r>
        <w:r w:rsidR="00D65A15">
          <w:rPr>
            <w:webHidden/>
          </w:rPr>
          <w:fldChar w:fldCharType="end"/>
        </w:r>
      </w:hyperlink>
    </w:p>
    <w:p w14:paraId="28CD1E3C" w14:textId="72620F6F" w:rsidR="00D65A15" w:rsidRDefault="000200DA">
      <w:pPr>
        <w:pStyle w:val="Abbildungsverzeichnis"/>
        <w:rPr>
          <w:rFonts w:eastAsiaTheme="minorEastAsia"/>
          <w:sz w:val="22"/>
          <w:lang w:eastAsia="de-DE"/>
        </w:rPr>
      </w:pPr>
      <w:hyperlink w:anchor="_Toc90029748" w:history="1">
        <w:r w:rsidR="00D65A15" w:rsidRPr="005E3EA6">
          <w:rPr>
            <w:rStyle w:val="Hyperlink"/>
            <w:lang w:val="en-GB"/>
          </w:rPr>
          <w:t>Table 4: Summary of mitigation action progress</w:t>
        </w:r>
        <w:r w:rsidR="00D65A15">
          <w:rPr>
            <w:webHidden/>
          </w:rPr>
          <w:tab/>
        </w:r>
        <w:r w:rsidR="00D65A15">
          <w:rPr>
            <w:webHidden/>
          </w:rPr>
          <w:fldChar w:fldCharType="begin"/>
        </w:r>
        <w:r w:rsidR="00D65A15">
          <w:rPr>
            <w:webHidden/>
          </w:rPr>
          <w:instrText xml:space="preserve"> PAGEREF _Toc90029748 \h </w:instrText>
        </w:r>
        <w:r w:rsidR="00D65A15">
          <w:rPr>
            <w:webHidden/>
          </w:rPr>
        </w:r>
        <w:r w:rsidR="00D65A15">
          <w:rPr>
            <w:webHidden/>
          </w:rPr>
          <w:fldChar w:fldCharType="separate"/>
        </w:r>
        <w:r w:rsidR="00D65A15">
          <w:rPr>
            <w:webHidden/>
          </w:rPr>
          <w:t>30</w:t>
        </w:r>
        <w:r w:rsidR="00D65A15">
          <w:rPr>
            <w:webHidden/>
          </w:rPr>
          <w:fldChar w:fldCharType="end"/>
        </w:r>
      </w:hyperlink>
    </w:p>
    <w:p w14:paraId="600DB279" w14:textId="604B14B2" w:rsidR="00D65A15" w:rsidRDefault="000200DA">
      <w:pPr>
        <w:pStyle w:val="Abbildungsverzeichnis"/>
        <w:rPr>
          <w:rFonts w:eastAsiaTheme="minorEastAsia"/>
          <w:sz w:val="22"/>
          <w:lang w:eastAsia="de-DE"/>
        </w:rPr>
      </w:pPr>
      <w:hyperlink w:anchor="_Toc90029749" w:history="1">
        <w:r w:rsidR="00D65A15" w:rsidRPr="005E3EA6">
          <w:rPr>
            <w:rStyle w:val="Hyperlink"/>
            <w:lang w:val="en-US"/>
          </w:rPr>
          <w:t>Table 5: Overview of actions to mitigate climate change</w:t>
        </w:r>
        <w:r w:rsidR="00D65A15">
          <w:rPr>
            <w:webHidden/>
          </w:rPr>
          <w:tab/>
        </w:r>
        <w:r w:rsidR="00D65A15">
          <w:rPr>
            <w:webHidden/>
          </w:rPr>
          <w:fldChar w:fldCharType="begin"/>
        </w:r>
        <w:r w:rsidR="00D65A15">
          <w:rPr>
            <w:webHidden/>
          </w:rPr>
          <w:instrText xml:space="preserve"> PAGEREF _Toc90029749 \h </w:instrText>
        </w:r>
        <w:r w:rsidR="00D65A15">
          <w:rPr>
            <w:webHidden/>
          </w:rPr>
        </w:r>
        <w:r w:rsidR="00D65A15">
          <w:rPr>
            <w:webHidden/>
          </w:rPr>
          <w:fldChar w:fldCharType="separate"/>
        </w:r>
        <w:r w:rsidR="00D65A15">
          <w:rPr>
            <w:webHidden/>
          </w:rPr>
          <w:t>32</w:t>
        </w:r>
        <w:r w:rsidR="00D65A15">
          <w:rPr>
            <w:webHidden/>
          </w:rPr>
          <w:fldChar w:fldCharType="end"/>
        </w:r>
      </w:hyperlink>
    </w:p>
    <w:p w14:paraId="0884A6A9" w14:textId="3C6A1FD1" w:rsidR="00D65A15" w:rsidRDefault="000200DA">
      <w:pPr>
        <w:pStyle w:val="Abbildungsverzeichnis"/>
        <w:rPr>
          <w:rFonts w:eastAsiaTheme="minorEastAsia"/>
          <w:sz w:val="22"/>
          <w:lang w:eastAsia="de-DE"/>
        </w:rPr>
      </w:pPr>
      <w:hyperlink w:anchor="_Toc90029750" w:history="1">
        <w:r w:rsidR="00D65A15" w:rsidRPr="005E3EA6">
          <w:rPr>
            <w:rStyle w:val="Hyperlink"/>
            <w:lang w:val="en-GB"/>
          </w:rPr>
          <w:t>Table 6: List of support needs</w:t>
        </w:r>
        <w:r w:rsidR="00D65A15">
          <w:rPr>
            <w:webHidden/>
          </w:rPr>
          <w:tab/>
        </w:r>
        <w:r w:rsidR="00D65A15">
          <w:rPr>
            <w:webHidden/>
          </w:rPr>
          <w:fldChar w:fldCharType="begin"/>
        </w:r>
        <w:r w:rsidR="00D65A15">
          <w:rPr>
            <w:webHidden/>
          </w:rPr>
          <w:instrText xml:space="preserve"> PAGEREF _Toc90029750 \h </w:instrText>
        </w:r>
        <w:r w:rsidR="00D65A15">
          <w:rPr>
            <w:webHidden/>
          </w:rPr>
        </w:r>
        <w:r w:rsidR="00D65A15">
          <w:rPr>
            <w:webHidden/>
          </w:rPr>
          <w:fldChar w:fldCharType="separate"/>
        </w:r>
        <w:r w:rsidR="00D65A15">
          <w:rPr>
            <w:webHidden/>
          </w:rPr>
          <w:t>37</w:t>
        </w:r>
        <w:r w:rsidR="00D65A15">
          <w:rPr>
            <w:webHidden/>
          </w:rPr>
          <w:fldChar w:fldCharType="end"/>
        </w:r>
      </w:hyperlink>
    </w:p>
    <w:p w14:paraId="63FA6354" w14:textId="32962C21" w:rsidR="00D65A15" w:rsidRDefault="000200DA">
      <w:pPr>
        <w:pStyle w:val="Abbildungsverzeichnis"/>
        <w:rPr>
          <w:rFonts w:eastAsiaTheme="minorEastAsia"/>
          <w:sz w:val="22"/>
          <w:lang w:eastAsia="de-DE"/>
        </w:rPr>
      </w:pPr>
      <w:hyperlink w:anchor="_Toc90029751" w:history="1">
        <w:r w:rsidR="00D65A15" w:rsidRPr="005E3EA6">
          <w:rPr>
            <w:rStyle w:val="Hyperlink"/>
            <w:lang w:val="en-GB"/>
          </w:rPr>
          <w:t>Table 7: Climate-specific financial support received by origin</w:t>
        </w:r>
        <w:r w:rsidR="00D65A15">
          <w:rPr>
            <w:webHidden/>
          </w:rPr>
          <w:tab/>
        </w:r>
        <w:r w:rsidR="00D65A15">
          <w:rPr>
            <w:webHidden/>
          </w:rPr>
          <w:fldChar w:fldCharType="begin"/>
        </w:r>
        <w:r w:rsidR="00D65A15">
          <w:rPr>
            <w:webHidden/>
          </w:rPr>
          <w:instrText xml:space="preserve"> PAGEREF _Toc90029751 \h </w:instrText>
        </w:r>
        <w:r w:rsidR="00D65A15">
          <w:rPr>
            <w:webHidden/>
          </w:rPr>
        </w:r>
        <w:r w:rsidR="00D65A15">
          <w:rPr>
            <w:webHidden/>
          </w:rPr>
          <w:fldChar w:fldCharType="separate"/>
        </w:r>
        <w:r w:rsidR="00D65A15">
          <w:rPr>
            <w:webHidden/>
          </w:rPr>
          <w:t>39</w:t>
        </w:r>
        <w:r w:rsidR="00D65A15">
          <w:rPr>
            <w:webHidden/>
          </w:rPr>
          <w:fldChar w:fldCharType="end"/>
        </w:r>
      </w:hyperlink>
    </w:p>
    <w:p w14:paraId="17C187BA" w14:textId="4B39EEF4" w:rsidR="00D65A15" w:rsidRDefault="000200DA">
      <w:pPr>
        <w:pStyle w:val="Abbildungsverzeichnis"/>
        <w:rPr>
          <w:rFonts w:eastAsiaTheme="minorEastAsia"/>
          <w:sz w:val="22"/>
          <w:lang w:eastAsia="de-DE"/>
        </w:rPr>
      </w:pPr>
      <w:hyperlink w:anchor="_Toc90029752" w:history="1">
        <w:r w:rsidR="00D65A15" w:rsidRPr="005E3EA6">
          <w:rPr>
            <w:rStyle w:val="Hyperlink"/>
            <w:lang w:val="en-GB"/>
          </w:rPr>
          <w:t>Table 8: Climate-specific technology received in the reporting timeframe</w:t>
        </w:r>
        <w:r w:rsidR="00D65A15">
          <w:rPr>
            <w:webHidden/>
          </w:rPr>
          <w:tab/>
        </w:r>
        <w:r w:rsidR="00D65A15">
          <w:rPr>
            <w:webHidden/>
          </w:rPr>
          <w:fldChar w:fldCharType="begin"/>
        </w:r>
        <w:r w:rsidR="00D65A15">
          <w:rPr>
            <w:webHidden/>
          </w:rPr>
          <w:instrText xml:space="preserve"> PAGEREF _Toc90029752 \h </w:instrText>
        </w:r>
        <w:r w:rsidR="00D65A15">
          <w:rPr>
            <w:webHidden/>
          </w:rPr>
        </w:r>
        <w:r w:rsidR="00D65A15">
          <w:rPr>
            <w:webHidden/>
          </w:rPr>
          <w:fldChar w:fldCharType="separate"/>
        </w:r>
        <w:r w:rsidR="00D65A15">
          <w:rPr>
            <w:webHidden/>
          </w:rPr>
          <w:t>42</w:t>
        </w:r>
        <w:r w:rsidR="00D65A15">
          <w:rPr>
            <w:webHidden/>
          </w:rPr>
          <w:fldChar w:fldCharType="end"/>
        </w:r>
      </w:hyperlink>
    </w:p>
    <w:p w14:paraId="7680A7DC" w14:textId="1A933F76" w:rsidR="00D65A15" w:rsidRDefault="000200DA">
      <w:pPr>
        <w:pStyle w:val="Abbildungsverzeichnis"/>
        <w:rPr>
          <w:rFonts w:eastAsiaTheme="minorEastAsia"/>
          <w:sz w:val="22"/>
          <w:lang w:eastAsia="de-DE"/>
        </w:rPr>
      </w:pPr>
      <w:hyperlink w:anchor="_Toc90029753" w:history="1">
        <w:r w:rsidR="00D65A15" w:rsidRPr="005E3EA6">
          <w:rPr>
            <w:rStyle w:val="Hyperlink"/>
            <w:lang w:val="en-GB"/>
          </w:rPr>
          <w:t>Table 9: Capacity building support received in the reporting timeframe</w:t>
        </w:r>
        <w:r w:rsidR="00D65A15">
          <w:rPr>
            <w:webHidden/>
          </w:rPr>
          <w:tab/>
        </w:r>
        <w:r w:rsidR="00D65A15">
          <w:rPr>
            <w:webHidden/>
          </w:rPr>
          <w:fldChar w:fldCharType="begin"/>
        </w:r>
        <w:r w:rsidR="00D65A15">
          <w:rPr>
            <w:webHidden/>
          </w:rPr>
          <w:instrText xml:space="preserve"> PAGEREF _Toc90029753 \h </w:instrText>
        </w:r>
        <w:r w:rsidR="00D65A15">
          <w:rPr>
            <w:webHidden/>
          </w:rPr>
        </w:r>
        <w:r w:rsidR="00D65A15">
          <w:rPr>
            <w:webHidden/>
          </w:rPr>
          <w:fldChar w:fldCharType="separate"/>
        </w:r>
        <w:r w:rsidR="00D65A15">
          <w:rPr>
            <w:webHidden/>
          </w:rPr>
          <w:t>43</w:t>
        </w:r>
        <w:r w:rsidR="00D65A15">
          <w:rPr>
            <w:webHidden/>
          </w:rPr>
          <w:fldChar w:fldCharType="end"/>
        </w:r>
      </w:hyperlink>
    </w:p>
    <w:p w14:paraId="40B49317" w14:textId="675F232D" w:rsidR="00D65A15" w:rsidRDefault="000200DA">
      <w:pPr>
        <w:pStyle w:val="Abbildungsverzeichnis"/>
        <w:rPr>
          <w:rFonts w:eastAsiaTheme="minorEastAsia"/>
          <w:sz w:val="22"/>
          <w:lang w:eastAsia="de-DE"/>
        </w:rPr>
      </w:pPr>
      <w:hyperlink w:anchor="_Toc90029754" w:history="1">
        <w:r w:rsidR="00D65A15" w:rsidRPr="005E3EA6">
          <w:rPr>
            <w:rStyle w:val="Hyperlink"/>
            <w:lang w:val="en-GB"/>
          </w:rPr>
          <w:t>Table 10: GHG inventory - summary report for national GHG inventory</w:t>
        </w:r>
        <w:r w:rsidR="00D65A15">
          <w:rPr>
            <w:webHidden/>
          </w:rPr>
          <w:tab/>
        </w:r>
        <w:r w:rsidR="00D65A15">
          <w:rPr>
            <w:webHidden/>
          </w:rPr>
          <w:fldChar w:fldCharType="begin"/>
        </w:r>
        <w:r w:rsidR="00D65A15">
          <w:rPr>
            <w:webHidden/>
          </w:rPr>
          <w:instrText xml:space="preserve"> PAGEREF _Toc90029754 \h </w:instrText>
        </w:r>
        <w:r w:rsidR="00D65A15">
          <w:rPr>
            <w:webHidden/>
          </w:rPr>
        </w:r>
        <w:r w:rsidR="00D65A15">
          <w:rPr>
            <w:webHidden/>
          </w:rPr>
          <w:fldChar w:fldCharType="separate"/>
        </w:r>
        <w:r w:rsidR="00D65A15">
          <w:rPr>
            <w:webHidden/>
          </w:rPr>
          <w:t>46</w:t>
        </w:r>
        <w:r w:rsidR="00D65A15">
          <w:rPr>
            <w:webHidden/>
          </w:rPr>
          <w:fldChar w:fldCharType="end"/>
        </w:r>
      </w:hyperlink>
    </w:p>
    <w:p w14:paraId="6A7BB00C" w14:textId="66E5E936" w:rsidR="00D65A15" w:rsidRDefault="000200DA">
      <w:pPr>
        <w:pStyle w:val="Abbildungsverzeichnis"/>
        <w:rPr>
          <w:rFonts w:eastAsiaTheme="minorEastAsia"/>
          <w:sz w:val="22"/>
          <w:lang w:eastAsia="de-DE"/>
        </w:rPr>
      </w:pPr>
      <w:hyperlink w:anchor="_Toc90029755" w:history="1">
        <w:r w:rsidR="00D65A15" w:rsidRPr="005E3EA6">
          <w:rPr>
            <w:rStyle w:val="Hyperlink"/>
            <w:lang w:val="en-GB"/>
          </w:rPr>
          <w:t>Table 11: Sectoral report for energy</w:t>
        </w:r>
        <w:r w:rsidR="00D65A15">
          <w:rPr>
            <w:webHidden/>
          </w:rPr>
          <w:tab/>
        </w:r>
        <w:r w:rsidR="00D65A15">
          <w:rPr>
            <w:webHidden/>
          </w:rPr>
          <w:fldChar w:fldCharType="begin"/>
        </w:r>
        <w:r w:rsidR="00D65A15">
          <w:rPr>
            <w:webHidden/>
          </w:rPr>
          <w:instrText xml:space="preserve"> PAGEREF _Toc90029755 \h </w:instrText>
        </w:r>
        <w:r w:rsidR="00D65A15">
          <w:rPr>
            <w:webHidden/>
          </w:rPr>
        </w:r>
        <w:r w:rsidR="00D65A15">
          <w:rPr>
            <w:webHidden/>
          </w:rPr>
          <w:fldChar w:fldCharType="separate"/>
        </w:r>
        <w:r w:rsidR="00D65A15">
          <w:rPr>
            <w:webHidden/>
          </w:rPr>
          <w:t>55</w:t>
        </w:r>
        <w:r w:rsidR="00D65A15">
          <w:rPr>
            <w:webHidden/>
          </w:rPr>
          <w:fldChar w:fldCharType="end"/>
        </w:r>
      </w:hyperlink>
    </w:p>
    <w:p w14:paraId="261D9C45" w14:textId="61FA8D97" w:rsidR="00D65A15" w:rsidRDefault="000200DA">
      <w:pPr>
        <w:pStyle w:val="Abbildungsverzeichnis"/>
        <w:rPr>
          <w:rFonts w:eastAsiaTheme="minorEastAsia"/>
          <w:sz w:val="22"/>
          <w:lang w:eastAsia="de-DE"/>
        </w:rPr>
      </w:pPr>
      <w:hyperlink w:anchor="_Toc90029756" w:history="1">
        <w:r w:rsidR="00D65A15" w:rsidRPr="005E3EA6">
          <w:rPr>
            <w:rStyle w:val="Hyperlink"/>
            <w:lang w:val="en-GB"/>
          </w:rPr>
          <w:t>Table 12: Sectoral report for industrial processes and product use.</w:t>
        </w:r>
        <w:r w:rsidR="00D65A15">
          <w:rPr>
            <w:webHidden/>
          </w:rPr>
          <w:tab/>
        </w:r>
        <w:r w:rsidR="00D65A15">
          <w:rPr>
            <w:webHidden/>
          </w:rPr>
          <w:fldChar w:fldCharType="begin"/>
        </w:r>
        <w:r w:rsidR="00D65A15">
          <w:rPr>
            <w:webHidden/>
          </w:rPr>
          <w:instrText xml:space="preserve"> PAGEREF _Toc90029756 \h </w:instrText>
        </w:r>
        <w:r w:rsidR="00D65A15">
          <w:rPr>
            <w:webHidden/>
          </w:rPr>
        </w:r>
        <w:r w:rsidR="00D65A15">
          <w:rPr>
            <w:webHidden/>
          </w:rPr>
          <w:fldChar w:fldCharType="separate"/>
        </w:r>
        <w:r w:rsidR="00D65A15">
          <w:rPr>
            <w:webHidden/>
          </w:rPr>
          <w:t>59</w:t>
        </w:r>
        <w:r w:rsidR="00D65A15">
          <w:rPr>
            <w:webHidden/>
          </w:rPr>
          <w:fldChar w:fldCharType="end"/>
        </w:r>
      </w:hyperlink>
    </w:p>
    <w:p w14:paraId="5900C9B9" w14:textId="4F055C37" w:rsidR="00D65A15" w:rsidRDefault="000200DA">
      <w:pPr>
        <w:pStyle w:val="Abbildungsverzeichnis"/>
        <w:rPr>
          <w:rFonts w:eastAsiaTheme="minorEastAsia"/>
          <w:sz w:val="22"/>
          <w:lang w:eastAsia="de-DE"/>
        </w:rPr>
      </w:pPr>
      <w:hyperlink w:anchor="_Toc90029757" w:history="1">
        <w:r w:rsidR="00D65A15" w:rsidRPr="005E3EA6">
          <w:rPr>
            <w:rStyle w:val="Hyperlink"/>
            <w:lang w:val="en-GB"/>
          </w:rPr>
          <w:t>Table 13: Sectoral report for agriculture, forestry and other land uses (AFOLU)</w:t>
        </w:r>
        <w:r w:rsidR="00D65A15">
          <w:rPr>
            <w:webHidden/>
          </w:rPr>
          <w:tab/>
        </w:r>
        <w:r w:rsidR="00D65A15">
          <w:rPr>
            <w:webHidden/>
          </w:rPr>
          <w:fldChar w:fldCharType="begin"/>
        </w:r>
        <w:r w:rsidR="00D65A15">
          <w:rPr>
            <w:webHidden/>
          </w:rPr>
          <w:instrText xml:space="preserve"> PAGEREF _Toc90029757 \h </w:instrText>
        </w:r>
        <w:r w:rsidR="00D65A15">
          <w:rPr>
            <w:webHidden/>
          </w:rPr>
        </w:r>
        <w:r w:rsidR="00D65A15">
          <w:rPr>
            <w:webHidden/>
          </w:rPr>
          <w:fldChar w:fldCharType="separate"/>
        </w:r>
        <w:r w:rsidR="00D65A15">
          <w:rPr>
            <w:webHidden/>
          </w:rPr>
          <w:t>63</w:t>
        </w:r>
        <w:r w:rsidR="00D65A15">
          <w:rPr>
            <w:webHidden/>
          </w:rPr>
          <w:fldChar w:fldCharType="end"/>
        </w:r>
      </w:hyperlink>
    </w:p>
    <w:p w14:paraId="0E47A310" w14:textId="1A017859" w:rsidR="00D65A15" w:rsidRDefault="000200DA">
      <w:pPr>
        <w:pStyle w:val="Abbildungsverzeichnis"/>
        <w:rPr>
          <w:rFonts w:eastAsiaTheme="minorEastAsia"/>
          <w:sz w:val="22"/>
          <w:lang w:eastAsia="de-DE"/>
        </w:rPr>
      </w:pPr>
      <w:hyperlink w:anchor="_Toc90029758" w:history="1">
        <w:r w:rsidR="00D65A15" w:rsidRPr="005E3EA6">
          <w:rPr>
            <w:rStyle w:val="Hyperlink"/>
            <w:lang w:val="en-GB"/>
          </w:rPr>
          <w:t>Table 14: Sectoral report for waste</w:t>
        </w:r>
        <w:r w:rsidR="00D65A15">
          <w:rPr>
            <w:webHidden/>
          </w:rPr>
          <w:tab/>
        </w:r>
        <w:r w:rsidR="00D65A15">
          <w:rPr>
            <w:webHidden/>
          </w:rPr>
          <w:fldChar w:fldCharType="begin"/>
        </w:r>
        <w:r w:rsidR="00D65A15">
          <w:rPr>
            <w:webHidden/>
          </w:rPr>
          <w:instrText xml:space="preserve"> PAGEREF _Toc90029758 \h </w:instrText>
        </w:r>
        <w:r w:rsidR="00D65A15">
          <w:rPr>
            <w:webHidden/>
          </w:rPr>
        </w:r>
        <w:r w:rsidR="00D65A15">
          <w:rPr>
            <w:webHidden/>
          </w:rPr>
          <w:fldChar w:fldCharType="separate"/>
        </w:r>
        <w:r w:rsidR="00D65A15">
          <w:rPr>
            <w:webHidden/>
          </w:rPr>
          <w:t>67</w:t>
        </w:r>
        <w:r w:rsidR="00D65A15">
          <w:rPr>
            <w:webHidden/>
          </w:rPr>
          <w:fldChar w:fldCharType="end"/>
        </w:r>
      </w:hyperlink>
    </w:p>
    <w:p w14:paraId="6D476305" w14:textId="562074F2" w:rsidR="00D65A15" w:rsidRDefault="000200DA">
      <w:pPr>
        <w:pStyle w:val="Abbildungsverzeichnis"/>
        <w:rPr>
          <w:rFonts w:eastAsiaTheme="minorEastAsia"/>
          <w:sz w:val="22"/>
          <w:lang w:eastAsia="de-DE"/>
        </w:rPr>
      </w:pPr>
      <w:hyperlink w:anchor="_Toc90029759" w:history="1">
        <w:r w:rsidR="00D65A15" w:rsidRPr="005E3EA6">
          <w:rPr>
            <w:rStyle w:val="Hyperlink"/>
            <w:lang w:val="en-GB"/>
          </w:rPr>
          <w:t>Table 15: Mitigation action 1</w:t>
        </w:r>
        <w:r w:rsidR="00D65A15">
          <w:rPr>
            <w:webHidden/>
          </w:rPr>
          <w:tab/>
        </w:r>
        <w:r w:rsidR="00D65A15">
          <w:rPr>
            <w:webHidden/>
          </w:rPr>
          <w:fldChar w:fldCharType="begin"/>
        </w:r>
        <w:r w:rsidR="00D65A15">
          <w:rPr>
            <w:webHidden/>
          </w:rPr>
          <w:instrText xml:space="preserve"> PAGEREF _Toc90029759 \h </w:instrText>
        </w:r>
        <w:r w:rsidR="00D65A15">
          <w:rPr>
            <w:webHidden/>
          </w:rPr>
        </w:r>
        <w:r w:rsidR="00D65A15">
          <w:rPr>
            <w:webHidden/>
          </w:rPr>
          <w:fldChar w:fldCharType="separate"/>
        </w:r>
        <w:r w:rsidR="00D65A15">
          <w:rPr>
            <w:webHidden/>
          </w:rPr>
          <w:t>68</w:t>
        </w:r>
        <w:r w:rsidR="00D65A15">
          <w:rPr>
            <w:webHidden/>
          </w:rPr>
          <w:fldChar w:fldCharType="end"/>
        </w:r>
      </w:hyperlink>
    </w:p>
    <w:p w14:paraId="66AE9839" w14:textId="750ADD58" w:rsidR="00D65A15" w:rsidRDefault="000200DA">
      <w:pPr>
        <w:pStyle w:val="Abbildungsverzeichnis"/>
        <w:rPr>
          <w:rFonts w:eastAsiaTheme="minorEastAsia"/>
          <w:sz w:val="22"/>
          <w:lang w:eastAsia="de-DE"/>
        </w:rPr>
      </w:pPr>
      <w:hyperlink w:anchor="_Toc90029760" w:history="1">
        <w:r w:rsidR="00D65A15" w:rsidRPr="005E3EA6">
          <w:rPr>
            <w:rStyle w:val="Hyperlink"/>
            <w:lang w:val="en-GB"/>
          </w:rPr>
          <w:t>Table 16: Mitigation action 2</w:t>
        </w:r>
        <w:r w:rsidR="00D65A15">
          <w:rPr>
            <w:webHidden/>
          </w:rPr>
          <w:tab/>
        </w:r>
        <w:r w:rsidR="00D65A15">
          <w:rPr>
            <w:webHidden/>
          </w:rPr>
          <w:fldChar w:fldCharType="begin"/>
        </w:r>
        <w:r w:rsidR="00D65A15">
          <w:rPr>
            <w:webHidden/>
          </w:rPr>
          <w:instrText xml:space="preserve"> PAGEREF _Toc90029760 \h </w:instrText>
        </w:r>
        <w:r w:rsidR="00D65A15">
          <w:rPr>
            <w:webHidden/>
          </w:rPr>
        </w:r>
        <w:r w:rsidR="00D65A15">
          <w:rPr>
            <w:webHidden/>
          </w:rPr>
          <w:fldChar w:fldCharType="separate"/>
        </w:r>
        <w:r w:rsidR="00D65A15">
          <w:rPr>
            <w:webHidden/>
          </w:rPr>
          <w:t>71</w:t>
        </w:r>
        <w:r w:rsidR="00D65A15">
          <w:rPr>
            <w:webHidden/>
          </w:rPr>
          <w:fldChar w:fldCharType="end"/>
        </w:r>
      </w:hyperlink>
    </w:p>
    <w:p w14:paraId="0D2528CB" w14:textId="5312A1A4" w:rsidR="00CE47BB" w:rsidRPr="00ED6522" w:rsidRDefault="00CE47BB" w:rsidP="007E5E35">
      <w:pPr>
        <w:rPr>
          <w:lang w:val="en-GB"/>
        </w:rPr>
      </w:pPr>
      <w:r w:rsidRPr="00ED6522">
        <w:rPr>
          <w:lang w:val="en-GB"/>
        </w:rPr>
        <w:fldChar w:fldCharType="end"/>
      </w:r>
    </w:p>
    <w:p w14:paraId="659AB6A8" w14:textId="77777777" w:rsidR="007E5E35" w:rsidRPr="00ED6522" w:rsidRDefault="00003ECC" w:rsidP="00313D3A">
      <w:pPr>
        <w:pStyle w:val="Subheadline"/>
        <w:spacing w:before="120"/>
        <w:rPr>
          <w:lang w:val="en-GB"/>
        </w:rPr>
      </w:pPr>
      <w:r w:rsidRPr="00ED6522">
        <w:rPr>
          <w:lang w:val="en-GB"/>
        </w:rPr>
        <w:t>Figures</w:t>
      </w:r>
    </w:p>
    <w:p w14:paraId="34592B1C" w14:textId="7F7848BF" w:rsidR="00D65A15" w:rsidRDefault="00003ECC">
      <w:pPr>
        <w:pStyle w:val="Abbildungsverzeichnis"/>
        <w:rPr>
          <w:rFonts w:eastAsiaTheme="minorEastAsia"/>
          <w:sz w:val="22"/>
          <w:lang w:eastAsia="de-DE"/>
        </w:rPr>
      </w:pPr>
      <w:r w:rsidRPr="00ED6522">
        <w:rPr>
          <w:lang w:val="en-GB"/>
        </w:rPr>
        <w:fldChar w:fldCharType="begin"/>
      </w:r>
      <w:r w:rsidRPr="00ED6522">
        <w:rPr>
          <w:lang w:val="en-GB"/>
        </w:rPr>
        <w:instrText xml:space="preserve"> TOC \h \z \c "Figure" </w:instrText>
      </w:r>
      <w:r w:rsidRPr="00ED6522">
        <w:rPr>
          <w:lang w:val="en-GB"/>
        </w:rPr>
        <w:fldChar w:fldCharType="separate"/>
      </w:r>
      <w:hyperlink w:anchor="_Toc90029761" w:history="1">
        <w:r w:rsidR="00D65A15" w:rsidRPr="008F539C">
          <w:rPr>
            <w:rStyle w:val="Hyperlink"/>
            <w:lang w:val="en-GB"/>
          </w:rPr>
          <w:t>Figure 1: Example for the presentation of national GHG emissions by sector</w:t>
        </w:r>
        <w:r w:rsidR="00D65A15">
          <w:rPr>
            <w:webHidden/>
          </w:rPr>
          <w:tab/>
        </w:r>
        <w:r w:rsidR="00D65A15">
          <w:rPr>
            <w:webHidden/>
          </w:rPr>
          <w:fldChar w:fldCharType="begin"/>
        </w:r>
        <w:r w:rsidR="00D65A15">
          <w:rPr>
            <w:webHidden/>
          </w:rPr>
          <w:instrText xml:space="preserve"> PAGEREF _Toc90029761 \h </w:instrText>
        </w:r>
        <w:r w:rsidR="00D65A15">
          <w:rPr>
            <w:webHidden/>
          </w:rPr>
        </w:r>
        <w:r w:rsidR="00D65A15">
          <w:rPr>
            <w:webHidden/>
          </w:rPr>
          <w:fldChar w:fldCharType="separate"/>
        </w:r>
        <w:r w:rsidR="00D65A15">
          <w:rPr>
            <w:webHidden/>
          </w:rPr>
          <w:t>9</w:t>
        </w:r>
        <w:r w:rsidR="00D65A15">
          <w:rPr>
            <w:webHidden/>
          </w:rPr>
          <w:fldChar w:fldCharType="end"/>
        </w:r>
      </w:hyperlink>
    </w:p>
    <w:p w14:paraId="5BD7A996" w14:textId="2C7B66DD" w:rsidR="00D65A15" w:rsidRDefault="000200DA">
      <w:pPr>
        <w:pStyle w:val="Abbildungsverzeichnis"/>
        <w:rPr>
          <w:rFonts w:eastAsiaTheme="minorEastAsia"/>
          <w:sz w:val="22"/>
          <w:lang w:eastAsia="de-DE"/>
        </w:rPr>
      </w:pPr>
      <w:hyperlink w:anchor="_Toc90029762" w:history="1">
        <w:r w:rsidR="00D65A15" w:rsidRPr="008F539C">
          <w:rPr>
            <w:rStyle w:val="Hyperlink"/>
            <w:lang w:val="en-GB"/>
          </w:rPr>
          <w:t>Figure 2: Example for the presentation of national GHG emissions by sector</w:t>
        </w:r>
        <w:r w:rsidR="00D65A15">
          <w:rPr>
            <w:webHidden/>
          </w:rPr>
          <w:tab/>
        </w:r>
        <w:r w:rsidR="00D65A15">
          <w:rPr>
            <w:webHidden/>
          </w:rPr>
          <w:fldChar w:fldCharType="begin"/>
        </w:r>
        <w:r w:rsidR="00D65A15">
          <w:rPr>
            <w:webHidden/>
          </w:rPr>
          <w:instrText xml:space="preserve"> PAGEREF _Toc90029762 \h </w:instrText>
        </w:r>
        <w:r w:rsidR="00D65A15">
          <w:rPr>
            <w:webHidden/>
          </w:rPr>
        </w:r>
        <w:r w:rsidR="00D65A15">
          <w:rPr>
            <w:webHidden/>
          </w:rPr>
          <w:fldChar w:fldCharType="separate"/>
        </w:r>
        <w:r w:rsidR="00D65A15">
          <w:rPr>
            <w:webHidden/>
          </w:rPr>
          <w:t>25</w:t>
        </w:r>
        <w:r w:rsidR="00D65A15">
          <w:rPr>
            <w:webHidden/>
          </w:rPr>
          <w:fldChar w:fldCharType="end"/>
        </w:r>
      </w:hyperlink>
    </w:p>
    <w:p w14:paraId="4C3A918F" w14:textId="7B91C637" w:rsidR="00DF1701" w:rsidRDefault="00003ECC" w:rsidP="007E5E35">
      <w:pPr>
        <w:rPr>
          <w:lang w:val="en-GB"/>
        </w:rPr>
      </w:pPr>
      <w:r w:rsidRPr="00ED6522">
        <w:rPr>
          <w:lang w:val="en-GB"/>
        </w:rPr>
        <w:fldChar w:fldCharType="end"/>
      </w:r>
    </w:p>
    <w:p w14:paraId="52A4E164" w14:textId="77777777" w:rsidR="00014DB4" w:rsidRPr="00ED6522" w:rsidRDefault="00003ECC" w:rsidP="00313D3A">
      <w:pPr>
        <w:pStyle w:val="Subheadline"/>
        <w:spacing w:before="120"/>
        <w:rPr>
          <w:lang w:val="en-GB"/>
        </w:rPr>
      </w:pPr>
      <w:r w:rsidRPr="00ED6522">
        <w:rPr>
          <w:lang w:val="en-GB"/>
        </w:rPr>
        <w:t>Additional Explanatory Information for Users</w:t>
      </w:r>
    </w:p>
    <w:p w14:paraId="0BA8E21A" w14:textId="05590D88" w:rsidR="00D65A15" w:rsidRDefault="00291C91">
      <w:pPr>
        <w:pStyle w:val="Verzeichnis1"/>
        <w:rPr>
          <w:rFonts w:asciiTheme="minorHAnsi" w:eastAsiaTheme="minorEastAsia" w:hAnsiTheme="minorHAnsi" w:cstheme="minorBidi"/>
          <w:color w:val="auto"/>
          <w:sz w:val="22"/>
          <w:lang w:eastAsia="de-DE"/>
        </w:rPr>
      </w:pPr>
      <w:r>
        <w:rPr>
          <w:lang w:val="en-GB"/>
        </w:rPr>
        <w:fldChar w:fldCharType="begin"/>
      </w:r>
      <w:r>
        <w:rPr>
          <w:lang w:val="en-GB"/>
        </w:rPr>
        <w:instrText xml:space="preserve"> TOC \h \z \t "Hauptüberschrift Additional Explanatory Information;1;Additional Explanatory Information Überschrift 1;2" </w:instrText>
      </w:r>
      <w:r>
        <w:rPr>
          <w:lang w:val="en-GB"/>
        </w:rPr>
        <w:fldChar w:fldCharType="separate"/>
      </w:r>
      <w:hyperlink w:anchor="_Toc90029763" w:history="1">
        <w:r w:rsidR="00D65A15" w:rsidRPr="006C132E">
          <w:rPr>
            <w:rStyle w:val="Hyperlink"/>
            <w:lang w:val="en-US"/>
          </w:rPr>
          <w:t>Additional Explanatory Information for Users – UNFCCC Requirements</w:t>
        </w:r>
        <w:r w:rsidR="00D65A15">
          <w:rPr>
            <w:webHidden/>
          </w:rPr>
          <w:tab/>
        </w:r>
        <w:r w:rsidR="00D65A15">
          <w:rPr>
            <w:webHidden/>
          </w:rPr>
          <w:fldChar w:fldCharType="begin"/>
        </w:r>
        <w:r w:rsidR="00D65A15">
          <w:rPr>
            <w:webHidden/>
          </w:rPr>
          <w:instrText xml:space="preserve"> PAGEREF _Toc90029763 \h </w:instrText>
        </w:r>
        <w:r w:rsidR="00D65A15">
          <w:rPr>
            <w:webHidden/>
          </w:rPr>
        </w:r>
        <w:r w:rsidR="00D65A15">
          <w:rPr>
            <w:webHidden/>
          </w:rPr>
          <w:fldChar w:fldCharType="separate"/>
        </w:r>
        <w:r w:rsidR="00D65A15">
          <w:rPr>
            <w:webHidden/>
          </w:rPr>
          <w:t>95</w:t>
        </w:r>
        <w:r w:rsidR="00D65A15">
          <w:rPr>
            <w:webHidden/>
          </w:rPr>
          <w:fldChar w:fldCharType="end"/>
        </w:r>
      </w:hyperlink>
    </w:p>
    <w:p w14:paraId="68F6BCF6" w14:textId="1D3B5CF8" w:rsidR="00D65A15" w:rsidRDefault="000200DA">
      <w:pPr>
        <w:pStyle w:val="Verzeichnis2"/>
        <w:rPr>
          <w:rFonts w:asciiTheme="minorHAnsi" w:eastAsiaTheme="minorEastAsia" w:hAnsiTheme="minorHAnsi"/>
          <w:color w:val="auto"/>
          <w:sz w:val="22"/>
          <w:lang w:eastAsia="de-DE"/>
        </w:rPr>
      </w:pPr>
      <w:hyperlink w:anchor="_Toc90029764" w:history="1">
        <w:r w:rsidR="00D65A15" w:rsidRPr="006C132E">
          <w:rPr>
            <w:rStyle w:val="Hyperlink"/>
          </w:rPr>
          <w:t>UNFCCC Requirements related to Chapter 1 of the BUR</w:t>
        </w:r>
        <w:r w:rsidR="00D65A15">
          <w:rPr>
            <w:webHidden/>
          </w:rPr>
          <w:tab/>
        </w:r>
        <w:r w:rsidR="00D65A15">
          <w:rPr>
            <w:webHidden/>
          </w:rPr>
          <w:fldChar w:fldCharType="begin"/>
        </w:r>
        <w:r w:rsidR="00D65A15">
          <w:rPr>
            <w:webHidden/>
          </w:rPr>
          <w:instrText xml:space="preserve"> PAGEREF _Toc90029764 \h </w:instrText>
        </w:r>
        <w:r w:rsidR="00D65A15">
          <w:rPr>
            <w:webHidden/>
          </w:rPr>
        </w:r>
        <w:r w:rsidR="00D65A15">
          <w:rPr>
            <w:webHidden/>
          </w:rPr>
          <w:fldChar w:fldCharType="separate"/>
        </w:r>
        <w:r w:rsidR="00D65A15">
          <w:rPr>
            <w:webHidden/>
          </w:rPr>
          <w:t>95</w:t>
        </w:r>
        <w:r w:rsidR="00D65A15">
          <w:rPr>
            <w:webHidden/>
          </w:rPr>
          <w:fldChar w:fldCharType="end"/>
        </w:r>
      </w:hyperlink>
    </w:p>
    <w:p w14:paraId="5CBC1394" w14:textId="5079C8A1" w:rsidR="00D65A15" w:rsidRDefault="000200DA">
      <w:pPr>
        <w:pStyle w:val="Verzeichnis2"/>
        <w:rPr>
          <w:rFonts w:asciiTheme="minorHAnsi" w:eastAsiaTheme="minorEastAsia" w:hAnsiTheme="minorHAnsi"/>
          <w:color w:val="auto"/>
          <w:sz w:val="22"/>
          <w:lang w:eastAsia="de-DE"/>
        </w:rPr>
      </w:pPr>
      <w:hyperlink w:anchor="_Toc90029765" w:history="1">
        <w:r w:rsidR="00D65A15" w:rsidRPr="006C132E">
          <w:rPr>
            <w:rStyle w:val="Hyperlink"/>
          </w:rPr>
          <w:t>UNFCCC Requirements related to Chapter 2 of the BUR</w:t>
        </w:r>
        <w:r w:rsidR="00D65A15">
          <w:rPr>
            <w:webHidden/>
          </w:rPr>
          <w:tab/>
        </w:r>
        <w:r w:rsidR="00D65A15">
          <w:rPr>
            <w:webHidden/>
          </w:rPr>
          <w:fldChar w:fldCharType="begin"/>
        </w:r>
        <w:r w:rsidR="00D65A15">
          <w:rPr>
            <w:webHidden/>
          </w:rPr>
          <w:instrText xml:space="preserve"> PAGEREF _Toc90029765 \h </w:instrText>
        </w:r>
        <w:r w:rsidR="00D65A15">
          <w:rPr>
            <w:webHidden/>
          </w:rPr>
        </w:r>
        <w:r w:rsidR="00D65A15">
          <w:rPr>
            <w:webHidden/>
          </w:rPr>
          <w:fldChar w:fldCharType="separate"/>
        </w:r>
        <w:r w:rsidR="00D65A15">
          <w:rPr>
            <w:webHidden/>
          </w:rPr>
          <w:t>96</w:t>
        </w:r>
        <w:r w:rsidR="00D65A15">
          <w:rPr>
            <w:webHidden/>
          </w:rPr>
          <w:fldChar w:fldCharType="end"/>
        </w:r>
      </w:hyperlink>
    </w:p>
    <w:p w14:paraId="3647EDA2" w14:textId="556AD288" w:rsidR="00D65A15" w:rsidRDefault="000200DA">
      <w:pPr>
        <w:pStyle w:val="Verzeichnis2"/>
        <w:rPr>
          <w:rFonts w:asciiTheme="minorHAnsi" w:eastAsiaTheme="minorEastAsia" w:hAnsiTheme="minorHAnsi"/>
          <w:color w:val="auto"/>
          <w:sz w:val="22"/>
          <w:lang w:eastAsia="de-DE"/>
        </w:rPr>
      </w:pPr>
      <w:hyperlink w:anchor="_Toc90029766" w:history="1">
        <w:r w:rsidR="00D65A15" w:rsidRPr="006C132E">
          <w:rPr>
            <w:rStyle w:val="Hyperlink"/>
          </w:rPr>
          <w:t>UNFCCC Requirements related to Chapter 3 of the BUR</w:t>
        </w:r>
        <w:r w:rsidR="00D65A15">
          <w:rPr>
            <w:webHidden/>
          </w:rPr>
          <w:tab/>
        </w:r>
        <w:r w:rsidR="00D65A15">
          <w:rPr>
            <w:webHidden/>
          </w:rPr>
          <w:fldChar w:fldCharType="begin"/>
        </w:r>
        <w:r w:rsidR="00D65A15">
          <w:rPr>
            <w:webHidden/>
          </w:rPr>
          <w:instrText xml:space="preserve"> PAGEREF _Toc90029766 \h </w:instrText>
        </w:r>
        <w:r w:rsidR="00D65A15">
          <w:rPr>
            <w:webHidden/>
          </w:rPr>
        </w:r>
        <w:r w:rsidR="00D65A15">
          <w:rPr>
            <w:webHidden/>
          </w:rPr>
          <w:fldChar w:fldCharType="separate"/>
        </w:r>
        <w:r w:rsidR="00D65A15">
          <w:rPr>
            <w:webHidden/>
          </w:rPr>
          <w:t>97</w:t>
        </w:r>
        <w:r w:rsidR="00D65A15">
          <w:rPr>
            <w:webHidden/>
          </w:rPr>
          <w:fldChar w:fldCharType="end"/>
        </w:r>
      </w:hyperlink>
    </w:p>
    <w:p w14:paraId="007423AA" w14:textId="070A6D55" w:rsidR="00D65A15" w:rsidRDefault="000200DA">
      <w:pPr>
        <w:pStyle w:val="Verzeichnis2"/>
        <w:rPr>
          <w:rFonts w:asciiTheme="minorHAnsi" w:eastAsiaTheme="minorEastAsia" w:hAnsiTheme="minorHAnsi"/>
          <w:color w:val="auto"/>
          <w:sz w:val="22"/>
          <w:lang w:eastAsia="de-DE"/>
        </w:rPr>
      </w:pPr>
      <w:hyperlink w:anchor="_Toc90029767" w:history="1">
        <w:r w:rsidR="00D65A15" w:rsidRPr="006C132E">
          <w:rPr>
            <w:rStyle w:val="Hyperlink"/>
          </w:rPr>
          <w:t>UNFCCC Requirements related to Chapter 4 of the BUR</w:t>
        </w:r>
        <w:r w:rsidR="00D65A15">
          <w:rPr>
            <w:webHidden/>
          </w:rPr>
          <w:tab/>
        </w:r>
        <w:r w:rsidR="00D65A15">
          <w:rPr>
            <w:webHidden/>
          </w:rPr>
          <w:fldChar w:fldCharType="begin"/>
        </w:r>
        <w:r w:rsidR="00D65A15">
          <w:rPr>
            <w:webHidden/>
          </w:rPr>
          <w:instrText xml:space="preserve"> PAGEREF _Toc90029767 \h </w:instrText>
        </w:r>
        <w:r w:rsidR="00D65A15">
          <w:rPr>
            <w:webHidden/>
          </w:rPr>
        </w:r>
        <w:r w:rsidR="00D65A15">
          <w:rPr>
            <w:webHidden/>
          </w:rPr>
          <w:fldChar w:fldCharType="separate"/>
        </w:r>
        <w:r w:rsidR="00D65A15">
          <w:rPr>
            <w:webHidden/>
          </w:rPr>
          <w:t>102</w:t>
        </w:r>
        <w:r w:rsidR="00D65A15">
          <w:rPr>
            <w:webHidden/>
          </w:rPr>
          <w:fldChar w:fldCharType="end"/>
        </w:r>
      </w:hyperlink>
    </w:p>
    <w:p w14:paraId="0288F300" w14:textId="2968C8D0" w:rsidR="00D65A15" w:rsidRDefault="000200DA">
      <w:pPr>
        <w:pStyle w:val="Verzeichnis2"/>
        <w:rPr>
          <w:rFonts w:asciiTheme="minorHAnsi" w:eastAsiaTheme="minorEastAsia" w:hAnsiTheme="minorHAnsi"/>
          <w:color w:val="auto"/>
          <w:sz w:val="22"/>
          <w:lang w:eastAsia="de-DE"/>
        </w:rPr>
      </w:pPr>
      <w:hyperlink w:anchor="_Toc90029768" w:history="1">
        <w:r w:rsidR="00D65A15" w:rsidRPr="006C132E">
          <w:rPr>
            <w:rStyle w:val="Hyperlink"/>
          </w:rPr>
          <w:t>UNFCCC Requirements related to Chapter 5 of the BUR</w:t>
        </w:r>
        <w:r w:rsidR="00D65A15">
          <w:rPr>
            <w:webHidden/>
          </w:rPr>
          <w:tab/>
        </w:r>
        <w:r w:rsidR="00D65A15">
          <w:rPr>
            <w:webHidden/>
          </w:rPr>
          <w:fldChar w:fldCharType="begin"/>
        </w:r>
        <w:r w:rsidR="00D65A15">
          <w:rPr>
            <w:webHidden/>
          </w:rPr>
          <w:instrText xml:space="preserve"> PAGEREF _Toc90029768 \h </w:instrText>
        </w:r>
        <w:r w:rsidR="00D65A15">
          <w:rPr>
            <w:webHidden/>
          </w:rPr>
        </w:r>
        <w:r w:rsidR="00D65A15">
          <w:rPr>
            <w:webHidden/>
          </w:rPr>
          <w:fldChar w:fldCharType="separate"/>
        </w:r>
        <w:r w:rsidR="00D65A15">
          <w:rPr>
            <w:webHidden/>
          </w:rPr>
          <w:t>102</w:t>
        </w:r>
        <w:r w:rsidR="00D65A15">
          <w:rPr>
            <w:webHidden/>
          </w:rPr>
          <w:fldChar w:fldCharType="end"/>
        </w:r>
      </w:hyperlink>
    </w:p>
    <w:p w14:paraId="744EFF3C" w14:textId="5ADEE9FE" w:rsidR="00313D3A" w:rsidRDefault="00291C91" w:rsidP="0070205F">
      <w:pPr>
        <w:rPr>
          <w:lang w:val="en-GB"/>
        </w:rPr>
      </w:pPr>
      <w:r>
        <w:rPr>
          <w:lang w:val="en-GB"/>
        </w:rPr>
        <w:fldChar w:fldCharType="end"/>
      </w:r>
    </w:p>
    <w:p w14:paraId="114F54F1" w14:textId="77777777" w:rsidR="00003ECC" w:rsidRPr="00ED6522" w:rsidRDefault="00E6768F" w:rsidP="00313D3A">
      <w:pPr>
        <w:pStyle w:val="Subheadline"/>
        <w:spacing w:before="120"/>
        <w:rPr>
          <w:lang w:val="en-GB"/>
        </w:rPr>
      </w:pPr>
      <w:r w:rsidRPr="00ED6522">
        <w:rPr>
          <w:lang w:val="en-GB"/>
        </w:rPr>
        <w:t>Tables</w:t>
      </w:r>
    </w:p>
    <w:p w14:paraId="5317E672" w14:textId="035B6556" w:rsidR="00D65A15" w:rsidRDefault="00291C91">
      <w:pPr>
        <w:pStyle w:val="Abbildungsverzeichnis"/>
        <w:rPr>
          <w:rFonts w:eastAsiaTheme="minorEastAsia"/>
          <w:sz w:val="22"/>
          <w:lang w:eastAsia="de-DE"/>
        </w:rPr>
      </w:pPr>
      <w:r>
        <w:rPr>
          <w:lang w:val="en-GB"/>
        </w:rPr>
        <w:fldChar w:fldCharType="begin"/>
      </w:r>
      <w:r>
        <w:rPr>
          <w:lang w:val="en-GB"/>
        </w:rPr>
        <w:instrText xml:space="preserve"> TOC \h \z \c "Table A" </w:instrText>
      </w:r>
      <w:r>
        <w:rPr>
          <w:lang w:val="en-GB"/>
        </w:rPr>
        <w:fldChar w:fldCharType="separate"/>
      </w:r>
      <w:hyperlink w:anchor="_Toc90029769" w:history="1">
        <w:r w:rsidR="00D65A15" w:rsidRPr="00FA326B">
          <w:rPr>
            <w:rStyle w:val="Hyperlink"/>
            <w:lang w:val="en-US"/>
          </w:rPr>
          <w:t>Table A 1: UNFCCC requirements related to Chapter 1</w:t>
        </w:r>
        <w:r w:rsidR="00D65A15">
          <w:rPr>
            <w:webHidden/>
          </w:rPr>
          <w:tab/>
        </w:r>
        <w:r w:rsidR="00D65A15">
          <w:rPr>
            <w:webHidden/>
          </w:rPr>
          <w:fldChar w:fldCharType="begin"/>
        </w:r>
        <w:r w:rsidR="00D65A15">
          <w:rPr>
            <w:webHidden/>
          </w:rPr>
          <w:instrText xml:space="preserve"> PAGEREF _Toc90029769 \h </w:instrText>
        </w:r>
        <w:r w:rsidR="00D65A15">
          <w:rPr>
            <w:webHidden/>
          </w:rPr>
        </w:r>
        <w:r w:rsidR="00D65A15">
          <w:rPr>
            <w:webHidden/>
          </w:rPr>
          <w:fldChar w:fldCharType="separate"/>
        </w:r>
        <w:r w:rsidR="00D65A15">
          <w:rPr>
            <w:webHidden/>
          </w:rPr>
          <w:t>95</w:t>
        </w:r>
        <w:r w:rsidR="00D65A15">
          <w:rPr>
            <w:webHidden/>
          </w:rPr>
          <w:fldChar w:fldCharType="end"/>
        </w:r>
      </w:hyperlink>
    </w:p>
    <w:p w14:paraId="56F08E43" w14:textId="1EDD499F" w:rsidR="00D65A15" w:rsidRDefault="000200DA">
      <w:pPr>
        <w:pStyle w:val="Abbildungsverzeichnis"/>
        <w:rPr>
          <w:rFonts w:eastAsiaTheme="minorEastAsia"/>
          <w:sz w:val="22"/>
          <w:lang w:eastAsia="de-DE"/>
        </w:rPr>
      </w:pPr>
      <w:hyperlink w:anchor="_Toc90029770" w:history="1">
        <w:r w:rsidR="00D65A15" w:rsidRPr="00FA326B">
          <w:rPr>
            <w:rStyle w:val="Hyperlink"/>
            <w:lang w:val="en-US"/>
          </w:rPr>
          <w:t>Table A 2: UNFCCC requirements related to Chapter 2</w:t>
        </w:r>
        <w:r w:rsidR="00D65A15">
          <w:rPr>
            <w:webHidden/>
          </w:rPr>
          <w:tab/>
        </w:r>
        <w:r w:rsidR="00D65A15">
          <w:rPr>
            <w:webHidden/>
          </w:rPr>
          <w:fldChar w:fldCharType="begin"/>
        </w:r>
        <w:r w:rsidR="00D65A15">
          <w:rPr>
            <w:webHidden/>
          </w:rPr>
          <w:instrText xml:space="preserve"> PAGEREF _Toc90029770 \h </w:instrText>
        </w:r>
        <w:r w:rsidR="00D65A15">
          <w:rPr>
            <w:webHidden/>
          </w:rPr>
        </w:r>
        <w:r w:rsidR="00D65A15">
          <w:rPr>
            <w:webHidden/>
          </w:rPr>
          <w:fldChar w:fldCharType="separate"/>
        </w:r>
        <w:r w:rsidR="00D65A15">
          <w:rPr>
            <w:webHidden/>
          </w:rPr>
          <w:t>96</w:t>
        </w:r>
        <w:r w:rsidR="00D65A15">
          <w:rPr>
            <w:webHidden/>
          </w:rPr>
          <w:fldChar w:fldCharType="end"/>
        </w:r>
      </w:hyperlink>
    </w:p>
    <w:p w14:paraId="658E7AED" w14:textId="4046A32D" w:rsidR="00D65A15" w:rsidRDefault="000200DA">
      <w:pPr>
        <w:pStyle w:val="Abbildungsverzeichnis"/>
        <w:rPr>
          <w:rFonts w:eastAsiaTheme="minorEastAsia"/>
          <w:sz w:val="22"/>
          <w:lang w:eastAsia="de-DE"/>
        </w:rPr>
      </w:pPr>
      <w:hyperlink w:anchor="_Toc90029771" w:history="1">
        <w:r w:rsidR="00D65A15" w:rsidRPr="00FA326B">
          <w:rPr>
            <w:rStyle w:val="Hyperlink"/>
            <w:lang w:val="en-US"/>
          </w:rPr>
          <w:t>Table A 3: UNFCCC requirements related to Chapter 3</w:t>
        </w:r>
        <w:r w:rsidR="00D65A15">
          <w:rPr>
            <w:webHidden/>
          </w:rPr>
          <w:tab/>
        </w:r>
        <w:r w:rsidR="00D65A15">
          <w:rPr>
            <w:webHidden/>
          </w:rPr>
          <w:fldChar w:fldCharType="begin"/>
        </w:r>
        <w:r w:rsidR="00D65A15">
          <w:rPr>
            <w:webHidden/>
          </w:rPr>
          <w:instrText xml:space="preserve"> PAGEREF _Toc90029771 \h </w:instrText>
        </w:r>
        <w:r w:rsidR="00D65A15">
          <w:rPr>
            <w:webHidden/>
          </w:rPr>
        </w:r>
        <w:r w:rsidR="00D65A15">
          <w:rPr>
            <w:webHidden/>
          </w:rPr>
          <w:fldChar w:fldCharType="separate"/>
        </w:r>
        <w:r w:rsidR="00D65A15">
          <w:rPr>
            <w:webHidden/>
          </w:rPr>
          <w:t>97</w:t>
        </w:r>
        <w:r w:rsidR="00D65A15">
          <w:rPr>
            <w:webHidden/>
          </w:rPr>
          <w:fldChar w:fldCharType="end"/>
        </w:r>
      </w:hyperlink>
    </w:p>
    <w:p w14:paraId="260EC717" w14:textId="51C8A99C" w:rsidR="00D65A15" w:rsidRDefault="000200DA">
      <w:pPr>
        <w:pStyle w:val="Abbildungsverzeichnis"/>
        <w:rPr>
          <w:rFonts w:eastAsiaTheme="minorEastAsia"/>
          <w:sz w:val="22"/>
          <w:lang w:eastAsia="de-DE"/>
        </w:rPr>
      </w:pPr>
      <w:hyperlink w:anchor="_Toc90029772" w:history="1">
        <w:r w:rsidR="00D65A15" w:rsidRPr="00FA326B">
          <w:rPr>
            <w:rStyle w:val="Hyperlink"/>
            <w:lang w:val="en-US"/>
          </w:rPr>
          <w:t>Table A 4: UNFCCC requirements related to Chapter 4</w:t>
        </w:r>
        <w:r w:rsidR="00D65A15">
          <w:rPr>
            <w:webHidden/>
          </w:rPr>
          <w:tab/>
        </w:r>
        <w:r w:rsidR="00D65A15">
          <w:rPr>
            <w:webHidden/>
          </w:rPr>
          <w:fldChar w:fldCharType="begin"/>
        </w:r>
        <w:r w:rsidR="00D65A15">
          <w:rPr>
            <w:webHidden/>
          </w:rPr>
          <w:instrText xml:space="preserve"> PAGEREF _Toc90029772 \h </w:instrText>
        </w:r>
        <w:r w:rsidR="00D65A15">
          <w:rPr>
            <w:webHidden/>
          </w:rPr>
        </w:r>
        <w:r w:rsidR="00D65A15">
          <w:rPr>
            <w:webHidden/>
          </w:rPr>
          <w:fldChar w:fldCharType="separate"/>
        </w:r>
        <w:r w:rsidR="00D65A15">
          <w:rPr>
            <w:webHidden/>
          </w:rPr>
          <w:t>102</w:t>
        </w:r>
        <w:r w:rsidR="00D65A15">
          <w:rPr>
            <w:webHidden/>
          </w:rPr>
          <w:fldChar w:fldCharType="end"/>
        </w:r>
      </w:hyperlink>
    </w:p>
    <w:p w14:paraId="1FF893E6" w14:textId="5609ECA1" w:rsidR="00D65A15" w:rsidRDefault="000200DA">
      <w:pPr>
        <w:pStyle w:val="Abbildungsverzeichnis"/>
        <w:rPr>
          <w:rFonts w:eastAsiaTheme="minorEastAsia"/>
          <w:sz w:val="22"/>
          <w:lang w:eastAsia="de-DE"/>
        </w:rPr>
      </w:pPr>
      <w:hyperlink w:anchor="_Toc90029773" w:history="1">
        <w:r w:rsidR="00D65A15" w:rsidRPr="00FA326B">
          <w:rPr>
            <w:rStyle w:val="Hyperlink"/>
            <w:lang w:val="en-US"/>
          </w:rPr>
          <w:t>Table A 5: UNFCCC requirements related to Chapter 5</w:t>
        </w:r>
        <w:r w:rsidR="00D65A15">
          <w:rPr>
            <w:webHidden/>
          </w:rPr>
          <w:tab/>
        </w:r>
        <w:r w:rsidR="00D65A15">
          <w:rPr>
            <w:webHidden/>
          </w:rPr>
          <w:fldChar w:fldCharType="begin"/>
        </w:r>
        <w:r w:rsidR="00D65A15">
          <w:rPr>
            <w:webHidden/>
          </w:rPr>
          <w:instrText xml:space="preserve"> PAGEREF _Toc90029773 \h </w:instrText>
        </w:r>
        <w:r w:rsidR="00D65A15">
          <w:rPr>
            <w:webHidden/>
          </w:rPr>
        </w:r>
        <w:r w:rsidR="00D65A15">
          <w:rPr>
            <w:webHidden/>
          </w:rPr>
          <w:fldChar w:fldCharType="separate"/>
        </w:r>
        <w:r w:rsidR="00D65A15">
          <w:rPr>
            <w:webHidden/>
          </w:rPr>
          <w:t>103</w:t>
        </w:r>
        <w:r w:rsidR="00D65A15">
          <w:rPr>
            <w:webHidden/>
          </w:rPr>
          <w:fldChar w:fldCharType="end"/>
        </w:r>
      </w:hyperlink>
    </w:p>
    <w:p w14:paraId="2B5539AF" w14:textId="1E4EB087" w:rsidR="00FD7EC5" w:rsidRPr="00ED6522" w:rsidRDefault="00291C91" w:rsidP="00313D3A">
      <w:pPr>
        <w:pStyle w:val="HauptberschriftAnhang"/>
      </w:pPr>
      <w:r>
        <w:fldChar w:fldCharType="end"/>
      </w:r>
      <w:bookmarkStart w:id="1" w:name="_Toc90029705"/>
      <w:r w:rsidR="00313D3A">
        <w:t>Acronyms and Abbreviations</w:t>
      </w:r>
      <w:bookmarkEnd w:id="1"/>
    </w:p>
    <w:tbl>
      <w:tblPr>
        <w:tblStyle w:val="Tabellenraster"/>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EB2E83" w:rsidRPr="000200DA" w14:paraId="617BD177" w14:textId="77777777" w:rsidTr="00EB2E83">
        <w:tc>
          <w:tcPr>
            <w:tcW w:w="5000" w:type="pct"/>
            <w:shd w:val="clear" w:color="auto" w:fill="D5E5FC" w:themeFill="accent2" w:themeFillTint="33"/>
          </w:tcPr>
          <w:p w14:paraId="3C02C8FC" w14:textId="77777777" w:rsidR="00EB2E83" w:rsidRPr="00EB6828" w:rsidRDefault="00EB2E83" w:rsidP="00EB2E83">
            <w:pPr>
              <w:pStyle w:val="Subheadline"/>
              <w:rPr>
                <w:lang w:val="en-GB"/>
              </w:rPr>
            </w:pPr>
            <w:bookmarkStart w:id="2" w:name="_Hlk77762779"/>
            <w:r w:rsidRPr="00EB6828">
              <w:rPr>
                <w:lang w:val="en-GB"/>
              </w:rPr>
              <w:t xml:space="preserve">Drafting </w:t>
            </w:r>
            <w:r w:rsidRPr="00EB6828">
              <w:t>Guidance</w:t>
            </w:r>
          </w:p>
          <w:p w14:paraId="51E53700" w14:textId="1E59895F" w:rsidR="00EB2E83" w:rsidRDefault="00EB2E83" w:rsidP="00BC4B01">
            <w:pPr>
              <w:rPr>
                <w:lang w:val="en-GB"/>
              </w:rPr>
            </w:pPr>
            <w:r w:rsidRPr="00EB6828">
              <w:rPr>
                <w:lang w:val="en-GB"/>
              </w:rPr>
              <w:t>In this section, please insert all abbreviations relevant and used in the drafting of the BUR. The list of abbreviations included below should not be considered an exhaustive list for a BUR, but an illustration of the potential layout. Please edit</w:t>
            </w:r>
            <w:r w:rsidR="00D156C3">
              <w:rPr>
                <w:lang w:val="en-GB"/>
              </w:rPr>
              <w:t xml:space="preserve"> or delete</w:t>
            </w:r>
            <w:r w:rsidRPr="00EB6828">
              <w:rPr>
                <w:lang w:val="en-GB"/>
              </w:rPr>
              <w:t xml:space="preserve"> existing and/or add further acronyms to the table as needed.</w:t>
            </w:r>
          </w:p>
        </w:tc>
      </w:tr>
    </w:tbl>
    <w:p w14:paraId="661FB398" w14:textId="77777777" w:rsidR="000C5B07" w:rsidRPr="000F1EEA" w:rsidRDefault="000C5B07" w:rsidP="000F1EEA">
      <w:pPr>
        <w:rPr>
          <w:rFonts w:ascii="Open Sans SemiBold" w:hAnsi="Open Sans SemiBold" w:cs="Open Sans SemiBold"/>
          <w:lang w:val="en-GB"/>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96"/>
      </w:tblGrid>
      <w:tr w:rsidR="00820CDF" w:rsidRPr="000200DA" w14:paraId="0D29B7A0" w14:textId="77777777" w:rsidTr="00F84B06">
        <w:tc>
          <w:tcPr>
            <w:tcW w:w="1276" w:type="dxa"/>
          </w:tcPr>
          <w:p w14:paraId="6939C79A" w14:textId="77777777" w:rsidR="00820CDF" w:rsidRPr="00ED6522" w:rsidRDefault="00820CDF" w:rsidP="00820CDF">
            <w:pPr>
              <w:pStyle w:val="Standardbold"/>
              <w:rPr>
                <w:lang w:val="en-GB"/>
              </w:rPr>
            </w:pPr>
            <w:r w:rsidRPr="00ED6522">
              <w:rPr>
                <w:lang w:val="en-GB"/>
              </w:rPr>
              <w:t>AFOLU</w:t>
            </w:r>
          </w:p>
        </w:tc>
        <w:tc>
          <w:tcPr>
            <w:tcW w:w="7796" w:type="dxa"/>
          </w:tcPr>
          <w:p w14:paraId="68AB42AC" w14:textId="77777777" w:rsidR="00820CDF" w:rsidRPr="00ED6522" w:rsidRDefault="00820CDF" w:rsidP="00820CDF">
            <w:pPr>
              <w:rPr>
                <w:lang w:val="en-GB"/>
              </w:rPr>
            </w:pPr>
            <w:r w:rsidRPr="00ED6522">
              <w:rPr>
                <w:lang w:val="en-GB"/>
              </w:rPr>
              <w:t>Agriculture, Forestry and Other Land Use (2006 IPCC Guidelines)</w:t>
            </w:r>
          </w:p>
        </w:tc>
      </w:tr>
      <w:tr w:rsidR="00820CDF" w:rsidRPr="000200DA" w14:paraId="38859681" w14:textId="77777777" w:rsidTr="00F84B06">
        <w:tc>
          <w:tcPr>
            <w:tcW w:w="1276" w:type="dxa"/>
          </w:tcPr>
          <w:p w14:paraId="14762143" w14:textId="77777777" w:rsidR="00820CDF" w:rsidRPr="00ED6522" w:rsidRDefault="00820CDF" w:rsidP="00820CDF">
            <w:pPr>
              <w:pStyle w:val="Standardbold"/>
              <w:rPr>
                <w:lang w:val="en-GB"/>
              </w:rPr>
            </w:pPr>
            <w:r w:rsidRPr="00ED6522">
              <w:rPr>
                <w:lang w:val="en-GB"/>
              </w:rPr>
              <w:t>Annex I</w:t>
            </w:r>
            <w:r w:rsidR="00FB28C8">
              <w:rPr>
                <w:lang w:val="en-GB"/>
              </w:rPr>
              <w:t xml:space="preserve"> </w:t>
            </w:r>
          </w:p>
        </w:tc>
        <w:tc>
          <w:tcPr>
            <w:tcW w:w="7796" w:type="dxa"/>
          </w:tcPr>
          <w:p w14:paraId="12E6BA4B" w14:textId="77777777" w:rsidR="00820CDF" w:rsidRPr="00ED6522" w:rsidRDefault="00820CDF" w:rsidP="00820CDF">
            <w:pPr>
              <w:rPr>
                <w:lang w:val="en-GB"/>
              </w:rPr>
            </w:pPr>
            <w:r w:rsidRPr="00ED6522">
              <w:rPr>
                <w:lang w:val="en-GB"/>
              </w:rPr>
              <w:t>Parties included in Annex I to the United Nations Framework Convention on</w:t>
            </w:r>
            <w:r w:rsidR="006270DC" w:rsidRPr="00ED6522">
              <w:rPr>
                <w:lang w:val="en-GB"/>
              </w:rPr>
              <w:t xml:space="preserve"> </w:t>
            </w:r>
            <w:r w:rsidRPr="00ED6522">
              <w:rPr>
                <w:lang w:val="en-GB"/>
              </w:rPr>
              <w:t>Climate Change</w:t>
            </w:r>
          </w:p>
        </w:tc>
      </w:tr>
      <w:tr w:rsidR="00820CDF" w:rsidRPr="00ED6522" w14:paraId="101706D2" w14:textId="77777777" w:rsidTr="00F84B06">
        <w:tc>
          <w:tcPr>
            <w:tcW w:w="1276" w:type="dxa"/>
          </w:tcPr>
          <w:p w14:paraId="77EBA2BC" w14:textId="77777777" w:rsidR="00820CDF" w:rsidRPr="00ED6522" w:rsidRDefault="00820CDF" w:rsidP="00820CDF">
            <w:pPr>
              <w:pStyle w:val="Standardbold"/>
              <w:rPr>
                <w:lang w:val="en-GB"/>
              </w:rPr>
            </w:pPr>
            <w:r w:rsidRPr="00ED6522">
              <w:rPr>
                <w:lang w:val="en-GB"/>
              </w:rPr>
              <w:t xml:space="preserve">BUR </w:t>
            </w:r>
          </w:p>
        </w:tc>
        <w:tc>
          <w:tcPr>
            <w:tcW w:w="7796" w:type="dxa"/>
          </w:tcPr>
          <w:p w14:paraId="25CEF844" w14:textId="77777777" w:rsidR="00820CDF" w:rsidRPr="00ED6522" w:rsidRDefault="00820CDF" w:rsidP="00820CDF">
            <w:pPr>
              <w:rPr>
                <w:lang w:val="en-GB"/>
              </w:rPr>
            </w:pPr>
            <w:r w:rsidRPr="00ED6522">
              <w:rPr>
                <w:lang w:val="en-GB"/>
              </w:rPr>
              <w:t>Biennial Update Report</w:t>
            </w:r>
          </w:p>
        </w:tc>
      </w:tr>
      <w:tr w:rsidR="00820CDF" w:rsidRPr="000200DA" w14:paraId="71E2954A" w14:textId="77777777" w:rsidTr="00F84B06">
        <w:tc>
          <w:tcPr>
            <w:tcW w:w="1276" w:type="dxa"/>
          </w:tcPr>
          <w:p w14:paraId="5E6D7004" w14:textId="77777777" w:rsidR="00820CDF" w:rsidRPr="00ED6522" w:rsidRDefault="00820CDF" w:rsidP="00820CDF">
            <w:pPr>
              <w:pStyle w:val="Standardbold"/>
              <w:rPr>
                <w:lang w:val="en-GB"/>
              </w:rPr>
            </w:pPr>
            <w:r w:rsidRPr="00ED6522">
              <w:rPr>
                <w:lang w:val="en-GB"/>
              </w:rPr>
              <w:t>CPEIR</w:t>
            </w:r>
          </w:p>
        </w:tc>
        <w:tc>
          <w:tcPr>
            <w:tcW w:w="7796" w:type="dxa"/>
          </w:tcPr>
          <w:p w14:paraId="276F3F78" w14:textId="77777777" w:rsidR="00820CDF" w:rsidRPr="00ED6522" w:rsidRDefault="00820CDF" w:rsidP="00820CDF">
            <w:pPr>
              <w:rPr>
                <w:lang w:val="en-GB"/>
              </w:rPr>
            </w:pPr>
            <w:r w:rsidRPr="00ED6522">
              <w:rPr>
                <w:lang w:val="en-GB"/>
              </w:rPr>
              <w:t>Climate public expenditure and institutional review</w:t>
            </w:r>
          </w:p>
        </w:tc>
      </w:tr>
      <w:tr w:rsidR="00820CDF" w:rsidRPr="00ED6522" w14:paraId="5C627E8A" w14:textId="77777777" w:rsidTr="00F84B06">
        <w:tc>
          <w:tcPr>
            <w:tcW w:w="1276" w:type="dxa"/>
          </w:tcPr>
          <w:p w14:paraId="1C8628A7" w14:textId="77777777" w:rsidR="00820CDF" w:rsidRPr="00ED6522" w:rsidRDefault="00820CDF" w:rsidP="00820CDF">
            <w:pPr>
              <w:pStyle w:val="Standardbold"/>
              <w:rPr>
                <w:lang w:val="en-GB"/>
              </w:rPr>
            </w:pPr>
            <w:r w:rsidRPr="00ED6522">
              <w:rPr>
                <w:lang w:val="en-GB"/>
              </w:rPr>
              <w:t xml:space="preserve">GHG </w:t>
            </w:r>
          </w:p>
        </w:tc>
        <w:tc>
          <w:tcPr>
            <w:tcW w:w="7796" w:type="dxa"/>
          </w:tcPr>
          <w:p w14:paraId="61D25061" w14:textId="77777777" w:rsidR="00820CDF" w:rsidRPr="00ED6522" w:rsidRDefault="00820CDF" w:rsidP="00820CDF">
            <w:pPr>
              <w:rPr>
                <w:lang w:val="en-GB"/>
              </w:rPr>
            </w:pPr>
            <w:r w:rsidRPr="00ED6522">
              <w:rPr>
                <w:lang w:val="en-GB"/>
              </w:rPr>
              <w:t>Greenhouse Gas</w:t>
            </w:r>
          </w:p>
        </w:tc>
      </w:tr>
      <w:tr w:rsidR="00820CDF" w:rsidRPr="00ED6522" w14:paraId="50190A03" w14:textId="77777777" w:rsidTr="00F84B06">
        <w:tc>
          <w:tcPr>
            <w:tcW w:w="1276" w:type="dxa"/>
          </w:tcPr>
          <w:p w14:paraId="499D6426" w14:textId="77777777" w:rsidR="00820CDF" w:rsidRPr="00ED6522" w:rsidRDefault="00820CDF" w:rsidP="00820CDF">
            <w:pPr>
              <w:pStyle w:val="Standardbold"/>
              <w:rPr>
                <w:lang w:val="en-GB"/>
              </w:rPr>
            </w:pPr>
            <w:r w:rsidRPr="00ED6522">
              <w:rPr>
                <w:lang w:val="en-GB"/>
              </w:rPr>
              <w:t>MRV</w:t>
            </w:r>
            <w:r w:rsidR="00FB28C8">
              <w:rPr>
                <w:lang w:val="en-GB"/>
              </w:rPr>
              <w:t xml:space="preserve"> </w:t>
            </w:r>
          </w:p>
        </w:tc>
        <w:tc>
          <w:tcPr>
            <w:tcW w:w="7796" w:type="dxa"/>
          </w:tcPr>
          <w:p w14:paraId="3617F4D9" w14:textId="77777777" w:rsidR="00820CDF" w:rsidRPr="00ED6522" w:rsidRDefault="00820CDF" w:rsidP="00820CDF">
            <w:pPr>
              <w:rPr>
                <w:lang w:val="en-GB"/>
              </w:rPr>
            </w:pPr>
            <w:r w:rsidRPr="00ED6522">
              <w:rPr>
                <w:lang w:val="en-GB"/>
              </w:rPr>
              <w:t>Measurement, Reporting and Verification</w:t>
            </w:r>
          </w:p>
        </w:tc>
      </w:tr>
      <w:tr w:rsidR="00820CDF" w:rsidRPr="00ED6522" w14:paraId="77BB5CE7" w14:textId="77777777" w:rsidTr="00F84B06">
        <w:tc>
          <w:tcPr>
            <w:tcW w:w="1276" w:type="dxa"/>
          </w:tcPr>
          <w:p w14:paraId="6BA2057B" w14:textId="77777777" w:rsidR="00820CDF" w:rsidRPr="00ED6522" w:rsidRDefault="00820CDF" w:rsidP="00820CDF">
            <w:pPr>
              <w:pStyle w:val="Standardbold"/>
              <w:rPr>
                <w:lang w:val="en-GB"/>
              </w:rPr>
            </w:pPr>
            <w:r w:rsidRPr="00ED6522">
              <w:rPr>
                <w:lang w:val="en-GB"/>
              </w:rPr>
              <w:t xml:space="preserve">NAMA </w:t>
            </w:r>
          </w:p>
        </w:tc>
        <w:tc>
          <w:tcPr>
            <w:tcW w:w="7796" w:type="dxa"/>
          </w:tcPr>
          <w:p w14:paraId="41B92B35" w14:textId="77777777" w:rsidR="00820CDF" w:rsidRPr="00ED6522" w:rsidRDefault="00820CDF" w:rsidP="00820CDF">
            <w:pPr>
              <w:rPr>
                <w:lang w:val="en-GB"/>
              </w:rPr>
            </w:pPr>
            <w:r w:rsidRPr="00ED6522">
              <w:rPr>
                <w:lang w:val="en-GB"/>
              </w:rPr>
              <w:t>Nationally Appropriate Mitigation Action</w:t>
            </w:r>
          </w:p>
        </w:tc>
      </w:tr>
      <w:tr w:rsidR="00820CDF" w:rsidRPr="00ED6522" w14:paraId="650FAA1F" w14:textId="77777777" w:rsidTr="00F84B06">
        <w:tc>
          <w:tcPr>
            <w:tcW w:w="1276" w:type="dxa"/>
          </w:tcPr>
          <w:p w14:paraId="69E80326" w14:textId="77777777" w:rsidR="00820CDF" w:rsidRPr="00ED6522" w:rsidRDefault="00820CDF" w:rsidP="00820CDF">
            <w:pPr>
              <w:pStyle w:val="Standardbold"/>
              <w:rPr>
                <w:lang w:val="en-GB"/>
              </w:rPr>
            </w:pPr>
            <w:r w:rsidRPr="00ED6522">
              <w:rPr>
                <w:lang w:val="en-GB"/>
              </w:rPr>
              <w:t>NDC</w:t>
            </w:r>
          </w:p>
        </w:tc>
        <w:tc>
          <w:tcPr>
            <w:tcW w:w="7796" w:type="dxa"/>
          </w:tcPr>
          <w:p w14:paraId="04CDC51D" w14:textId="77777777" w:rsidR="00820CDF" w:rsidRPr="00ED6522" w:rsidRDefault="00820CDF" w:rsidP="00820CDF">
            <w:pPr>
              <w:rPr>
                <w:lang w:val="en-GB"/>
              </w:rPr>
            </w:pPr>
            <w:r w:rsidRPr="00ED6522">
              <w:rPr>
                <w:lang w:val="en-GB"/>
              </w:rPr>
              <w:t>Nationally Determined Contribution</w:t>
            </w:r>
          </w:p>
        </w:tc>
      </w:tr>
      <w:tr w:rsidR="00820CDF" w:rsidRPr="000200DA" w14:paraId="50C97824" w14:textId="77777777" w:rsidTr="00F84B06">
        <w:tc>
          <w:tcPr>
            <w:tcW w:w="1276" w:type="dxa"/>
          </w:tcPr>
          <w:p w14:paraId="24FE5722" w14:textId="77777777" w:rsidR="00820CDF" w:rsidRPr="00ED6522" w:rsidRDefault="00820CDF" w:rsidP="00820CDF">
            <w:pPr>
              <w:pStyle w:val="Standardbold"/>
              <w:rPr>
                <w:lang w:val="en-GB"/>
              </w:rPr>
            </w:pPr>
            <w:r w:rsidRPr="00ED6522">
              <w:rPr>
                <w:lang w:val="en-GB"/>
              </w:rPr>
              <w:t xml:space="preserve">Non-Annex I </w:t>
            </w:r>
          </w:p>
        </w:tc>
        <w:tc>
          <w:tcPr>
            <w:tcW w:w="7796" w:type="dxa"/>
          </w:tcPr>
          <w:p w14:paraId="4C616E18" w14:textId="77777777" w:rsidR="00820CDF" w:rsidRPr="00ED6522" w:rsidRDefault="00820CDF" w:rsidP="00820CDF">
            <w:pPr>
              <w:rPr>
                <w:lang w:val="en-GB"/>
              </w:rPr>
            </w:pPr>
            <w:r w:rsidRPr="00ED6522">
              <w:rPr>
                <w:lang w:val="en-GB"/>
              </w:rPr>
              <w:t>Parties not included in Annex I to the United Nations Framework Convention on Climate Change</w:t>
            </w:r>
          </w:p>
        </w:tc>
      </w:tr>
      <w:tr w:rsidR="00820CDF" w:rsidRPr="000200DA" w14:paraId="53AA2891" w14:textId="77777777" w:rsidTr="00F84B06">
        <w:tc>
          <w:tcPr>
            <w:tcW w:w="1276" w:type="dxa"/>
          </w:tcPr>
          <w:p w14:paraId="5C12ECB8" w14:textId="77777777" w:rsidR="00820CDF" w:rsidRPr="00ED6522" w:rsidRDefault="00820CDF" w:rsidP="00820CDF">
            <w:pPr>
              <w:pStyle w:val="Standardbold"/>
              <w:rPr>
                <w:lang w:val="en-GB"/>
              </w:rPr>
            </w:pPr>
            <w:r w:rsidRPr="00ED6522">
              <w:rPr>
                <w:lang w:val="en-GB"/>
              </w:rPr>
              <w:t>REDD+</w:t>
            </w:r>
          </w:p>
        </w:tc>
        <w:tc>
          <w:tcPr>
            <w:tcW w:w="7796" w:type="dxa"/>
          </w:tcPr>
          <w:p w14:paraId="5D104168" w14:textId="77777777" w:rsidR="00820CDF" w:rsidRPr="00ED6522" w:rsidRDefault="00820CDF" w:rsidP="00820CDF">
            <w:pPr>
              <w:rPr>
                <w:lang w:val="en-GB"/>
              </w:rPr>
            </w:pPr>
            <w:r w:rsidRPr="00ED6522">
              <w:rPr>
                <w:lang w:val="en-GB"/>
              </w:rPr>
              <w:t>Reducing emissions from deforestation and forest degradation</w:t>
            </w:r>
          </w:p>
        </w:tc>
      </w:tr>
      <w:tr w:rsidR="00820CDF" w:rsidRPr="000200DA" w14:paraId="7B998E56" w14:textId="77777777" w:rsidTr="00F84B06">
        <w:tc>
          <w:tcPr>
            <w:tcW w:w="1276" w:type="dxa"/>
          </w:tcPr>
          <w:p w14:paraId="41E33132" w14:textId="77777777" w:rsidR="00820CDF" w:rsidRPr="00ED6522" w:rsidRDefault="00820CDF" w:rsidP="00820CDF">
            <w:pPr>
              <w:pStyle w:val="Standardbold"/>
              <w:rPr>
                <w:lang w:val="en-GB"/>
              </w:rPr>
            </w:pPr>
            <w:r w:rsidRPr="00ED6522">
              <w:rPr>
                <w:lang w:val="en-GB"/>
              </w:rPr>
              <w:t xml:space="preserve">UNFCCC </w:t>
            </w:r>
          </w:p>
        </w:tc>
        <w:tc>
          <w:tcPr>
            <w:tcW w:w="7796" w:type="dxa"/>
          </w:tcPr>
          <w:p w14:paraId="43E321EE" w14:textId="77777777" w:rsidR="00820CDF" w:rsidRPr="00ED6522" w:rsidRDefault="00820CDF" w:rsidP="00820CDF">
            <w:pPr>
              <w:rPr>
                <w:lang w:val="en-GB"/>
              </w:rPr>
            </w:pPr>
            <w:r w:rsidRPr="00ED6522">
              <w:rPr>
                <w:lang w:val="en-GB"/>
              </w:rPr>
              <w:t>United Nations Framework Convention on Climate Change</w:t>
            </w:r>
          </w:p>
        </w:tc>
      </w:tr>
      <w:tr w:rsidR="00820CDF" w:rsidRPr="00ED6522" w14:paraId="19866D63" w14:textId="77777777" w:rsidTr="00F84B06">
        <w:tc>
          <w:tcPr>
            <w:tcW w:w="1276" w:type="dxa"/>
          </w:tcPr>
          <w:p w14:paraId="4CF66224" w14:textId="77777777" w:rsidR="00820CDF" w:rsidRPr="00ED6522" w:rsidRDefault="00820CDF" w:rsidP="00820CDF">
            <w:pPr>
              <w:pStyle w:val="Standardbold"/>
              <w:rPr>
                <w:lang w:val="en-GB"/>
              </w:rPr>
            </w:pPr>
            <w:r w:rsidRPr="00ED6522">
              <w:rPr>
                <w:lang w:val="en-GB"/>
              </w:rPr>
              <w:t xml:space="preserve">USD </w:t>
            </w:r>
          </w:p>
        </w:tc>
        <w:tc>
          <w:tcPr>
            <w:tcW w:w="7796" w:type="dxa"/>
          </w:tcPr>
          <w:p w14:paraId="231FE44F" w14:textId="77777777" w:rsidR="00820CDF" w:rsidRPr="00ED6522" w:rsidRDefault="00820CDF" w:rsidP="00820CDF">
            <w:pPr>
              <w:rPr>
                <w:lang w:val="en-GB"/>
              </w:rPr>
            </w:pPr>
            <w:r w:rsidRPr="00ED6522">
              <w:rPr>
                <w:lang w:val="en-GB"/>
              </w:rPr>
              <w:t>United States Dollar</w:t>
            </w:r>
          </w:p>
        </w:tc>
      </w:tr>
    </w:tbl>
    <w:p w14:paraId="551F3BC4" w14:textId="77777777" w:rsidR="00446A08" w:rsidRPr="00ED6522" w:rsidRDefault="00446A08">
      <w:pPr>
        <w:spacing w:after="160" w:line="259" w:lineRule="auto"/>
        <w:jc w:val="left"/>
        <w:rPr>
          <w:lang w:val="en-GB"/>
        </w:rPr>
      </w:pPr>
      <w:r w:rsidRPr="00ED6522">
        <w:rPr>
          <w:lang w:val="en-GB"/>
        </w:rPr>
        <w:br w:type="page"/>
      </w:r>
    </w:p>
    <w:p w14:paraId="2A44AF03" w14:textId="77777777" w:rsidR="00AC2384" w:rsidRPr="0009478F" w:rsidRDefault="00823563" w:rsidP="0009478F">
      <w:pPr>
        <w:pStyle w:val="HauptberschriftAnhang"/>
      </w:pPr>
      <w:bookmarkStart w:id="3" w:name="_Toc61512775"/>
      <w:bookmarkStart w:id="4" w:name="_Toc90029706"/>
      <w:r w:rsidRPr="0009478F">
        <w:lastRenderedPageBreak/>
        <w:t>Executive Summary</w:t>
      </w:r>
      <w:bookmarkEnd w:id="3"/>
      <w:bookmarkEnd w:id="4"/>
    </w:p>
    <w:tbl>
      <w:tblPr>
        <w:tblStyle w:val="Tabellenraster"/>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F40EB9" w:rsidRPr="000200DA" w14:paraId="39F3E97D" w14:textId="77777777" w:rsidTr="00EB2E83">
        <w:tc>
          <w:tcPr>
            <w:tcW w:w="5000" w:type="pct"/>
            <w:shd w:val="clear" w:color="auto" w:fill="D5E5FC" w:themeFill="accent2" w:themeFillTint="33"/>
          </w:tcPr>
          <w:p w14:paraId="27FAD3A4" w14:textId="77777777" w:rsidR="00F40EB9" w:rsidRPr="00EB6828" w:rsidRDefault="00F40EB9" w:rsidP="00F40EB9">
            <w:pPr>
              <w:pStyle w:val="Subheadline"/>
              <w:rPr>
                <w:color w:val="auto"/>
                <w:lang w:val="en-GB"/>
              </w:rPr>
            </w:pPr>
            <w:r w:rsidRPr="00B77F53">
              <w:t>Aim</w:t>
            </w:r>
            <w:r w:rsidRPr="00EB6828">
              <w:rPr>
                <w:color w:val="auto"/>
                <w:lang w:val="en-GB"/>
              </w:rPr>
              <w:t xml:space="preserve"> </w:t>
            </w:r>
          </w:p>
          <w:p w14:paraId="5C961457" w14:textId="77777777" w:rsidR="00F40EB9" w:rsidRPr="00EB6828" w:rsidRDefault="00F40EB9" w:rsidP="00F40EB9">
            <w:pPr>
              <w:ind w:right="66"/>
              <w:rPr>
                <w:lang w:val="en-GB"/>
              </w:rPr>
            </w:pPr>
            <w:r w:rsidRPr="00EB6828">
              <w:rPr>
                <w:lang w:val="en-GB"/>
              </w:rPr>
              <w:t xml:space="preserve">The aim of the executive summary of the BUR is to provide a concise, high level summary of each of the chapters of the BUR. This section allows readers to obtain a short and comprehensive overview of the information displayed in the BUR. </w:t>
            </w:r>
          </w:p>
          <w:p w14:paraId="04973EAD" w14:textId="77777777" w:rsidR="00F40EB9" w:rsidRPr="00B77F53" w:rsidRDefault="00F40EB9" w:rsidP="00F40EB9">
            <w:pPr>
              <w:pStyle w:val="Subheadline"/>
            </w:pPr>
            <w:r w:rsidRPr="00B77F53">
              <w:t>Drafting Guidance</w:t>
            </w:r>
          </w:p>
          <w:p w14:paraId="394C29FF" w14:textId="26FCA339" w:rsidR="00F40EB9" w:rsidRDefault="00F40EB9" w:rsidP="00F40EB9">
            <w:pPr>
              <w:rPr>
                <w:lang w:val="en-GB"/>
              </w:rPr>
            </w:pPr>
            <w:r w:rsidRPr="00EB6828">
              <w:rPr>
                <w:lang w:val="en-GB"/>
              </w:rPr>
              <w:t>To facilitate the preparation of the Executive Summary and allow comparability, a simple table covering the main chapters of the BUR is provided below with examples (</w:t>
            </w:r>
            <w:r w:rsidR="004532D3" w:rsidRPr="004532D3">
              <w:rPr>
                <w:u w:val="single"/>
                <w:lang w:val="en-GB"/>
              </w:rPr>
              <w:fldChar w:fldCharType="begin"/>
            </w:r>
            <w:r w:rsidR="004532D3" w:rsidRPr="004532D3">
              <w:rPr>
                <w:u w:val="single"/>
                <w:lang w:val="en-GB"/>
              </w:rPr>
              <w:instrText xml:space="preserve"> REF _Ref90024066 \h </w:instrText>
            </w:r>
            <w:r w:rsidR="004532D3" w:rsidRPr="004532D3">
              <w:rPr>
                <w:u w:val="single"/>
                <w:lang w:val="en-GB"/>
              </w:rPr>
            </w:r>
            <w:r w:rsidR="004532D3" w:rsidRPr="004532D3">
              <w:rPr>
                <w:u w:val="single"/>
                <w:lang w:val="en-GB"/>
              </w:rPr>
              <w:fldChar w:fldCharType="separate"/>
            </w:r>
            <w:r w:rsidR="004532D3" w:rsidRPr="004532D3">
              <w:rPr>
                <w:u w:val="single"/>
                <w:lang w:val="en-GB"/>
              </w:rPr>
              <w:t xml:space="preserve">Table </w:t>
            </w:r>
            <w:r w:rsidR="004532D3" w:rsidRPr="004532D3">
              <w:rPr>
                <w:noProof/>
                <w:u w:val="single"/>
                <w:lang w:val="en-GB"/>
              </w:rPr>
              <w:t>1</w:t>
            </w:r>
            <w:r w:rsidR="004532D3" w:rsidRPr="004532D3">
              <w:rPr>
                <w:u w:val="single"/>
                <w:lang w:val="en-GB"/>
              </w:rPr>
              <w:fldChar w:fldCharType="end"/>
            </w:r>
            <w:r w:rsidRPr="00EB6828">
              <w:rPr>
                <w:lang w:val="en-GB"/>
              </w:rPr>
              <w:t xml:space="preserve">). Additionally, you may choose to provide chapter summaries as indicated </w:t>
            </w:r>
            <w:r w:rsidR="004532D3" w:rsidRPr="004532D3">
              <w:rPr>
                <w:u w:val="single"/>
                <w:lang w:val="en-GB"/>
              </w:rPr>
              <w:fldChar w:fldCharType="begin"/>
            </w:r>
            <w:r w:rsidR="004532D3" w:rsidRPr="004532D3">
              <w:rPr>
                <w:u w:val="single"/>
                <w:lang w:val="en-GB"/>
              </w:rPr>
              <w:instrText xml:space="preserve"> REF _Ref90024066 \h </w:instrText>
            </w:r>
            <w:r w:rsidR="004532D3" w:rsidRPr="004532D3">
              <w:rPr>
                <w:u w:val="single"/>
                <w:lang w:val="en-GB"/>
              </w:rPr>
            </w:r>
            <w:r w:rsidR="004532D3" w:rsidRPr="004532D3">
              <w:rPr>
                <w:u w:val="single"/>
                <w:lang w:val="en-GB"/>
              </w:rPr>
              <w:fldChar w:fldCharType="separate"/>
            </w:r>
            <w:r w:rsidR="004532D3" w:rsidRPr="004532D3">
              <w:rPr>
                <w:u w:val="single"/>
                <w:lang w:val="en-GB"/>
              </w:rPr>
              <w:t xml:space="preserve">Table </w:t>
            </w:r>
            <w:r w:rsidR="004532D3" w:rsidRPr="004532D3">
              <w:rPr>
                <w:noProof/>
                <w:u w:val="single"/>
                <w:lang w:val="en-GB"/>
              </w:rPr>
              <w:t>1</w:t>
            </w:r>
            <w:r w:rsidR="004532D3" w:rsidRPr="004532D3">
              <w:rPr>
                <w:u w:val="single"/>
                <w:lang w:val="en-GB"/>
              </w:rPr>
              <w:fldChar w:fldCharType="end"/>
            </w:r>
            <w:r w:rsidRPr="00EB6828">
              <w:rPr>
                <w:lang w:val="en-GB"/>
              </w:rPr>
              <w:t xml:space="preserve"> below. We recommend using the table format for the executive summary to give readers a comprehensive overview of the individual chapters included in the BUR. Exemplary text elements in this table are highlighted in dark grey and can be edited by clicking on the respective text.</w:t>
            </w:r>
            <w:r>
              <w:rPr>
                <w:lang w:val="en-GB"/>
              </w:rPr>
              <w:t xml:space="preserve"> </w:t>
            </w:r>
          </w:p>
        </w:tc>
      </w:tr>
    </w:tbl>
    <w:p w14:paraId="5D512FAF" w14:textId="77777777" w:rsidR="000F1EEA" w:rsidRPr="00ED6522" w:rsidRDefault="000F1EEA" w:rsidP="000F1EEA">
      <w:pPr>
        <w:rPr>
          <w:lang w:val="en-GB"/>
        </w:rPr>
      </w:pPr>
    </w:p>
    <w:p w14:paraId="0E9F2D29" w14:textId="77777777" w:rsidR="00823563" w:rsidRPr="00F10A56" w:rsidRDefault="00AC2384" w:rsidP="00AC2384">
      <w:pPr>
        <w:pStyle w:val="Beschriftung"/>
        <w:keepNext/>
        <w:rPr>
          <w:lang w:val="en-GB"/>
        </w:rPr>
      </w:pPr>
      <w:bookmarkStart w:id="5" w:name="_Ref61514795"/>
      <w:bookmarkStart w:id="6" w:name="_Ref90024066"/>
      <w:bookmarkStart w:id="7" w:name="_Toc90029745"/>
      <w:r w:rsidRPr="00F10A56">
        <w:rPr>
          <w:lang w:val="en-GB"/>
        </w:rPr>
        <w:t xml:space="preserve">Table </w:t>
      </w:r>
      <w:r w:rsidRPr="00F10A56">
        <w:rPr>
          <w:lang w:val="en-GB"/>
        </w:rPr>
        <w:fldChar w:fldCharType="begin"/>
      </w:r>
      <w:r w:rsidRPr="00F10A56">
        <w:rPr>
          <w:lang w:val="en-GB"/>
        </w:rPr>
        <w:instrText xml:space="preserve"> SEQ Table \* ARABIC </w:instrText>
      </w:r>
      <w:r w:rsidRPr="00F10A56">
        <w:rPr>
          <w:lang w:val="en-GB"/>
        </w:rPr>
        <w:fldChar w:fldCharType="separate"/>
      </w:r>
      <w:r w:rsidR="00BC4C90" w:rsidRPr="00F10A56">
        <w:rPr>
          <w:noProof/>
          <w:lang w:val="en-GB"/>
        </w:rPr>
        <w:t>1</w:t>
      </w:r>
      <w:r w:rsidRPr="00F10A56">
        <w:rPr>
          <w:lang w:val="en-GB"/>
        </w:rPr>
        <w:fldChar w:fldCharType="end"/>
      </w:r>
      <w:bookmarkEnd w:id="5"/>
      <w:r w:rsidRPr="00F10A56">
        <w:rPr>
          <w:lang w:val="en-GB"/>
        </w:rPr>
        <w:t>: Executive summary – Summary table</w:t>
      </w:r>
      <w:r w:rsidR="005C3903" w:rsidRPr="00F10A56">
        <w:rPr>
          <w:rStyle w:val="Funotenzeichen"/>
          <w:lang w:val="en-GB"/>
        </w:rPr>
        <w:footnoteReference w:id="7"/>
      </w:r>
      <w:bookmarkEnd w:id="6"/>
      <w:bookmarkEnd w:id="7"/>
    </w:p>
    <w:tbl>
      <w:tblPr>
        <w:tblStyle w:val="Tabellenraster"/>
        <w:tblW w:w="9185" w:type="dxa"/>
        <w:tblInd w:w="-5" w:type="dxa"/>
        <w:tblLayout w:type="fixed"/>
        <w:tblLook w:val="04A0" w:firstRow="1" w:lastRow="0" w:firstColumn="1" w:lastColumn="0" w:noHBand="0" w:noVBand="1"/>
      </w:tblPr>
      <w:tblGrid>
        <w:gridCol w:w="4649"/>
        <w:gridCol w:w="4536"/>
      </w:tblGrid>
      <w:tr w:rsidR="005649DF" w:rsidRPr="001E6598" w14:paraId="4FFD3242" w14:textId="77777777" w:rsidTr="00380BD6">
        <w:trPr>
          <w:tblHeader/>
        </w:trPr>
        <w:tc>
          <w:tcPr>
            <w:tcW w:w="9185" w:type="dxa"/>
            <w:gridSpan w:val="2"/>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0B94368B" w14:textId="77777777" w:rsidR="005649DF" w:rsidRPr="001E6598" w:rsidRDefault="005649DF" w:rsidP="005649DF">
            <w:pPr>
              <w:pStyle w:val="HeadlineTable"/>
              <w:rPr>
                <w:b/>
                <w:bCs/>
                <w:lang w:val="en-GB"/>
              </w:rPr>
            </w:pPr>
            <w:r w:rsidRPr="001E6598">
              <w:rPr>
                <w:b/>
                <w:bCs/>
                <w:lang w:val="en-GB"/>
              </w:rPr>
              <w:t>1. National Circumstances</w:t>
            </w:r>
            <w:r w:rsidR="00FB28C8" w:rsidRPr="001E6598">
              <w:rPr>
                <w:b/>
                <w:bCs/>
                <w:lang w:val="en-GB"/>
              </w:rPr>
              <w:t xml:space="preserve"> </w:t>
            </w:r>
          </w:p>
        </w:tc>
      </w:tr>
      <w:tr w:rsidR="005649DF" w:rsidRPr="00ED6522" w14:paraId="40E7E2B8" w14:textId="77777777" w:rsidTr="00380BD6">
        <w:tc>
          <w:tcPr>
            <w:tcW w:w="464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F7DFDEB" w14:textId="77777777" w:rsidR="005649DF" w:rsidRPr="00ED6522" w:rsidRDefault="005649DF" w:rsidP="005649DF">
            <w:pPr>
              <w:pStyle w:val="TextTable"/>
              <w:rPr>
                <w:lang w:val="en-GB"/>
              </w:rPr>
            </w:pPr>
            <w:r w:rsidRPr="00ED6522">
              <w:rPr>
                <w:lang w:val="en-GB"/>
              </w:rPr>
              <w:t>Name of Party</w:t>
            </w:r>
          </w:p>
        </w:tc>
        <w:tc>
          <w:tcPr>
            <w:tcW w:w="453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F830872" w14:textId="77777777" w:rsidR="005649DF" w:rsidRPr="00ED6522" w:rsidRDefault="005649DF" w:rsidP="005649DF">
            <w:pPr>
              <w:pStyle w:val="TextTable"/>
              <w:rPr>
                <w:lang w:val="en-GB"/>
              </w:rPr>
            </w:pPr>
            <w:r w:rsidRPr="00ED6522">
              <w:rPr>
                <w:lang w:val="en-GB"/>
              </w:rPr>
              <w:fldChar w:fldCharType="begin">
                <w:ffData>
                  <w:name w:val="Text1"/>
                  <w:enabled/>
                  <w:calcOnExit w:val="0"/>
                  <w:textInput>
                    <w:default w:val="e.g. Ruritania"/>
                  </w:textInput>
                </w:ffData>
              </w:fldChar>
            </w:r>
            <w:bookmarkStart w:id="8" w:name="Text1"/>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Ruritania</w:t>
            </w:r>
            <w:r w:rsidRPr="00ED6522">
              <w:rPr>
                <w:lang w:val="en-GB"/>
              </w:rPr>
              <w:fldChar w:fldCharType="end"/>
            </w:r>
            <w:bookmarkEnd w:id="8"/>
          </w:p>
        </w:tc>
      </w:tr>
      <w:tr w:rsidR="005649DF" w:rsidRPr="00ED6522" w14:paraId="2A0E26E5"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F17680" w14:textId="77777777" w:rsidR="005649DF" w:rsidRPr="00ED6522" w:rsidRDefault="005649DF" w:rsidP="005649DF">
            <w:pPr>
              <w:pStyle w:val="TextTable"/>
              <w:rPr>
                <w:lang w:val="en-GB"/>
              </w:rPr>
            </w:pPr>
            <w:r w:rsidRPr="00ED6522">
              <w:rPr>
                <w:lang w:val="en-GB"/>
              </w:rPr>
              <w:t>Year</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5BD52E" w14:textId="77777777" w:rsidR="005649DF" w:rsidRPr="00ED6522" w:rsidRDefault="005649DF" w:rsidP="005649DF">
            <w:pPr>
              <w:pStyle w:val="TextTable"/>
              <w:rPr>
                <w:lang w:val="en-GB"/>
              </w:rPr>
            </w:pPr>
            <w:r w:rsidRPr="00ED6522">
              <w:rPr>
                <w:lang w:val="en-GB"/>
              </w:rPr>
              <w:fldChar w:fldCharType="begin">
                <w:ffData>
                  <w:name w:val=""/>
                  <w:enabled/>
                  <w:calcOnExit w:val="0"/>
                  <w:textInput>
                    <w:default w:val="e.g. 2014"/>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2014</w:t>
            </w:r>
            <w:r w:rsidRPr="00ED6522">
              <w:rPr>
                <w:lang w:val="en-GB"/>
              </w:rPr>
              <w:fldChar w:fldCharType="end"/>
            </w:r>
          </w:p>
        </w:tc>
      </w:tr>
      <w:tr w:rsidR="005649DF" w:rsidRPr="000200DA" w14:paraId="1187B54E"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F6E938" w14:textId="77777777" w:rsidR="005649DF" w:rsidRPr="00ED6522" w:rsidRDefault="005649DF" w:rsidP="005649DF">
            <w:pPr>
              <w:pStyle w:val="TextTable"/>
              <w:rPr>
                <w:lang w:val="en-GB"/>
              </w:rPr>
            </w:pPr>
            <w:r w:rsidRPr="00ED6522">
              <w:rPr>
                <w:lang w:val="en-GB"/>
              </w:rPr>
              <w:t xml:space="preserve">Most recent national report to UNFCCC </w:t>
            </w:r>
            <w:r w:rsidRPr="00ED6522">
              <w:rPr>
                <w:lang w:val="en-GB"/>
              </w:rPr>
              <w:br/>
              <w:t>and year of submission</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5DF4DE" w14:textId="77777777" w:rsidR="005649DF" w:rsidRPr="00ED6522" w:rsidRDefault="005649DF" w:rsidP="005649DF">
            <w:pPr>
              <w:pStyle w:val="TextTable"/>
              <w:rPr>
                <w:lang w:val="en-GB"/>
              </w:rPr>
            </w:pPr>
            <w:r w:rsidRPr="00ED6522">
              <w:rPr>
                <w:lang w:val="en-GB"/>
              </w:rPr>
              <w:fldChar w:fldCharType="begin">
                <w:ffData>
                  <w:name w:val=""/>
                  <w:enabled/>
                  <w:calcOnExit w:val="0"/>
                  <w:textInput>
                    <w:default w:val="e.g. 2nd National Communication published in 2011"/>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2nd National Communication published in 2011</w:t>
            </w:r>
            <w:r w:rsidRPr="00ED6522">
              <w:rPr>
                <w:lang w:val="en-GB"/>
              </w:rPr>
              <w:fldChar w:fldCharType="end"/>
            </w:r>
          </w:p>
        </w:tc>
      </w:tr>
      <w:tr w:rsidR="005649DF" w:rsidRPr="000200DA" w14:paraId="22558C5B"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431DD9" w14:textId="77777777" w:rsidR="005649DF" w:rsidRPr="00ED6522" w:rsidRDefault="005649DF" w:rsidP="005649DF">
            <w:pPr>
              <w:pStyle w:val="TextTable"/>
              <w:rPr>
                <w:lang w:val="en-GB"/>
              </w:rPr>
            </w:pPr>
            <w:r w:rsidRPr="00ED6522">
              <w:rPr>
                <w:lang w:val="en-GB"/>
              </w:rPr>
              <w:t>Description of NDC target (economy-wide and/or sectoral mitigation pledges)</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DCBD44" w14:textId="77777777" w:rsidR="005649DF" w:rsidRPr="00ED6522" w:rsidRDefault="005649DF" w:rsidP="005649DF">
            <w:pPr>
              <w:pStyle w:val="TextTable"/>
              <w:rPr>
                <w:lang w:val="en-GB"/>
              </w:rPr>
            </w:pPr>
            <w:r w:rsidRPr="00ED6522">
              <w:rPr>
                <w:lang w:val="en-GB"/>
              </w:rPr>
              <w:fldChar w:fldCharType="begin">
                <w:ffData>
                  <w:name w:val=""/>
                  <w:enabled/>
                  <w:calcOnExit w:val="0"/>
                  <w:textInput>
                    <w:default w:val="e.g. Reduction of X% by 2030 compared to the business as usual scenario"/>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Reduction of X% by 2030 compared to the business as usual scenario</w:t>
            </w:r>
            <w:r w:rsidRPr="00ED6522">
              <w:rPr>
                <w:lang w:val="en-GB"/>
              </w:rPr>
              <w:fldChar w:fldCharType="end"/>
            </w:r>
          </w:p>
        </w:tc>
      </w:tr>
      <w:tr w:rsidR="005649DF" w:rsidRPr="000200DA" w14:paraId="38C77B45"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F650CE" w14:textId="6BF7B7D5" w:rsidR="005649DF" w:rsidRPr="00ED6522" w:rsidRDefault="005649DF" w:rsidP="005649DF">
            <w:pPr>
              <w:pStyle w:val="TextTable"/>
              <w:rPr>
                <w:lang w:val="en-GB"/>
              </w:rPr>
            </w:pPr>
            <w:r w:rsidRPr="00ED6522">
              <w:rPr>
                <w:lang w:val="en-GB"/>
              </w:rPr>
              <w:t>Description of long-term mitigation goals and the timeline they relate to if any</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86CF31" w14:textId="77777777" w:rsidR="005649DF" w:rsidRPr="00ED6522" w:rsidRDefault="005649DF" w:rsidP="005649DF">
            <w:pPr>
              <w:pStyle w:val="TextTable"/>
              <w:rPr>
                <w:lang w:val="en-GB"/>
              </w:rPr>
            </w:pPr>
            <w:r w:rsidRPr="00ED6522">
              <w:rPr>
                <w:lang w:val="en-GB"/>
              </w:rPr>
              <w:fldChar w:fldCharType="begin">
                <w:ffData>
                  <w:name w:val=""/>
                  <w:enabled/>
                  <w:calcOnExit w:val="0"/>
                  <w:textInput>
                    <w:default w:val="e.g. Carbon neutral economy by 2050 "/>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e.g. Carbon neutral economy by 2050 </w:t>
            </w:r>
            <w:r w:rsidRPr="00ED6522">
              <w:rPr>
                <w:lang w:val="en-GB"/>
              </w:rPr>
              <w:fldChar w:fldCharType="end"/>
            </w:r>
          </w:p>
        </w:tc>
      </w:tr>
      <w:tr w:rsidR="005649DF" w:rsidRPr="000200DA" w14:paraId="2E2B59EE"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D0D244" w14:textId="77777777" w:rsidR="005649DF" w:rsidRPr="00ED6522" w:rsidRDefault="005649DF" w:rsidP="005649DF">
            <w:pPr>
              <w:pStyle w:val="TextTable"/>
              <w:rPr>
                <w:lang w:val="en-GB"/>
              </w:rPr>
            </w:pPr>
            <w:r w:rsidRPr="00ED6522">
              <w:rPr>
                <w:lang w:val="en-GB"/>
              </w:rPr>
              <w:t xml:space="preserve">Sectors (or sub-sectors) covered by NDC, </w:t>
            </w:r>
            <w:r w:rsidRPr="00ED6522">
              <w:rPr>
                <w:lang w:val="en-GB"/>
              </w:rPr>
              <w:br/>
              <w:t>if any</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1F707F" w14:textId="77777777" w:rsidR="005649DF" w:rsidRPr="00ED6522" w:rsidRDefault="005649DF" w:rsidP="005649DF">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“All sectors of the economy”, “Energy”, “Waste and IPPU”, etc.</w:t>
            </w:r>
            <w:r w:rsidRPr="00ED6522">
              <w:rPr>
                <w:lang w:val="en-GB"/>
              </w:rPr>
              <w:fldChar w:fldCharType="end"/>
            </w:r>
          </w:p>
        </w:tc>
      </w:tr>
      <w:tr w:rsidR="005649DF" w:rsidRPr="000200DA" w14:paraId="56986173"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25D63A" w14:textId="77777777" w:rsidR="005649DF" w:rsidRPr="00ED6522" w:rsidRDefault="005649DF" w:rsidP="005649DF">
            <w:pPr>
              <w:pStyle w:val="TextTable"/>
              <w:rPr>
                <w:lang w:val="en-GB"/>
              </w:rPr>
            </w:pPr>
            <w:r w:rsidRPr="00ED6522">
              <w:rPr>
                <w:lang w:val="en-GB"/>
              </w:rPr>
              <w:fldChar w:fldCharType="begin">
                <w:ffData>
                  <w:name w:val=""/>
                  <w:enabled/>
                  <w:calcOnExit w:val="0"/>
                  <w:textInput>
                    <w:default w:val="Please provide a summary of the information contained in chapter 1."/>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Please provide a summary of the information contained in </w:t>
            </w:r>
            <w:r w:rsidR="00597645">
              <w:rPr>
                <w:noProof/>
                <w:lang w:val="en-GB"/>
              </w:rPr>
              <w:t>C</w:t>
            </w:r>
            <w:r w:rsidRPr="00ED6522">
              <w:rPr>
                <w:noProof/>
                <w:lang w:val="en-GB"/>
              </w:rPr>
              <w:t>hapter</w:t>
            </w:r>
            <w:r w:rsidR="00597645">
              <w:rPr>
                <w:noProof/>
                <w:lang w:val="en-GB"/>
              </w:rPr>
              <w:t xml:space="preserve"> </w:t>
            </w:r>
            <w:r w:rsidR="00597645" w:rsidRPr="001B408D">
              <w:rPr>
                <w:b/>
                <w:bCs/>
                <w:noProof/>
                <w:lang w:val="en-GB"/>
              </w:rPr>
              <w:fldChar w:fldCharType="begin"/>
            </w:r>
            <w:r w:rsidR="00597645" w:rsidRPr="001B408D">
              <w:rPr>
                <w:b/>
                <w:bCs/>
                <w:noProof/>
                <w:lang w:val="en-GB"/>
              </w:rPr>
              <w:instrText xml:space="preserve"> REF _Ref63071244 \r \h </w:instrText>
            </w:r>
            <w:r w:rsidR="00F824A2" w:rsidRPr="001B408D">
              <w:rPr>
                <w:b/>
                <w:bCs/>
                <w:noProof/>
                <w:lang w:val="en-GB"/>
              </w:rPr>
              <w:instrText xml:space="preserve"> \* MERGEFORMAT </w:instrText>
            </w:r>
            <w:r w:rsidR="00597645" w:rsidRPr="001B408D">
              <w:rPr>
                <w:b/>
                <w:bCs/>
                <w:noProof/>
                <w:lang w:val="en-GB"/>
              </w:rPr>
            </w:r>
            <w:r w:rsidR="00597645" w:rsidRPr="001B408D">
              <w:rPr>
                <w:b/>
                <w:bCs/>
                <w:noProof/>
                <w:lang w:val="en-GB"/>
              </w:rPr>
              <w:fldChar w:fldCharType="separate"/>
            </w:r>
            <w:r w:rsidR="00BC4C90">
              <w:rPr>
                <w:b/>
                <w:bCs/>
                <w:noProof/>
                <w:lang w:val="en-GB"/>
              </w:rPr>
              <w:t>1</w:t>
            </w:r>
            <w:r w:rsidR="00597645" w:rsidRPr="001B408D">
              <w:rPr>
                <w:b/>
                <w:bCs/>
                <w:noProof/>
                <w:lang w:val="en-GB"/>
              </w:rPr>
              <w:fldChar w:fldCharType="end"/>
            </w:r>
            <w:r w:rsidRPr="00ED6522">
              <w:rPr>
                <w:noProof/>
                <w:lang w:val="en-GB"/>
              </w:rPr>
              <w:t>.</w:t>
            </w:r>
            <w:r w:rsidRPr="00ED6522">
              <w:rPr>
                <w:lang w:val="en-GB"/>
              </w:rPr>
              <w:fldChar w:fldCharType="end"/>
            </w:r>
          </w:p>
        </w:tc>
      </w:tr>
    </w:tbl>
    <w:p w14:paraId="2EDF4A00" w14:textId="77777777" w:rsidR="00266126" w:rsidRPr="00ED6522" w:rsidRDefault="00266126" w:rsidP="005649DF">
      <w:pPr>
        <w:rPr>
          <w:lang w:val="en-GB"/>
        </w:rPr>
      </w:pPr>
    </w:p>
    <w:tbl>
      <w:tblPr>
        <w:tblStyle w:val="Tabellenraster"/>
        <w:tblW w:w="9185" w:type="dxa"/>
        <w:tblInd w:w="-5" w:type="dxa"/>
        <w:tblLayout w:type="fixed"/>
        <w:tblLook w:val="04A0" w:firstRow="1" w:lastRow="0" w:firstColumn="1" w:lastColumn="0" w:noHBand="0" w:noVBand="1"/>
      </w:tblPr>
      <w:tblGrid>
        <w:gridCol w:w="9185"/>
      </w:tblGrid>
      <w:tr w:rsidR="00911E69" w:rsidRPr="000200DA" w14:paraId="336B7F81" w14:textId="77777777" w:rsidTr="00380BD6">
        <w:trPr>
          <w:tblHeader/>
        </w:trPr>
        <w:tc>
          <w:tcPr>
            <w:tcW w:w="9185" w:type="dxa"/>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bookmarkEnd w:id="2"/>
          <w:p w14:paraId="4726B7F1" w14:textId="77777777" w:rsidR="00911E69" w:rsidRPr="001E6598" w:rsidRDefault="00911E69" w:rsidP="00B24E3C">
            <w:pPr>
              <w:pStyle w:val="HeadlineTable"/>
              <w:rPr>
                <w:b/>
                <w:bCs/>
                <w:lang w:val="en-GB"/>
              </w:rPr>
            </w:pPr>
            <w:r w:rsidRPr="001E6598">
              <w:rPr>
                <w:b/>
                <w:bCs/>
                <w:lang w:val="en-GB"/>
              </w:rPr>
              <w:lastRenderedPageBreak/>
              <w:t>2. Institutional Arrangements related to MRV</w:t>
            </w:r>
          </w:p>
        </w:tc>
      </w:tr>
      <w:tr w:rsidR="00911E69" w:rsidRPr="000200DA" w14:paraId="37639442" w14:textId="77777777" w:rsidTr="00380BD6">
        <w:trPr>
          <w:trHeight w:val="2268"/>
        </w:trPr>
        <w:tc>
          <w:tcPr>
            <w:tcW w:w="9185"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E07415E" w14:textId="77777777" w:rsidR="00911E69" w:rsidRPr="00ED6522" w:rsidRDefault="00911E69" w:rsidP="00B24E3C">
            <w:pPr>
              <w:pStyle w:val="TextTable"/>
              <w:rPr>
                <w:lang w:val="en-GB"/>
              </w:rPr>
            </w:pPr>
            <w:r w:rsidRPr="00ED6522">
              <w:rPr>
                <w:lang w:val="en-GB"/>
              </w:rPr>
              <w:fldChar w:fldCharType="begin">
                <w:ffData>
                  <w:name w:val=""/>
                  <w:enabled/>
                  <w:calcOnExit w:val="0"/>
                  <w:textInput>
                    <w:default w:val="Please provide a summary of the information contained in chapter 2."/>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Please provide a summary of the information contained in </w:t>
            </w:r>
            <w:r w:rsidR="00597645">
              <w:rPr>
                <w:noProof/>
                <w:lang w:val="en-GB"/>
              </w:rPr>
              <w:t>C</w:t>
            </w:r>
            <w:r w:rsidRPr="00ED6522">
              <w:rPr>
                <w:noProof/>
                <w:lang w:val="en-GB"/>
              </w:rPr>
              <w:t xml:space="preserve">hapter </w:t>
            </w:r>
            <w:r w:rsidR="00597645" w:rsidRPr="001B408D">
              <w:rPr>
                <w:b/>
                <w:bCs/>
                <w:noProof/>
                <w:lang w:val="en-GB"/>
              </w:rPr>
              <w:fldChar w:fldCharType="begin"/>
            </w:r>
            <w:r w:rsidR="00597645" w:rsidRPr="001B408D">
              <w:rPr>
                <w:b/>
                <w:bCs/>
                <w:noProof/>
                <w:lang w:val="en-GB"/>
              </w:rPr>
              <w:instrText xml:space="preserve"> REF _Ref63071294 \r \h </w:instrText>
            </w:r>
            <w:r w:rsidR="00F824A2">
              <w:rPr>
                <w:b/>
                <w:bCs/>
                <w:noProof/>
                <w:lang w:val="en-GB"/>
              </w:rPr>
              <w:instrText xml:space="preserve"> \* MERGEFORMAT </w:instrText>
            </w:r>
            <w:r w:rsidR="00597645" w:rsidRPr="001B408D">
              <w:rPr>
                <w:b/>
                <w:bCs/>
                <w:noProof/>
                <w:lang w:val="en-GB"/>
              </w:rPr>
            </w:r>
            <w:r w:rsidR="00597645" w:rsidRPr="001B408D">
              <w:rPr>
                <w:b/>
                <w:bCs/>
                <w:noProof/>
                <w:lang w:val="en-GB"/>
              </w:rPr>
              <w:fldChar w:fldCharType="separate"/>
            </w:r>
            <w:r w:rsidR="00BC4C90">
              <w:rPr>
                <w:b/>
                <w:bCs/>
                <w:noProof/>
                <w:lang w:val="en-GB"/>
              </w:rPr>
              <w:t>2</w:t>
            </w:r>
            <w:r w:rsidR="00597645" w:rsidRPr="001B408D">
              <w:rPr>
                <w:b/>
                <w:bCs/>
                <w:noProof/>
                <w:lang w:val="en-GB"/>
              </w:rPr>
              <w:fldChar w:fldCharType="end"/>
            </w:r>
            <w:r w:rsidRPr="00ED6522">
              <w:rPr>
                <w:noProof/>
                <w:lang w:val="en-GB"/>
              </w:rPr>
              <w:t>.</w:t>
            </w:r>
            <w:r w:rsidRPr="00ED6522">
              <w:rPr>
                <w:lang w:val="en-GB"/>
              </w:rPr>
              <w:fldChar w:fldCharType="end"/>
            </w:r>
          </w:p>
        </w:tc>
      </w:tr>
    </w:tbl>
    <w:p w14:paraId="023B6B0B" w14:textId="77777777" w:rsidR="003C03EF" w:rsidRPr="00ED6522" w:rsidRDefault="003C03EF" w:rsidP="001B408D">
      <w:pPr>
        <w:keepNext/>
        <w:keepLines/>
        <w:rPr>
          <w:lang w:val="en-GB"/>
        </w:rPr>
      </w:pPr>
    </w:p>
    <w:tbl>
      <w:tblPr>
        <w:tblStyle w:val="Tabellenraster"/>
        <w:tblW w:w="9185" w:type="dxa"/>
        <w:tblInd w:w="-5" w:type="dxa"/>
        <w:tblLayout w:type="fixed"/>
        <w:tblLook w:val="04A0" w:firstRow="1" w:lastRow="0" w:firstColumn="1" w:lastColumn="0" w:noHBand="0" w:noVBand="1"/>
      </w:tblPr>
      <w:tblGrid>
        <w:gridCol w:w="4649"/>
        <w:gridCol w:w="4536"/>
      </w:tblGrid>
      <w:tr w:rsidR="003C03EF" w:rsidRPr="001E6598" w14:paraId="01B60837" w14:textId="77777777" w:rsidTr="00380BD6">
        <w:trPr>
          <w:tblHeader/>
        </w:trPr>
        <w:tc>
          <w:tcPr>
            <w:tcW w:w="9185" w:type="dxa"/>
            <w:gridSpan w:val="2"/>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3C8627EA" w14:textId="77777777" w:rsidR="003C03EF" w:rsidRPr="001E6598" w:rsidRDefault="003C03EF" w:rsidP="001B408D">
            <w:pPr>
              <w:pStyle w:val="HeadlineTable"/>
              <w:keepNext/>
              <w:keepLines/>
              <w:rPr>
                <w:b/>
                <w:bCs/>
                <w:lang w:val="en-GB"/>
              </w:rPr>
            </w:pPr>
            <w:r w:rsidRPr="001E6598">
              <w:rPr>
                <w:b/>
                <w:bCs/>
                <w:lang w:val="en-GB"/>
              </w:rPr>
              <w:t>3. National Circumstances</w:t>
            </w:r>
            <w:r w:rsidR="00FB28C8" w:rsidRPr="001E6598">
              <w:rPr>
                <w:b/>
                <w:bCs/>
                <w:lang w:val="en-GB"/>
              </w:rPr>
              <w:t xml:space="preserve"> </w:t>
            </w:r>
          </w:p>
        </w:tc>
      </w:tr>
      <w:tr w:rsidR="00CF5972" w:rsidRPr="00ED6522" w14:paraId="33D83F5F" w14:textId="77777777" w:rsidTr="00380BD6">
        <w:tc>
          <w:tcPr>
            <w:tcW w:w="464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F65E60B" w14:textId="77777777" w:rsidR="003C03EF" w:rsidRPr="00ED6522" w:rsidRDefault="003C03EF" w:rsidP="001B408D">
            <w:pPr>
              <w:pStyle w:val="TextTable"/>
              <w:keepNext/>
              <w:keepLines/>
              <w:rPr>
                <w:lang w:val="en-GB"/>
              </w:rPr>
            </w:pPr>
            <w:r w:rsidRPr="00ED6522">
              <w:rPr>
                <w:lang w:val="en-GB"/>
              </w:rPr>
              <w:t>Time series (years covered by the inventory)</w:t>
            </w:r>
          </w:p>
        </w:tc>
        <w:tc>
          <w:tcPr>
            <w:tcW w:w="453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3371974" w14:textId="77777777" w:rsidR="003C03EF" w:rsidRPr="00ED6522" w:rsidRDefault="003C03EF" w:rsidP="001B408D">
            <w:pPr>
              <w:pStyle w:val="TextTable"/>
              <w:keepNext/>
              <w:keepLines/>
              <w:rPr>
                <w:lang w:val="en-GB"/>
              </w:rPr>
            </w:pPr>
            <w:r w:rsidRPr="00ED6522">
              <w:rPr>
                <w:lang w:val="en-GB"/>
              </w:rPr>
              <w:fldChar w:fldCharType="begin">
                <w:ffData>
                  <w:name w:val=""/>
                  <w:enabled/>
                  <w:calcOnExit w:val="0"/>
                  <w:textInput>
                    <w:default w:val="e.g. 2000-2010"/>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2000-2010</w:t>
            </w:r>
            <w:r w:rsidRPr="00ED6522">
              <w:rPr>
                <w:lang w:val="en-GB"/>
              </w:rPr>
              <w:fldChar w:fldCharType="end"/>
            </w:r>
          </w:p>
        </w:tc>
      </w:tr>
      <w:tr w:rsidR="003C03EF" w:rsidRPr="00ED6522" w14:paraId="56173CA4" w14:textId="77777777" w:rsidTr="00380BD6">
        <w:tc>
          <w:tcPr>
            <w:tcW w:w="9185" w:type="dxa"/>
            <w:gridSpan w:val="2"/>
            <w:tcBorders>
              <w:top w:val="single" w:sz="4" w:space="0" w:color="AAAAAA" w:themeColor="accent5"/>
              <w:left w:val="nil"/>
              <w:bottom w:val="nil"/>
              <w:right w:val="nil"/>
            </w:tcBorders>
          </w:tcPr>
          <w:p w14:paraId="0A03FD40" w14:textId="77777777" w:rsidR="003C03EF" w:rsidRPr="00ED6522" w:rsidRDefault="003C03EF" w:rsidP="001B408D">
            <w:pPr>
              <w:pStyle w:val="TextTable"/>
              <w:keepNext/>
              <w:keepLines/>
              <w:rPr>
                <w:lang w:val="en-GB"/>
              </w:rPr>
            </w:pPr>
          </w:p>
        </w:tc>
      </w:tr>
      <w:tr w:rsidR="003C03EF" w:rsidRPr="000200DA" w14:paraId="0BBDB4E8" w14:textId="77777777" w:rsidTr="00380BD6">
        <w:tc>
          <w:tcPr>
            <w:tcW w:w="9185" w:type="dxa"/>
            <w:gridSpan w:val="2"/>
            <w:tcBorders>
              <w:top w:val="nil"/>
              <w:left w:val="nil"/>
              <w:bottom w:val="single" w:sz="4" w:space="0" w:color="AAAAAA" w:themeColor="accent5"/>
              <w:right w:val="nil"/>
            </w:tcBorders>
          </w:tcPr>
          <w:p w14:paraId="547E48DA" w14:textId="77777777" w:rsidR="003C03EF" w:rsidRPr="001E6598" w:rsidRDefault="003C03EF" w:rsidP="003C03EF">
            <w:pPr>
              <w:pStyle w:val="Standardbold"/>
              <w:rPr>
                <w:b/>
                <w:bCs/>
                <w:lang w:val="en-GB"/>
              </w:rPr>
            </w:pPr>
            <w:r w:rsidRPr="001E6598">
              <w:rPr>
                <w:b/>
                <w:bCs/>
                <w:lang w:val="en-GB"/>
              </w:rPr>
              <w:t>Overview: Development of GHG emissions and removals throughout the time series</w:t>
            </w:r>
          </w:p>
        </w:tc>
      </w:tr>
      <w:tr w:rsidR="003C03EF" w:rsidRPr="000200DA" w14:paraId="1E173384"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D1D65E" w14:textId="77777777" w:rsidR="00CF5972" w:rsidRPr="00ED6522" w:rsidRDefault="0033341F" w:rsidP="00B24E3C">
            <w:pPr>
              <w:pStyle w:val="TextTable"/>
              <w:rPr>
                <w:lang w:val="en-GB"/>
              </w:rPr>
            </w:pPr>
            <w:r>
              <w:rPr>
                <w:noProof/>
                <w:lang w:val="en-GB"/>
              </w:rPr>
              <w:fldChar w:fldCharType="begin">
                <w:ffData>
                  <w:name w:val=""/>
                  <w:enabled/>
                  <w:calcOnExit w:val="0"/>
                  <w:textInput>
                    <w:default w:val="Please include a graph showing how your GHG emissions developed throughout the time series. You may differentiate by sectors or gases, as most appropriate.  Figure 1 serves as an example."/>
                  </w:textInput>
                </w:ffData>
              </w:fldChar>
            </w:r>
            <w:r>
              <w:rPr>
                <w:noProof/>
                <w:lang w:val="en-GB"/>
              </w:rPr>
              <w:instrText xml:space="preserve"> FORMTEXT </w:instrText>
            </w:r>
            <w:r>
              <w:rPr>
                <w:noProof/>
                <w:lang w:val="en-GB"/>
              </w:rPr>
            </w:r>
            <w:r>
              <w:rPr>
                <w:noProof/>
                <w:lang w:val="en-GB"/>
              </w:rPr>
              <w:fldChar w:fldCharType="separate"/>
            </w:r>
            <w:r>
              <w:rPr>
                <w:noProof/>
                <w:lang w:val="en-GB"/>
              </w:rPr>
              <w:t>Please include a graph showing how your GHG emissions developed throughout the time series. You may differentiate by sectors or gases, as most appropriate.  Figure 1 serves as an example.</w:t>
            </w:r>
            <w:r>
              <w:rPr>
                <w:noProof/>
                <w:lang w:val="en-GB"/>
              </w:rPr>
              <w:fldChar w:fldCharType="end"/>
            </w:r>
          </w:p>
          <w:p w14:paraId="18197C76" w14:textId="77777777" w:rsidR="00CF5972" w:rsidRPr="00ED6522" w:rsidRDefault="00CF5972" w:rsidP="00CF5972">
            <w:pPr>
              <w:pStyle w:val="Beschriftung"/>
              <w:rPr>
                <w:lang w:val="en-GB"/>
              </w:rPr>
            </w:pPr>
            <w:bookmarkStart w:id="9" w:name="_Toc90029761"/>
            <w:r w:rsidRPr="00ED6522">
              <w:rPr>
                <w:lang w:val="en-GB"/>
              </w:rPr>
              <w:t xml:space="preserve">Figure </w:t>
            </w:r>
            <w:r w:rsidRPr="00ED6522">
              <w:rPr>
                <w:lang w:val="en-GB"/>
              </w:rPr>
              <w:fldChar w:fldCharType="begin"/>
            </w:r>
            <w:r w:rsidRPr="00ED6522">
              <w:rPr>
                <w:lang w:val="en-GB"/>
              </w:rPr>
              <w:instrText xml:space="preserve"> SEQ Figure \* ARABIC </w:instrText>
            </w:r>
            <w:r w:rsidRPr="00ED6522">
              <w:rPr>
                <w:lang w:val="en-GB"/>
              </w:rPr>
              <w:fldChar w:fldCharType="separate"/>
            </w:r>
            <w:r w:rsidR="00BC4C90">
              <w:rPr>
                <w:noProof/>
                <w:lang w:val="en-GB"/>
              </w:rPr>
              <w:t>1</w:t>
            </w:r>
            <w:r w:rsidRPr="00ED6522">
              <w:rPr>
                <w:lang w:val="en-GB"/>
              </w:rPr>
              <w:fldChar w:fldCharType="end"/>
            </w:r>
            <w:r w:rsidRPr="00ED6522">
              <w:rPr>
                <w:lang w:val="en-GB"/>
              </w:rPr>
              <w:t>: Example for the presentation of national GHG emissions by sector</w:t>
            </w:r>
            <w:bookmarkEnd w:id="9"/>
          </w:p>
          <w:p w14:paraId="24C88A12" w14:textId="77777777" w:rsidR="00CF5972" w:rsidRPr="00ED6522" w:rsidRDefault="00CF5972" w:rsidP="00CF5972">
            <w:pPr>
              <w:pStyle w:val="TextTable"/>
              <w:rPr>
                <w:lang w:val="en-GB"/>
              </w:rPr>
            </w:pPr>
            <w:r w:rsidRPr="00ED6522">
              <w:rPr>
                <w:noProof/>
                <w:lang w:val="en-GB"/>
              </w:rPr>
              <w:drawing>
                <wp:inline distT="0" distB="0" distL="0" distR="0" wp14:anchorId="589FCD55" wp14:editId="05951292">
                  <wp:extent cx="5621572" cy="296305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8551" cy="2993092"/>
                          </a:xfrm>
                          <a:prstGeom prst="rect">
                            <a:avLst/>
                          </a:prstGeom>
                        </pic:spPr>
                      </pic:pic>
                    </a:graphicData>
                  </a:graphic>
                </wp:inline>
              </w:drawing>
            </w:r>
          </w:p>
          <w:p w14:paraId="3C6587CA" w14:textId="77777777" w:rsidR="0031082C" w:rsidRPr="00ED6522" w:rsidRDefault="0031082C" w:rsidP="0031082C">
            <w:pPr>
              <w:pStyle w:val="Source"/>
              <w:rPr>
                <w:lang w:val="en-GB"/>
              </w:rPr>
            </w:pPr>
            <w:r w:rsidRPr="00ED6522">
              <w:rPr>
                <w:lang w:val="en-GB"/>
              </w:rPr>
              <w:t xml:space="preserve">Source: Chile’s 3rd Biennial Update Report 2019. See </w:t>
            </w:r>
            <w:hyperlink r:id="rId22" w:history="1">
              <w:r w:rsidR="0033341F" w:rsidRPr="0012199E">
                <w:rPr>
                  <w:rStyle w:val="Hyperlink"/>
                  <w:lang w:val="en-GB"/>
                </w:rPr>
                <w:t>https://unfccc.int/sites/default/files/resource/5769410_Chile-BUR3-1-Chile_3BUR_English.pdf</w:t>
              </w:r>
            </w:hyperlink>
            <w:r w:rsidR="0033341F">
              <w:rPr>
                <w:lang w:val="en-GB"/>
              </w:rPr>
              <w:t xml:space="preserve"> </w:t>
            </w:r>
          </w:p>
        </w:tc>
      </w:tr>
      <w:tr w:rsidR="0031082C" w:rsidRPr="000200DA" w14:paraId="17D31313"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200E57" w14:textId="77777777" w:rsidR="0031082C" w:rsidRPr="00ED6522" w:rsidRDefault="0031082C" w:rsidP="00B24E3C">
            <w:pPr>
              <w:pStyle w:val="TextTable"/>
              <w:rPr>
                <w:lang w:val="en-GB"/>
              </w:rPr>
            </w:pPr>
            <w:r w:rsidRPr="00ED6522">
              <w:rPr>
                <w:lang w:val="en-GB"/>
              </w:rPr>
              <w:fldChar w:fldCharType="begin">
                <w:ffData>
                  <w:name w:val=""/>
                  <w:enabled/>
                  <w:calcOnExit w:val="0"/>
                  <w:textInput>
                    <w:default w:val="Please provide a summary of the information contained in chapter 3."/>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Please provide a summary of the information contained in </w:t>
            </w:r>
            <w:r w:rsidR="008B529C">
              <w:rPr>
                <w:noProof/>
                <w:lang w:val="en-GB"/>
              </w:rPr>
              <w:t>C</w:t>
            </w:r>
            <w:r w:rsidRPr="00ED6522">
              <w:rPr>
                <w:noProof/>
                <w:lang w:val="en-GB"/>
              </w:rPr>
              <w:t xml:space="preserve">hapter </w:t>
            </w:r>
            <w:r w:rsidR="00597645" w:rsidRPr="001B408D">
              <w:rPr>
                <w:b/>
                <w:bCs/>
                <w:noProof/>
                <w:lang w:val="en-GB"/>
              </w:rPr>
              <w:fldChar w:fldCharType="begin"/>
            </w:r>
            <w:r w:rsidR="00597645" w:rsidRPr="001B408D">
              <w:rPr>
                <w:b/>
                <w:bCs/>
                <w:noProof/>
                <w:lang w:val="en-GB"/>
              </w:rPr>
              <w:instrText xml:space="preserve"> REF _Ref63071304 \r \h </w:instrText>
            </w:r>
            <w:r w:rsidR="00F824A2">
              <w:rPr>
                <w:b/>
                <w:bCs/>
                <w:noProof/>
                <w:lang w:val="en-GB"/>
              </w:rPr>
              <w:instrText xml:space="preserve"> \* MERGEFORMAT </w:instrText>
            </w:r>
            <w:r w:rsidR="00597645" w:rsidRPr="001B408D">
              <w:rPr>
                <w:b/>
                <w:bCs/>
                <w:noProof/>
                <w:lang w:val="en-GB"/>
              </w:rPr>
            </w:r>
            <w:r w:rsidR="00597645" w:rsidRPr="001B408D">
              <w:rPr>
                <w:b/>
                <w:bCs/>
                <w:noProof/>
                <w:lang w:val="en-GB"/>
              </w:rPr>
              <w:fldChar w:fldCharType="separate"/>
            </w:r>
            <w:r w:rsidR="00BC4C90">
              <w:rPr>
                <w:b/>
                <w:bCs/>
                <w:noProof/>
                <w:lang w:val="en-GB"/>
              </w:rPr>
              <w:t>3</w:t>
            </w:r>
            <w:r w:rsidR="00597645" w:rsidRPr="001B408D">
              <w:rPr>
                <w:b/>
                <w:bCs/>
                <w:noProof/>
                <w:lang w:val="en-GB"/>
              </w:rPr>
              <w:fldChar w:fldCharType="end"/>
            </w:r>
            <w:r w:rsidRPr="00ED6522">
              <w:rPr>
                <w:noProof/>
                <w:lang w:val="en-GB"/>
              </w:rPr>
              <w:t>.</w:t>
            </w:r>
            <w:r w:rsidRPr="00ED6522">
              <w:rPr>
                <w:lang w:val="en-GB"/>
              </w:rPr>
              <w:fldChar w:fldCharType="end"/>
            </w:r>
          </w:p>
        </w:tc>
      </w:tr>
    </w:tbl>
    <w:p w14:paraId="178F6FEF" w14:textId="77777777" w:rsidR="0031082C" w:rsidRPr="00ED6522" w:rsidRDefault="0031082C" w:rsidP="00CF5972">
      <w:pPr>
        <w:rPr>
          <w:lang w:val="en-GB"/>
        </w:rPr>
      </w:pPr>
    </w:p>
    <w:tbl>
      <w:tblPr>
        <w:tblStyle w:val="Tabellenraster"/>
        <w:tblW w:w="9185" w:type="dxa"/>
        <w:tblInd w:w="-5" w:type="dxa"/>
        <w:tblLayout w:type="fixed"/>
        <w:tblLook w:val="04A0" w:firstRow="1" w:lastRow="0" w:firstColumn="1" w:lastColumn="0" w:noHBand="0" w:noVBand="1"/>
      </w:tblPr>
      <w:tblGrid>
        <w:gridCol w:w="1927"/>
        <w:gridCol w:w="1814"/>
        <w:gridCol w:w="908"/>
        <w:gridCol w:w="907"/>
        <w:gridCol w:w="1814"/>
        <w:gridCol w:w="1815"/>
      </w:tblGrid>
      <w:tr w:rsidR="0031082C" w:rsidRPr="001E6598" w14:paraId="675CBA10" w14:textId="77777777" w:rsidTr="00380BD6">
        <w:trPr>
          <w:tblHeader/>
        </w:trPr>
        <w:tc>
          <w:tcPr>
            <w:tcW w:w="9185" w:type="dxa"/>
            <w:gridSpan w:val="6"/>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74C5E7DB" w14:textId="77777777" w:rsidR="0031082C" w:rsidRPr="001E6598" w:rsidRDefault="0031082C" w:rsidP="00B24E3C">
            <w:pPr>
              <w:pStyle w:val="HeadlineTable"/>
              <w:rPr>
                <w:b/>
                <w:bCs/>
                <w:lang w:val="en-GB"/>
              </w:rPr>
            </w:pPr>
            <w:r w:rsidRPr="001E6598">
              <w:rPr>
                <w:b/>
                <w:bCs/>
                <w:lang w:val="en-GB"/>
              </w:rPr>
              <w:lastRenderedPageBreak/>
              <w:t>4. Mitigation Actions</w:t>
            </w:r>
          </w:p>
        </w:tc>
      </w:tr>
      <w:tr w:rsidR="0031082C" w:rsidRPr="00ED6522" w14:paraId="7EB96625" w14:textId="77777777" w:rsidTr="00380BD6">
        <w:tc>
          <w:tcPr>
            <w:tcW w:w="4649" w:type="dxa"/>
            <w:gridSpan w:val="3"/>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6B5ADB3D" w14:textId="77777777" w:rsidR="0031082C" w:rsidRPr="00ED6522" w:rsidRDefault="0031082C" w:rsidP="00B24E3C">
            <w:pPr>
              <w:pStyle w:val="TextTable"/>
              <w:rPr>
                <w:lang w:val="en-GB"/>
              </w:rPr>
            </w:pPr>
            <w:r w:rsidRPr="00ED6522">
              <w:rPr>
                <w:lang w:val="en-GB"/>
              </w:rPr>
              <w:t>Sectors prioritized for mitigation actions</w:t>
            </w:r>
            <w:r w:rsidR="0033341F">
              <w:rPr>
                <w:lang w:val="en-GB"/>
              </w:rPr>
              <w:t xml:space="preserve">, </w:t>
            </w:r>
            <w:r w:rsidR="00203960">
              <w:rPr>
                <w:lang w:val="en-GB"/>
              </w:rPr>
              <w:br/>
            </w:r>
            <w:r w:rsidR="0033341F">
              <w:rPr>
                <w:lang w:val="en-GB"/>
              </w:rPr>
              <w:t>if any</w:t>
            </w:r>
          </w:p>
        </w:tc>
        <w:tc>
          <w:tcPr>
            <w:tcW w:w="4536" w:type="dxa"/>
            <w:gridSpan w:val="3"/>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799B4CA" w14:textId="77777777" w:rsidR="0031082C" w:rsidRPr="00ED6522" w:rsidRDefault="0031082C" w:rsidP="00B24E3C">
            <w:pPr>
              <w:pStyle w:val="TextTable"/>
              <w:rPr>
                <w:lang w:val="en-GB"/>
              </w:rPr>
            </w:pPr>
            <w:r w:rsidRPr="00ED6522">
              <w:rPr>
                <w:lang w:val="en-GB"/>
              </w:rPr>
              <w:fldChar w:fldCharType="begin">
                <w:ffData>
                  <w:name w:val=""/>
                  <w:enabled/>
                  <w:calcOnExit w:val="0"/>
                  <w:textInput>
                    <w:default w:val="e.g. Energy, Agriculture"/>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Energy, Agriculture</w:t>
            </w:r>
            <w:r w:rsidRPr="00ED6522">
              <w:rPr>
                <w:lang w:val="en-GB"/>
              </w:rPr>
              <w:fldChar w:fldCharType="end"/>
            </w:r>
          </w:p>
        </w:tc>
      </w:tr>
      <w:tr w:rsidR="0031082C" w:rsidRPr="00ED6522" w14:paraId="2D2C2C34" w14:textId="77777777" w:rsidTr="00380BD6">
        <w:tc>
          <w:tcPr>
            <w:tcW w:w="9185" w:type="dxa"/>
            <w:gridSpan w:val="6"/>
            <w:tcBorders>
              <w:top w:val="single" w:sz="4" w:space="0" w:color="AAAAAA" w:themeColor="accent5"/>
              <w:left w:val="nil"/>
              <w:bottom w:val="nil"/>
              <w:right w:val="nil"/>
            </w:tcBorders>
          </w:tcPr>
          <w:p w14:paraId="2990A58F" w14:textId="77777777" w:rsidR="0031082C" w:rsidRPr="00ED6522" w:rsidRDefault="0031082C" w:rsidP="00B24E3C">
            <w:pPr>
              <w:pStyle w:val="TextTable"/>
              <w:rPr>
                <w:lang w:val="en-GB"/>
              </w:rPr>
            </w:pPr>
          </w:p>
        </w:tc>
      </w:tr>
      <w:tr w:rsidR="0031082C" w:rsidRPr="001E6598" w14:paraId="65FAC7D8" w14:textId="77777777" w:rsidTr="00380BD6">
        <w:tc>
          <w:tcPr>
            <w:tcW w:w="9185" w:type="dxa"/>
            <w:gridSpan w:val="6"/>
            <w:tcBorders>
              <w:top w:val="nil"/>
              <w:left w:val="nil"/>
              <w:bottom w:val="single" w:sz="4" w:space="0" w:color="AAAAAA" w:themeColor="accent5"/>
              <w:right w:val="nil"/>
            </w:tcBorders>
          </w:tcPr>
          <w:p w14:paraId="12A884C9" w14:textId="77777777" w:rsidR="0031082C" w:rsidRPr="001E6598" w:rsidRDefault="0031082C" w:rsidP="00B24E3C">
            <w:pPr>
              <w:pStyle w:val="Standardbold"/>
              <w:rPr>
                <w:b/>
                <w:bCs/>
                <w:lang w:val="en-GB"/>
              </w:rPr>
            </w:pPr>
            <w:r w:rsidRPr="001E6598">
              <w:rPr>
                <w:b/>
                <w:bCs/>
                <w:lang w:val="en-GB"/>
              </w:rPr>
              <w:t>Key mitigation actions</w:t>
            </w:r>
          </w:p>
        </w:tc>
      </w:tr>
      <w:tr w:rsidR="0031082C" w:rsidRPr="00ED6522" w14:paraId="5E081D6D" w14:textId="77777777" w:rsidTr="00380BD6">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60D1857B" w14:textId="77777777" w:rsidR="0031082C" w:rsidRPr="00ED6522" w:rsidRDefault="0031082C" w:rsidP="0031082C">
            <w:pPr>
              <w:pStyle w:val="HeadlineTable"/>
              <w:rPr>
                <w:lang w:val="en-GB"/>
              </w:rPr>
            </w:pPr>
            <w:r w:rsidRPr="00ED6522">
              <w:rPr>
                <w:lang w:val="en-GB"/>
              </w:rPr>
              <w:t>Title of mitigation action</w:t>
            </w:r>
          </w:p>
        </w:tc>
        <w:tc>
          <w:tcPr>
            <w:tcW w:w="181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60FA9B9E" w14:textId="77777777" w:rsidR="0031082C" w:rsidRPr="00ED6522" w:rsidRDefault="0031082C" w:rsidP="0031082C">
            <w:pPr>
              <w:pStyle w:val="HeadlineTable"/>
              <w:rPr>
                <w:lang w:val="en-GB"/>
              </w:rPr>
            </w:pPr>
            <w:r w:rsidRPr="00ED6522">
              <w:rPr>
                <w:lang w:val="en-GB"/>
              </w:rPr>
              <w:t>Sector</w:t>
            </w:r>
            <w:r w:rsidRPr="00ED6522">
              <w:rPr>
                <w:vertAlign w:val="superscript"/>
                <w:lang w:val="en-GB"/>
              </w:rPr>
              <w:t>a</w:t>
            </w:r>
          </w:p>
        </w:tc>
        <w:tc>
          <w:tcPr>
            <w:tcW w:w="1815" w:type="dxa"/>
            <w:gridSpan w:val="2"/>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930F7BC" w14:textId="77777777" w:rsidR="0031082C" w:rsidRPr="00ED6522" w:rsidRDefault="0031082C" w:rsidP="0031082C">
            <w:pPr>
              <w:pStyle w:val="HeadlineTable"/>
              <w:rPr>
                <w:lang w:val="en-GB"/>
              </w:rPr>
            </w:pPr>
            <w:r w:rsidRPr="00ED6522">
              <w:rPr>
                <w:lang w:val="en-GB"/>
              </w:rPr>
              <w:t xml:space="preserve">Nature of </w:t>
            </w:r>
            <w:r w:rsidRPr="00ED6522">
              <w:rPr>
                <w:lang w:val="en-GB"/>
              </w:rPr>
              <w:br/>
              <w:t>the action</w:t>
            </w:r>
          </w:p>
        </w:tc>
        <w:tc>
          <w:tcPr>
            <w:tcW w:w="181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369C9A06" w14:textId="77777777" w:rsidR="0031082C" w:rsidRPr="00ED6522" w:rsidRDefault="0031082C" w:rsidP="0031082C">
            <w:pPr>
              <w:pStyle w:val="HeadlineTable"/>
              <w:rPr>
                <w:lang w:val="en-GB"/>
              </w:rPr>
            </w:pPr>
            <w:r w:rsidRPr="00ED6522">
              <w:rPr>
                <w:lang w:val="en-GB"/>
              </w:rPr>
              <w:t xml:space="preserve">Status </w:t>
            </w:r>
            <w:r w:rsidRPr="00ED6522">
              <w:rPr>
                <w:lang w:val="en-GB"/>
              </w:rPr>
              <w:br/>
              <w:t>(planned, adopted, or implemented)</w:t>
            </w:r>
          </w:p>
        </w:tc>
        <w:tc>
          <w:tcPr>
            <w:tcW w:w="1815"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30CDB0E5" w14:textId="77777777" w:rsidR="0031082C" w:rsidRPr="00ED6522" w:rsidRDefault="0031082C" w:rsidP="0031082C">
            <w:pPr>
              <w:pStyle w:val="HeadlineTable"/>
              <w:rPr>
                <w:lang w:val="en-GB"/>
              </w:rPr>
            </w:pPr>
            <w:r w:rsidRPr="00ED6522">
              <w:rPr>
                <w:lang w:val="en-GB"/>
              </w:rPr>
              <w:t>Estimated GHG emissions impact</w:t>
            </w:r>
            <w:r w:rsidRPr="00ED6522">
              <w:rPr>
                <w:vertAlign w:val="superscript"/>
                <w:lang w:val="en-GB"/>
              </w:rPr>
              <w:t>b</w:t>
            </w:r>
          </w:p>
        </w:tc>
      </w:tr>
      <w:tr w:rsidR="0031082C" w:rsidRPr="00ED6522" w14:paraId="458851F8" w14:textId="77777777" w:rsidTr="00380BD6">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5DCF70" w14:textId="77777777" w:rsidR="005C0261" w:rsidRDefault="005C0261" w:rsidP="0031082C">
            <w:pPr>
              <w:pStyle w:val="TextTable"/>
              <w:rPr>
                <w:lang w:val="en-GB"/>
              </w:rPr>
            </w:pPr>
            <w:r>
              <w:rPr>
                <w:lang w:val="en-GB"/>
              </w:rPr>
              <w:fldChar w:fldCharType="begin">
                <w:ffData>
                  <w:name w:val=""/>
                  <w:enabled/>
                  <w:calcOnExit w:val="0"/>
                  <w:textInput>
                    <w:default w:val="Programme for energy efficiency measures in buildings"/>
                  </w:textInput>
                </w:ffData>
              </w:fldChar>
            </w:r>
            <w:r>
              <w:rPr>
                <w:lang w:val="en-GB"/>
              </w:rPr>
              <w:instrText xml:space="preserve"> FORMTEXT </w:instrText>
            </w:r>
            <w:r>
              <w:rPr>
                <w:lang w:val="en-GB"/>
              </w:rPr>
            </w:r>
            <w:r>
              <w:rPr>
                <w:lang w:val="en-GB"/>
              </w:rPr>
              <w:fldChar w:fldCharType="separate"/>
            </w:r>
            <w:r>
              <w:rPr>
                <w:noProof/>
                <w:lang w:val="en-GB"/>
              </w:rPr>
              <w:t>Programme for energy efficiency measures in buildings</w:t>
            </w:r>
            <w:r>
              <w:rPr>
                <w:lang w:val="en-GB"/>
              </w:rPr>
              <w:fldChar w:fldCharType="end"/>
            </w:r>
          </w:p>
          <w:p w14:paraId="41EBEAA8"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960953" w14:textId="77777777" w:rsidR="0031082C" w:rsidRPr="00ED6522" w:rsidRDefault="00203960" w:rsidP="0031082C">
            <w:pPr>
              <w:pStyle w:val="TextTable"/>
              <w:rPr>
                <w:lang w:val="en-GB"/>
              </w:rPr>
            </w:pPr>
            <w:r>
              <w:rPr>
                <w:lang w:val="en-GB"/>
              </w:rPr>
              <w:fldChar w:fldCharType="begin">
                <w:ffData>
                  <w:name w:val=""/>
                  <w:enabled/>
                  <w:calcOnExit w:val="0"/>
                  <w:textInput>
                    <w:default w:val="Cross-cutting: energy efficiency"/>
                  </w:textInput>
                </w:ffData>
              </w:fldChar>
            </w:r>
            <w:r>
              <w:rPr>
                <w:lang w:val="en-GB"/>
              </w:rPr>
              <w:instrText xml:space="preserve"> FORMTEXT </w:instrText>
            </w:r>
            <w:r>
              <w:rPr>
                <w:lang w:val="en-GB"/>
              </w:rPr>
            </w:r>
            <w:r>
              <w:rPr>
                <w:lang w:val="en-GB"/>
              </w:rPr>
              <w:fldChar w:fldCharType="separate"/>
            </w:r>
            <w:r>
              <w:rPr>
                <w:noProof/>
                <w:lang w:val="en-GB"/>
              </w:rPr>
              <w:t>Cross-cutting: energy efficiency</w:t>
            </w:r>
            <w:r>
              <w:rPr>
                <w:lang w:val="en-GB"/>
              </w:rPr>
              <w:fldChar w:fldCharType="end"/>
            </w:r>
          </w:p>
        </w:tc>
        <w:tc>
          <w:tcPr>
            <w:tcW w:w="181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F063E9" w14:textId="77777777" w:rsidR="0031082C" w:rsidRPr="00ED6522" w:rsidRDefault="00203960" w:rsidP="0031082C">
            <w:pPr>
              <w:pStyle w:val="TextTable"/>
              <w:rPr>
                <w:lang w:val="en-GB"/>
              </w:rPr>
            </w:pPr>
            <w:r>
              <w:rPr>
                <w:lang w:val="en-GB"/>
              </w:rPr>
              <w:fldChar w:fldCharType="begin">
                <w:ffData>
                  <w:name w:val=""/>
                  <w:enabled/>
                  <w:calcOnExit w:val="0"/>
                  <w:textInput>
                    <w:default w:val="Subsidy scheme"/>
                  </w:textInput>
                </w:ffData>
              </w:fldChar>
            </w:r>
            <w:r>
              <w:rPr>
                <w:lang w:val="en-GB"/>
              </w:rPr>
              <w:instrText xml:space="preserve"> FORMTEXT </w:instrText>
            </w:r>
            <w:r>
              <w:rPr>
                <w:lang w:val="en-GB"/>
              </w:rPr>
            </w:r>
            <w:r>
              <w:rPr>
                <w:lang w:val="en-GB"/>
              </w:rPr>
              <w:fldChar w:fldCharType="separate"/>
            </w:r>
            <w:r>
              <w:rPr>
                <w:noProof/>
                <w:lang w:val="en-GB"/>
              </w:rPr>
              <w:t>Subsidy scheme</w:t>
            </w:r>
            <w:r>
              <w:rPr>
                <w:lang w:val="en-GB"/>
              </w:rPr>
              <w:fldChar w:fldCharType="end"/>
            </w: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35A24F" w14:textId="77777777" w:rsidR="0031082C" w:rsidRPr="00ED6522" w:rsidRDefault="0031082C" w:rsidP="0031082C">
            <w:pPr>
              <w:pStyle w:val="TextTable"/>
              <w:rPr>
                <w:lang w:val="en-GB"/>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A0812C" w14:textId="77777777" w:rsidR="0031082C" w:rsidRPr="00ED6522" w:rsidRDefault="0031082C" w:rsidP="0031082C">
            <w:pPr>
              <w:pStyle w:val="TextTable"/>
              <w:rPr>
                <w:lang w:val="en-GB"/>
              </w:rPr>
            </w:pPr>
          </w:p>
        </w:tc>
      </w:tr>
      <w:tr w:rsidR="0031082C" w:rsidRPr="00ED6522" w14:paraId="7F34B156" w14:textId="77777777" w:rsidTr="00380BD6">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BD80E5" w14:textId="77777777" w:rsidR="0031082C" w:rsidRPr="00ED6522" w:rsidRDefault="00203960" w:rsidP="0031082C">
            <w:pPr>
              <w:pStyle w:val="TextTable"/>
              <w:rPr>
                <w:lang w:val="en-GB"/>
              </w:rPr>
            </w:pPr>
            <w:r>
              <w:rPr>
                <w:lang w:val="en-GB"/>
              </w:rPr>
              <w:fldChar w:fldCharType="begin">
                <w:ffData>
                  <w:name w:val=""/>
                  <w:enabled/>
                  <w:calcOnExit w:val="0"/>
                  <w:textInput>
                    <w:default w:val="Processing of organic municipal waste"/>
                  </w:textInput>
                </w:ffData>
              </w:fldChar>
            </w:r>
            <w:r>
              <w:rPr>
                <w:lang w:val="en-GB"/>
              </w:rPr>
              <w:instrText xml:space="preserve"> FORMTEXT </w:instrText>
            </w:r>
            <w:r>
              <w:rPr>
                <w:lang w:val="en-GB"/>
              </w:rPr>
            </w:r>
            <w:r>
              <w:rPr>
                <w:lang w:val="en-GB"/>
              </w:rPr>
              <w:fldChar w:fldCharType="separate"/>
            </w:r>
            <w:r>
              <w:rPr>
                <w:noProof/>
                <w:lang w:val="en-GB"/>
              </w:rPr>
              <w:t>Processing of organic municipal waste</w:t>
            </w:r>
            <w:r>
              <w:rPr>
                <w:lang w:val="en-GB"/>
              </w:rPr>
              <w:fldChar w:fldCharType="end"/>
            </w:r>
            <w:r>
              <w:rPr>
                <w:lang w:val="en-GB"/>
              </w:rPr>
              <w:br/>
            </w:r>
            <w:r>
              <w:rPr>
                <w:lang w:val="en-GB"/>
              </w:rPr>
              <w:br/>
            </w: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0696F4" w14:textId="77777777" w:rsidR="0031082C" w:rsidRPr="00ED6522" w:rsidRDefault="00203960" w:rsidP="0031082C">
            <w:pPr>
              <w:pStyle w:val="TextTable"/>
              <w:rPr>
                <w:lang w:val="en-GB"/>
              </w:rPr>
            </w:pPr>
            <w:r>
              <w:rPr>
                <w:lang w:val="en-GB"/>
              </w:rPr>
              <w:fldChar w:fldCharType="begin">
                <w:ffData>
                  <w:name w:val=""/>
                  <w:enabled/>
                  <w:calcOnExit w:val="0"/>
                  <w:textInput>
                    <w:default w:val="Waste"/>
                  </w:textInput>
                </w:ffData>
              </w:fldChar>
            </w:r>
            <w:r>
              <w:rPr>
                <w:lang w:val="en-GB"/>
              </w:rPr>
              <w:instrText xml:space="preserve"> FORMTEXT </w:instrText>
            </w:r>
            <w:r>
              <w:rPr>
                <w:lang w:val="en-GB"/>
              </w:rPr>
            </w:r>
            <w:r>
              <w:rPr>
                <w:lang w:val="en-GB"/>
              </w:rPr>
              <w:fldChar w:fldCharType="separate"/>
            </w:r>
            <w:r>
              <w:rPr>
                <w:noProof/>
                <w:lang w:val="en-GB"/>
              </w:rPr>
              <w:t>Waste</w:t>
            </w:r>
            <w:r>
              <w:rPr>
                <w:lang w:val="en-GB"/>
              </w:rPr>
              <w:fldChar w:fldCharType="end"/>
            </w:r>
          </w:p>
        </w:tc>
        <w:tc>
          <w:tcPr>
            <w:tcW w:w="181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D9C63E" w14:textId="77777777" w:rsidR="0031082C" w:rsidRPr="00ED6522" w:rsidRDefault="00203960" w:rsidP="0031082C">
            <w:pPr>
              <w:pStyle w:val="TextTable"/>
              <w:rPr>
                <w:lang w:val="en-GB"/>
              </w:rPr>
            </w:pPr>
            <w:r>
              <w:rPr>
                <w:lang w:val="en-GB"/>
              </w:rPr>
              <w:fldChar w:fldCharType="begin">
                <w:ffData>
                  <w:name w:val=""/>
                  <w:enabled/>
                  <w:calcOnExit w:val="0"/>
                  <w:textInput>
                    <w:default w:val="Infrastructure development"/>
                  </w:textInput>
                </w:ffData>
              </w:fldChar>
            </w:r>
            <w:r>
              <w:rPr>
                <w:lang w:val="en-GB"/>
              </w:rPr>
              <w:instrText xml:space="preserve"> FORMTEXT </w:instrText>
            </w:r>
            <w:r>
              <w:rPr>
                <w:lang w:val="en-GB"/>
              </w:rPr>
            </w:r>
            <w:r>
              <w:rPr>
                <w:lang w:val="en-GB"/>
              </w:rPr>
              <w:fldChar w:fldCharType="separate"/>
            </w:r>
            <w:r>
              <w:rPr>
                <w:noProof/>
                <w:lang w:val="en-GB"/>
              </w:rPr>
              <w:t>Infrastructure development</w:t>
            </w:r>
            <w:r>
              <w:rPr>
                <w:lang w:val="en-GB"/>
              </w:rPr>
              <w:fldChar w:fldCharType="end"/>
            </w: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96E375" w14:textId="77777777" w:rsidR="0031082C" w:rsidRPr="00ED6522" w:rsidRDefault="0031082C" w:rsidP="0031082C">
            <w:pPr>
              <w:pStyle w:val="TextTable"/>
              <w:rPr>
                <w:lang w:val="en-GB"/>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A0DC6A" w14:textId="77777777" w:rsidR="0031082C" w:rsidRPr="00ED6522" w:rsidRDefault="0031082C" w:rsidP="0031082C">
            <w:pPr>
              <w:pStyle w:val="TextTable"/>
              <w:rPr>
                <w:lang w:val="en-GB"/>
              </w:rPr>
            </w:pPr>
          </w:p>
        </w:tc>
      </w:tr>
      <w:tr w:rsidR="0031082C" w:rsidRPr="00ED6522" w14:paraId="01FB6A16" w14:textId="77777777" w:rsidTr="00380BD6">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84207D"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DF12C9" w14:textId="77777777" w:rsidR="0031082C" w:rsidRPr="00ED6522" w:rsidRDefault="0031082C" w:rsidP="0031082C">
            <w:pPr>
              <w:pStyle w:val="TextTable"/>
              <w:rPr>
                <w:lang w:val="en-GB"/>
              </w:rPr>
            </w:pPr>
          </w:p>
        </w:tc>
        <w:tc>
          <w:tcPr>
            <w:tcW w:w="181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E06569"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9F566C" w14:textId="77777777" w:rsidR="0031082C" w:rsidRPr="00ED6522" w:rsidRDefault="0031082C" w:rsidP="0031082C">
            <w:pPr>
              <w:pStyle w:val="TextTable"/>
              <w:rPr>
                <w:lang w:val="en-GB"/>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C328A7" w14:textId="77777777" w:rsidR="0031082C" w:rsidRPr="00ED6522" w:rsidRDefault="0031082C" w:rsidP="0031082C">
            <w:pPr>
              <w:pStyle w:val="TextTable"/>
              <w:rPr>
                <w:lang w:val="en-GB"/>
              </w:rPr>
            </w:pPr>
          </w:p>
        </w:tc>
      </w:tr>
      <w:tr w:rsidR="0031082C" w:rsidRPr="00ED6522" w14:paraId="130BCE96" w14:textId="77777777" w:rsidTr="00380BD6">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21722F"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2644A7" w14:textId="77777777" w:rsidR="0031082C" w:rsidRPr="00ED6522" w:rsidRDefault="0031082C" w:rsidP="0031082C">
            <w:pPr>
              <w:pStyle w:val="TextTable"/>
              <w:rPr>
                <w:lang w:val="en-GB"/>
              </w:rPr>
            </w:pPr>
          </w:p>
        </w:tc>
        <w:tc>
          <w:tcPr>
            <w:tcW w:w="181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248166"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8511E0" w14:textId="77777777" w:rsidR="0031082C" w:rsidRPr="00ED6522" w:rsidRDefault="0031082C" w:rsidP="0031082C">
            <w:pPr>
              <w:pStyle w:val="TextTable"/>
              <w:rPr>
                <w:lang w:val="en-GB"/>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0BA6D4" w14:textId="77777777" w:rsidR="0031082C" w:rsidRPr="00ED6522" w:rsidRDefault="0031082C" w:rsidP="0031082C">
            <w:pPr>
              <w:pStyle w:val="TextTable"/>
              <w:rPr>
                <w:lang w:val="en-GB"/>
              </w:rPr>
            </w:pPr>
          </w:p>
        </w:tc>
      </w:tr>
      <w:tr w:rsidR="0031082C" w:rsidRPr="00ED6522" w14:paraId="0D76DB3C" w14:textId="77777777" w:rsidTr="00380BD6">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01137A"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551800" w14:textId="77777777" w:rsidR="0031082C" w:rsidRPr="00ED6522" w:rsidRDefault="0031082C" w:rsidP="0031082C">
            <w:pPr>
              <w:pStyle w:val="TextTable"/>
              <w:rPr>
                <w:lang w:val="en-GB"/>
              </w:rPr>
            </w:pPr>
          </w:p>
        </w:tc>
        <w:tc>
          <w:tcPr>
            <w:tcW w:w="181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8661F6"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68E96B" w14:textId="77777777" w:rsidR="0031082C" w:rsidRPr="00ED6522" w:rsidRDefault="0031082C" w:rsidP="0031082C">
            <w:pPr>
              <w:pStyle w:val="TextTable"/>
              <w:rPr>
                <w:lang w:val="en-GB"/>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CF798D" w14:textId="77777777" w:rsidR="0031082C" w:rsidRPr="00ED6522" w:rsidRDefault="0031082C" w:rsidP="0031082C">
            <w:pPr>
              <w:pStyle w:val="TextTable"/>
              <w:rPr>
                <w:lang w:val="en-GB"/>
              </w:rPr>
            </w:pPr>
          </w:p>
        </w:tc>
      </w:tr>
      <w:tr w:rsidR="0031082C" w:rsidRPr="00ED6522" w14:paraId="6F44CEDE" w14:textId="77777777" w:rsidTr="00380BD6">
        <w:trPr>
          <w:trHeight w:val="60"/>
        </w:trPr>
        <w:tc>
          <w:tcPr>
            <w:tcW w:w="192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C54B70"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EBDBD5" w14:textId="77777777" w:rsidR="0031082C" w:rsidRPr="00ED6522" w:rsidRDefault="0031082C" w:rsidP="0031082C">
            <w:pPr>
              <w:pStyle w:val="TextTable"/>
              <w:rPr>
                <w:lang w:val="en-GB"/>
              </w:rPr>
            </w:pPr>
          </w:p>
        </w:tc>
        <w:tc>
          <w:tcPr>
            <w:tcW w:w="181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5D538C" w14:textId="77777777" w:rsidR="0031082C" w:rsidRPr="00ED6522" w:rsidRDefault="0031082C" w:rsidP="0031082C">
            <w:pPr>
              <w:pStyle w:val="TextTable"/>
              <w:rPr>
                <w:lang w:val="en-GB"/>
              </w:rPr>
            </w:pPr>
          </w:p>
        </w:tc>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5ADB2E" w14:textId="77777777" w:rsidR="0031082C" w:rsidRPr="00ED6522" w:rsidRDefault="0031082C" w:rsidP="0031082C">
            <w:pPr>
              <w:pStyle w:val="TextTable"/>
              <w:rPr>
                <w:lang w:val="en-GB"/>
              </w:rPr>
            </w:pPr>
          </w:p>
        </w:tc>
        <w:tc>
          <w:tcPr>
            <w:tcW w:w="18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974BD4" w14:textId="77777777" w:rsidR="0031082C" w:rsidRPr="00ED6522" w:rsidRDefault="0031082C" w:rsidP="0031082C">
            <w:pPr>
              <w:pStyle w:val="TextTable"/>
              <w:rPr>
                <w:lang w:val="en-GB"/>
              </w:rPr>
            </w:pPr>
          </w:p>
        </w:tc>
      </w:tr>
      <w:tr w:rsidR="0031082C" w:rsidRPr="000200DA" w14:paraId="3113B2D7" w14:textId="77777777" w:rsidTr="00380BD6">
        <w:trPr>
          <w:trHeight w:val="2268"/>
        </w:trPr>
        <w:tc>
          <w:tcPr>
            <w:tcW w:w="9185" w:type="dxa"/>
            <w:gridSpan w:val="6"/>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C10619" w14:textId="77777777" w:rsidR="0031082C" w:rsidRPr="00ED6522" w:rsidRDefault="0031082C" w:rsidP="00B24E3C">
            <w:pPr>
              <w:pStyle w:val="TextTable"/>
              <w:rPr>
                <w:lang w:val="en-GB"/>
              </w:rPr>
            </w:pPr>
            <w:r w:rsidRPr="00ED6522">
              <w:rPr>
                <w:lang w:val="en-GB"/>
              </w:rPr>
              <w:fldChar w:fldCharType="begin">
                <w:ffData>
                  <w:name w:val=""/>
                  <w:enabled/>
                  <w:calcOnExit w:val="0"/>
                  <w:textInput>
                    <w:default w:val="Please provide a summary of the information contained in chapter 1.3 of the national circumstances (priorities related to mitigation of climate change) and of chapter 4."/>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Please provide a summary of the information contained in </w:t>
            </w:r>
            <w:r w:rsidR="00597645">
              <w:rPr>
                <w:noProof/>
                <w:lang w:val="en-GB"/>
              </w:rPr>
              <w:t>C</w:t>
            </w:r>
            <w:r w:rsidRPr="00ED6522">
              <w:rPr>
                <w:noProof/>
                <w:lang w:val="en-GB"/>
              </w:rPr>
              <w:t xml:space="preserve">hapter </w:t>
            </w:r>
            <w:r w:rsidR="00597645" w:rsidRPr="001B408D">
              <w:rPr>
                <w:b/>
                <w:bCs/>
                <w:noProof/>
                <w:lang w:val="en-GB"/>
              </w:rPr>
              <w:fldChar w:fldCharType="begin"/>
            </w:r>
            <w:r w:rsidR="00597645" w:rsidRPr="001B408D">
              <w:rPr>
                <w:b/>
                <w:bCs/>
                <w:noProof/>
                <w:lang w:val="en-GB"/>
              </w:rPr>
              <w:instrText xml:space="preserve"> REF _Ref63071313 \r \h </w:instrText>
            </w:r>
            <w:r w:rsidR="00F824A2">
              <w:rPr>
                <w:b/>
                <w:bCs/>
                <w:noProof/>
                <w:lang w:val="en-GB"/>
              </w:rPr>
              <w:instrText xml:space="preserve"> \* MERGEFORMAT </w:instrText>
            </w:r>
            <w:r w:rsidR="00597645" w:rsidRPr="001B408D">
              <w:rPr>
                <w:b/>
                <w:bCs/>
                <w:noProof/>
                <w:lang w:val="en-GB"/>
              </w:rPr>
            </w:r>
            <w:r w:rsidR="00597645" w:rsidRPr="001B408D">
              <w:rPr>
                <w:b/>
                <w:bCs/>
                <w:noProof/>
                <w:lang w:val="en-GB"/>
              </w:rPr>
              <w:fldChar w:fldCharType="separate"/>
            </w:r>
            <w:r w:rsidR="00BC4C90">
              <w:rPr>
                <w:b/>
                <w:bCs/>
                <w:noProof/>
                <w:lang w:val="en-GB"/>
              </w:rPr>
              <w:t>1.3</w:t>
            </w:r>
            <w:r w:rsidR="00597645" w:rsidRPr="001B408D">
              <w:rPr>
                <w:b/>
                <w:bCs/>
                <w:noProof/>
                <w:lang w:val="en-GB"/>
              </w:rPr>
              <w:fldChar w:fldCharType="end"/>
            </w:r>
            <w:r w:rsidRPr="00ED6522">
              <w:rPr>
                <w:noProof/>
                <w:lang w:val="en-GB"/>
              </w:rPr>
              <w:t xml:space="preserve"> of the national circumstances (priorities related to mitigation of climate change) and of </w:t>
            </w:r>
            <w:r w:rsidR="00597645">
              <w:rPr>
                <w:noProof/>
                <w:lang w:val="en-GB"/>
              </w:rPr>
              <w:t>C</w:t>
            </w:r>
            <w:r w:rsidRPr="00ED6522">
              <w:rPr>
                <w:noProof/>
                <w:lang w:val="en-GB"/>
              </w:rPr>
              <w:t xml:space="preserve">hapter </w:t>
            </w:r>
            <w:r w:rsidR="00597645" w:rsidRPr="001B408D">
              <w:rPr>
                <w:b/>
                <w:bCs/>
                <w:noProof/>
                <w:lang w:val="en-GB"/>
              </w:rPr>
              <w:fldChar w:fldCharType="begin"/>
            </w:r>
            <w:r w:rsidR="00597645" w:rsidRPr="001B408D">
              <w:rPr>
                <w:b/>
                <w:bCs/>
                <w:noProof/>
                <w:lang w:val="en-GB"/>
              </w:rPr>
              <w:instrText xml:space="preserve"> REF _Ref63071328 \r \h </w:instrText>
            </w:r>
            <w:r w:rsidR="00F824A2">
              <w:rPr>
                <w:b/>
                <w:bCs/>
                <w:noProof/>
                <w:lang w:val="en-GB"/>
              </w:rPr>
              <w:instrText xml:space="preserve"> \* MERGEFORMAT </w:instrText>
            </w:r>
            <w:r w:rsidR="00597645" w:rsidRPr="001B408D">
              <w:rPr>
                <w:b/>
                <w:bCs/>
                <w:noProof/>
                <w:lang w:val="en-GB"/>
              </w:rPr>
            </w:r>
            <w:r w:rsidR="00597645" w:rsidRPr="001B408D">
              <w:rPr>
                <w:b/>
                <w:bCs/>
                <w:noProof/>
                <w:lang w:val="en-GB"/>
              </w:rPr>
              <w:fldChar w:fldCharType="separate"/>
            </w:r>
            <w:r w:rsidR="00BC4C90">
              <w:rPr>
                <w:b/>
                <w:bCs/>
                <w:noProof/>
                <w:lang w:val="en-GB"/>
              </w:rPr>
              <w:t>4</w:t>
            </w:r>
            <w:r w:rsidR="00597645" w:rsidRPr="001B408D">
              <w:rPr>
                <w:b/>
                <w:bCs/>
                <w:noProof/>
                <w:lang w:val="en-GB"/>
              </w:rPr>
              <w:fldChar w:fldCharType="end"/>
            </w:r>
            <w:r w:rsidRPr="00ED6522">
              <w:rPr>
                <w:noProof/>
                <w:lang w:val="en-GB"/>
              </w:rPr>
              <w:t>.</w:t>
            </w:r>
            <w:r w:rsidRPr="00ED6522">
              <w:rPr>
                <w:lang w:val="en-GB"/>
              </w:rPr>
              <w:fldChar w:fldCharType="end"/>
            </w:r>
          </w:p>
        </w:tc>
      </w:tr>
    </w:tbl>
    <w:p w14:paraId="5BC0C010" w14:textId="77777777" w:rsidR="0031082C" w:rsidRPr="00ED6522" w:rsidRDefault="0031082C" w:rsidP="0031082C">
      <w:pPr>
        <w:pStyle w:val="Source"/>
        <w:ind w:left="142" w:hanging="142"/>
        <w:rPr>
          <w:lang w:val="en-GB"/>
        </w:rPr>
      </w:pPr>
      <w:proofErr w:type="spellStart"/>
      <w:r w:rsidRPr="00ED6522">
        <w:rPr>
          <w:vertAlign w:val="superscript"/>
          <w:lang w:val="en-GB"/>
        </w:rPr>
        <w:t>a</w:t>
      </w:r>
      <w:proofErr w:type="spellEnd"/>
      <w:r w:rsidRPr="00ED6522">
        <w:rPr>
          <w:lang w:val="en-GB"/>
        </w:rPr>
        <w:tab/>
        <w:t>E.g., energy, transport, industry, agriculture, forestry, waste, cross-cutting. Parties sho</w:t>
      </w:r>
      <w:r w:rsidR="00597645">
        <w:rPr>
          <w:lang w:val="en-GB"/>
        </w:rPr>
        <w:t>u</w:t>
      </w:r>
      <w:r w:rsidRPr="00ED6522">
        <w:rPr>
          <w:lang w:val="en-GB"/>
        </w:rPr>
        <w:t>ld feel free to further define sectors as necessary, e.g., cross-cutting – energy efficiency in dwellings.</w:t>
      </w:r>
    </w:p>
    <w:p w14:paraId="0C951D7A" w14:textId="77777777" w:rsidR="0031082C" w:rsidRPr="00ED6522" w:rsidRDefault="0031082C" w:rsidP="0031082C">
      <w:pPr>
        <w:pStyle w:val="Source"/>
        <w:ind w:left="142" w:hanging="142"/>
        <w:rPr>
          <w:lang w:val="en-GB"/>
        </w:rPr>
      </w:pPr>
      <w:r w:rsidRPr="00ED6522">
        <w:rPr>
          <w:vertAlign w:val="superscript"/>
          <w:lang w:val="en-GB"/>
        </w:rPr>
        <w:t>b</w:t>
      </w:r>
      <w:r w:rsidRPr="00ED6522">
        <w:rPr>
          <w:lang w:val="en-GB"/>
        </w:rPr>
        <w:tab/>
        <w:t>Relative to a baseline scenario (e.g., tCO</w:t>
      </w:r>
      <w:r w:rsidRPr="00ED6522">
        <w:rPr>
          <w:vertAlign w:val="subscript"/>
          <w:lang w:val="en-GB"/>
        </w:rPr>
        <w:t>2</w:t>
      </w:r>
      <w:r w:rsidRPr="00ED6522">
        <w:rPr>
          <w:lang w:val="en-GB"/>
        </w:rPr>
        <w:t>e), annual and cumulative over a defined time</w:t>
      </w:r>
      <w:r w:rsidR="00FE7E52">
        <w:rPr>
          <w:lang w:val="en-GB"/>
        </w:rPr>
        <w:t>-</w:t>
      </w:r>
      <w:r w:rsidRPr="00ED6522">
        <w:rPr>
          <w:lang w:val="en-GB"/>
        </w:rPr>
        <w:t>period; whether the estimate is ex-ante or ex-post; description of methodology and assumptions used</w:t>
      </w:r>
      <w:r w:rsidR="005C0261">
        <w:rPr>
          <w:lang w:val="en-GB"/>
        </w:rPr>
        <w:t>.</w:t>
      </w:r>
    </w:p>
    <w:p w14:paraId="4F9887DE" w14:textId="77777777" w:rsidR="00CF5972" w:rsidRPr="00ED6522" w:rsidRDefault="0031082C" w:rsidP="0031082C">
      <w:pPr>
        <w:pStyle w:val="Source"/>
        <w:ind w:left="142" w:hanging="142"/>
        <w:rPr>
          <w:lang w:val="en-GB"/>
        </w:rPr>
      </w:pPr>
      <w:r w:rsidRPr="00ED6522">
        <w:rPr>
          <w:vertAlign w:val="superscript"/>
          <w:lang w:val="en-GB"/>
        </w:rPr>
        <w:t>c</w:t>
      </w:r>
      <w:r w:rsidRPr="00ED6522">
        <w:rPr>
          <w:lang w:val="en-GB"/>
        </w:rPr>
        <w:tab/>
        <w:t>Over a defined time period (for each social, economic, environmental impact of interest); description of methodology and assumptions used</w:t>
      </w:r>
      <w:r w:rsidR="005C0261">
        <w:rPr>
          <w:lang w:val="en-GB"/>
        </w:rPr>
        <w:t>.</w:t>
      </w:r>
    </w:p>
    <w:p w14:paraId="29A1327B" w14:textId="77777777" w:rsidR="005649DF" w:rsidRPr="00ED6522" w:rsidRDefault="005649DF" w:rsidP="00CF5972">
      <w:pPr>
        <w:rPr>
          <w:lang w:val="en-GB"/>
        </w:rPr>
      </w:pPr>
    </w:p>
    <w:p w14:paraId="281A6291" w14:textId="77777777" w:rsidR="00F352D3" w:rsidRPr="00ED6522" w:rsidRDefault="00F352D3">
      <w:pPr>
        <w:spacing w:after="160" w:line="259" w:lineRule="auto"/>
        <w:jc w:val="left"/>
        <w:rPr>
          <w:lang w:val="en-GB"/>
        </w:rPr>
      </w:pPr>
      <w:r w:rsidRPr="00ED6522">
        <w:rPr>
          <w:lang w:val="en-GB"/>
        </w:rPr>
        <w:br w:type="page"/>
      </w:r>
    </w:p>
    <w:tbl>
      <w:tblPr>
        <w:tblStyle w:val="Tabellenraster"/>
        <w:tblW w:w="9185" w:type="dxa"/>
        <w:tblInd w:w="-5" w:type="dxa"/>
        <w:tblLayout w:type="fixed"/>
        <w:tblLook w:val="04A0" w:firstRow="1" w:lastRow="0" w:firstColumn="1" w:lastColumn="0" w:noHBand="0" w:noVBand="1"/>
      </w:tblPr>
      <w:tblGrid>
        <w:gridCol w:w="4649"/>
        <w:gridCol w:w="4536"/>
      </w:tblGrid>
      <w:tr w:rsidR="00F352D3" w:rsidRPr="000200DA" w14:paraId="28894B60" w14:textId="77777777" w:rsidTr="00380BD6">
        <w:trPr>
          <w:tblHeader/>
        </w:trPr>
        <w:tc>
          <w:tcPr>
            <w:tcW w:w="9185" w:type="dxa"/>
            <w:gridSpan w:val="2"/>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17440BE7" w14:textId="77777777" w:rsidR="00F352D3" w:rsidRPr="001E6598" w:rsidRDefault="00F352D3" w:rsidP="00B24E3C">
            <w:pPr>
              <w:pStyle w:val="HeadlineTable"/>
              <w:rPr>
                <w:b/>
                <w:bCs/>
                <w:lang w:val="en-GB"/>
              </w:rPr>
            </w:pPr>
            <w:r w:rsidRPr="001E6598">
              <w:rPr>
                <w:b/>
                <w:bCs/>
                <w:lang w:val="en-GB"/>
              </w:rPr>
              <w:lastRenderedPageBreak/>
              <w:t>5. Finance, Technology and Capacity-Building Needs and Support Received</w:t>
            </w:r>
          </w:p>
        </w:tc>
      </w:tr>
      <w:tr w:rsidR="00F352D3" w:rsidRPr="00ED6522" w14:paraId="09F0B7FE" w14:textId="77777777" w:rsidTr="00380BD6">
        <w:tc>
          <w:tcPr>
            <w:tcW w:w="464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61D6D07" w14:textId="77777777" w:rsidR="00F352D3" w:rsidRPr="00ED6522" w:rsidRDefault="00F352D3" w:rsidP="00B24E3C">
            <w:pPr>
              <w:pStyle w:val="TextTable"/>
              <w:rPr>
                <w:lang w:val="en-GB"/>
              </w:rPr>
            </w:pPr>
            <w:r w:rsidRPr="00ED6522">
              <w:rPr>
                <w:lang w:val="en-GB"/>
              </w:rPr>
              <w:t>International financial resources received in the reporting period (20</w:t>
            </w:r>
            <w:r w:rsidR="005C0261">
              <w:rPr>
                <w:lang w:val="en-GB"/>
              </w:rPr>
              <w:fldChar w:fldCharType="begin">
                <w:ffData>
                  <w:name w:val=""/>
                  <w:enabled/>
                  <w:calcOnExit w:val="0"/>
                  <w:textInput>
                    <w:default w:val="XX"/>
                  </w:textInput>
                </w:ffData>
              </w:fldChar>
            </w:r>
            <w:r w:rsidR="005C0261">
              <w:rPr>
                <w:lang w:val="en-GB"/>
              </w:rPr>
              <w:instrText xml:space="preserve"> FORMTEXT </w:instrText>
            </w:r>
            <w:r w:rsidR="005C0261">
              <w:rPr>
                <w:lang w:val="en-GB"/>
              </w:rPr>
            </w:r>
            <w:r w:rsidR="005C0261">
              <w:rPr>
                <w:lang w:val="en-GB"/>
              </w:rPr>
              <w:fldChar w:fldCharType="separate"/>
            </w:r>
            <w:r w:rsidR="005C0261">
              <w:rPr>
                <w:noProof/>
                <w:lang w:val="en-GB"/>
              </w:rPr>
              <w:t>XX</w:t>
            </w:r>
            <w:r w:rsidR="005C0261">
              <w:rPr>
                <w:lang w:val="en-GB"/>
              </w:rPr>
              <w:fldChar w:fldCharType="end"/>
            </w:r>
            <w:r w:rsidRPr="00ED6522">
              <w:rPr>
                <w:lang w:val="en-GB"/>
              </w:rPr>
              <w:t>-20</w:t>
            </w:r>
            <w:r w:rsidR="005C0261">
              <w:rPr>
                <w:lang w:val="en-GB"/>
              </w:rPr>
              <w:fldChar w:fldCharType="begin">
                <w:ffData>
                  <w:name w:val=""/>
                  <w:enabled/>
                  <w:calcOnExit w:val="0"/>
                  <w:textInput>
                    <w:default w:val="XX"/>
                  </w:textInput>
                </w:ffData>
              </w:fldChar>
            </w:r>
            <w:r w:rsidR="005C0261">
              <w:rPr>
                <w:lang w:val="en-GB"/>
              </w:rPr>
              <w:instrText xml:space="preserve"> FORMTEXT </w:instrText>
            </w:r>
            <w:r w:rsidR="005C0261">
              <w:rPr>
                <w:lang w:val="en-GB"/>
              </w:rPr>
            </w:r>
            <w:r w:rsidR="005C0261">
              <w:rPr>
                <w:lang w:val="en-GB"/>
              </w:rPr>
              <w:fldChar w:fldCharType="separate"/>
            </w:r>
            <w:r w:rsidR="005C0261">
              <w:rPr>
                <w:noProof/>
                <w:lang w:val="en-GB"/>
              </w:rPr>
              <w:t>XX</w:t>
            </w:r>
            <w:r w:rsidR="005C0261">
              <w:rPr>
                <w:lang w:val="en-GB"/>
              </w:rPr>
              <w:fldChar w:fldCharType="end"/>
            </w:r>
            <w:r w:rsidRPr="00ED6522">
              <w:rPr>
                <w:lang w:val="en-GB"/>
              </w:rPr>
              <w:t>) [USD]</w:t>
            </w:r>
          </w:p>
        </w:tc>
        <w:tc>
          <w:tcPr>
            <w:tcW w:w="453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1EC8681" w14:textId="77777777" w:rsidR="00F352D3" w:rsidRPr="00ED6522" w:rsidRDefault="00F352D3" w:rsidP="00B24E3C">
            <w:pPr>
              <w:pStyle w:val="TextTable"/>
              <w:rPr>
                <w:lang w:val="en-GB"/>
              </w:rPr>
            </w:pPr>
            <w:r w:rsidRPr="00ED6522">
              <w:rPr>
                <w:lang w:val="en-GB"/>
              </w:rPr>
              <w:fldChar w:fldCharType="begin">
                <w:ffData>
                  <w:name w:val=""/>
                  <w:enabled/>
                  <w:calcOnExit w:val="0"/>
                  <w:textInput>
                    <w:default w:val="e.g. 4.63 Million USD"/>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4.63 Million USD</w:t>
            </w:r>
            <w:r w:rsidRPr="00ED6522">
              <w:rPr>
                <w:lang w:val="en-GB"/>
              </w:rPr>
              <w:fldChar w:fldCharType="end"/>
            </w:r>
          </w:p>
        </w:tc>
      </w:tr>
      <w:tr w:rsidR="00F352D3" w:rsidRPr="000200DA" w14:paraId="3C98A7D6"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CF366E" w14:textId="77777777" w:rsidR="00F352D3" w:rsidRPr="00ED6522" w:rsidRDefault="00F352D3" w:rsidP="00B24E3C">
            <w:pPr>
              <w:pStyle w:val="TextTable"/>
              <w:rPr>
                <w:lang w:val="en-GB"/>
              </w:rPr>
            </w:pPr>
            <w:r w:rsidRPr="00ED6522">
              <w:rPr>
                <w:lang w:val="en-GB"/>
              </w:rPr>
              <w:t>Main international technology transfer, capacity-building and technical support received in the reporting period (20</w:t>
            </w:r>
            <w:r w:rsidR="005C0261">
              <w:rPr>
                <w:lang w:val="en-GB"/>
              </w:rPr>
              <w:fldChar w:fldCharType="begin">
                <w:ffData>
                  <w:name w:val=""/>
                  <w:enabled/>
                  <w:calcOnExit w:val="0"/>
                  <w:textInput>
                    <w:default w:val="XX"/>
                  </w:textInput>
                </w:ffData>
              </w:fldChar>
            </w:r>
            <w:r w:rsidR="005C0261">
              <w:rPr>
                <w:lang w:val="en-GB"/>
              </w:rPr>
              <w:instrText xml:space="preserve"> FORMTEXT </w:instrText>
            </w:r>
            <w:r w:rsidR="005C0261">
              <w:rPr>
                <w:lang w:val="en-GB"/>
              </w:rPr>
            </w:r>
            <w:r w:rsidR="005C0261">
              <w:rPr>
                <w:lang w:val="en-GB"/>
              </w:rPr>
              <w:fldChar w:fldCharType="separate"/>
            </w:r>
            <w:r w:rsidR="005C0261">
              <w:rPr>
                <w:noProof/>
                <w:lang w:val="en-GB"/>
              </w:rPr>
              <w:t>XX</w:t>
            </w:r>
            <w:r w:rsidR="005C0261">
              <w:rPr>
                <w:lang w:val="en-GB"/>
              </w:rPr>
              <w:fldChar w:fldCharType="end"/>
            </w:r>
            <w:r w:rsidRPr="00ED6522">
              <w:rPr>
                <w:lang w:val="en-GB"/>
              </w:rPr>
              <w:t>-20</w:t>
            </w:r>
            <w:r w:rsidR="005C0261">
              <w:rPr>
                <w:lang w:val="en-GB"/>
              </w:rPr>
              <w:fldChar w:fldCharType="begin">
                <w:ffData>
                  <w:name w:val=""/>
                  <w:enabled/>
                  <w:calcOnExit w:val="0"/>
                  <w:textInput>
                    <w:default w:val="XX"/>
                  </w:textInput>
                </w:ffData>
              </w:fldChar>
            </w:r>
            <w:r w:rsidR="005C0261">
              <w:rPr>
                <w:lang w:val="en-GB"/>
              </w:rPr>
              <w:instrText xml:space="preserve"> FORMTEXT </w:instrText>
            </w:r>
            <w:r w:rsidR="005C0261">
              <w:rPr>
                <w:lang w:val="en-GB"/>
              </w:rPr>
            </w:r>
            <w:r w:rsidR="005C0261">
              <w:rPr>
                <w:lang w:val="en-GB"/>
              </w:rPr>
              <w:fldChar w:fldCharType="separate"/>
            </w:r>
            <w:r w:rsidR="005C0261">
              <w:rPr>
                <w:noProof/>
                <w:lang w:val="en-GB"/>
              </w:rPr>
              <w:t>XX</w:t>
            </w:r>
            <w:r w:rsidR="005C0261">
              <w:rPr>
                <w:lang w:val="en-GB"/>
              </w:rPr>
              <w:fldChar w:fldCharType="end"/>
            </w:r>
            <w:r w:rsidRPr="00ED6522">
              <w:rPr>
                <w:lang w:val="en-GB"/>
              </w:rPr>
              <w:t>)</w:t>
            </w:r>
            <w:r w:rsidR="00FB28C8">
              <w:rPr>
                <w:lang w:val="en-GB"/>
              </w:rPr>
              <w:t xml:space="preserve"> </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680BC8" w14:textId="77777777" w:rsidR="00F352D3" w:rsidRPr="00ED6522" w:rsidRDefault="00F352D3" w:rsidP="00B24E3C">
            <w:pPr>
              <w:pStyle w:val="TextTable"/>
              <w:rPr>
                <w:lang w:val="en-GB"/>
              </w:rPr>
            </w:pPr>
            <w:r w:rsidRPr="00ED6522">
              <w:rPr>
                <w:lang w:val="en-GB"/>
              </w:rPr>
              <w:fldChar w:fldCharType="begin">
                <w:ffData>
                  <w:name w:val=""/>
                  <w:enabled/>
                  <w:calcOnExit w:val="0"/>
                  <w:textInput>
                    <w:default w:val="e.g. Technical support from Country Name for the establishment of refrigerator testing and labelling and national regulations to control sales and recycling of refrigerators"/>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Technical support from Country Name for the establishment of refrigerator testing and labelling and national regulations to control sales and recycling of refrigerators</w:t>
            </w:r>
            <w:r w:rsidRPr="00ED6522">
              <w:rPr>
                <w:lang w:val="en-GB"/>
              </w:rPr>
              <w:fldChar w:fldCharType="end"/>
            </w:r>
          </w:p>
        </w:tc>
      </w:tr>
      <w:tr w:rsidR="00F352D3" w:rsidRPr="000200DA" w14:paraId="7AE057C4" w14:textId="77777777" w:rsidTr="00380BD6">
        <w:tc>
          <w:tcPr>
            <w:tcW w:w="464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6B8EB7" w14:textId="77777777" w:rsidR="00F352D3" w:rsidRPr="00ED6522" w:rsidRDefault="00566502" w:rsidP="00B24E3C">
            <w:pPr>
              <w:pStyle w:val="TextTable"/>
              <w:rPr>
                <w:lang w:val="en-GB"/>
              </w:rPr>
            </w:pPr>
            <w:r w:rsidRPr="00ED6522">
              <w:rPr>
                <w:lang w:val="en-GB"/>
              </w:rPr>
              <w:t>Main international support needed (qualitative description with quantitative estimate of corresponding financial needs, where applicable)</w:t>
            </w:r>
          </w:p>
        </w:tc>
        <w:tc>
          <w:tcPr>
            <w:tcW w:w="453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4ED162" w14:textId="77777777" w:rsidR="00566502" w:rsidRPr="00ED6522" w:rsidRDefault="00566502" w:rsidP="00566502">
            <w:pPr>
              <w:pStyle w:val="TextTable"/>
              <w:rPr>
                <w:lang w:val="en-GB"/>
              </w:rPr>
            </w:pPr>
            <w:r w:rsidRPr="00ED6522">
              <w:rPr>
                <w:lang w:val="en-GB"/>
              </w:rPr>
              <w:t>For example:</w:t>
            </w:r>
          </w:p>
          <w:p w14:paraId="5EC35A57" w14:textId="77777777" w:rsidR="00566502" w:rsidRPr="00ED6522" w:rsidRDefault="00203960" w:rsidP="00203960">
            <w:pPr>
              <w:pStyle w:val="Bullets"/>
              <w:rPr>
                <w:lang w:val="en-GB"/>
              </w:rPr>
            </w:pPr>
            <w:r>
              <w:rPr>
                <w:lang w:val="en-GB"/>
              </w:rPr>
              <w:fldChar w:fldCharType="begin">
                <w:ffData>
                  <w:name w:val=""/>
                  <w:enabled/>
                  <w:calcOnExit w:val="0"/>
                  <w:textInput>
                    <w:default w:val="Funding for the set-up of an institutional structure coordinating MRV of mitigation actions"/>
                  </w:textInput>
                </w:ffData>
              </w:fldChar>
            </w:r>
            <w:r>
              <w:rPr>
                <w:lang w:val="en-GB"/>
              </w:rPr>
              <w:instrText xml:space="preserve"> FORMTEXT </w:instrText>
            </w:r>
            <w:r>
              <w:rPr>
                <w:lang w:val="en-GB"/>
              </w:rPr>
            </w:r>
            <w:r>
              <w:rPr>
                <w:lang w:val="en-GB"/>
              </w:rPr>
              <w:fldChar w:fldCharType="separate"/>
            </w:r>
            <w:r>
              <w:rPr>
                <w:noProof/>
                <w:lang w:val="en-GB"/>
              </w:rPr>
              <w:t>Funding for the set-up of an institutional structure coordinating MRV of mitigation actions</w:t>
            </w:r>
            <w:r>
              <w:rPr>
                <w:lang w:val="en-GB"/>
              </w:rPr>
              <w:fldChar w:fldCharType="end"/>
            </w:r>
          </w:p>
          <w:p w14:paraId="076DAF39" w14:textId="77777777" w:rsidR="00203960" w:rsidRDefault="00203960" w:rsidP="00566502">
            <w:pPr>
              <w:pStyle w:val="Bullets"/>
              <w:rPr>
                <w:lang w:val="en-GB"/>
              </w:rPr>
            </w:pPr>
            <w:r>
              <w:rPr>
                <w:lang w:val="en-GB"/>
              </w:rPr>
              <w:fldChar w:fldCharType="begin">
                <w:ffData>
                  <w:name w:val=""/>
                  <w:enabled/>
                  <w:calcOnExit w:val="0"/>
                  <w:textInput>
                    <w:default w:val="Support for the implementation of a NAMA supporting energy efficiencies in buildings."/>
                  </w:textInput>
                </w:ffData>
              </w:fldChar>
            </w:r>
            <w:r>
              <w:rPr>
                <w:lang w:val="en-GB"/>
              </w:rPr>
              <w:instrText xml:space="preserve"> FORMTEXT </w:instrText>
            </w:r>
            <w:r>
              <w:rPr>
                <w:lang w:val="en-GB"/>
              </w:rPr>
            </w:r>
            <w:r>
              <w:rPr>
                <w:lang w:val="en-GB"/>
              </w:rPr>
              <w:fldChar w:fldCharType="separate"/>
            </w:r>
            <w:r>
              <w:rPr>
                <w:noProof/>
                <w:lang w:val="en-GB"/>
              </w:rPr>
              <w:t>Support for the implementation of a NAMA supporting energy efficiencies in buildings.</w:t>
            </w:r>
            <w:r>
              <w:rPr>
                <w:lang w:val="en-GB"/>
              </w:rPr>
              <w:fldChar w:fldCharType="end"/>
            </w:r>
          </w:p>
          <w:p w14:paraId="15E7DB9A" w14:textId="77777777" w:rsidR="00F352D3" w:rsidRPr="00203960" w:rsidRDefault="00203960" w:rsidP="00203960">
            <w:pPr>
              <w:pStyle w:val="Bullets"/>
              <w:rPr>
                <w:lang w:val="en-GB"/>
              </w:rPr>
            </w:pPr>
            <w:r>
              <w:rPr>
                <w:lang w:val="en-GB"/>
              </w:rPr>
              <w:fldChar w:fldCharType="begin">
                <w:ffData>
                  <w:name w:val=""/>
                  <w:enabled/>
                  <w:calcOnExit w:val="0"/>
                  <w:textInput>
                    <w:default w:val="Capacity building for municipal planning departments on green growth options in the transport sector"/>
                  </w:textInput>
                </w:ffData>
              </w:fldChar>
            </w:r>
            <w:r>
              <w:rPr>
                <w:lang w:val="en-GB"/>
              </w:rPr>
              <w:instrText xml:space="preserve"> FORMTEXT </w:instrText>
            </w:r>
            <w:r>
              <w:rPr>
                <w:lang w:val="en-GB"/>
              </w:rPr>
            </w:r>
            <w:r>
              <w:rPr>
                <w:lang w:val="en-GB"/>
              </w:rPr>
              <w:fldChar w:fldCharType="separate"/>
            </w:r>
            <w:r>
              <w:rPr>
                <w:noProof/>
                <w:lang w:val="en-GB"/>
              </w:rPr>
              <w:t>Capacity building for municipal planning departments on green growth options in the transport sector</w:t>
            </w:r>
            <w:r>
              <w:rPr>
                <w:lang w:val="en-GB"/>
              </w:rPr>
              <w:fldChar w:fldCharType="end"/>
            </w:r>
          </w:p>
        </w:tc>
      </w:tr>
      <w:tr w:rsidR="00F633DB" w:rsidRPr="000200DA" w14:paraId="474D95B4" w14:textId="77777777" w:rsidTr="00380BD6">
        <w:trPr>
          <w:trHeight w:val="2268"/>
        </w:trPr>
        <w:tc>
          <w:tcPr>
            <w:tcW w:w="918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93FC95" w14:textId="77777777" w:rsidR="00F633DB" w:rsidRPr="00ED6522" w:rsidRDefault="00F633DB" w:rsidP="00B24E3C">
            <w:pPr>
              <w:pStyle w:val="TextTable"/>
              <w:rPr>
                <w:lang w:val="en-GB"/>
              </w:rPr>
            </w:pPr>
            <w:r w:rsidRPr="00ED6522">
              <w:rPr>
                <w:lang w:val="en-GB"/>
              </w:rPr>
              <w:fldChar w:fldCharType="begin">
                <w:ffData>
                  <w:name w:val=""/>
                  <w:enabled/>
                  <w:calcOnExit w:val="0"/>
                  <w:textInput>
                    <w:default w:val="Please provide a summary of the information contained in chapter 5."/>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Please provide a summary of the information contained in </w:t>
            </w:r>
            <w:r w:rsidR="00597645">
              <w:rPr>
                <w:noProof/>
                <w:lang w:val="en-GB"/>
              </w:rPr>
              <w:t>C</w:t>
            </w:r>
            <w:r w:rsidRPr="00ED6522">
              <w:rPr>
                <w:noProof/>
                <w:lang w:val="en-GB"/>
              </w:rPr>
              <w:t xml:space="preserve">hapter </w:t>
            </w:r>
            <w:r w:rsidR="00597645" w:rsidRPr="001B408D">
              <w:rPr>
                <w:b/>
                <w:bCs/>
                <w:noProof/>
                <w:lang w:val="en-GB"/>
              </w:rPr>
              <w:fldChar w:fldCharType="begin"/>
            </w:r>
            <w:r w:rsidR="00597645" w:rsidRPr="001B408D">
              <w:rPr>
                <w:b/>
                <w:bCs/>
                <w:noProof/>
                <w:lang w:val="en-GB"/>
              </w:rPr>
              <w:instrText xml:space="preserve"> REF _Ref63071336 \r \h </w:instrText>
            </w:r>
            <w:r w:rsidR="00F824A2">
              <w:rPr>
                <w:b/>
                <w:bCs/>
                <w:noProof/>
                <w:lang w:val="en-GB"/>
              </w:rPr>
              <w:instrText xml:space="preserve"> \* MERGEFORMAT </w:instrText>
            </w:r>
            <w:r w:rsidR="00597645" w:rsidRPr="001B408D">
              <w:rPr>
                <w:b/>
                <w:bCs/>
                <w:noProof/>
                <w:lang w:val="en-GB"/>
              </w:rPr>
            </w:r>
            <w:r w:rsidR="00597645" w:rsidRPr="001B408D">
              <w:rPr>
                <w:b/>
                <w:bCs/>
                <w:noProof/>
                <w:lang w:val="en-GB"/>
              </w:rPr>
              <w:fldChar w:fldCharType="separate"/>
            </w:r>
            <w:r w:rsidR="00BC4C90">
              <w:rPr>
                <w:b/>
                <w:bCs/>
                <w:noProof/>
                <w:lang w:val="en-GB"/>
              </w:rPr>
              <w:t>5</w:t>
            </w:r>
            <w:r w:rsidR="00597645" w:rsidRPr="001B408D">
              <w:rPr>
                <w:b/>
                <w:bCs/>
                <w:noProof/>
                <w:lang w:val="en-GB"/>
              </w:rPr>
              <w:fldChar w:fldCharType="end"/>
            </w:r>
            <w:r w:rsidRPr="00ED6522">
              <w:rPr>
                <w:noProof/>
                <w:lang w:val="en-GB"/>
              </w:rPr>
              <w:t>.</w:t>
            </w:r>
            <w:r w:rsidRPr="00ED6522">
              <w:rPr>
                <w:lang w:val="en-GB"/>
              </w:rPr>
              <w:fldChar w:fldCharType="end"/>
            </w:r>
          </w:p>
        </w:tc>
      </w:tr>
    </w:tbl>
    <w:p w14:paraId="0674EF5D" w14:textId="77777777" w:rsidR="00F352D3" w:rsidRPr="00ED6522" w:rsidRDefault="00F352D3" w:rsidP="00CF5972">
      <w:pPr>
        <w:rPr>
          <w:lang w:val="en-GB"/>
        </w:rPr>
      </w:pPr>
    </w:p>
    <w:tbl>
      <w:tblPr>
        <w:tblStyle w:val="Tabellenraster"/>
        <w:tblW w:w="9185" w:type="dxa"/>
        <w:tblInd w:w="-5" w:type="dxa"/>
        <w:tblLayout w:type="fixed"/>
        <w:tblLook w:val="04A0" w:firstRow="1" w:lastRow="0" w:firstColumn="1" w:lastColumn="0" w:noHBand="0" w:noVBand="1"/>
      </w:tblPr>
      <w:tblGrid>
        <w:gridCol w:w="9185"/>
      </w:tblGrid>
      <w:tr w:rsidR="002E6BEC" w:rsidRPr="001E6598" w14:paraId="1F1BFB4F" w14:textId="77777777" w:rsidTr="00380BD6">
        <w:trPr>
          <w:tblHeader/>
        </w:trPr>
        <w:tc>
          <w:tcPr>
            <w:tcW w:w="9185" w:type="dxa"/>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4F0F7583" w14:textId="77777777" w:rsidR="002E6BEC" w:rsidRPr="001E6598" w:rsidRDefault="002E6BEC" w:rsidP="00B24E3C">
            <w:pPr>
              <w:pStyle w:val="HeadlineTable"/>
              <w:rPr>
                <w:b/>
                <w:bCs/>
                <w:lang w:val="en-GB"/>
              </w:rPr>
            </w:pPr>
            <w:r w:rsidRPr="001E6598">
              <w:rPr>
                <w:b/>
                <w:bCs/>
                <w:lang w:val="en-GB"/>
              </w:rPr>
              <w:t>6. Additional Observations</w:t>
            </w:r>
          </w:p>
        </w:tc>
      </w:tr>
      <w:tr w:rsidR="002E6BEC" w:rsidRPr="000200DA" w14:paraId="721CC0E1" w14:textId="77777777" w:rsidTr="00380BD6">
        <w:trPr>
          <w:trHeight w:val="2268"/>
        </w:trPr>
        <w:tc>
          <w:tcPr>
            <w:tcW w:w="9185"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F84BB93" w14:textId="450E8DFC" w:rsidR="002E6BEC" w:rsidRPr="00ED6522" w:rsidRDefault="00597645" w:rsidP="00B24E3C">
            <w:pPr>
              <w:pStyle w:val="TextTable"/>
              <w:rPr>
                <w:lang w:val="en-GB"/>
              </w:rPr>
            </w:pPr>
            <w:r w:rsidRPr="00ED6522">
              <w:rPr>
                <w:lang w:val="en-GB"/>
              </w:rPr>
              <w:fldChar w:fldCharType="begin">
                <w:ffData>
                  <w:name w:val=""/>
                  <w:enabled/>
                  <w:calcOnExit w:val="0"/>
                  <w:textInput>
                    <w:default w:val="Please provide a summary of the information contained in chapter 5."/>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Please provide a summary of the information contained in </w:t>
            </w:r>
            <w:r>
              <w:rPr>
                <w:noProof/>
                <w:lang w:val="en-GB"/>
              </w:rPr>
              <w:t>C</w:t>
            </w:r>
            <w:r w:rsidRPr="00ED6522">
              <w:rPr>
                <w:noProof/>
                <w:lang w:val="en-GB"/>
              </w:rPr>
              <w:t>hapter</w:t>
            </w:r>
            <w:r>
              <w:rPr>
                <w:noProof/>
                <w:lang w:val="en-GB"/>
              </w:rPr>
              <w:t xml:space="preserve"> </w:t>
            </w:r>
            <w:r w:rsidRPr="001B408D">
              <w:rPr>
                <w:b/>
                <w:bCs/>
                <w:noProof/>
                <w:lang w:val="en-GB"/>
              </w:rPr>
              <w:fldChar w:fldCharType="begin"/>
            </w:r>
            <w:r w:rsidRPr="001B408D">
              <w:rPr>
                <w:b/>
                <w:bCs/>
                <w:noProof/>
                <w:lang w:val="en-GB"/>
              </w:rPr>
              <w:instrText xml:space="preserve"> REF _Ref63071345 \r \h </w:instrText>
            </w:r>
            <w:r w:rsidR="00F824A2">
              <w:rPr>
                <w:b/>
                <w:bCs/>
                <w:noProof/>
                <w:lang w:val="en-GB"/>
              </w:rPr>
              <w:instrText xml:space="preserve"> \* MERGEFORMAT </w:instrText>
            </w:r>
            <w:r w:rsidRPr="001B408D">
              <w:rPr>
                <w:b/>
                <w:bCs/>
                <w:noProof/>
                <w:lang w:val="en-GB"/>
              </w:rPr>
            </w:r>
            <w:r w:rsidRPr="001B408D">
              <w:rPr>
                <w:b/>
                <w:bCs/>
                <w:noProof/>
                <w:lang w:val="en-GB"/>
              </w:rPr>
              <w:fldChar w:fldCharType="separate"/>
            </w:r>
            <w:r w:rsidR="00BC4C90">
              <w:rPr>
                <w:b/>
                <w:bCs/>
                <w:noProof/>
                <w:lang w:val="en-GB"/>
              </w:rPr>
              <w:t>6</w:t>
            </w:r>
            <w:r w:rsidRPr="001B408D">
              <w:rPr>
                <w:b/>
                <w:bCs/>
                <w:noProof/>
                <w:lang w:val="en-GB"/>
              </w:rPr>
              <w:fldChar w:fldCharType="end"/>
            </w:r>
            <w:r w:rsidRPr="00ED6522">
              <w:rPr>
                <w:noProof/>
                <w:lang w:val="en-GB"/>
              </w:rPr>
              <w:t>.</w:t>
            </w:r>
            <w:r w:rsidRPr="00ED6522">
              <w:rPr>
                <w:lang w:val="en-GB"/>
              </w:rPr>
              <w:fldChar w:fldCharType="end"/>
            </w:r>
            <w:r w:rsidR="004532D3">
              <w:rPr>
                <w:lang w:val="en-GB"/>
              </w:rPr>
              <w:t xml:space="preserve"> </w:t>
            </w:r>
          </w:p>
        </w:tc>
      </w:tr>
    </w:tbl>
    <w:p w14:paraId="542066B5" w14:textId="77777777" w:rsidR="00444A6D" w:rsidRPr="00ED6522" w:rsidRDefault="00444A6D" w:rsidP="00CF5972">
      <w:pPr>
        <w:rPr>
          <w:lang w:val="en-GB"/>
        </w:rPr>
      </w:pPr>
    </w:p>
    <w:p w14:paraId="7A11080A" w14:textId="77777777" w:rsidR="00444A6D" w:rsidRPr="00ED6522" w:rsidRDefault="00444A6D">
      <w:pPr>
        <w:spacing w:after="160" w:line="259" w:lineRule="auto"/>
        <w:jc w:val="left"/>
        <w:rPr>
          <w:lang w:val="en-GB"/>
        </w:rPr>
      </w:pPr>
      <w:r w:rsidRPr="00ED6522">
        <w:rPr>
          <w:lang w:val="en-GB"/>
        </w:rPr>
        <w:br w:type="page"/>
      </w:r>
    </w:p>
    <w:p w14:paraId="7A6E631D" w14:textId="77777777" w:rsidR="00444A6D" w:rsidRPr="00ED6522" w:rsidRDefault="00444A6D" w:rsidP="00DE583E">
      <w:pPr>
        <w:pStyle w:val="berschrift2"/>
        <w:rPr>
          <w:lang w:val="en-GB"/>
        </w:rPr>
      </w:pPr>
      <w:bookmarkStart w:id="10" w:name="_National_Circumstances"/>
      <w:bookmarkStart w:id="11" w:name="_Toc61512776"/>
      <w:bookmarkStart w:id="12" w:name="_Ref63071114"/>
      <w:bookmarkStart w:id="13" w:name="_Ref63071244"/>
      <w:bookmarkStart w:id="14" w:name="_Ref63081036"/>
      <w:bookmarkStart w:id="15" w:name="_Ref90025779"/>
      <w:bookmarkStart w:id="16" w:name="_Toc90029707"/>
      <w:bookmarkStart w:id="17" w:name="_Hlk77762866"/>
      <w:bookmarkEnd w:id="10"/>
      <w:r w:rsidRPr="00ED6522">
        <w:rPr>
          <w:lang w:val="en-GB"/>
        </w:rPr>
        <w:lastRenderedPageBreak/>
        <w:t xml:space="preserve">National </w:t>
      </w:r>
      <w:r w:rsidRPr="000375B4">
        <w:rPr>
          <w:color w:val="001B50"/>
          <w:lang w:val="en-GB"/>
        </w:rPr>
        <w:t>Circumstances</w:t>
      </w:r>
      <w:bookmarkEnd w:id="11"/>
      <w:bookmarkEnd w:id="12"/>
      <w:bookmarkEnd w:id="13"/>
      <w:bookmarkEnd w:id="14"/>
      <w:bookmarkEnd w:id="15"/>
      <w:bookmarkEnd w:id="16"/>
    </w:p>
    <w:p w14:paraId="77DD368F" w14:textId="77777777" w:rsidR="000375B4" w:rsidRDefault="000200DA" w:rsidP="00444A6D">
      <w:pPr>
        <w:rPr>
          <w:rStyle w:val="Hyperlink"/>
          <w:lang w:val="en-GB"/>
        </w:rPr>
      </w:pPr>
      <w:hyperlink w:anchor="UNFCCCChapter1" w:history="1">
        <w:r w:rsidR="00444A6D" w:rsidRPr="00ED6522">
          <w:rPr>
            <w:rStyle w:val="Hyperlink"/>
            <w:lang w:val="en-GB"/>
          </w:rPr>
          <w:t>As required by paragraph 2(a) of UNFCCC Decision: 2/CP.17</w:t>
        </w:r>
        <w:r w:rsidR="00444A6D" w:rsidRPr="00ED6522">
          <w:rPr>
            <w:rStyle w:val="Funotenzeichen"/>
            <w:color w:val="000000" w:themeColor="hyperlink"/>
            <w:u w:val="single"/>
            <w:lang w:val="en-GB"/>
          </w:rPr>
          <w:footnoteReference w:id="8"/>
        </w:r>
        <w:r w:rsidR="00444A6D" w:rsidRPr="00ED6522">
          <w:rPr>
            <w:rStyle w:val="Hyperlink"/>
            <w:lang w:val="en-GB"/>
          </w:rPr>
          <w:t>, Annex III.</w:t>
        </w:r>
      </w:hyperlink>
    </w:p>
    <w:tbl>
      <w:tblPr>
        <w:tblStyle w:val="Tabellenraster"/>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21440F" w:rsidRPr="000200DA" w14:paraId="3A6A7A90" w14:textId="77777777" w:rsidTr="00BC4B01">
        <w:tc>
          <w:tcPr>
            <w:tcW w:w="5000" w:type="pct"/>
            <w:shd w:val="clear" w:color="auto" w:fill="D5E5FC" w:themeFill="accent2" w:themeFillTint="33"/>
          </w:tcPr>
          <w:p w14:paraId="7C8302DB" w14:textId="77777777" w:rsidR="0021440F" w:rsidRPr="00EB6828" w:rsidRDefault="0021440F" w:rsidP="0021440F">
            <w:pPr>
              <w:pStyle w:val="Subheadline"/>
              <w:rPr>
                <w:color w:val="auto"/>
                <w:lang w:val="en-GB"/>
              </w:rPr>
            </w:pPr>
            <w:r w:rsidRPr="00B77F53">
              <w:t>Aim</w:t>
            </w:r>
            <w:r w:rsidRPr="00EB6828">
              <w:rPr>
                <w:color w:val="auto"/>
                <w:lang w:val="en-GB"/>
              </w:rPr>
              <w:t xml:space="preserve"> </w:t>
            </w:r>
          </w:p>
          <w:p w14:paraId="491195F3" w14:textId="77777777" w:rsidR="0021440F" w:rsidRPr="00EB6828" w:rsidRDefault="0021440F" w:rsidP="0021440F">
            <w:pPr>
              <w:rPr>
                <w:lang w:val="en-GB"/>
              </w:rPr>
            </w:pPr>
            <w:r w:rsidRPr="00EB6828">
              <w:rPr>
                <w:lang w:val="en-GB"/>
              </w:rPr>
              <w:t>This chapter provides the overall context and a basis for understanding the information for the forthcoming chapters on the institutional structures for MRV, the GHG inventory, mitigation actions and support. Therefore, the information in this chapter should be presented as an introduction of those chapters. Thus, the description of economic developments as well as of sectors should assist the understanding of how emissions in the GHG inventory have changed over time as well as indicate where potential reductions might be expected. For example, in describing the building sector, details of the age structure, types of buildings and quality of construction will aid the understanding of cooling requirements and potential for energy efficiency measures.</w:t>
            </w:r>
          </w:p>
          <w:p w14:paraId="42B27800" w14:textId="77777777" w:rsidR="0021440F" w:rsidRPr="00B77F53" w:rsidRDefault="0021440F" w:rsidP="0021440F">
            <w:pPr>
              <w:pStyle w:val="Subheadline"/>
            </w:pPr>
            <w:r w:rsidRPr="00B77F53">
              <w:t xml:space="preserve">Drafting guidance </w:t>
            </w:r>
          </w:p>
          <w:p w14:paraId="53B260FB" w14:textId="6DD04A54" w:rsidR="0021440F" w:rsidRPr="00EB6828" w:rsidRDefault="0021440F" w:rsidP="0021440F">
            <w:pPr>
              <w:rPr>
                <w:lang w:val="en-GB"/>
              </w:rPr>
            </w:pPr>
            <w:r w:rsidRPr="00EB6828">
              <w:rPr>
                <w:lang w:val="en-GB"/>
              </w:rPr>
              <w:t xml:space="preserve">This chapter can be detached from the document to be shared with staff and/or teams responsible for compilation. Please fill out sections </w:t>
            </w:r>
            <w:r w:rsidR="004532D3" w:rsidRPr="004532D3">
              <w:rPr>
                <w:u w:val="single"/>
                <w:lang w:val="en-GB"/>
              </w:rPr>
              <w:fldChar w:fldCharType="begin"/>
            </w:r>
            <w:r w:rsidR="004532D3" w:rsidRPr="004532D3">
              <w:rPr>
                <w:u w:val="single"/>
                <w:lang w:val="en-GB"/>
              </w:rPr>
              <w:instrText xml:space="preserve"> REF _Ref63081249 \h </w:instrText>
            </w:r>
            <w:r w:rsidR="004532D3" w:rsidRPr="004532D3">
              <w:rPr>
                <w:u w:val="single"/>
                <w:lang w:val="en-GB"/>
              </w:rPr>
            </w:r>
            <w:r w:rsidR="004532D3" w:rsidRPr="004532D3">
              <w:rPr>
                <w:u w:val="single"/>
                <w:lang w:val="en-GB"/>
              </w:rPr>
              <w:fldChar w:fldCharType="separate"/>
            </w:r>
            <w:r w:rsidR="004532D3" w:rsidRPr="004532D3">
              <w:rPr>
                <w:u w:val="single"/>
                <w:lang w:val="en-GB"/>
              </w:rPr>
              <w:t>1.1</w:t>
            </w:r>
            <w:r w:rsidR="004532D3" w:rsidRPr="004532D3">
              <w:rPr>
                <w:u w:val="single"/>
                <w:lang w:val="en-GB"/>
              </w:rPr>
              <w:fldChar w:fldCharType="end"/>
            </w:r>
            <w:r w:rsidR="004532D3">
              <w:rPr>
                <w:lang w:val="en-GB"/>
              </w:rPr>
              <w:t xml:space="preserve"> to </w:t>
            </w:r>
            <w:r w:rsidR="004532D3" w:rsidRPr="004532D3">
              <w:rPr>
                <w:u w:val="single"/>
                <w:lang w:val="en-GB"/>
              </w:rPr>
              <w:fldChar w:fldCharType="begin"/>
            </w:r>
            <w:r w:rsidR="004532D3" w:rsidRPr="004532D3">
              <w:rPr>
                <w:u w:val="single"/>
                <w:lang w:val="en-GB"/>
              </w:rPr>
              <w:instrText xml:space="preserve"> REF _Ref90024143 \h </w:instrText>
            </w:r>
            <w:r w:rsidR="004532D3" w:rsidRPr="004532D3">
              <w:rPr>
                <w:u w:val="single"/>
                <w:lang w:val="en-GB"/>
              </w:rPr>
            </w:r>
            <w:r w:rsidR="004532D3" w:rsidRPr="004532D3">
              <w:rPr>
                <w:u w:val="single"/>
                <w:lang w:val="en-GB"/>
              </w:rPr>
              <w:fldChar w:fldCharType="separate"/>
            </w:r>
            <w:r w:rsidR="004532D3" w:rsidRPr="004532D3">
              <w:rPr>
                <w:u w:val="single"/>
                <w:lang w:val="en-GB"/>
              </w:rPr>
              <w:t>1.5</w:t>
            </w:r>
            <w:r w:rsidR="004532D3" w:rsidRPr="004532D3">
              <w:rPr>
                <w:u w:val="single"/>
                <w:lang w:val="en-GB"/>
              </w:rPr>
              <w:fldChar w:fldCharType="end"/>
            </w:r>
            <w:r w:rsidR="00D156C3">
              <w:rPr>
                <w:lang w:val="en-GB"/>
              </w:rPr>
              <w:t xml:space="preserve"> below</w:t>
            </w:r>
            <w:r w:rsidRPr="00EB6828">
              <w:rPr>
                <w:lang w:val="en-GB"/>
              </w:rPr>
              <w:t xml:space="preserve">, using the guiding </w:t>
            </w:r>
            <w:r w:rsidR="00D156C3">
              <w:rPr>
                <w:lang w:val="en-GB"/>
              </w:rPr>
              <w:t>information</w:t>
            </w:r>
            <w:r w:rsidRPr="00EB6828">
              <w:rPr>
                <w:lang w:val="en-GB"/>
              </w:rPr>
              <w:t xml:space="preserve"> to produce and structure your text. The </w:t>
            </w:r>
            <w:r w:rsidR="00D156C3">
              <w:rPr>
                <w:lang w:val="en-GB"/>
              </w:rPr>
              <w:t>guiding information</w:t>
            </w:r>
            <w:r w:rsidRPr="00EB6828">
              <w:rPr>
                <w:lang w:val="en-GB"/>
              </w:rPr>
              <w:t xml:space="preserve"> can be deleted once the table has been filled. Sections listed in the table are a suggestion of topics to ideally be covered and they can be organised in sub-chapters, if so desired. The suggested topics may be combined into one section or separated into different sections if appropriate to the context of the country. If you have published a National Communication within the last two years, you may simply provide an update on the information o</w:t>
            </w:r>
            <w:r w:rsidR="00D156C3">
              <w:rPr>
                <w:lang w:val="en-GB"/>
              </w:rPr>
              <w:t>f</w:t>
            </w:r>
            <w:r w:rsidRPr="00EB6828">
              <w:rPr>
                <w:lang w:val="en-GB"/>
              </w:rPr>
              <w:t xml:space="preserve"> national circumstances provided in that document. In case you have not published a National Communication within the last two years, please provide information according to the </w:t>
            </w:r>
            <w:r w:rsidR="00D156C3">
              <w:rPr>
                <w:lang w:val="en-GB"/>
              </w:rPr>
              <w:t>guiding information</w:t>
            </w:r>
            <w:r w:rsidRPr="00EB6828">
              <w:rPr>
                <w:lang w:val="en-GB"/>
              </w:rPr>
              <w:t>.</w:t>
            </w:r>
          </w:p>
          <w:p w14:paraId="7D3F53DF" w14:textId="77777777" w:rsidR="0021440F" w:rsidRPr="00B77F53" w:rsidRDefault="0021440F" w:rsidP="0021440F">
            <w:pPr>
              <w:pStyle w:val="Subheadline"/>
            </w:pPr>
            <w:r w:rsidRPr="00B77F53">
              <w:t>Minimum information</w:t>
            </w:r>
          </w:p>
          <w:p w14:paraId="0181984A" w14:textId="77777777" w:rsidR="0021440F" w:rsidRPr="00EB6828" w:rsidRDefault="0021440F" w:rsidP="0021440F">
            <w:pPr>
              <w:rPr>
                <w:lang w:val="en-GB"/>
              </w:rPr>
            </w:pPr>
            <w:r w:rsidRPr="00EB6828">
              <w:rPr>
                <w:lang w:val="en-GB"/>
              </w:rPr>
              <w:t>The reporting guidelines for BURs require information on national circumstances, but do not specify this information requirement any further. Minimum information to be provided would be any update of information related to the requirements outlined in paragraph 3 of the guidelines for the preparation of national communications from non-Annex I Parties (Annex to decision 17/CP.8), including: your national and regional development priorities, objectives and circumstances, on the basis of which climate change and its adverse impacts will be addressed (such as information on features of your geography, climate and economy which may affect your country’s ability to deal with mitigating and adapting to climate change, as well as information regarding specific needs and concerns arising from the adverse impacts of climate change and/or the impact of the implementation of response measures).</w:t>
            </w:r>
          </w:p>
          <w:p w14:paraId="63BBEF2D" w14:textId="77777777" w:rsidR="0021440F" w:rsidRPr="00B77F53" w:rsidRDefault="0021440F" w:rsidP="0021440F">
            <w:pPr>
              <w:pStyle w:val="Subheadline"/>
            </w:pPr>
            <w:r w:rsidRPr="00B77F53">
              <w:t xml:space="preserve">Best practice guidance </w:t>
            </w:r>
          </w:p>
          <w:p w14:paraId="3BD37634" w14:textId="62DE226A" w:rsidR="0021440F" w:rsidRDefault="00B72BF9" w:rsidP="0021440F">
            <w:pPr>
              <w:rPr>
                <w:lang w:val="en-GB"/>
              </w:rPr>
            </w:pPr>
            <w:r>
              <w:rPr>
                <w:lang w:val="en-GB"/>
              </w:rPr>
              <w:t>The information requirements outlined in sections</w:t>
            </w:r>
            <w:r w:rsidR="0021440F" w:rsidRPr="00EB6828">
              <w:rPr>
                <w:lang w:val="en-GB"/>
              </w:rPr>
              <w:t xml:space="preserve"> </w:t>
            </w:r>
            <w:r w:rsidR="004532D3" w:rsidRPr="004532D3">
              <w:rPr>
                <w:u w:val="single"/>
                <w:lang w:val="en-GB"/>
              </w:rPr>
              <w:fldChar w:fldCharType="begin"/>
            </w:r>
            <w:r w:rsidR="004532D3" w:rsidRPr="004532D3">
              <w:rPr>
                <w:u w:val="single"/>
                <w:lang w:val="en-GB"/>
              </w:rPr>
              <w:instrText xml:space="preserve"> REF _Ref63081249 \h </w:instrText>
            </w:r>
            <w:r w:rsidR="004532D3" w:rsidRPr="004532D3">
              <w:rPr>
                <w:u w:val="single"/>
                <w:lang w:val="en-GB"/>
              </w:rPr>
            </w:r>
            <w:r w:rsidR="004532D3" w:rsidRPr="004532D3">
              <w:rPr>
                <w:u w:val="single"/>
                <w:lang w:val="en-GB"/>
              </w:rPr>
              <w:fldChar w:fldCharType="separate"/>
            </w:r>
            <w:r w:rsidR="004532D3" w:rsidRPr="004532D3">
              <w:rPr>
                <w:u w:val="single"/>
                <w:lang w:val="en-GB"/>
              </w:rPr>
              <w:t>1.1</w:t>
            </w:r>
            <w:r w:rsidR="004532D3" w:rsidRPr="004532D3">
              <w:rPr>
                <w:u w:val="single"/>
                <w:lang w:val="en-GB"/>
              </w:rPr>
              <w:fldChar w:fldCharType="end"/>
            </w:r>
            <w:r w:rsidR="004532D3">
              <w:rPr>
                <w:lang w:val="en-GB"/>
              </w:rPr>
              <w:t xml:space="preserve"> to </w:t>
            </w:r>
            <w:r w:rsidR="004532D3" w:rsidRPr="004532D3">
              <w:rPr>
                <w:u w:val="single"/>
                <w:lang w:val="en-GB"/>
              </w:rPr>
              <w:fldChar w:fldCharType="begin"/>
            </w:r>
            <w:r w:rsidR="004532D3" w:rsidRPr="004532D3">
              <w:rPr>
                <w:u w:val="single"/>
                <w:lang w:val="en-GB"/>
              </w:rPr>
              <w:instrText xml:space="preserve"> REF _Ref90024143 \h </w:instrText>
            </w:r>
            <w:r w:rsidR="004532D3" w:rsidRPr="004532D3">
              <w:rPr>
                <w:u w:val="single"/>
                <w:lang w:val="en-GB"/>
              </w:rPr>
            </w:r>
            <w:r w:rsidR="004532D3" w:rsidRPr="004532D3">
              <w:rPr>
                <w:u w:val="single"/>
                <w:lang w:val="en-GB"/>
              </w:rPr>
              <w:fldChar w:fldCharType="separate"/>
            </w:r>
            <w:r w:rsidR="004532D3" w:rsidRPr="004532D3">
              <w:rPr>
                <w:u w:val="single"/>
                <w:lang w:val="en-GB"/>
              </w:rPr>
              <w:t>1.5</w:t>
            </w:r>
            <w:r w:rsidR="004532D3" w:rsidRPr="004532D3">
              <w:rPr>
                <w:u w:val="single"/>
                <w:lang w:val="en-GB"/>
              </w:rPr>
              <w:fldChar w:fldCharType="end"/>
            </w:r>
            <w:r w:rsidR="004532D3">
              <w:rPr>
                <w:lang w:val="en-GB"/>
              </w:rPr>
              <w:t xml:space="preserve"> </w:t>
            </w:r>
            <w:r w:rsidR="0021440F" w:rsidRPr="00EB6828">
              <w:rPr>
                <w:lang w:val="en-GB"/>
              </w:rPr>
              <w:t>below, provide a useful orientation on the scope, contents, and structure for providing information on national circumstances, but are above and beyond reporting requirements</w:t>
            </w:r>
            <w:r>
              <w:rPr>
                <w:lang w:val="en-GB"/>
              </w:rPr>
              <w:t xml:space="preserve">, and </w:t>
            </w:r>
            <w:r w:rsidR="0021440F" w:rsidRPr="00EB6828">
              <w:rPr>
                <w:lang w:val="en-GB"/>
              </w:rPr>
              <w:t xml:space="preserve">may </w:t>
            </w:r>
            <w:r>
              <w:rPr>
                <w:lang w:val="en-GB"/>
              </w:rPr>
              <w:t xml:space="preserve">therefore </w:t>
            </w:r>
            <w:r w:rsidR="0021440F" w:rsidRPr="00EB6828">
              <w:rPr>
                <w:lang w:val="en-GB"/>
              </w:rPr>
              <w:t>be adapted to fit individual reporting requirements or needs.</w:t>
            </w:r>
          </w:p>
        </w:tc>
      </w:tr>
    </w:tbl>
    <w:p w14:paraId="21ECBFB4" w14:textId="77777777" w:rsidR="00B05E44" w:rsidRPr="00ED6522" w:rsidRDefault="00B05E44" w:rsidP="00B77F53">
      <w:pPr>
        <w:pStyle w:val="berschrift3"/>
        <w:keepNext/>
        <w:keepLines/>
        <w:spacing w:before="360"/>
        <w:rPr>
          <w:lang w:val="en-GB"/>
        </w:rPr>
      </w:pPr>
      <w:bookmarkStart w:id="18" w:name="_Ref63081249"/>
      <w:bookmarkStart w:id="19" w:name="_Toc90029708"/>
      <w:bookmarkEnd w:id="17"/>
      <w:r w:rsidRPr="00ED6522">
        <w:rPr>
          <w:lang w:val="en-GB"/>
        </w:rPr>
        <w:lastRenderedPageBreak/>
        <w:t>Geographic and climate</w:t>
      </w:r>
      <w:r w:rsidR="000375B4">
        <w:rPr>
          <w:lang w:val="en-GB"/>
        </w:rPr>
        <w:t xml:space="preserve"> profile</w:t>
      </w:r>
      <w:bookmarkEnd w:id="18"/>
      <w:bookmarkEnd w:id="19"/>
    </w:p>
    <w:p w14:paraId="0496E95A" w14:textId="77777777" w:rsidR="00B77F53" w:rsidRPr="00313D3A" w:rsidRDefault="00B77F53" w:rsidP="00B77F53">
      <w:pPr>
        <w:pStyle w:val="Standardbold"/>
        <w:spacing w:before="240"/>
        <w:rPr>
          <w:u w:val="single"/>
          <w:lang w:val="en-GB"/>
        </w:rPr>
      </w:pPr>
      <w:r w:rsidRPr="00313D3A">
        <w:rPr>
          <w:u w:val="single"/>
          <w:lang w:val="en-GB"/>
        </w:rPr>
        <w:t>Additional information/best practice:</w:t>
      </w:r>
    </w:p>
    <w:p w14:paraId="12832A9E" w14:textId="77777777" w:rsidR="00B05E44" w:rsidRPr="00ED6522" w:rsidRDefault="00B05E44" w:rsidP="00313D3A">
      <w:pPr>
        <w:keepNext/>
        <w:keepLines/>
        <w:rPr>
          <w:lang w:val="en-GB"/>
        </w:rPr>
      </w:pPr>
      <w:r w:rsidRPr="00ED6522">
        <w:rPr>
          <w:lang w:val="en-GB"/>
        </w:rPr>
        <w:t xml:space="preserve">This section </w:t>
      </w:r>
      <w:r w:rsidRPr="00380E20">
        <w:rPr>
          <w:i/>
          <w:iCs/>
          <w:lang w:val="en-GB"/>
        </w:rPr>
        <w:t>may</w:t>
      </w:r>
      <w:r w:rsidRPr="00ED6522">
        <w:rPr>
          <w:lang w:val="en-GB"/>
        </w:rPr>
        <w:t xml:space="preserve"> address the following issues</w:t>
      </w:r>
      <w:r w:rsidR="00932464">
        <w:rPr>
          <w:lang w:val="en-GB"/>
        </w:rPr>
        <w:t xml:space="preserve"> regarding geographic and climate profile</w:t>
      </w:r>
      <w:r w:rsidRPr="00ED6522">
        <w:rPr>
          <w:lang w:val="en-GB"/>
        </w:rPr>
        <w:t>:</w:t>
      </w:r>
    </w:p>
    <w:p w14:paraId="4D06BB27" w14:textId="77777777" w:rsidR="00B05E44" w:rsidRPr="00ED6522" w:rsidRDefault="00B05E44" w:rsidP="00313D3A">
      <w:pPr>
        <w:pStyle w:val="Bullets"/>
        <w:keepNext/>
        <w:keepLines/>
        <w:rPr>
          <w:lang w:val="en-GB"/>
        </w:rPr>
      </w:pPr>
      <w:r w:rsidRPr="00ED6522">
        <w:rPr>
          <w:lang w:val="en-GB"/>
        </w:rPr>
        <w:t xml:space="preserve">Area </w:t>
      </w:r>
    </w:p>
    <w:p w14:paraId="16469326" w14:textId="77777777" w:rsidR="00B05E44" w:rsidRPr="00ED6522" w:rsidRDefault="00B05E44" w:rsidP="00B05E44">
      <w:pPr>
        <w:pStyle w:val="Bullets"/>
        <w:rPr>
          <w:lang w:val="en-GB"/>
        </w:rPr>
      </w:pPr>
      <w:r w:rsidRPr="00ED6522">
        <w:rPr>
          <w:lang w:val="en-GB"/>
        </w:rPr>
        <w:t>Latitude</w:t>
      </w:r>
    </w:p>
    <w:p w14:paraId="2C87D353" w14:textId="77777777" w:rsidR="00B05E44" w:rsidRPr="00ED6522" w:rsidRDefault="00B05E44" w:rsidP="00B05E44">
      <w:pPr>
        <w:pStyle w:val="Bullets"/>
        <w:rPr>
          <w:lang w:val="en-GB"/>
        </w:rPr>
      </w:pPr>
      <w:r w:rsidRPr="00ED6522">
        <w:rPr>
          <w:lang w:val="en-GB"/>
        </w:rPr>
        <w:t>Land-use</w:t>
      </w:r>
    </w:p>
    <w:p w14:paraId="71C2EBAB" w14:textId="77777777" w:rsidR="00B05E44" w:rsidRPr="00ED6522" w:rsidRDefault="00B05E44" w:rsidP="00B05E44">
      <w:pPr>
        <w:pStyle w:val="Bullets"/>
        <w:rPr>
          <w:lang w:val="en-GB"/>
        </w:rPr>
      </w:pPr>
      <w:r w:rsidRPr="00ED6522">
        <w:rPr>
          <w:lang w:val="en-GB"/>
        </w:rPr>
        <w:t>Ecosystems</w:t>
      </w:r>
    </w:p>
    <w:p w14:paraId="5DD7FB20" w14:textId="77777777" w:rsidR="00B05E44" w:rsidRPr="00ED6522" w:rsidRDefault="00B05E44" w:rsidP="00B05E44">
      <w:pPr>
        <w:pStyle w:val="Bullets"/>
        <w:rPr>
          <w:lang w:val="en-GB"/>
        </w:rPr>
      </w:pPr>
      <w:r w:rsidRPr="00ED6522">
        <w:rPr>
          <w:lang w:val="en-GB"/>
        </w:rPr>
        <w:t>Temperature distribution</w:t>
      </w:r>
    </w:p>
    <w:p w14:paraId="41C9EC24" w14:textId="77777777" w:rsidR="00B05E44" w:rsidRPr="00ED6522" w:rsidRDefault="00B05E44" w:rsidP="00B05E44">
      <w:pPr>
        <w:pStyle w:val="Bullets"/>
        <w:rPr>
          <w:lang w:val="en-GB"/>
        </w:rPr>
      </w:pPr>
      <w:r w:rsidRPr="00ED6522">
        <w:rPr>
          <w:lang w:val="en-GB"/>
        </w:rPr>
        <w:t>Annual temperature variations</w:t>
      </w:r>
    </w:p>
    <w:p w14:paraId="7A750208" w14:textId="77777777" w:rsidR="00B05E44" w:rsidRPr="00ED6522" w:rsidRDefault="00B05E44" w:rsidP="00B05E44">
      <w:pPr>
        <w:pStyle w:val="Bullets"/>
        <w:rPr>
          <w:lang w:val="en-GB"/>
        </w:rPr>
      </w:pPr>
      <w:r w:rsidRPr="00ED6522">
        <w:rPr>
          <w:lang w:val="en-GB"/>
        </w:rPr>
        <w:t>Precipitation distribution</w:t>
      </w:r>
    </w:p>
    <w:p w14:paraId="75DBEEC1" w14:textId="77777777" w:rsidR="00B05E44" w:rsidRPr="00ED6522" w:rsidRDefault="00B05E44" w:rsidP="00B05E44">
      <w:pPr>
        <w:pStyle w:val="Bullets"/>
        <w:rPr>
          <w:lang w:val="en-GB"/>
        </w:rPr>
      </w:pPr>
      <w:r w:rsidRPr="00ED6522">
        <w:rPr>
          <w:lang w:val="en-GB"/>
        </w:rPr>
        <w:t>Climate variability</w:t>
      </w:r>
    </w:p>
    <w:p w14:paraId="11635A14" w14:textId="77777777" w:rsidR="00B05E44" w:rsidRPr="00ED6522" w:rsidRDefault="00B05E44" w:rsidP="00B05E44">
      <w:pPr>
        <w:pStyle w:val="Bullets"/>
        <w:rPr>
          <w:lang w:val="en-GB"/>
        </w:rPr>
      </w:pPr>
      <w:r w:rsidRPr="00ED6522">
        <w:rPr>
          <w:lang w:val="en-GB"/>
        </w:rPr>
        <w:t>Extreme events</w:t>
      </w:r>
    </w:p>
    <w:p w14:paraId="69A2EB5E" w14:textId="77777777" w:rsidR="00B05E44" w:rsidRPr="00ED6522" w:rsidRDefault="00B05E44" w:rsidP="00B77F53">
      <w:pPr>
        <w:pStyle w:val="berschrift3"/>
        <w:spacing w:before="360"/>
        <w:rPr>
          <w:lang w:val="en-GB"/>
        </w:rPr>
      </w:pPr>
      <w:bookmarkStart w:id="20" w:name="_Toc90029709"/>
      <w:bookmarkStart w:id="21" w:name="_Hlk73012027"/>
      <w:r w:rsidRPr="00ED6522">
        <w:rPr>
          <w:lang w:val="en-GB"/>
        </w:rPr>
        <w:t>Population and economic profile</w:t>
      </w:r>
      <w:bookmarkEnd w:id="20"/>
    </w:p>
    <w:bookmarkEnd w:id="21"/>
    <w:p w14:paraId="2C82CF7A" w14:textId="77777777" w:rsidR="00B77F53" w:rsidRPr="00313D3A" w:rsidRDefault="00B77F53" w:rsidP="00B77F53">
      <w:pPr>
        <w:pStyle w:val="Standardbold"/>
        <w:spacing w:before="240"/>
        <w:rPr>
          <w:u w:val="single"/>
          <w:lang w:val="en-GB"/>
        </w:rPr>
      </w:pPr>
      <w:r w:rsidRPr="00313D3A">
        <w:rPr>
          <w:u w:val="single"/>
          <w:lang w:val="en-GB"/>
        </w:rPr>
        <w:t>Additional information/best practice:</w:t>
      </w:r>
    </w:p>
    <w:p w14:paraId="2A2C62C5" w14:textId="77777777" w:rsidR="00B05E44" w:rsidRPr="00ED6522" w:rsidRDefault="00B05E44" w:rsidP="00B05E44">
      <w:pPr>
        <w:rPr>
          <w:lang w:val="en-GB"/>
        </w:rPr>
      </w:pPr>
      <w:r w:rsidRPr="00ED6522">
        <w:rPr>
          <w:lang w:val="en-GB"/>
        </w:rPr>
        <w:t xml:space="preserve">This section </w:t>
      </w:r>
      <w:r w:rsidRPr="00380E20">
        <w:rPr>
          <w:i/>
          <w:iCs/>
          <w:lang w:val="en-GB"/>
        </w:rPr>
        <w:t>may</w:t>
      </w:r>
      <w:r w:rsidRPr="00ED6522">
        <w:rPr>
          <w:lang w:val="en-GB"/>
        </w:rPr>
        <w:t xml:space="preserve"> address the following issues regarding population:</w:t>
      </w:r>
    </w:p>
    <w:p w14:paraId="03D5EF72" w14:textId="77777777" w:rsidR="00B05E44" w:rsidRPr="00ED6522" w:rsidRDefault="00B05E44" w:rsidP="00B05E44">
      <w:pPr>
        <w:pStyle w:val="Bullets"/>
        <w:rPr>
          <w:lang w:val="en-GB"/>
        </w:rPr>
      </w:pPr>
      <w:r w:rsidRPr="00ED6522">
        <w:rPr>
          <w:lang w:val="en-GB"/>
        </w:rPr>
        <w:t>Total population</w:t>
      </w:r>
    </w:p>
    <w:p w14:paraId="414F8DA7" w14:textId="77777777" w:rsidR="00B05E44" w:rsidRPr="00ED6522" w:rsidRDefault="00B05E44" w:rsidP="00B05E44">
      <w:pPr>
        <w:pStyle w:val="Bullets"/>
        <w:rPr>
          <w:lang w:val="en-GB"/>
        </w:rPr>
      </w:pPr>
      <w:r w:rsidRPr="00ED6522">
        <w:rPr>
          <w:lang w:val="en-GB"/>
        </w:rPr>
        <w:t xml:space="preserve">Population density </w:t>
      </w:r>
    </w:p>
    <w:p w14:paraId="23FA2413" w14:textId="77777777" w:rsidR="00B05E44" w:rsidRPr="00ED6522" w:rsidRDefault="00B05E44" w:rsidP="00B05E44">
      <w:pPr>
        <w:pStyle w:val="Bullets"/>
        <w:rPr>
          <w:lang w:val="en-GB"/>
        </w:rPr>
      </w:pPr>
      <w:r w:rsidRPr="00ED6522">
        <w:rPr>
          <w:lang w:val="en-GB"/>
        </w:rPr>
        <w:t>Distribution of the population (</w:t>
      </w:r>
      <w:r w:rsidR="002352AD" w:rsidRPr="00ED6522">
        <w:rPr>
          <w:lang w:val="en-GB"/>
        </w:rPr>
        <w:t>e.g.,</w:t>
      </w:r>
      <w:r w:rsidRPr="00ED6522">
        <w:rPr>
          <w:lang w:val="en-GB"/>
        </w:rPr>
        <w:t xml:space="preserve"> by region, age, gender, income)</w:t>
      </w:r>
    </w:p>
    <w:p w14:paraId="4E46AFAA" w14:textId="77777777" w:rsidR="00B05E44" w:rsidRPr="00ED6522" w:rsidRDefault="00B05E44" w:rsidP="00B05E44">
      <w:pPr>
        <w:pStyle w:val="Bullets"/>
        <w:rPr>
          <w:lang w:val="en-GB"/>
        </w:rPr>
      </w:pPr>
      <w:r w:rsidRPr="00ED6522">
        <w:rPr>
          <w:lang w:val="en-GB"/>
        </w:rPr>
        <w:t xml:space="preserve">Information on human development, </w:t>
      </w:r>
      <w:r w:rsidR="00BD00EA">
        <w:rPr>
          <w:lang w:val="en-GB"/>
        </w:rPr>
        <w:t>(</w:t>
      </w:r>
      <w:r w:rsidR="002352AD" w:rsidRPr="00ED6522">
        <w:rPr>
          <w:lang w:val="en-GB"/>
        </w:rPr>
        <w:t>e.g.,</w:t>
      </w:r>
      <w:r w:rsidRPr="00ED6522">
        <w:rPr>
          <w:lang w:val="en-GB"/>
        </w:rPr>
        <w:t xml:space="preserve"> information based on national indicators</w:t>
      </w:r>
      <w:r w:rsidR="00BD00EA">
        <w:rPr>
          <w:lang w:val="en-GB"/>
        </w:rPr>
        <w:t>)</w:t>
      </w:r>
    </w:p>
    <w:p w14:paraId="5D2B77BA" w14:textId="77777777" w:rsidR="00B05E44" w:rsidRPr="00ED6522" w:rsidRDefault="00B05E44" w:rsidP="00B77F53">
      <w:pPr>
        <w:spacing w:before="240"/>
        <w:rPr>
          <w:lang w:val="en-GB"/>
        </w:rPr>
      </w:pPr>
      <w:r w:rsidRPr="00ED6522">
        <w:rPr>
          <w:lang w:val="en-GB"/>
        </w:rPr>
        <w:t xml:space="preserve">This section </w:t>
      </w:r>
      <w:r w:rsidRPr="00380E20">
        <w:rPr>
          <w:i/>
          <w:iCs/>
          <w:lang w:val="en-GB"/>
        </w:rPr>
        <w:t>may</w:t>
      </w:r>
      <w:r w:rsidRPr="00ED6522">
        <w:rPr>
          <w:lang w:val="en-GB"/>
        </w:rPr>
        <w:t xml:space="preserve"> address the following issues regarding economy:</w:t>
      </w:r>
    </w:p>
    <w:p w14:paraId="679D0EDB" w14:textId="77777777" w:rsidR="00B05E44" w:rsidRPr="00ED6522" w:rsidRDefault="00B05E44" w:rsidP="00B05E44">
      <w:pPr>
        <w:pStyle w:val="Bullets"/>
        <w:rPr>
          <w:lang w:val="en-GB"/>
        </w:rPr>
      </w:pPr>
      <w:r w:rsidRPr="00ED6522">
        <w:rPr>
          <w:lang w:val="en-GB"/>
        </w:rPr>
        <w:t>Introduction to key economic sectors and likely future developments</w:t>
      </w:r>
    </w:p>
    <w:p w14:paraId="0F4FE42B" w14:textId="77777777" w:rsidR="00B05E44" w:rsidRPr="00ED6522" w:rsidRDefault="00B05E44" w:rsidP="00B05E44">
      <w:pPr>
        <w:pStyle w:val="Bullets"/>
        <w:rPr>
          <w:lang w:val="en-GB"/>
        </w:rPr>
      </w:pPr>
      <w:r w:rsidRPr="00ED6522">
        <w:rPr>
          <w:lang w:val="en-GB"/>
        </w:rPr>
        <w:t xml:space="preserve">Current gross domestic product (GDP) alongside historic and future trends </w:t>
      </w:r>
    </w:p>
    <w:p w14:paraId="06F0FBB9" w14:textId="77777777" w:rsidR="00B05E44" w:rsidRPr="00ED6522" w:rsidRDefault="00B05E44" w:rsidP="00B05E44">
      <w:pPr>
        <w:pStyle w:val="Bullets"/>
        <w:rPr>
          <w:lang w:val="en-GB"/>
        </w:rPr>
      </w:pPr>
      <w:r w:rsidRPr="00ED6522">
        <w:rPr>
          <w:lang w:val="en-GB"/>
        </w:rPr>
        <w:t xml:space="preserve">GDP per capita (expressed in domestic currency and USD), GDP by sector </w:t>
      </w:r>
    </w:p>
    <w:p w14:paraId="65F5A13A" w14:textId="77777777" w:rsidR="00B05E44" w:rsidRPr="00ED6522" w:rsidRDefault="00B05E44" w:rsidP="00B05E44">
      <w:pPr>
        <w:pStyle w:val="Bullets"/>
        <w:rPr>
          <w:lang w:val="en-GB"/>
        </w:rPr>
      </w:pPr>
      <w:r w:rsidRPr="00ED6522">
        <w:rPr>
          <w:lang w:val="en-GB"/>
        </w:rPr>
        <w:t xml:space="preserve">International trade patterns </w:t>
      </w:r>
    </w:p>
    <w:p w14:paraId="2A879830" w14:textId="77777777" w:rsidR="00B05E44" w:rsidRPr="00ED6522" w:rsidRDefault="00B05E44" w:rsidP="00B77F53">
      <w:pPr>
        <w:spacing w:before="240"/>
        <w:rPr>
          <w:lang w:val="en-GB"/>
        </w:rPr>
      </w:pPr>
      <w:r w:rsidRPr="00ED6522">
        <w:rPr>
          <w:lang w:val="en-GB"/>
        </w:rPr>
        <w:t xml:space="preserve">Sectoral overviews </w:t>
      </w:r>
      <w:r w:rsidRPr="00380E20">
        <w:rPr>
          <w:i/>
          <w:iCs/>
          <w:lang w:val="en-GB"/>
        </w:rPr>
        <w:t>may</w:t>
      </w:r>
      <w:r w:rsidRPr="00ED6522">
        <w:rPr>
          <w:lang w:val="en-GB"/>
        </w:rPr>
        <w:t xml:space="preserve"> also be presented:</w:t>
      </w:r>
    </w:p>
    <w:p w14:paraId="2EE62D06" w14:textId="77777777" w:rsidR="00096138" w:rsidRDefault="00B05E44" w:rsidP="00B05E44">
      <w:pPr>
        <w:pStyle w:val="Bullets"/>
        <w:rPr>
          <w:lang w:val="en-GB"/>
        </w:rPr>
      </w:pPr>
      <w:r w:rsidRPr="00ED6522">
        <w:rPr>
          <w:lang w:val="en-GB"/>
        </w:rPr>
        <w:t>Energy</w:t>
      </w:r>
    </w:p>
    <w:p w14:paraId="4F5A12E0" w14:textId="373B95A8" w:rsidR="00B05E44" w:rsidRPr="00ED6522" w:rsidRDefault="00096138" w:rsidP="001B408D">
      <w:pPr>
        <w:pStyle w:val="Bullets"/>
        <w:numPr>
          <w:ilvl w:val="1"/>
          <w:numId w:val="22"/>
        </w:numPr>
        <w:rPr>
          <w:lang w:val="en-GB"/>
        </w:rPr>
      </w:pPr>
      <w:r>
        <w:rPr>
          <w:lang w:val="en-GB"/>
        </w:rPr>
        <w:t>O</w:t>
      </w:r>
      <w:r w:rsidR="00B05E44" w:rsidRPr="00ED6522">
        <w:rPr>
          <w:lang w:val="en-GB"/>
        </w:rPr>
        <w:t xml:space="preserve">verview of energy resources, by fuel type, </w:t>
      </w:r>
      <w:r w:rsidR="00BD00EA">
        <w:rPr>
          <w:lang w:val="en-GB"/>
        </w:rPr>
        <w:t>if</w:t>
      </w:r>
      <w:r w:rsidR="00BD00EA" w:rsidRPr="00ED6522">
        <w:rPr>
          <w:lang w:val="en-GB"/>
        </w:rPr>
        <w:t xml:space="preserve"> </w:t>
      </w:r>
      <w:r w:rsidR="00B05E44" w:rsidRPr="00ED6522">
        <w:rPr>
          <w:lang w:val="en-GB"/>
        </w:rPr>
        <w:t xml:space="preserve">available and </w:t>
      </w:r>
      <w:r w:rsidR="00B05E44" w:rsidRPr="00B72BF9">
        <w:rPr>
          <w:lang w:val="en-GB"/>
        </w:rPr>
        <w:t xml:space="preserve">appropriate, </w:t>
      </w:r>
    </w:p>
    <w:p w14:paraId="4D92F118" w14:textId="77777777" w:rsidR="00B05E44" w:rsidRPr="00ED6522" w:rsidRDefault="00B05E44" w:rsidP="009E0A82">
      <w:pPr>
        <w:pStyle w:val="Bullets"/>
        <w:numPr>
          <w:ilvl w:val="2"/>
          <w:numId w:val="22"/>
        </w:numPr>
        <w:rPr>
          <w:lang w:val="en-GB"/>
        </w:rPr>
      </w:pPr>
      <w:r w:rsidRPr="00ED6522">
        <w:rPr>
          <w:lang w:val="en-GB"/>
        </w:rPr>
        <w:t xml:space="preserve">Total primary energy supply (using units </w:t>
      </w:r>
      <w:r w:rsidR="002352AD" w:rsidRPr="00ED6522">
        <w:rPr>
          <w:lang w:val="en-GB"/>
        </w:rPr>
        <w:t>e.g.,</w:t>
      </w:r>
      <w:r w:rsidRPr="00ED6522">
        <w:rPr>
          <w:lang w:val="en-GB"/>
        </w:rPr>
        <w:t xml:space="preserve"> TJ, percent, and/or monetary value)</w:t>
      </w:r>
    </w:p>
    <w:p w14:paraId="1937F7C5" w14:textId="77777777" w:rsidR="00B05E44" w:rsidRPr="00ED6522" w:rsidRDefault="00B05E44" w:rsidP="009E0A82">
      <w:pPr>
        <w:pStyle w:val="Bullets"/>
        <w:numPr>
          <w:ilvl w:val="2"/>
          <w:numId w:val="22"/>
        </w:numPr>
        <w:rPr>
          <w:lang w:val="en-GB"/>
        </w:rPr>
      </w:pPr>
      <w:r w:rsidRPr="00ED6522">
        <w:rPr>
          <w:lang w:val="en-GB"/>
        </w:rPr>
        <w:t xml:space="preserve">Total primary energy consumption </w:t>
      </w:r>
    </w:p>
    <w:p w14:paraId="1328F013" w14:textId="77777777" w:rsidR="00B05E44" w:rsidRPr="00ED6522" w:rsidRDefault="00B05E44" w:rsidP="009E0A82">
      <w:pPr>
        <w:pStyle w:val="Bullets"/>
        <w:numPr>
          <w:ilvl w:val="2"/>
          <w:numId w:val="22"/>
        </w:numPr>
        <w:rPr>
          <w:lang w:val="en-GB"/>
        </w:rPr>
      </w:pPr>
      <w:r w:rsidRPr="00ED6522">
        <w:rPr>
          <w:lang w:val="en-GB"/>
        </w:rPr>
        <w:t xml:space="preserve">Market structure </w:t>
      </w:r>
    </w:p>
    <w:p w14:paraId="248EC286" w14:textId="77777777" w:rsidR="00B05E44" w:rsidRPr="00ED6522" w:rsidRDefault="00B05E44" w:rsidP="009E0A82">
      <w:pPr>
        <w:pStyle w:val="Bullets"/>
        <w:numPr>
          <w:ilvl w:val="2"/>
          <w:numId w:val="22"/>
        </w:numPr>
        <w:rPr>
          <w:lang w:val="en-GB"/>
        </w:rPr>
      </w:pPr>
      <w:r w:rsidRPr="00ED6522">
        <w:rPr>
          <w:lang w:val="en-GB"/>
        </w:rPr>
        <w:t xml:space="preserve">Prices, </w:t>
      </w:r>
      <w:r w:rsidR="00BD00EA" w:rsidRPr="00ED6522">
        <w:rPr>
          <w:lang w:val="en-GB"/>
        </w:rPr>
        <w:t>taxes,</w:t>
      </w:r>
      <w:r w:rsidRPr="00ED6522">
        <w:rPr>
          <w:lang w:val="en-GB"/>
        </w:rPr>
        <w:t xml:space="preserve"> and subsidies</w:t>
      </w:r>
    </w:p>
    <w:p w14:paraId="13C95C4F" w14:textId="77777777" w:rsidR="00B05E44" w:rsidRPr="00ED6522" w:rsidRDefault="00B05E44" w:rsidP="009E0A82">
      <w:pPr>
        <w:pStyle w:val="Bullets"/>
        <w:numPr>
          <w:ilvl w:val="2"/>
          <w:numId w:val="22"/>
        </w:numPr>
        <w:rPr>
          <w:lang w:val="en-GB"/>
        </w:rPr>
      </w:pPr>
      <w:r w:rsidRPr="00ED6522">
        <w:rPr>
          <w:lang w:val="en-GB"/>
        </w:rPr>
        <w:t>Trade, including key energy exports and imports</w:t>
      </w:r>
    </w:p>
    <w:p w14:paraId="2EE6FD12" w14:textId="77777777" w:rsidR="00B05E44" w:rsidRPr="00ED6522" w:rsidRDefault="00B05E44" w:rsidP="009E0A82">
      <w:pPr>
        <w:pStyle w:val="Bullets"/>
        <w:numPr>
          <w:ilvl w:val="2"/>
          <w:numId w:val="22"/>
        </w:numPr>
        <w:rPr>
          <w:lang w:val="en-GB"/>
        </w:rPr>
      </w:pPr>
      <w:r w:rsidRPr="00ED6522">
        <w:rPr>
          <w:lang w:val="en-GB"/>
        </w:rPr>
        <w:t>Key developments in the sector, including national energy plans/strategies and future trends</w:t>
      </w:r>
    </w:p>
    <w:p w14:paraId="6E87621E" w14:textId="77777777" w:rsidR="00B05E44" w:rsidRPr="00ED6522" w:rsidRDefault="00B05E44" w:rsidP="00B05E44">
      <w:pPr>
        <w:pStyle w:val="Bullets"/>
        <w:rPr>
          <w:lang w:val="en-GB"/>
        </w:rPr>
      </w:pPr>
      <w:r w:rsidRPr="00ED6522">
        <w:rPr>
          <w:lang w:val="en-GB"/>
        </w:rPr>
        <w:t>Transportation</w:t>
      </w:r>
      <w:r w:rsidR="009E0A82">
        <w:rPr>
          <w:lang w:val="en-GB"/>
        </w:rPr>
        <w:t>,</w:t>
      </w:r>
      <w:r w:rsidRPr="00ED6522">
        <w:rPr>
          <w:lang w:val="en-GB"/>
        </w:rPr>
        <w:t xml:space="preserve"> by fuel type, </w:t>
      </w:r>
      <w:r w:rsidR="00096138">
        <w:rPr>
          <w:lang w:val="en-GB"/>
        </w:rPr>
        <w:t>if</w:t>
      </w:r>
      <w:r w:rsidR="00096138" w:rsidRPr="00ED6522">
        <w:rPr>
          <w:lang w:val="en-GB"/>
        </w:rPr>
        <w:t xml:space="preserve"> </w:t>
      </w:r>
      <w:r w:rsidRPr="00ED6522">
        <w:rPr>
          <w:lang w:val="en-GB"/>
        </w:rPr>
        <w:t>available and appropriate</w:t>
      </w:r>
    </w:p>
    <w:p w14:paraId="5ACC1D25" w14:textId="77777777" w:rsidR="00B05E44" w:rsidRPr="00ED6522" w:rsidRDefault="00B05E44" w:rsidP="00BE14CA">
      <w:pPr>
        <w:pStyle w:val="Bullets"/>
        <w:numPr>
          <w:ilvl w:val="1"/>
          <w:numId w:val="22"/>
        </w:numPr>
        <w:rPr>
          <w:lang w:val="en-GB"/>
        </w:rPr>
      </w:pPr>
      <w:r w:rsidRPr="00ED6522">
        <w:rPr>
          <w:lang w:val="en-GB"/>
        </w:rPr>
        <w:t>Modes (passenger and freight)</w:t>
      </w:r>
    </w:p>
    <w:p w14:paraId="63870535" w14:textId="77777777" w:rsidR="00B05E44" w:rsidRPr="00ED6522" w:rsidRDefault="00B05E44" w:rsidP="00BE14CA">
      <w:pPr>
        <w:pStyle w:val="Bullets"/>
        <w:numPr>
          <w:ilvl w:val="1"/>
          <w:numId w:val="22"/>
        </w:numPr>
        <w:rPr>
          <w:lang w:val="en-GB"/>
        </w:rPr>
      </w:pPr>
      <w:r w:rsidRPr="00ED6522">
        <w:rPr>
          <w:lang w:val="en-GB"/>
        </w:rPr>
        <w:t>Fleet characteristics</w:t>
      </w:r>
    </w:p>
    <w:p w14:paraId="4DDFAA41" w14:textId="77777777" w:rsidR="00B05E44" w:rsidRPr="00ED6522" w:rsidRDefault="00B05E44" w:rsidP="00BE14CA">
      <w:pPr>
        <w:pStyle w:val="Bullets"/>
        <w:numPr>
          <w:ilvl w:val="1"/>
          <w:numId w:val="22"/>
        </w:numPr>
        <w:rPr>
          <w:lang w:val="en-GB"/>
        </w:rPr>
      </w:pPr>
      <w:r w:rsidRPr="00ED6522">
        <w:rPr>
          <w:lang w:val="en-GB"/>
        </w:rPr>
        <w:lastRenderedPageBreak/>
        <w:t>Key developments in transportation sector, including major recent and planned infrastructure developments</w:t>
      </w:r>
    </w:p>
    <w:p w14:paraId="18935DF3" w14:textId="77777777" w:rsidR="00B05E44" w:rsidRPr="00ED6522" w:rsidRDefault="00B05E44" w:rsidP="00B05E44">
      <w:pPr>
        <w:pStyle w:val="Bullets"/>
        <w:rPr>
          <w:lang w:val="en-GB"/>
        </w:rPr>
      </w:pPr>
      <w:r w:rsidRPr="00ED6522">
        <w:rPr>
          <w:lang w:val="en-GB"/>
        </w:rPr>
        <w:t>Industry</w:t>
      </w:r>
    </w:p>
    <w:p w14:paraId="6888010D" w14:textId="77777777" w:rsidR="00B05E44" w:rsidRPr="00ED6522" w:rsidRDefault="00B05E44" w:rsidP="00BE14CA">
      <w:pPr>
        <w:pStyle w:val="Bullets"/>
        <w:numPr>
          <w:ilvl w:val="1"/>
          <w:numId w:val="22"/>
        </w:numPr>
        <w:rPr>
          <w:lang w:val="en-GB"/>
        </w:rPr>
      </w:pPr>
      <w:r w:rsidRPr="00ED6522">
        <w:rPr>
          <w:lang w:val="en-GB"/>
        </w:rPr>
        <w:t>Structure (market, major industry branches/processes and age structure)</w:t>
      </w:r>
    </w:p>
    <w:p w14:paraId="449D3E64" w14:textId="77777777" w:rsidR="00B05E44" w:rsidRPr="00ED6522" w:rsidRDefault="00B05E44" w:rsidP="00BE14CA">
      <w:pPr>
        <w:pStyle w:val="Bullets"/>
        <w:numPr>
          <w:ilvl w:val="1"/>
          <w:numId w:val="22"/>
        </w:numPr>
        <w:rPr>
          <w:lang w:val="en-GB"/>
        </w:rPr>
      </w:pPr>
      <w:r w:rsidRPr="00ED6522">
        <w:rPr>
          <w:lang w:val="en-GB"/>
        </w:rPr>
        <w:t>Main industrial exports and imports</w:t>
      </w:r>
    </w:p>
    <w:p w14:paraId="5F6F6708" w14:textId="77777777" w:rsidR="00B05E44" w:rsidRPr="00ED6522" w:rsidRDefault="00B05E44" w:rsidP="00BE14CA">
      <w:pPr>
        <w:pStyle w:val="Bullets"/>
        <w:numPr>
          <w:ilvl w:val="1"/>
          <w:numId w:val="22"/>
        </w:numPr>
        <w:rPr>
          <w:lang w:val="en-GB"/>
        </w:rPr>
      </w:pPr>
      <w:r w:rsidRPr="00ED6522">
        <w:rPr>
          <w:lang w:val="en-GB"/>
        </w:rPr>
        <w:t xml:space="preserve">Key developments in industry sector, including planned construction of industrial zones </w:t>
      </w:r>
      <w:r w:rsidR="00DC2B0A">
        <w:rPr>
          <w:lang w:val="en-GB"/>
        </w:rPr>
        <w:br/>
      </w:r>
      <w:r w:rsidRPr="00ED6522">
        <w:rPr>
          <w:lang w:val="en-GB"/>
        </w:rPr>
        <w:t>or complexes</w:t>
      </w:r>
    </w:p>
    <w:p w14:paraId="4FD07C8A" w14:textId="77777777" w:rsidR="00B05E44" w:rsidRPr="00ED6522" w:rsidRDefault="00B05E44" w:rsidP="00B05E44">
      <w:pPr>
        <w:pStyle w:val="Bullets"/>
        <w:rPr>
          <w:lang w:val="en-GB"/>
        </w:rPr>
      </w:pPr>
      <w:r w:rsidRPr="00ED6522">
        <w:rPr>
          <w:lang w:val="en-GB"/>
        </w:rPr>
        <w:t>Waste</w:t>
      </w:r>
    </w:p>
    <w:p w14:paraId="0C46A3C9" w14:textId="77777777" w:rsidR="00B05E44" w:rsidRPr="00ED6522" w:rsidRDefault="00B05E44" w:rsidP="00BE14CA">
      <w:pPr>
        <w:pStyle w:val="Bullets"/>
        <w:numPr>
          <w:ilvl w:val="1"/>
          <w:numId w:val="22"/>
        </w:numPr>
        <w:rPr>
          <w:lang w:val="en-GB"/>
        </w:rPr>
      </w:pPr>
      <w:r w:rsidRPr="00ED6522">
        <w:rPr>
          <w:lang w:val="en-GB"/>
        </w:rPr>
        <w:t>Waste generation and trends in terms of overall amount and composition</w:t>
      </w:r>
    </w:p>
    <w:p w14:paraId="0D060DD8" w14:textId="77777777" w:rsidR="00B05E44" w:rsidRPr="00ED6522" w:rsidRDefault="00B05E44" w:rsidP="00BE14CA">
      <w:pPr>
        <w:pStyle w:val="Bullets"/>
        <w:numPr>
          <w:ilvl w:val="1"/>
          <w:numId w:val="22"/>
        </w:numPr>
        <w:rPr>
          <w:lang w:val="en-GB"/>
        </w:rPr>
      </w:pPr>
      <w:r w:rsidRPr="00ED6522">
        <w:rPr>
          <w:lang w:val="en-GB"/>
        </w:rPr>
        <w:t>Management practices (</w:t>
      </w:r>
      <w:r w:rsidR="002352AD" w:rsidRPr="00ED6522">
        <w:rPr>
          <w:lang w:val="en-GB"/>
        </w:rPr>
        <w:t>e.g.,</w:t>
      </w:r>
      <w:r w:rsidRPr="00ED6522">
        <w:rPr>
          <w:lang w:val="en-GB"/>
        </w:rPr>
        <w:t xml:space="preserve"> landfilling, incineration, composting, wastewater treatment)</w:t>
      </w:r>
    </w:p>
    <w:p w14:paraId="3C4DD74F" w14:textId="77777777" w:rsidR="00B05E44" w:rsidRPr="00ED6522" w:rsidRDefault="00B05E44" w:rsidP="00B05E44">
      <w:pPr>
        <w:pStyle w:val="Bullets"/>
        <w:rPr>
          <w:lang w:val="en-GB"/>
        </w:rPr>
      </w:pPr>
      <w:r w:rsidRPr="00ED6522">
        <w:rPr>
          <w:lang w:val="en-GB"/>
        </w:rPr>
        <w:t>Building stock and urban structure</w:t>
      </w:r>
    </w:p>
    <w:p w14:paraId="1149C240" w14:textId="77777777" w:rsidR="00B05E44" w:rsidRPr="00ED6522" w:rsidRDefault="00B05E44" w:rsidP="00BE14CA">
      <w:pPr>
        <w:pStyle w:val="Bullets"/>
        <w:numPr>
          <w:ilvl w:val="1"/>
          <w:numId w:val="22"/>
        </w:numPr>
        <w:rPr>
          <w:lang w:val="en-GB"/>
        </w:rPr>
      </w:pPr>
      <w:r w:rsidRPr="00ED6522">
        <w:rPr>
          <w:lang w:val="en-GB"/>
        </w:rPr>
        <w:t>Profile of residential and commercial buildings (</w:t>
      </w:r>
      <w:r w:rsidR="002352AD" w:rsidRPr="00ED6522">
        <w:rPr>
          <w:lang w:val="en-GB"/>
        </w:rPr>
        <w:t>e.g.,</w:t>
      </w:r>
      <w:r w:rsidRPr="00ED6522">
        <w:rPr>
          <w:lang w:val="en-GB"/>
        </w:rPr>
        <w:t xml:space="preserve"> age structure, cooling and/or heating demand, refurbishment rate)</w:t>
      </w:r>
    </w:p>
    <w:p w14:paraId="55ADCED7" w14:textId="77777777" w:rsidR="00B05E44" w:rsidRPr="00ED6522" w:rsidRDefault="00B05E44" w:rsidP="00BE14CA">
      <w:pPr>
        <w:pStyle w:val="Bullets"/>
        <w:numPr>
          <w:ilvl w:val="1"/>
          <w:numId w:val="22"/>
        </w:numPr>
        <w:rPr>
          <w:lang w:val="en-GB"/>
        </w:rPr>
      </w:pPr>
      <w:r w:rsidRPr="00ED6522">
        <w:rPr>
          <w:lang w:val="en-GB"/>
        </w:rPr>
        <w:t xml:space="preserve">Trends in urbanization </w:t>
      </w:r>
    </w:p>
    <w:p w14:paraId="07E4F3C9" w14:textId="77777777" w:rsidR="00B05E44" w:rsidRPr="00ED6522" w:rsidRDefault="00B05E44" w:rsidP="00BE14CA">
      <w:pPr>
        <w:pStyle w:val="Bullets"/>
        <w:numPr>
          <w:ilvl w:val="1"/>
          <w:numId w:val="22"/>
        </w:numPr>
        <w:rPr>
          <w:lang w:val="en-GB"/>
        </w:rPr>
      </w:pPr>
      <w:r w:rsidRPr="00ED6522">
        <w:rPr>
          <w:lang w:val="en-GB"/>
        </w:rPr>
        <w:t>Key urban developments including major city developments planned</w:t>
      </w:r>
    </w:p>
    <w:p w14:paraId="75692C26" w14:textId="77777777" w:rsidR="00B05E44" w:rsidRPr="00ED6522" w:rsidRDefault="00B05E44" w:rsidP="00B05E44">
      <w:pPr>
        <w:pStyle w:val="Bullets"/>
        <w:rPr>
          <w:lang w:val="en-GB"/>
        </w:rPr>
      </w:pPr>
      <w:r w:rsidRPr="00ED6522">
        <w:rPr>
          <w:lang w:val="en-GB"/>
        </w:rPr>
        <w:t>Agriculture</w:t>
      </w:r>
    </w:p>
    <w:p w14:paraId="5ECFAE9B" w14:textId="77777777" w:rsidR="00B05E44" w:rsidRPr="00ED6522" w:rsidRDefault="00B05E44" w:rsidP="00BE14CA">
      <w:pPr>
        <w:pStyle w:val="Bullets"/>
        <w:numPr>
          <w:ilvl w:val="1"/>
          <w:numId w:val="22"/>
        </w:numPr>
        <w:rPr>
          <w:lang w:val="en-GB"/>
        </w:rPr>
      </w:pPr>
      <w:r w:rsidRPr="00ED6522">
        <w:rPr>
          <w:lang w:val="en-GB"/>
        </w:rPr>
        <w:t>Structure of sector (</w:t>
      </w:r>
      <w:r w:rsidR="002352AD" w:rsidRPr="00ED6522">
        <w:rPr>
          <w:lang w:val="en-GB"/>
        </w:rPr>
        <w:t>e.g.,</w:t>
      </w:r>
      <w:r w:rsidRPr="00ED6522">
        <w:rPr>
          <w:lang w:val="en-GB"/>
        </w:rPr>
        <w:t xml:space="preserve"> major crops, livestock</w:t>
      </w:r>
      <w:r w:rsidR="005E602B">
        <w:rPr>
          <w:lang w:val="en-GB"/>
        </w:rPr>
        <w:t>,</w:t>
      </w:r>
      <w:r w:rsidRPr="00ED6522">
        <w:rPr>
          <w:lang w:val="en-GB"/>
        </w:rPr>
        <w:t xml:space="preserve"> and geographic distribution) </w:t>
      </w:r>
    </w:p>
    <w:p w14:paraId="606A5370" w14:textId="77777777" w:rsidR="00B05E44" w:rsidRPr="00ED6522" w:rsidRDefault="00B05E44" w:rsidP="00BE14CA">
      <w:pPr>
        <w:pStyle w:val="Bullets"/>
        <w:numPr>
          <w:ilvl w:val="1"/>
          <w:numId w:val="22"/>
        </w:numPr>
        <w:rPr>
          <w:lang w:val="en-GB"/>
        </w:rPr>
      </w:pPr>
      <w:r w:rsidRPr="00ED6522">
        <w:rPr>
          <w:lang w:val="en-GB"/>
        </w:rPr>
        <w:t>Agricultural exports and trends</w:t>
      </w:r>
    </w:p>
    <w:p w14:paraId="6A0FD570" w14:textId="77777777" w:rsidR="00B05E44" w:rsidRPr="00ED6522" w:rsidRDefault="00B05E44" w:rsidP="00BE14CA">
      <w:pPr>
        <w:pStyle w:val="Bullets"/>
        <w:numPr>
          <w:ilvl w:val="1"/>
          <w:numId w:val="22"/>
        </w:numPr>
        <w:rPr>
          <w:lang w:val="en-GB"/>
        </w:rPr>
      </w:pPr>
      <w:r w:rsidRPr="00ED6522">
        <w:rPr>
          <w:lang w:val="en-GB"/>
        </w:rPr>
        <w:t>Management practices</w:t>
      </w:r>
    </w:p>
    <w:p w14:paraId="7C7C1D26" w14:textId="77777777" w:rsidR="00B05E44" w:rsidRPr="00ED6522" w:rsidRDefault="00B05E44" w:rsidP="00BE14CA">
      <w:pPr>
        <w:pStyle w:val="Bullets"/>
        <w:numPr>
          <w:ilvl w:val="1"/>
          <w:numId w:val="22"/>
        </w:numPr>
        <w:rPr>
          <w:lang w:val="en-GB"/>
        </w:rPr>
      </w:pPr>
      <w:r w:rsidRPr="00ED6522">
        <w:rPr>
          <w:lang w:val="en-GB"/>
        </w:rPr>
        <w:t>Sectoral developments such as agricultural strategies or plans</w:t>
      </w:r>
    </w:p>
    <w:p w14:paraId="4077377C" w14:textId="77777777" w:rsidR="00B05E44" w:rsidRPr="00ED6522" w:rsidRDefault="00B05E44" w:rsidP="00B05E44">
      <w:pPr>
        <w:pStyle w:val="Bullets"/>
        <w:rPr>
          <w:lang w:val="en-GB"/>
        </w:rPr>
      </w:pPr>
      <w:r w:rsidRPr="00ED6522">
        <w:rPr>
          <w:lang w:val="en-GB"/>
        </w:rPr>
        <w:t>Forest</w:t>
      </w:r>
    </w:p>
    <w:p w14:paraId="3898737A" w14:textId="77777777" w:rsidR="00B05E44" w:rsidRPr="00ED6522" w:rsidRDefault="00B05E44" w:rsidP="00BE14CA">
      <w:pPr>
        <w:pStyle w:val="Bullets"/>
        <w:numPr>
          <w:ilvl w:val="1"/>
          <w:numId w:val="22"/>
        </w:numPr>
        <w:rPr>
          <w:lang w:val="en-GB"/>
        </w:rPr>
      </w:pPr>
      <w:r w:rsidRPr="00ED6522">
        <w:rPr>
          <w:lang w:val="en-GB"/>
        </w:rPr>
        <w:t xml:space="preserve">Forest types </w:t>
      </w:r>
    </w:p>
    <w:p w14:paraId="4B92EA95" w14:textId="77777777" w:rsidR="00B05E44" w:rsidRPr="00ED6522" w:rsidRDefault="00B05E44" w:rsidP="00BE14CA">
      <w:pPr>
        <w:pStyle w:val="Bullets"/>
        <w:numPr>
          <w:ilvl w:val="1"/>
          <w:numId w:val="22"/>
        </w:numPr>
        <w:rPr>
          <w:lang w:val="en-GB"/>
        </w:rPr>
      </w:pPr>
      <w:r w:rsidRPr="00ED6522">
        <w:rPr>
          <w:lang w:val="en-GB"/>
        </w:rPr>
        <w:t>Forest management practices</w:t>
      </w:r>
    </w:p>
    <w:p w14:paraId="5E3E391C" w14:textId="77777777" w:rsidR="00B05E44" w:rsidRPr="00ED6522" w:rsidRDefault="00B05E44" w:rsidP="00BE14CA">
      <w:pPr>
        <w:pStyle w:val="Bullets"/>
        <w:numPr>
          <w:ilvl w:val="1"/>
          <w:numId w:val="22"/>
        </w:numPr>
        <w:rPr>
          <w:lang w:val="en-GB"/>
        </w:rPr>
      </w:pPr>
      <w:r w:rsidRPr="00ED6522">
        <w:rPr>
          <w:lang w:val="en-GB"/>
        </w:rPr>
        <w:t>Exports of timber and other forest products and trends</w:t>
      </w:r>
    </w:p>
    <w:p w14:paraId="6DA8C540" w14:textId="77777777" w:rsidR="00B05E44" w:rsidRPr="00ED6522" w:rsidRDefault="00B05E44" w:rsidP="00B77F53">
      <w:pPr>
        <w:pStyle w:val="berschrift3"/>
        <w:spacing w:before="360"/>
        <w:rPr>
          <w:lang w:val="en-GB"/>
        </w:rPr>
      </w:pPr>
      <w:bookmarkStart w:id="22" w:name="_Ref63070892"/>
      <w:bookmarkStart w:id="23" w:name="_Ref63071313"/>
      <w:bookmarkStart w:id="24" w:name="_Toc90029710"/>
      <w:r w:rsidRPr="00ED6522">
        <w:rPr>
          <w:lang w:val="en-GB"/>
        </w:rPr>
        <w:t>Development priorities and objectives</w:t>
      </w:r>
      <w:bookmarkEnd w:id="22"/>
      <w:bookmarkEnd w:id="23"/>
      <w:bookmarkEnd w:id="24"/>
    </w:p>
    <w:p w14:paraId="54E231A2" w14:textId="77777777" w:rsidR="00B77F53" w:rsidRPr="00313D3A" w:rsidRDefault="00B77F53" w:rsidP="00B77F53">
      <w:pPr>
        <w:pStyle w:val="Standardbold"/>
        <w:spacing w:before="240"/>
        <w:rPr>
          <w:u w:val="single"/>
          <w:lang w:val="en-GB"/>
        </w:rPr>
      </w:pPr>
      <w:r w:rsidRPr="00313D3A">
        <w:rPr>
          <w:u w:val="single"/>
          <w:lang w:val="en-GB"/>
        </w:rPr>
        <w:t>Additional information/best practice:</w:t>
      </w:r>
    </w:p>
    <w:p w14:paraId="7EA4242E" w14:textId="77777777" w:rsidR="00B05E44" w:rsidRPr="00ED6522" w:rsidRDefault="00B05E44" w:rsidP="00B05E44">
      <w:pPr>
        <w:rPr>
          <w:lang w:val="en-GB"/>
        </w:rPr>
      </w:pPr>
      <w:r w:rsidRPr="00ED6522">
        <w:rPr>
          <w:lang w:val="en-GB"/>
        </w:rPr>
        <w:t xml:space="preserve">This section </w:t>
      </w:r>
      <w:r w:rsidRPr="00380E20">
        <w:rPr>
          <w:i/>
          <w:iCs/>
          <w:lang w:val="en-GB"/>
        </w:rPr>
        <w:t>may</w:t>
      </w:r>
      <w:r w:rsidRPr="00ED6522">
        <w:rPr>
          <w:lang w:val="en-GB"/>
        </w:rPr>
        <w:t xml:space="preserve"> address the following issues:</w:t>
      </w:r>
    </w:p>
    <w:p w14:paraId="7A0CE355" w14:textId="77777777" w:rsidR="00B05E44" w:rsidRPr="00ED6522" w:rsidRDefault="00B05E44" w:rsidP="0013113A">
      <w:pPr>
        <w:pStyle w:val="Bullets"/>
        <w:rPr>
          <w:lang w:val="en-GB"/>
        </w:rPr>
      </w:pPr>
      <w:r w:rsidRPr="00ED6522">
        <w:rPr>
          <w:lang w:val="en-GB"/>
        </w:rPr>
        <w:t>Key sectors or areas of development</w:t>
      </w:r>
    </w:p>
    <w:p w14:paraId="5B7A2000" w14:textId="77777777" w:rsidR="00B05E44" w:rsidRPr="00ED6522" w:rsidRDefault="00B05E44" w:rsidP="0013113A">
      <w:pPr>
        <w:pStyle w:val="Bullets"/>
        <w:rPr>
          <w:lang w:val="en-GB"/>
        </w:rPr>
      </w:pPr>
      <w:r w:rsidRPr="00ED6522">
        <w:rPr>
          <w:lang w:val="en-GB"/>
        </w:rPr>
        <w:t xml:space="preserve">Development strategies/plans and objectives, if any, and national legislation aiming to implement these strategies </w:t>
      </w:r>
    </w:p>
    <w:p w14:paraId="772A7E08" w14:textId="77777777" w:rsidR="00B05E44" w:rsidRPr="00ED6522" w:rsidRDefault="00B05E44" w:rsidP="0013113A">
      <w:pPr>
        <w:pStyle w:val="Bullets"/>
        <w:rPr>
          <w:lang w:val="en-GB"/>
        </w:rPr>
      </w:pPr>
      <w:r w:rsidRPr="00ED6522">
        <w:rPr>
          <w:lang w:val="en-GB"/>
        </w:rPr>
        <w:t>Progress towards the UN Millennium Development Goals</w:t>
      </w:r>
    </w:p>
    <w:p w14:paraId="3431F789" w14:textId="77777777" w:rsidR="00B05E44" w:rsidRPr="00ED6522" w:rsidRDefault="00B05E44" w:rsidP="0013113A">
      <w:pPr>
        <w:pStyle w:val="Bullets"/>
        <w:rPr>
          <w:lang w:val="en-GB"/>
        </w:rPr>
      </w:pPr>
      <w:r w:rsidRPr="00ED6522">
        <w:rPr>
          <w:lang w:val="en-GB"/>
        </w:rPr>
        <w:t>Barriers encountered in the implementation of the development priorities</w:t>
      </w:r>
    </w:p>
    <w:p w14:paraId="121DDFE6" w14:textId="77777777" w:rsidR="00B05E44" w:rsidRPr="00ED6522" w:rsidRDefault="00B05E44" w:rsidP="00B77F53">
      <w:pPr>
        <w:pStyle w:val="berschrift3"/>
        <w:spacing w:before="360"/>
        <w:rPr>
          <w:lang w:val="en-GB"/>
        </w:rPr>
      </w:pPr>
      <w:bookmarkStart w:id="25" w:name="_Ref63081255"/>
      <w:bookmarkStart w:id="26" w:name="_Toc90029711"/>
      <w:r w:rsidRPr="00ED6522">
        <w:rPr>
          <w:lang w:val="en-GB"/>
        </w:rPr>
        <w:t>Priorities related to mitigation of climate change</w:t>
      </w:r>
      <w:bookmarkEnd w:id="25"/>
      <w:bookmarkEnd w:id="26"/>
    </w:p>
    <w:p w14:paraId="01BD43E4" w14:textId="77777777" w:rsidR="00B77F53" w:rsidRPr="00313D3A" w:rsidRDefault="00B77F53" w:rsidP="00B77F53">
      <w:pPr>
        <w:pStyle w:val="Standardbold"/>
        <w:spacing w:before="240"/>
        <w:rPr>
          <w:u w:val="single"/>
          <w:lang w:val="en-GB"/>
        </w:rPr>
      </w:pPr>
      <w:r w:rsidRPr="00313D3A">
        <w:rPr>
          <w:u w:val="single"/>
          <w:lang w:val="en-GB"/>
        </w:rPr>
        <w:t>Additional information/best practice:</w:t>
      </w:r>
    </w:p>
    <w:p w14:paraId="1F2338D3" w14:textId="77777777" w:rsidR="00B05E44" w:rsidRPr="00ED6522" w:rsidRDefault="00B05E44" w:rsidP="00B05E44">
      <w:pPr>
        <w:rPr>
          <w:lang w:val="en-GB"/>
        </w:rPr>
      </w:pPr>
      <w:r w:rsidRPr="00ED6522">
        <w:rPr>
          <w:lang w:val="en-GB"/>
        </w:rPr>
        <w:t xml:space="preserve">This section </w:t>
      </w:r>
      <w:r w:rsidRPr="00380E20">
        <w:rPr>
          <w:i/>
          <w:iCs/>
          <w:lang w:val="en-GB"/>
        </w:rPr>
        <w:t>may</w:t>
      </w:r>
      <w:r w:rsidRPr="00ED6522">
        <w:rPr>
          <w:lang w:val="en-GB"/>
        </w:rPr>
        <w:t xml:space="preserve"> address the following issues:</w:t>
      </w:r>
    </w:p>
    <w:p w14:paraId="2547A7F5" w14:textId="77777777" w:rsidR="00B05E44" w:rsidRPr="00ED6522" w:rsidRDefault="00B05E44" w:rsidP="00B05E44">
      <w:pPr>
        <w:pStyle w:val="Bullets"/>
        <w:rPr>
          <w:lang w:val="en-GB"/>
        </w:rPr>
      </w:pPr>
      <w:r w:rsidRPr="00ED6522">
        <w:rPr>
          <w:lang w:val="en-GB"/>
        </w:rPr>
        <w:t>NDC target (economy-wide and/or sectoral mitigation pledges)</w:t>
      </w:r>
    </w:p>
    <w:p w14:paraId="49032969" w14:textId="77777777" w:rsidR="00B05E44" w:rsidRPr="00ED6522" w:rsidRDefault="00B05E44" w:rsidP="00B05E44">
      <w:pPr>
        <w:pStyle w:val="Bullets"/>
        <w:rPr>
          <w:lang w:val="en-GB"/>
        </w:rPr>
      </w:pPr>
      <w:r w:rsidRPr="00ED6522">
        <w:rPr>
          <w:lang w:val="en-GB"/>
        </w:rPr>
        <w:t>Key sectors or priority areas with regards to mitigation</w:t>
      </w:r>
    </w:p>
    <w:p w14:paraId="19587EF5" w14:textId="77777777" w:rsidR="00B05E44" w:rsidRPr="00ED6522" w:rsidRDefault="00B05E44" w:rsidP="00B05E44">
      <w:pPr>
        <w:pStyle w:val="Bullets"/>
        <w:rPr>
          <w:lang w:val="en-GB"/>
        </w:rPr>
      </w:pPr>
      <w:r w:rsidRPr="00ED6522">
        <w:rPr>
          <w:lang w:val="en-GB"/>
        </w:rPr>
        <w:lastRenderedPageBreak/>
        <w:t>National strategies/plans covering mitigation (</w:t>
      </w:r>
      <w:r w:rsidR="00433E80" w:rsidRPr="00ED6522">
        <w:rPr>
          <w:lang w:val="en-GB"/>
        </w:rPr>
        <w:t>e.g.,</w:t>
      </w:r>
      <w:r w:rsidRPr="00ED6522">
        <w:rPr>
          <w:lang w:val="en-GB"/>
        </w:rPr>
        <w:t xml:space="preserve"> a low emission development strategy), if any, including their timelines and mitigation pledges, if any</w:t>
      </w:r>
    </w:p>
    <w:p w14:paraId="730B405D" w14:textId="77777777" w:rsidR="00B05E44" w:rsidRPr="00ED6522" w:rsidRDefault="00B05E44" w:rsidP="00B05E44">
      <w:pPr>
        <w:pStyle w:val="Bullets"/>
        <w:rPr>
          <w:lang w:val="en-GB"/>
        </w:rPr>
      </w:pPr>
      <w:r w:rsidRPr="00ED6522">
        <w:rPr>
          <w:lang w:val="en-GB"/>
        </w:rPr>
        <w:t>National legislation aiming to enable mitigation and/or implement mitigation strategies/plans</w:t>
      </w:r>
    </w:p>
    <w:p w14:paraId="11B114F1" w14:textId="77777777" w:rsidR="00B05E44" w:rsidRPr="00ED6522" w:rsidRDefault="00B05E44" w:rsidP="00B05E44">
      <w:pPr>
        <w:pStyle w:val="Bullets"/>
        <w:rPr>
          <w:lang w:val="en-GB"/>
        </w:rPr>
      </w:pPr>
      <w:r w:rsidRPr="00ED6522">
        <w:rPr>
          <w:lang w:val="en-GB"/>
        </w:rPr>
        <w:t xml:space="preserve">The consultation of stakeholders in climate change strategies and national legislation related to climate change </w:t>
      </w:r>
    </w:p>
    <w:p w14:paraId="517D1D6B" w14:textId="77777777" w:rsidR="00B05E44" w:rsidRPr="00ED6522" w:rsidRDefault="00B05E44" w:rsidP="00B05E44">
      <w:pPr>
        <w:pStyle w:val="Bullets"/>
        <w:rPr>
          <w:lang w:val="en-GB"/>
        </w:rPr>
      </w:pPr>
      <w:r w:rsidRPr="00ED6522">
        <w:rPr>
          <w:lang w:val="en-GB"/>
        </w:rPr>
        <w:t>The involvement of regional or local administrations in climate change policy</w:t>
      </w:r>
    </w:p>
    <w:p w14:paraId="47DE70BB" w14:textId="77777777" w:rsidR="00B05E44" w:rsidRPr="00ED6522" w:rsidRDefault="00B05E44" w:rsidP="00B05E44">
      <w:pPr>
        <w:pStyle w:val="Bullets"/>
        <w:rPr>
          <w:lang w:val="en-GB"/>
        </w:rPr>
      </w:pPr>
      <w:r w:rsidRPr="00ED6522">
        <w:rPr>
          <w:lang w:val="en-GB"/>
        </w:rPr>
        <w:t>Overlap between development and climate change priorities, related strategies</w:t>
      </w:r>
      <w:r w:rsidR="00766046">
        <w:rPr>
          <w:lang w:val="en-GB"/>
        </w:rPr>
        <w:t>,</w:t>
      </w:r>
      <w:r w:rsidRPr="00ED6522">
        <w:rPr>
          <w:lang w:val="en-GB"/>
        </w:rPr>
        <w:t xml:space="preserve"> and implementation</w:t>
      </w:r>
    </w:p>
    <w:p w14:paraId="3B978E20" w14:textId="77777777" w:rsidR="00B05E44" w:rsidRPr="00ED6522" w:rsidRDefault="00B05E44" w:rsidP="00B05E44">
      <w:pPr>
        <w:pStyle w:val="Bullets"/>
        <w:rPr>
          <w:lang w:val="en-GB"/>
        </w:rPr>
      </w:pPr>
      <w:r w:rsidRPr="00ED6522">
        <w:rPr>
          <w:lang w:val="en-GB"/>
        </w:rPr>
        <w:t>Barriers encountered in the implementation of mitigation priorities</w:t>
      </w:r>
    </w:p>
    <w:p w14:paraId="40343372" w14:textId="77777777" w:rsidR="00B05E44" w:rsidRPr="00ED6522" w:rsidRDefault="00B05E44" w:rsidP="00B05E44">
      <w:pPr>
        <w:pStyle w:val="Bullets"/>
        <w:rPr>
          <w:lang w:val="en-GB"/>
        </w:rPr>
      </w:pPr>
      <w:r w:rsidRPr="00ED6522">
        <w:rPr>
          <w:lang w:val="en-GB"/>
        </w:rPr>
        <w:t>Explanation of how other aspects of national circumstances affect the choice of mitigation actions</w:t>
      </w:r>
    </w:p>
    <w:p w14:paraId="6818D601" w14:textId="77777777" w:rsidR="00B05E44" w:rsidRPr="00ED6522" w:rsidRDefault="00B05E44" w:rsidP="00B77F53">
      <w:pPr>
        <w:pStyle w:val="berschrift3"/>
        <w:spacing w:before="360"/>
        <w:rPr>
          <w:lang w:val="en-GB"/>
        </w:rPr>
      </w:pPr>
      <w:bookmarkStart w:id="27" w:name="_Ref90024143"/>
      <w:bookmarkStart w:id="28" w:name="_Toc90029712"/>
      <w:r w:rsidRPr="00ED6522">
        <w:rPr>
          <w:lang w:val="en-GB"/>
        </w:rPr>
        <w:t>Other circumstances</w:t>
      </w:r>
      <w:bookmarkEnd w:id="27"/>
      <w:bookmarkEnd w:id="28"/>
    </w:p>
    <w:p w14:paraId="1BD6D73B" w14:textId="28E77C2A" w:rsidR="00B05E44" w:rsidRPr="00ED6522" w:rsidRDefault="00B05E44" w:rsidP="00B05E44">
      <w:pPr>
        <w:rPr>
          <w:lang w:val="en-GB"/>
        </w:rPr>
      </w:pPr>
      <w:r w:rsidRPr="00ED6522">
        <w:rPr>
          <w:lang w:val="en-GB"/>
        </w:rPr>
        <w:t xml:space="preserve">Please provide any additional information which you consider relevant to national </w:t>
      </w:r>
      <w:r w:rsidR="00380E20" w:rsidRPr="00ED6522">
        <w:rPr>
          <w:lang w:val="en-GB"/>
        </w:rPr>
        <w:t>circumstances,</w:t>
      </w:r>
      <w:r w:rsidRPr="00ED6522">
        <w:rPr>
          <w:lang w:val="en-GB"/>
        </w:rPr>
        <w:t xml:space="preserve"> and which is not covered under the previous </w:t>
      </w:r>
      <w:r w:rsidR="00766046">
        <w:rPr>
          <w:lang w:val="en-GB"/>
        </w:rPr>
        <w:t xml:space="preserve">sections </w:t>
      </w:r>
      <w:r w:rsidR="004532D3" w:rsidRPr="004532D3">
        <w:rPr>
          <w:u w:val="single"/>
          <w:lang w:val="en-GB"/>
        </w:rPr>
        <w:fldChar w:fldCharType="begin"/>
      </w:r>
      <w:r w:rsidR="004532D3" w:rsidRPr="004532D3">
        <w:rPr>
          <w:u w:val="single"/>
          <w:lang w:val="en-GB"/>
        </w:rPr>
        <w:instrText xml:space="preserve"> REF _Ref63081249 \h </w:instrText>
      </w:r>
      <w:r w:rsidR="004532D3" w:rsidRPr="004532D3">
        <w:rPr>
          <w:u w:val="single"/>
          <w:lang w:val="en-GB"/>
        </w:rPr>
      </w:r>
      <w:r w:rsidR="004532D3" w:rsidRPr="004532D3">
        <w:rPr>
          <w:u w:val="single"/>
          <w:lang w:val="en-GB"/>
        </w:rPr>
        <w:fldChar w:fldCharType="separate"/>
      </w:r>
      <w:r w:rsidR="004532D3" w:rsidRPr="004532D3">
        <w:rPr>
          <w:u w:val="single"/>
          <w:lang w:val="en-GB"/>
        </w:rPr>
        <w:t>1.1</w:t>
      </w:r>
      <w:r w:rsidR="004532D3" w:rsidRPr="004532D3">
        <w:rPr>
          <w:u w:val="single"/>
          <w:lang w:val="en-GB"/>
        </w:rPr>
        <w:fldChar w:fldCharType="end"/>
      </w:r>
      <w:r w:rsidR="004532D3">
        <w:rPr>
          <w:lang w:val="en-GB"/>
        </w:rPr>
        <w:t xml:space="preserve"> to </w:t>
      </w:r>
      <w:r w:rsidR="004532D3" w:rsidRPr="004532D3">
        <w:rPr>
          <w:u w:val="single"/>
          <w:lang w:val="en-GB"/>
        </w:rPr>
        <w:fldChar w:fldCharType="begin"/>
      </w:r>
      <w:r w:rsidR="004532D3" w:rsidRPr="004532D3">
        <w:rPr>
          <w:u w:val="single"/>
          <w:lang w:val="en-GB"/>
        </w:rPr>
        <w:instrText xml:space="preserve"> REF _Ref63081255 \h </w:instrText>
      </w:r>
      <w:r w:rsidR="004532D3">
        <w:rPr>
          <w:u w:val="single"/>
          <w:lang w:val="en-GB"/>
        </w:rPr>
        <w:instrText xml:space="preserve"> \* MERGEFORMAT </w:instrText>
      </w:r>
      <w:r w:rsidR="004532D3" w:rsidRPr="004532D3">
        <w:rPr>
          <w:u w:val="single"/>
          <w:lang w:val="en-GB"/>
        </w:rPr>
      </w:r>
      <w:r w:rsidR="004532D3" w:rsidRPr="004532D3">
        <w:rPr>
          <w:u w:val="single"/>
          <w:lang w:val="en-GB"/>
        </w:rPr>
        <w:fldChar w:fldCharType="separate"/>
      </w:r>
      <w:r w:rsidR="004532D3" w:rsidRPr="004532D3">
        <w:rPr>
          <w:u w:val="single"/>
          <w:lang w:val="en-GB"/>
        </w:rPr>
        <w:t>1.4</w:t>
      </w:r>
      <w:r w:rsidR="004532D3" w:rsidRPr="004532D3">
        <w:rPr>
          <w:u w:val="single"/>
          <w:lang w:val="en-GB"/>
        </w:rPr>
        <w:fldChar w:fldCharType="end"/>
      </w:r>
      <w:r w:rsidR="004532D3">
        <w:rPr>
          <w:u w:val="single"/>
          <w:lang w:val="en-GB"/>
        </w:rPr>
        <w:t>.</w:t>
      </w:r>
    </w:p>
    <w:p w14:paraId="1C0BB75F" w14:textId="77777777" w:rsidR="00F0401B" w:rsidRDefault="00F0401B">
      <w:pPr>
        <w:spacing w:after="160" w:line="259" w:lineRule="auto"/>
        <w:jc w:val="left"/>
        <w:rPr>
          <w:lang w:val="en-GB"/>
        </w:rPr>
      </w:pPr>
      <w:r>
        <w:rPr>
          <w:lang w:val="en-GB"/>
        </w:rPr>
        <w:br w:type="page"/>
      </w:r>
    </w:p>
    <w:p w14:paraId="08866F30" w14:textId="77777777" w:rsidR="0093547F" w:rsidRPr="0057673F" w:rsidRDefault="0093547F" w:rsidP="0093547F">
      <w:pPr>
        <w:pStyle w:val="berschrift2"/>
        <w:rPr>
          <w:lang w:val="en-GB"/>
        </w:rPr>
      </w:pPr>
      <w:bookmarkStart w:id="29" w:name="_Institutional_Arrangements_Related"/>
      <w:bookmarkStart w:id="30" w:name="_Toc61512777"/>
      <w:bookmarkStart w:id="31" w:name="_Ref63071091"/>
      <w:bookmarkStart w:id="32" w:name="_Ref63071294"/>
      <w:bookmarkStart w:id="33" w:name="_Toc90029713"/>
      <w:bookmarkEnd w:id="29"/>
      <w:r w:rsidRPr="0057673F">
        <w:rPr>
          <w:lang w:val="en-GB"/>
        </w:rPr>
        <w:lastRenderedPageBreak/>
        <w:t>Institutional Arrangements Related to MRV</w:t>
      </w:r>
      <w:bookmarkEnd w:id="30"/>
      <w:bookmarkEnd w:id="31"/>
      <w:bookmarkEnd w:id="32"/>
      <w:bookmarkEnd w:id="33"/>
      <w:r w:rsidRPr="0057673F">
        <w:rPr>
          <w:lang w:val="en-GB"/>
        </w:rPr>
        <w:t xml:space="preserve"> </w:t>
      </w:r>
    </w:p>
    <w:p w14:paraId="28643657" w14:textId="77777777" w:rsidR="00F84B06" w:rsidRPr="00F84B06" w:rsidRDefault="000200DA">
      <w:pPr>
        <w:rPr>
          <w:lang w:val="en-GB"/>
        </w:rPr>
      </w:pPr>
      <w:hyperlink w:anchor="UNFCCCChapter2" w:history="1">
        <w:r w:rsidR="0093547F" w:rsidRPr="00ED6522">
          <w:rPr>
            <w:rStyle w:val="Hyperlink"/>
            <w:lang w:val="en-GB"/>
          </w:rPr>
          <w:t xml:space="preserve">As required by paragraph 2(a) of UNFCCC Decision: 2/CP.17, Annex III. </w:t>
        </w:r>
      </w:hyperlink>
    </w:p>
    <w:tbl>
      <w:tblPr>
        <w:tblStyle w:val="Tabellenraster"/>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CellMar>
          <w:left w:w="113" w:type="dxa"/>
          <w:bottom w:w="113" w:type="dxa"/>
          <w:right w:w="113" w:type="dxa"/>
        </w:tblCellMar>
        <w:tblLook w:val="04A0" w:firstRow="1" w:lastRow="0" w:firstColumn="1" w:lastColumn="0" w:noHBand="0" w:noVBand="1"/>
      </w:tblPr>
      <w:tblGrid>
        <w:gridCol w:w="9182"/>
      </w:tblGrid>
      <w:tr w:rsidR="0021440F" w:rsidRPr="000200DA" w14:paraId="04720AB7" w14:textId="77777777" w:rsidTr="00BC4B01">
        <w:tc>
          <w:tcPr>
            <w:tcW w:w="5000" w:type="pct"/>
            <w:shd w:val="clear" w:color="auto" w:fill="D5E5FC" w:themeFill="accent2" w:themeFillTint="33"/>
          </w:tcPr>
          <w:p w14:paraId="27858066" w14:textId="77777777" w:rsidR="0021440F" w:rsidRPr="0000078D" w:rsidRDefault="0021440F" w:rsidP="0021440F">
            <w:pPr>
              <w:pStyle w:val="Subheadline"/>
              <w:rPr>
                <w:color w:val="auto"/>
                <w:lang w:val="en-GB"/>
              </w:rPr>
            </w:pPr>
            <w:r w:rsidRPr="0000078D">
              <w:rPr>
                <w:lang w:val="en-GB"/>
              </w:rPr>
              <w:t>Aim</w:t>
            </w:r>
          </w:p>
          <w:p w14:paraId="479B85E5" w14:textId="6B67B87D" w:rsidR="0021440F" w:rsidRPr="0000078D" w:rsidRDefault="0021440F" w:rsidP="0021440F">
            <w:pPr>
              <w:rPr>
                <w:lang w:val="en-GB"/>
              </w:rPr>
            </w:pPr>
            <w:r w:rsidRPr="0000078D">
              <w:rPr>
                <w:lang w:val="en-GB"/>
              </w:rPr>
              <w:t>This chapter aims to provide an overview on the institutional structures and processes related to national MRV systems used for the compilation and submission of international and national reports</w:t>
            </w:r>
            <w:r w:rsidR="008E7F5E">
              <w:rPr>
                <w:lang w:val="en-GB"/>
              </w:rPr>
              <w:t>;</w:t>
            </w:r>
            <w:r w:rsidRPr="0000078D">
              <w:rPr>
                <w:lang w:val="en-GB"/>
              </w:rPr>
              <w:t xml:space="preserve"> including National Communications, BURs, the GHG inventory, mitigation actions and support received and needed. Presenting these structures and approaches transparently allows others to learn from your experiences and provides useful information to potential donors.</w:t>
            </w:r>
          </w:p>
          <w:p w14:paraId="346C8EEA" w14:textId="77777777" w:rsidR="0021440F" w:rsidRPr="0000078D" w:rsidRDefault="0021440F" w:rsidP="0021440F">
            <w:pPr>
              <w:pStyle w:val="Subheadline"/>
              <w:rPr>
                <w:lang w:val="en-GB"/>
              </w:rPr>
            </w:pPr>
            <w:r w:rsidRPr="0000078D">
              <w:rPr>
                <w:lang w:val="en-GB"/>
              </w:rPr>
              <w:t>Drafting guidance</w:t>
            </w:r>
          </w:p>
          <w:p w14:paraId="43B36FFD" w14:textId="1F6D3C05" w:rsidR="0021440F" w:rsidRPr="0000078D" w:rsidRDefault="0021440F" w:rsidP="0021440F">
            <w:pPr>
              <w:rPr>
                <w:lang w:val="en-GB"/>
              </w:rPr>
            </w:pPr>
            <w:r w:rsidRPr="0000078D">
              <w:rPr>
                <w:lang w:val="en-GB"/>
              </w:rPr>
              <w:t xml:space="preserve">This section can be detached from the document to be shared with specific compilation-responsible staff/team(s). We suggest that you fill out the </w:t>
            </w:r>
            <w:r w:rsidR="008E7F5E">
              <w:rPr>
                <w:lang w:val="en-GB"/>
              </w:rPr>
              <w:t>sections below</w:t>
            </w:r>
            <w:r w:rsidRPr="0000078D">
              <w:rPr>
                <w:lang w:val="en-GB"/>
              </w:rPr>
              <w:t xml:space="preserve"> using the </w:t>
            </w:r>
            <w:r w:rsidR="00D156C3">
              <w:rPr>
                <w:lang w:val="en-GB"/>
              </w:rPr>
              <w:t>guiding information</w:t>
            </w:r>
            <w:r w:rsidRPr="0000078D">
              <w:rPr>
                <w:lang w:val="en-GB"/>
              </w:rPr>
              <w:t xml:space="preserve"> to produce and structure your text. The </w:t>
            </w:r>
            <w:r w:rsidR="00D156C3">
              <w:rPr>
                <w:lang w:val="en-GB"/>
              </w:rPr>
              <w:t>guiding information</w:t>
            </w:r>
            <w:r w:rsidRPr="0000078D">
              <w:rPr>
                <w:lang w:val="en-GB"/>
              </w:rPr>
              <w:t xml:space="preserve"> can be deleted once the </w:t>
            </w:r>
            <w:r w:rsidR="008E7F5E">
              <w:rPr>
                <w:lang w:val="en-GB"/>
              </w:rPr>
              <w:t>sections</w:t>
            </w:r>
            <w:r w:rsidRPr="0000078D">
              <w:rPr>
                <w:lang w:val="en-GB"/>
              </w:rPr>
              <w:t xml:space="preserve"> ha</w:t>
            </w:r>
            <w:r w:rsidR="008E7F5E">
              <w:rPr>
                <w:lang w:val="en-GB"/>
              </w:rPr>
              <w:t>ve</w:t>
            </w:r>
            <w:r w:rsidRPr="0000078D">
              <w:rPr>
                <w:lang w:val="en-GB"/>
              </w:rPr>
              <w:t xml:space="preserve"> been filled. If you have published a National Communication within the last 2 years, you may simply provide an update o</w:t>
            </w:r>
            <w:r w:rsidR="008E7F5E">
              <w:rPr>
                <w:lang w:val="en-GB"/>
              </w:rPr>
              <w:t>n</w:t>
            </w:r>
            <w:r w:rsidRPr="0000078D">
              <w:rPr>
                <w:lang w:val="en-GB"/>
              </w:rPr>
              <w:t xml:space="preserve"> the information </w:t>
            </w:r>
            <w:r w:rsidR="008E7F5E">
              <w:rPr>
                <w:lang w:val="en-GB"/>
              </w:rPr>
              <w:t>of</w:t>
            </w:r>
            <w:r w:rsidRPr="0000078D">
              <w:rPr>
                <w:lang w:val="en-GB"/>
              </w:rPr>
              <w:t xml:space="preserve"> existing institutional arrangements provided in the last National Communication, indicating the major changes or advancements according to the key headings and </w:t>
            </w:r>
            <w:r w:rsidR="00D156C3">
              <w:rPr>
                <w:lang w:val="en-GB"/>
              </w:rPr>
              <w:t>guiding information</w:t>
            </w:r>
            <w:r w:rsidRPr="0000078D">
              <w:rPr>
                <w:lang w:val="en-GB"/>
              </w:rPr>
              <w:t xml:space="preserve"> indicated below. In case you have not published a National Communication within the last 2 years, please provide information according to the </w:t>
            </w:r>
            <w:r w:rsidR="00D156C3">
              <w:rPr>
                <w:lang w:val="en-GB"/>
              </w:rPr>
              <w:t>guiding information</w:t>
            </w:r>
            <w:r w:rsidRPr="0000078D">
              <w:rPr>
                <w:lang w:val="en-GB"/>
              </w:rPr>
              <w:t xml:space="preserve">. If institutional arrangements are still being developed, in particular on some aspects of MRV, simply describe the proposed plans with any timeframes. </w:t>
            </w:r>
          </w:p>
          <w:p w14:paraId="55DC139A" w14:textId="5FD2F5C9" w:rsidR="0021440F" w:rsidRPr="0000078D" w:rsidRDefault="0021440F" w:rsidP="0021440F">
            <w:pPr>
              <w:rPr>
                <w:lang w:val="en-GB"/>
              </w:rPr>
            </w:pPr>
            <w:r w:rsidRPr="0000078D">
              <w:rPr>
                <w:lang w:val="en-GB"/>
              </w:rPr>
              <w:t>In order to allow for highly transparent reporting, the template contains specific subchapters capturing the varying purposes of institutional arrangements. In this context,</w:t>
            </w:r>
            <w:r w:rsidR="008B2A9D">
              <w:rPr>
                <w:lang w:val="en-GB"/>
              </w:rPr>
              <w:t xml:space="preserve"> </w:t>
            </w:r>
            <w:r w:rsidR="008B2A9D" w:rsidRPr="008B2A9D">
              <w:rPr>
                <w:u w:val="single"/>
                <w:lang w:val="en-GB"/>
              </w:rPr>
              <w:fldChar w:fldCharType="begin"/>
            </w:r>
            <w:r w:rsidR="008B2A9D" w:rsidRPr="008B2A9D">
              <w:rPr>
                <w:u w:val="single"/>
                <w:lang w:val="en-GB"/>
              </w:rPr>
              <w:instrText xml:space="preserve"> REF _Ref90024284 \h </w:instrText>
            </w:r>
            <w:r w:rsidR="008B2A9D" w:rsidRPr="008B2A9D">
              <w:rPr>
                <w:u w:val="single"/>
                <w:lang w:val="en-GB"/>
              </w:rPr>
            </w:r>
            <w:r w:rsidR="008B2A9D" w:rsidRPr="008B2A9D">
              <w:rPr>
                <w:u w:val="single"/>
                <w:lang w:val="en-GB"/>
              </w:rPr>
              <w:fldChar w:fldCharType="separate"/>
            </w:r>
            <w:r w:rsidR="008B2A9D" w:rsidRPr="008B2A9D">
              <w:rPr>
                <w:u w:val="single"/>
                <w:lang w:val="en-GB"/>
              </w:rPr>
              <w:t>subchapter 2.2</w:t>
            </w:r>
            <w:r w:rsidR="008B2A9D" w:rsidRPr="008B2A9D">
              <w:rPr>
                <w:u w:val="single"/>
                <w:lang w:val="en-GB"/>
              </w:rPr>
              <w:fldChar w:fldCharType="end"/>
            </w:r>
            <w:r w:rsidRPr="0000078D">
              <w:rPr>
                <w:lang w:val="en-GB"/>
              </w:rPr>
              <w:t xml:space="preserve"> covers the reporting of the overall arrangements for the compilation and submission of NCs, BURs and national reporting. </w:t>
            </w:r>
            <w:r w:rsidR="008B2A9D" w:rsidRPr="008B2A9D">
              <w:rPr>
                <w:u w:val="single"/>
                <w:lang w:val="en-GB"/>
              </w:rPr>
              <w:fldChar w:fldCharType="begin"/>
            </w:r>
            <w:r w:rsidR="008B2A9D" w:rsidRPr="008B2A9D">
              <w:rPr>
                <w:u w:val="single"/>
                <w:lang w:val="en-GB"/>
              </w:rPr>
              <w:instrText xml:space="preserve"> REF _Ref90024292 \h </w:instrText>
            </w:r>
            <w:r w:rsidR="008B2A9D" w:rsidRPr="008B2A9D">
              <w:rPr>
                <w:u w:val="single"/>
                <w:lang w:val="en-GB"/>
              </w:rPr>
            </w:r>
            <w:r w:rsidR="008B2A9D" w:rsidRPr="008B2A9D">
              <w:rPr>
                <w:u w:val="single"/>
                <w:lang w:val="en-GB"/>
              </w:rPr>
              <w:fldChar w:fldCharType="separate"/>
            </w:r>
            <w:r w:rsidR="008B2A9D" w:rsidRPr="008B2A9D">
              <w:rPr>
                <w:u w:val="single"/>
                <w:lang w:val="en-GB"/>
              </w:rPr>
              <w:t>Subchapter 2.3</w:t>
            </w:r>
            <w:r w:rsidR="008B2A9D" w:rsidRPr="008B2A9D">
              <w:rPr>
                <w:u w:val="single"/>
                <w:lang w:val="en-GB"/>
              </w:rPr>
              <w:fldChar w:fldCharType="end"/>
            </w:r>
            <w:r w:rsidRPr="0000078D">
              <w:rPr>
                <w:lang w:val="en-GB"/>
              </w:rPr>
              <w:t xml:space="preserve"> covers the reporting of the MRV arrangements and processes for the regular update of the GHG emission inventories</w:t>
            </w:r>
            <w:r w:rsidR="008E7F5E">
              <w:rPr>
                <w:lang w:val="en-GB"/>
              </w:rPr>
              <w:t>.</w:t>
            </w:r>
            <w:r w:rsidRPr="0000078D">
              <w:rPr>
                <w:lang w:val="en-GB"/>
              </w:rPr>
              <w:t xml:space="preserve"> </w:t>
            </w:r>
            <w:r w:rsidR="008B2A9D" w:rsidRPr="008B2A9D">
              <w:rPr>
                <w:u w:val="single"/>
                <w:lang w:val="en-GB"/>
              </w:rPr>
              <w:fldChar w:fldCharType="begin"/>
            </w:r>
            <w:r w:rsidR="008B2A9D" w:rsidRPr="008B2A9D">
              <w:rPr>
                <w:u w:val="single"/>
                <w:lang w:val="en-GB"/>
              </w:rPr>
              <w:instrText xml:space="preserve"> REF _Ref90024299 \h </w:instrText>
            </w:r>
            <w:r w:rsidR="008B2A9D" w:rsidRPr="008B2A9D">
              <w:rPr>
                <w:u w:val="single"/>
                <w:lang w:val="en-GB"/>
              </w:rPr>
            </w:r>
            <w:r w:rsidR="008B2A9D" w:rsidRPr="008B2A9D">
              <w:rPr>
                <w:u w:val="single"/>
                <w:lang w:val="en-GB"/>
              </w:rPr>
              <w:fldChar w:fldCharType="separate"/>
            </w:r>
            <w:r w:rsidR="008B2A9D" w:rsidRPr="008B2A9D">
              <w:rPr>
                <w:u w:val="single"/>
                <w:lang w:val="en-GB"/>
              </w:rPr>
              <w:t>Subchapter 2.4</w:t>
            </w:r>
            <w:r w:rsidR="008B2A9D" w:rsidRPr="008B2A9D">
              <w:rPr>
                <w:u w:val="single"/>
                <w:lang w:val="en-GB"/>
              </w:rPr>
              <w:fldChar w:fldCharType="end"/>
            </w:r>
            <w:r w:rsidR="008B2A9D">
              <w:rPr>
                <w:lang w:val="en-GB"/>
              </w:rPr>
              <w:t xml:space="preserve"> </w:t>
            </w:r>
            <w:r w:rsidRPr="0000078D">
              <w:rPr>
                <w:lang w:val="en-GB"/>
              </w:rPr>
              <w:t xml:space="preserve">covers the reporting of the MRV arrangements and processes for the implementation of mitigation actions, </w:t>
            </w:r>
            <w:r w:rsidR="008E7F5E">
              <w:rPr>
                <w:lang w:val="en-GB"/>
              </w:rPr>
              <w:t>while</w:t>
            </w:r>
            <w:r w:rsidRPr="0000078D">
              <w:rPr>
                <w:lang w:val="en-GB"/>
              </w:rPr>
              <w:t xml:space="preserve"> </w:t>
            </w:r>
            <w:r w:rsidR="008B2A9D" w:rsidRPr="008B2A9D">
              <w:rPr>
                <w:u w:val="single"/>
                <w:lang w:val="en-GB"/>
              </w:rPr>
              <w:fldChar w:fldCharType="begin"/>
            </w:r>
            <w:r w:rsidR="008B2A9D" w:rsidRPr="008B2A9D">
              <w:rPr>
                <w:u w:val="single"/>
                <w:lang w:val="en-GB"/>
              </w:rPr>
              <w:instrText xml:space="preserve"> REF _Ref90024310 \h </w:instrText>
            </w:r>
            <w:r w:rsidR="008B2A9D" w:rsidRPr="008B2A9D">
              <w:rPr>
                <w:u w:val="single"/>
                <w:lang w:val="en-GB"/>
              </w:rPr>
            </w:r>
            <w:r w:rsidR="008B2A9D" w:rsidRPr="008B2A9D">
              <w:rPr>
                <w:u w:val="single"/>
                <w:lang w:val="en-GB"/>
              </w:rPr>
              <w:fldChar w:fldCharType="separate"/>
            </w:r>
            <w:r w:rsidR="008B2A9D" w:rsidRPr="008B2A9D">
              <w:rPr>
                <w:u w:val="single"/>
                <w:lang w:val="en-GB"/>
              </w:rPr>
              <w:t>subchapter 2.5</w:t>
            </w:r>
            <w:r w:rsidR="008B2A9D" w:rsidRPr="008B2A9D">
              <w:rPr>
                <w:u w:val="single"/>
                <w:lang w:val="en-GB"/>
              </w:rPr>
              <w:fldChar w:fldCharType="end"/>
            </w:r>
            <w:r w:rsidRPr="0000078D">
              <w:rPr>
                <w:lang w:val="en-GB"/>
              </w:rPr>
              <w:t xml:space="preserve"> covers the reporting of the arrangements and processes for the MRV of support needed and received. If the same </w:t>
            </w:r>
            <w:r w:rsidR="008E7F5E">
              <w:rPr>
                <w:lang w:val="en-GB"/>
              </w:rPr>
              <w:t xml:space="preserve">institutional </w:t>
            </w:r>
            <w:r w:rsidRPr="0000078D">
              <w:rPr>
                <w:lang w:val="en-GB"/>
              </w:rPr>
              <w:t>arrangement provides coordination for more than one or all processes</w:t>
            </w:r>
            <w:r w:rsidR="008E7F5E">
              <w:rPr>
                <w:lang w:val="en-GB"/>
              </w:rPr>
              <w:t xml:space="preserve"> mentioned above</w:t>
            </w:r>
            <w:r w:rsidRPr="0000078D">
              <w:rPr>
                <w:lang w:val="en-GB"/>
              </w:rPr>
              <w:t>, we, nonetheless, recommend that the subchapters not be combined. For matters of transparency, we advise that the common information be repeated in the proper subchapters (e.g., the institutional framework, if that is the case) and further subchapter-specific details be added accordingly.</w:t>
            </w:r>
          </w:p>
          <w:p w14:paraId="76E8DADA" w14:textId="77777777" w:rsidR="0021440F" w:rsidRPr="0000078D" w:rsidRDefault="0021440F" w:rsidP="0021440F">
            <w:pPr>
              <w:pStyle w:val="Subheadline"/>
              <w:rPr>
                <w:lang w:val="en-GB"/>
              </w:rPr>
            </w:pPr>
            <w:r w:rsidRPr="0000078D">
              <w:rPr>
                <w:lang w:val="en-GB"/>
              </w:rPr>
              <w:t>Minimum information</w:t>
            </w:r>
          </w:p>
          <w:p w14:paraId="5E20CA37" w14:textId="79E51CBF" w:rsidR="0021440F" w:rsidRDefault="0021440F" w:rsidP="0021440F">
            <w:pPr>
              <w:rPr>
                <w:lang w:val="en-GB"/>
              </w:rPr>
            </w:pPr>
            <w:r w:rsidRPr="0000078D">
              <w:rPr>
                <w:lang w:val="en-GB"/>
              </w:rPr>
              <w:t xml:space="preserve">The reporting guidelines for BURs require information on institutional arrangements relevant to the preparation of the national communications (which also implies BURs) on a continuous basis, but do not specify this information requirement any further. Minimum information to be provided would be guided by sections </w:t>
            </w:r>
            <w:r w:rsidR="008B2A9D" w:rsidRPr="008B2A9D">
              <w:rPr>
                <w:u w:val="single"/>
                <w:lang w:val="en-GB"/>
              </w:rPr>
              <w:fldChar w:fldCharType="begin"/>
            </w:r>
            <w:r w:rsidR="008B2A9D" w:rsidRPr="008B2A9D">
              <w:rPr>
                <w:u w:val="single"/>
                <w:lang w:val="en-GB"/>
              </w:rPr>
              <w:instrText xml:space="preserve"> REF _Ref90024436 \h </w:instrText>
            </w:r>
            <w:r w:rsidR="008B2A9D" w:rsidRPr="008B2A9D">
              <w:rPr>
                <w:u w:val="single"/>
                <w:lang w:val="en-GB"/>
              </w:rPr>
            </w:r>
            <w:r w:rsidR="008B2A9D" w:rsidRPr="008B2A9D">
              <w:rPr>
                <w:u w:val="single"/>
                <w:lang w:val="en-GB"/>
              </w:rPr>
              <w:fldChar w:fldCharType="separate"/>
            </w:r>
            <w:r w:rsidR="008B2A9D" w:rsidRPr="008B2A9D">
              <w:rPr>
                <w:u w:val="single"/>
                <w:lang w:val="en-GB"/>
              </w:rPr>
              <w:t>2.1</w:t>
            </w:r>
            <w:r w:rsidR="008B2A9D" w:rsidRPr="008B2A9D">
              <w:rPr>
                <w:u w:val="single"/>
                <w:lang w:val="en-GB"/>
              </w:rPr>
              <w:fldChar w:fldCharType="end"/>
            </w:r>
            <w:r w:rsidRPr="0000078D">
              <w:rPr>
                <w:lang w:val="en-GB"/>
              </w:rPr>
              <w:t xml:space="preserve"> and </w:t>
            </w:r>
            <w:r w:rsidR="00E66667" w:rsidRPr="008B2A9D">
              <w:rPr>
                <w:u w:val="single"/>
                <w:lang w:val="en-GB"/>
              </w:rPr>
              <w:fldChar w:fldCharType="begin"/>
            </w:r>
            <w:r w:rsidR="00E66667" w:rsidRPr="008B2A9D">
              <w:rPr>
                <w:u w:val="single"/>
                <w:lang w:val="en-GB"/>
              </w:rPr>
              <w:instrText xml:space="preserve"> REF _Ref90024284 \h </w:instrText>
            </w:r>
            <w:r w:rsidR="00E66667" w:rsidRPr="008B2A9D">
              <w:rPr>
                <w:u w:val="single"/>
                <w:lang w:val="en-GB"/>
              </w:rPr>
            </w:r>
            <w:r w:rsidR="00E66667" w:rsidRPr="008B2A9D">
              <w:rPr>
                <w:u w:val="single"/>
                <w:lang w:val="en-GB"/>
              </w:rPr>
              <w:fldChar w:fldCharType="separate"/>
            </w:r>
            <w:r w:rsidR="00E66667" w:rsidRPr="008B2A9D">
              <w:rPr>
                <w:u w:val="single"/>
                <w:lang w:val="en-GB"/>
              </w:rPr>
              <w:t>2.2</w:t>
            </w:r>
            <w:r w:rsidR="00E66667" w:rsidRPr="008B2A9D">
              <w:rPr>
                <w:u w:val="single"/>
                <w:lang w:val="en-GB"/>
              </w:rPr>
              <w:fldChar w:fldCharType="end"/>
            </w:r>
            <w:r w:rsidR="00E66667">
              <w:rPr>
                <w:lang w:val="en-GB"/>
              </w:rPr>
              <w:t xml:space="preserve"> b</w:t>
            </w:r>
            <w:r w:rsidRPr="0000078D">
              <w:rPr>
                <w:lang w:val="en-GB"/>
              </w:rPr>
              <w:t xml:space="preserve">elow. Additionally, the reporting guidelines require that countries report information on the description of domestic measurement, reporting and verification arrangements for mitigation actions. This template provides guidance </w:t>
            </w:r>
            <w:r w:rsidR="00613048" w:rsidRPr="0000078D">
              <w:rPr>
                <w:lang w:val="en-GB"/>
              </w:rPr>
              <w:t xml:space="preserve">for the provision of that information </w:t>
            </w:r>
            <w:r w:rsidRPr="0000078D">
              <w:rPr>
                <w:lang w:val="en-GB"/>
              </w:rPr>
              <w:t xml:space="preserve">in section </w:t>
            </w:r>
            <w:r w:rsidR="00E66667" w:rsidRPr="008B2A9D">
              <w:rPr>
                <w:u w:val="single"/>
                <w:lang w:val="en-GB"/>
              </w:rPr>
              <w:fldChar w:fldCharType="begin"/>
            </w:r>
            <w:r w:rsidR="00E66667" w:rsidRPr="008B2A9D">
              <w:rPr>
                <w:u w:val="single"/>
                <w:lang w:val="en-GB"/>
              </w:rPr>
              <w:instrText xml:space="preserve"> REF _Ref90024299 \h </w:instrText>
            </w:r>
            <w:r w:rsidR="00E66667" w:rsidRPr="008B2A9D">
              <w:rPr>
                <w:u w:val="single"/>
                <w:lang w:val="en-GB"/>
              </w:rPr>
            </w:r>
            <w:r w:rsidR="00E66667" w:rsidRPr="008B2A9D">
              <w:rPr>
                <w:u w:val="single"/>
                <w:lang w:val="en-GB"/>
              </w:rPr>
              <w:fldChar w:fldCharType="separate"/>
            </w:r>
            <w:r w:rsidR="00E66667" w:rsidRPr="008B2A9D">
              <w:rPr>
                <w:u w:val="single"/>
                <w:lang w:val="en-GB"/>
              </w:rPr>
              <w:t>2.4</w:t>
            </w:r>
            <w:r w:rsidR="00E66667" w:rsidRPr="008B2A9D">
              <w:rPr>
                <w:u w:val="single"/>
                <w:lang w:val="en-GB"/>
              </w:rPr>
              <w:fldChar w:fldCharType="end"/>
            </w:r>
            <w:r w:rsidRPr="0000078D">
              <w:rPr>
                <w:lang w:val="en-GB"/>
              </w:rPr>
              <w:t>.</w:t>
            </w:r>
          </w:p>
          <w:p w14:paraId="2AFA84E9" w14:textId="77777777" w:rsidR="0021440F" w:rsidRPr="0000078D" w:rsidRDefault="0021440F" w:rsidP="0021440F">
            <w:pPr>
              <w:pStyle w:val="Subheadline"/>
              <w:rPr>
                <w:lang w:val="en-GB"/>
              </w:rPr>
            </w:pPr>
            <w:r w:rsidRPr="0000078D">
              <w:rPr>
                <w:lang w:val="en-GB"/>
              </w:rPr>
              <w:t>Best practice guidance</w:t>
            </w:r>
          </w:p>
          <w:p w14:paraId="67C9ABD2" w14:textId="77777777" w:rsidR="0021440F" w:rsidRPr="0000078D" w:rsidRDefault="0021440F" w:rsidP="0021440F">
            <w:pPr>
              <w:rPr>
                <w:lang w:val="en-GB"/>
              </w:rPr>
            </w:pPr>
            <w:r w:rsidRPr="0000078D">
              <w:rPr>
                <w:lang w:val="en-GB"/>
              </w:rPr>
              <w:t xml:space="preserve">Although information on institutional arrangements for the national GHG inventory or for MRV of support needed and received is not requested by the current reporting guidelines for BURs, this information will be requested by 2024 under the enhanced transparency arrangements of the </w:t>
            </w:r>
            <w:r w:rsidRPr="0000078D">
              <w:rPr>
                <w:lang w:val="en-GB"/>
              </w:rPr>
              <w:lastRenderedPageBreak/>
              <w:t xml:space="preserve">Paris Agreement. Therefore, this template encourages countries to submit ambitious BURs in order to be better prepared to comply with those future requirements. </w:t>
            </w:r>
          </w:p>
          <w:p w14:paraId="3ED17493" w14:textId="4B44B78B" w:rsidR="0021440F" w:rsidRDefault="0021440F" w:rsidP="00BC4B01">
            <w:pPr>
              <w:rPr>
                <w:lang w:val="en-GB"/>
              </w:rPr>
            </w:pPr>
            <w:r w:rsidRPr="0000078D">
              <w:rPr>
                <w:lang w:val="en-GB"/>
              </w:rPr>
              <w:t xml:space="preserve">Sections </w:t>
            </w:r>
            <w:r w:rsidR="008B2A9D" w:rsidRPr="008B2A9D">
              <w:rPr>
                <w:u w:val="single"/>
                <w:lang w:val="en-GB"/>
              </w:rPr>
              <w:fldChar w:fldCharType="begin"/>
            </w:r>
            <w:r w:rsidR="008B2A9D" w:rsidRPr="008B2A9D">
              <w:rPr>
                <w:u w:val="single"/>
                <w:lang w:val="en-GB"/>
              </w:rPr>
              <w:instrText xml:space="preserve"> REF _Ref90024436 \h </w:instrText>
            </w:r>
            <w:r w:rsidR="008B2A9D" w:rsidRPr="008B2A9D">
              <w:rPr>
                <w:u w:val="single"/>
                <w:lang w:val="en-GB"/>
              </w:rPr>
            </w:r>
            <w:r w:rsidR="008B2A9D" w:rsidRPr="008B2A9D">
              <w:rPr>
                <w:u w:val="single"/>
                <w:lang w:val="en-GB"/>
              </w:rPr>
              <w:fldChar w:fldCharType="separate"/>
            </w:r>
            <w:r w:rsidR="008B2A9D" w:rsidRPr="008B2A9D">
              <w:rPr>
                <w:u w:val="single"/>
                <w:lang w:val="en-GB"/>
              </w:rPr>
              <w:t>2.1</w:t>
            </w:r>
            <w:r w:rsidR="008B2A9D" w:rsidRPr="008B2A9D">
              <w:rPr>
                <w:u w:val="single"/>
                <w:lang w:val="en-GB"/>
              </w:rPr>
              <w:fldChar w:fldCharType="end"/>
            </w:r>
            <w:r w:rsidRPr="0000078D">
              <w:rPr>
                <w:lang w:val="en-GB"/>
              </w:rPr>
              <w:t>-</w:t>
            </w:r>
            <w:r w:rsidR="008B2A9D" w:rsidRPr="008B2A9D">
              <w:rPr>
                <w:u w:val="single"/>
                <w:lang w:val="en-GB"/>
              </w:rPr>
              <w:t>2.5</w:t>
            </w:r>
            <w:r w:rsidR="008B2A9D">
              <w:rPr>
                <w:lang w:val="en-GB"/>
              </w:rPr>
              <w:t xml:space="preserve"> b</w:t>
            </w:r>
            <w:r w:rsidRPr="0000078D">
              <w:rPr>
                <w:lang w:val="en-GB"/>
              </w:rPr>
              <w:t xml:space="preserve">elow outline information requirements that provide a useful orientation on the scope, contents, and structure of information on national circumstances, while pointing out that these go above and beyond current requirements. The information provided </w:t>
            </w:r>
            <w:r w:rsidR="00613048">
              <w:rPr>
                <w:lang w:val="en-GB"/>
              </w:rPr>
              <w:t xml:space="preserve">below </w:t>
            </w:r>
            <w:r w:rsidRPr="0000078D">
              <w:rPr>
                <w:lang w:val="en-GB"/>
              </w:rPr>
              <w:t>serves as an orientation and may be adapted to fit individual reporting requirements or needs.</w:t>
            </w:r>
          </w:p>
        </w:tc>
      </w:tr>
    </w:tbl>
    <w:p w14:paraId="2611C3C2" w14:textId="77777777" w:rsidR="0021440F" w:rsidRDefault="0021440F" w:rsidP="0093547F">
      <w:pPr>
        <w:rPr>
          <w:lang w:val="en-GB"/>
        </w:rPr>
      </w:pPr>
    </w:p>
    <w:p w14:paraId="128FA293" w14:textId="77777777" w:rsidR="005A4439" w:rsidRPr="00ED6522" w:rsidRDefault="005A4439" w:rsidP="005A4439">
      <w:pPr>
        <w:pStyle w:val="berschrift3"/>
        <w:rPr>
          <w:lang w:val="en-GB"/>
        </w:rPr>
      </w:pPr>
      <w:bookmarkStart w:id="34" w:name="_Ref90024436"/>
      <w:bookmarkStart w:id="35" w:name="_Ref90027512"/>
      <w:bookmarkStart w:id="36" w:name="_Toc90029714"/>
      <w:r w:rsidRPr="00ED6522">
        <w:rPr>
          <w:lang w:val="en-GB"/>
        </w:rPr>
        <w:t>Government structure relevant to MRV</w:t>
      </w:r>
      <w:bookmarkEnd w:id="34"/>
      <w:bookmarkEnd w:id="35"/>
      <w:bookmarkEnd w:id="36"/>
    </w:p>
    <w:p w14:paraId="4E3BD760" w14:textId="77777777" w:rsidR="00B77F53" w:rsidRPr="00313D3A" w:rsidRDefault="00B77F53" w:rsidP="00B77F53">
      <w:pPr>
        <w:pStyle w:val="Standardbold"/>
        <w:spacing w:before="240"/>
        <w:rPr>
          <w:u w:val="single"/>
          <w:lang w:val="en-GB"/>
        </w:rPr>
      </w:pPr>
      <w:r w:rsidRPr="00313D3A">
        <w:rPr>
          <w:u w:val="single"/>
          <w:lang w:val="en-GB"/>
        </w:rPr>
        <w:t>Additional information/best practice:</w:t>
      </w:r>
    </w:p>
    <w:p w14:paraId="2B5CA49D" w14:textId="168444F4" w:rsidR="005A4439" w:rsidRPr="00ED6522" w:rsidRDefault="005A4439" w:rsidP="005A4439">
      <w:pPr>
        <w:rPr>
          <w:lang w:val="en-GB"/>
        </w:rPr>
      </w:pPr>
      <w:r w:rsidRPr="00ED6522">
        <w:rPr>
          <w:lang w:val="en-GB"/>
        </w:rPr>
        <w:t xml:space="preserve">This section </w:t>
      </w:r>
      <w:r w:rsidRPr="00380E20">
        <w:rPr>
          <w:i/>
          <w:iCs/>
          <w:lang w:val="en-GB"/>
        </w:rPr>
        <w:t>may</w:t>
      </w:r>
      <w:r w:rsidRPr="00ED6522">
        <w:rPr>
          <w:lang w:val="en-GB"/>
        </w:rPr>
        <w:t xml:space="preserve"> address the following issues:</w:t>
      </w:r>
    </w:p>
    <w:p w14:paraId="1C23F241" w14:textId="68CF0FC2" w:rsidR="005A4439" w:rsidRPr="00ED6522" w:rsidRDefault="005A4439" w:rsidP="005A4439">
      <w:pPr>
        <w:pStyle w:val="Bullets"/>
        <w:rPr>
          <w:lang w:val="en-GB"/>
        </w:rPr>
      </w:pPr>
      <w:r w:rsidRPr="00ED6522">
        <w:rPr>
          <w:lang w:val="en-GB"/>
        </w:rPr>
        <w:t>Overall government structure (brief overview), preferably with a figure</w:t>
      </w:r>
      <w:r w:rsidR="00613048">
        <w:rPr>
          <w:lang w:val="en-GB"/>
        </w:rPr>
        <w:t xml:space="preserve"> or chart</w:t>
      </w:r>
    </w:p>
    <w:p w14:paraId="2A116B93" w14:textId="77777777" w:rsidR="005A4439" w:rsidRPr="00ED6522" w:rsidRDefault="005A4439" w:rsidP="005A4439">
      <w:pPr>
        <w:pStyle w:val="Bullets"/>
        <w:rPr>
          <w:lang w:val="en-GB"/>
        </w:rPr>
      </w:pPr>
      <w:r w:rsidRPr="00ED6522">
        <w:rPr>
          <w:lang w:val="en-GB"/>
        </w:rPr>
        <w:t>Roles and responsibilities for climate change issues within the government, e.g. responsibilities for definition and/or implementation of climate change related strategies and policies. Approaches for cooperation of the government institutions related to climate change</w:t>
      </w:r>
    </w:p>
    <w:p w14:paraId="5B610CE1" w14:textId="77777777" w:rsidR="005A4439" w:rsidRPr="00ED6522" w:rsidRDefault="005A4439" w:rsidP="00B77F53">
      <w:pPr>
        <w:pStyle w:val="berschrift3"/>
        <w:spacing w:before="360"/>
        <w:rPr>
          <w:lang w:val="en-GB"/>
        </w:rPr>
      </w:pPr>
      <w:bookmarkStart w:id="37" w:name="_Ref90024284"/>
      <w:bookmarkStart w:id="38" w:name="_Toc90029715"/>
      <w:r w:rsidRPr="00ED6522">
        <w:rPr>
          <w:lang w:val="en-GB"/>
        </w:rPr>
        <w:t>Domestic MRV arrangements for compilation and submission of National Commu</w:t>
      </w:r>
      <w:r w:rsidR="0013113A" w:rsidRPr="00ED6522">
        <w:rPr>
          <w:lang w:val="en-GB"/>
        </w:rPr>
        <w:softHyphen/>
      </w:r>
      <w:r w:rsidRPr="00ED6522">
        <w:rPr>
          <w:lang w:val="en-GB"/>
        </w:rPr>
        <w:t>nications and BURs on a continuous basis</w:t>
      </w:r>
      <w:bookmarkEnd w:id="37"/>
      <w:bookmarkEnd w:id="38"/>
    </w:p>
    <w:p w14:paraId="3537E7BC" w14:textId="77777777" w:rsidR="005A4439" w:rsidRPr="00313D3A" w:rsidRDefault="005A4439" w:rsidP="005A4439">
      <w:pPr>
        <w:pStyle w:val="Standardbold"/>
        <w:rPr>
          <w:u w:val="single"/>
          <w:lang w:val="en-GB"/>
        </w:rPr>
      </w:pPr>
      <w:r w:rsidRPr="00313D3A">
        <w:rPr>
          <w:u w:val="single"/>
          <w:lang w:val="en-GB"/>
        </w:rPr>
        <w:t xml:space="preserve">Minimum information: </w:t>
      </w:r>
    </w:p>
    <w:p w14:paraId="3CC1E287" w14:textId="77777777" w:rsidR="005A4439" w:rsidRPr="00ED6522" w:rsidRDefault="005A4439" w:rsidP="005A4439">
      <w:pPr>
        <w:rPr>
          <w:lang w:val="en-GB"/>
        </w:rPr>
      </w:pPr>
      <w:r w:rsidRPr="00ED6522">
        <w:rPr>
          <w:lang w:val="en-GB"/>
        </w:rPr>
        <w:t xml:space="preserve">This section </w:t>
      </w:r>
      <w:r w:rsidRPr="00380E20">
        <w:rPr>
          <w:i/>
          <w:iCs/>
          <w:lang w:val="en-GB"/>
        </w:rPr>
        <w:t>should</w:t>
      </w:r>
      <w:r w:rsidRPr="00ED6522">
        <w:rPr>
          <w:lang w:val="en-GB"/>
        </w:rPr>
        <w:t xml:space="preserve"> address the following issues:</w:t>
      </w:r>
    </w:p>
    <w:p w14:paraId="751C169A" w14:textId="1EF60AAC" w:rsidR="005A4439" w:rsidRPr="00ED6522" w:rsidRDefault="005A4439" w:rsidP="005A4439">
      <w:pPr>
        <w:pStyle w:val="Bullets"/>
        <w:rPr>
          <w:lang w:val="en-GB"/>
        </w:rPr>
      </w:pPr>
      <w:r w:rsidRPr="00ED6522">
        <w:rPr>
          <w:lang w:val="en-GB"/>
        </w:rPr>
        <w:t>Description of domestic MRV arrangements, including roles, responsibilities and processes for the overall coordination, compilation and submission of National Communications and BURs on a continuous basis (Details related to the GHG inventory, MRV of mitigation actions and MRV of support received may be set out in the following sections</w:t>
      </w:r>
      <w:r w:rsidR="00862168">
        <w:rPr>
          <w:lang w:val="en-GB"/>
        </w:rPr>
        <w:t xml:space="preserve"> </w:t>
      </w:r>
      <w:r w:rsidR="00E66667" w:rsidRPr="008B2A9D">
        <w:rPr>
          <w:u w:val="single"/>
          <w:lang w:val="en-GB"/>
        </w:rPr>
        <w:fldChar w:fldCharType="begin"/>
      </w:r>
      <w:r w:rsidR="00E66667" w:rsidRPr="008B2A9D">
        <w:rPr>
          <w:u w:val="single"/>
          <w:lang w:val="en-GB"/>
        </w:rPr>
        <w:instrText xml:space="preserve"> REF _Ref90024292 \h </w:instrText>
      </w:r>
      <w:r w:rsidR="00E66667" w:rsidRPr="008B2A9D">
        <w:rPr>
          <w:u w:val="single"/>
          <w:lang w:val="en-GB"/>
        </w:rPr>
      </w:r>
      <w:r w:rsidR="00E66667" w:rsidRPr="008B2A9D">
        <w:rPr>
          <w:u w:val="single"/>
          <w:lang w:val="en-GB"/>
        </w:rPr>
        <w:fldChar w:fldCharType="separate"/>
      </w:r>
      <w:r w:rsidR="00E66667" w:rsidRPr="008B2A9D">
        <w:rPr>
          <w:u w:val="single"/>
          <w:lang w:val="en-GB"/>
        </w:rPr>
        <w:t>2.3</w:t>
      </w:r>
      <w:r w:rsidR="00E66667" w:rsidRPr="008B2A9D">
        <w:rPr>
          <w:u w:val="single"/>
          <w:lang w:val="en-GB"/>
        </w:rPr>
        <w:fldChar w:fldCharType="end"/>
      </w:r>
      <w:r w:rsidR="00862168">
        <w:rPr>
          <w:lang w:val="en-GB"/>
        </w:rPr>
        <w:t xml:space="preserve">– </w:t>
      </w:r>
      <w:r w:rsidR="00E66667" w:rsidRPr="008B2A9D">
        <w:rPr>
          <w:u w:val="single"/>
          <w:lang w:val="en-GB"/>
        </w:rPr>
        <w:fldChar w:fldCharType="begin"/>
      </w:r>
      <w:r w:rsidR="00E66667" w:rsidRPr="008B2A9D">
        <w:rPr>
          <w:u w:val="single"/>
          <w:lang w:val="en-GB"/>
        </w:rPr>
        <w:instrText xml:space="preserve"> REF _Ref90024310 \h </w:instrText>
      </w:r>
      <w:r w:rsidR="00E66667" w:rsidRPr="008B2A9D">
        <w:rPr>
          <w:u w:val="single"/>
          <w:lang w:val="en-GB"/>
        </w:rPr>
      </w:r>
      <w:r w:rsidR="00E66667" w:rsidRPr="008B2A9D">
        <w:rPr>
          <w:u w:val="single"/>
          <w:lang w:val="en-GB"/>
        </w:rPr>
        <w:fldChar w:fldCharType="separate"/>
      </w:r>
      <w:r w:rsidR="00E66667" w:rsidRPr="008B2A9D">
        <w:rPr>
          <w:u w:val="single"/>
          <w:lang w:val="en-GB"/>
        </w:rPr>
        <w:t>2.5</w:t>
      </w:r>
      <w:r w:rsidR="00E66667" w:rsidRPr="008B2A9D">
        <w:rPr>
          <w:u w:val="single"/>
          <w:lang w:val="en-GB"/>
        </w:rPr>
        <w:fldChar w:fldCharType="end"/>
      </w:r>
      <w:r w:rsidRPr="00ED6522">
        <w:rPr>
          <w:lang w:val="en-GB"/>
        </w:rPr>
        <w:t>)</w:t>
      </w:r>
    </w:p>
    <w:p w14:paraId="6B1231E4" w14:textId="77777777" w:rsidR="005A4439" w:rsidRPr="00313D3A" w:rsidRDefault="005A4439" w:rsidP="008A0DCF">
      <w:pPr>
        <w:pStyle w:val="Standardbold"/>
        <w:spacing w:before="240"/>
        <w:rPr>
          <w:u w:val="single"/>
          <w:lang w:val="en-GB"/>
        </w:rPr>
      </w:pPr>
      <w:r w:rsidRPr="00313D3A">
        <w:rPr>
          <w:u w:val="single"/>
          <w:lang w:val="en-GB"/>
        </w:rPr>
        <w:t>Additional information/best practice:</w:t>
      </w:r>
    </w:p>
    <w:p w14:paraId="3410F40F" w14:textId="77777777" w:rsidR="00380E20" w:rsidRPr="00ED6522" w:rsidRDefault="00380E20" w:rsidP="00380E20">
      <w:pPr>
        <w:rPr>
          <w:lang w:val="en-GB"/>
        </w:rPr>
      </w:pPr>
      <w:r w:rsidRPr="00ED6522">
        <w:rPr>
          <w:lang w:val="en-GB"/>
        </w:rPr>
        <w:t xml:space="preserve">This section </w:t>
      </w:r>
      <w:r>
        <w:rPr>
          <w:i/>
          <w:iCs/>
          <w:lang w:val="en-GB"/>
        </w:rPr>
        <w:t>may</w:t>
      </w:r>
      <w:r w:rsidRPr="00ED6522">
        <w:rPr>
          <w:lang w:val="en-GB"/>
        </w:rPr>
        <w:t xml:space="preserve"> </w:t>
      </w:r>
      <w:r>
        <w:rPr>
          <w:lang w:val="en-GB"/>
        </w:rPr>
        <w:t xml:space="preserve">also </w:t>
      </w:r>
      <w:r w:rsidRPr="00ED6522">
        <w:rPr>
          <w:lang w:val="en-GB"/>
        </w:rPr>
        <w:t>address the following issues:</w:t>
      </w:r>
    </w:p>
    <w:p w14:paraId="096FC396" w14:textId="77777777" w:rsidR="005A4439" w:rsidRPr="00ED6522" w:rsidRDefault="005A4439" w:rsidP="005A4439">
      <w:pPr>
        <w:pStyle w:val="Bullets"/>
        <w:rPr>
          <w:lang w:val="en-GB"/>
        </w:rPr>
      </w:pPr>
      <w:r w:rsidRPr="00ED6522">
        <w:rPr>
          <w:lang w:val="en-GB"/>
        </w:rPr>
        <w:t>Recent and proposed changes to the responsibilities and processes</w:t>
      </w:r>
    </w:p>
    <w:p w14:paraId="1FAF06B2" w14:textId="77777777" w:rsidR="005A4439" w:rsidRPr="00ED6522" w:rsidRDefault="005A4439" w:rsidP="005A4439">
      <w:pPr>
        <w:pStyle w:val="Bullets"/>
        <w:rPr>
          <w:lang w:val="en-GB"/>
        </w:rPr>
      </w:pPr>
      <w:r w:rsidRPr="00ED6522">
        <w:rPr>
          <w:lang w:val="en-GB"/>
        </w:rPr>
        <w:t>How the cooperation between institutions involved has been formalized (</w:t>
      </w:r>
      <w:r w:rsidR="00996F58" w:rsidRPr="00ED6522">
        <w:rPr>
          <w:lang w:val="en-GB"/>
        </w:rPr>
        <w:t>e.g.,</w:t>
      </w:r>
      <w:r w:rsidRPr="00ED6522">
        <w:rPr>
          <w:lang w:val="en-GB"/>
        </w:rPr>
        <w:t xml:space="preserve"> memoranda of understanding)</w:t>
      </w:r>
    </w:p>
    <w:p w14:paraId="18A08CCB" w14:textId="77777777" w:rsidR="005A4439" w:rsidRPr="00ED6522" w:rsidRDefault="005A4439" w:rsidP="005A4439">
      <w:pPr>
        <w:pStyle w:val="Bullets"/>
        <w:rPr>
          <w:lang w:val="en-GB"/>
        </w:rPr>
      </w:pPr>
      <w:r w:rsidRPr="00ED6522">
        <w:rPr>
          <w:lang w:val="en-GB"/>
        </w:rPr>
        <w:t>Whether the above structures and processes have been set up to work on a continuous basis and how this is ensured</w:t>
      </w:r>
    </w:p>
    <w:p w14:paraId="62460F13" w14:textId="77777777" w:rsidR="005A4439" w:rsidRPr="00ED6522" w:rsidRDefault="005A4439" w:rsidP="005A4439">
      <w:pPr>
        <w:pStyle w:val="Bullets"/>
        <w:rPr>
          <w:lang w:val="en-GB"/>
        </w:rPr>
      </w:pPr>
      <w:r w:rsidRPr="00ED6522">
        <w:rPr>
          <w:lang w:val="en-GB"/>
        </w:rPr>
        <w:t xml:space="preserve">A brief description of the overall quality assurance and quality control processes </w:t>
      </w:r>
    </w:p>
    <w:p w14:paraId="34BD491C" w14:textId="77777777" w:rsidR="005A4439" w:rsidRPr="00ED6522" w:rsidRDefault="005A4439" w:rsidP="005A4439">
      <w:pPr>
        <w:pStyle w:val="Bullets"/>
        <w:rPr>
          <w:lang w:val="en-GB"/>
        </w:rPr>
      </w:pPr>
      <w:r w:rsidRPr="00ED6522">
        <w:rPr>
          <w:lang w:val="en-GB"/>
        </w:rPr>
        <w:t>Documentation and archiving of data related to the compilation of National Communications and BURs</w:t>
      </w:r>
    </w:p>
    <w:p w14:paraId="5CAA7EA7" w14:textId="77777777" w:rsidR="005A4439" w:rsidRPr="00ED6522" w:rsidRDefault="005A4439" w:rsidP="005A4439">
      <w:pPr>
        <w:pStyle w:val="Bullets"/>
        <w:rPr>
          <w:lang w:val="en-GB"/>
        </w:rPr>
      </w:pPr>
      <w:r w:rsidRPr="00ED6522">
        <w:rPr>
          <w:lang w:val="en-GB"/>
        </w:rPr>
        <w:t>Overlaps and interaction between different institutions and MRV processes (</w:t>
      </w:r>
      <w:r w:rsidR="00996F58" w:rsidRPr="00ED6522">
        <w:rPr>
          <w:lang w:val="en-GB"/>
        </w:rPr>
        <w:t>e.g.,</w:t>
      </w:r>
      <w:r w:rsidRPr="00ED6522">
        <w:rPr>
          <w:lang w:val="en-GB"/>
        </w:rPr>
        <w:t xml:space="preserve"> for the GHG inventory, MRV of mitigation actions, MRV of support). For example, processes where the same institutions are involved in several of the tasks, </w:t>
      </w:r>
      <w:r w:rsidR="00B040F4">
        <w:rPr>
          <w:lang w:val="en-GB"/>
        </w:rPr>
        <w:t xml:space="preserve">or </w:t>
      </w:r>
      <w:r w:rsidRPr="00ED6522">
        <w:rPr>
          <w:lang w:val="en-GB"/>
        </w:rPr>
        <w:t>whether there is data exchange and alignment between the GHG inventory and MRV for mitigation actions etc.</w:t>
      </w:r>
    </w:p>
    <w:p w14:paraId="13C9B173" w14:textId="77777777" w:rsidR="005A4439" w:rsidRPr="00ED6522" w:rsidRDefault="005A4439" w:rsidP="005A4439">
      <w:pPr>
        <w:pStyle w:val="Bullets"/>
        <w:rPr>
          <w:lang w:val="en-GB"/>
        </w:rPr>
      </w:pPr>
      <w:r w:rsidRPr="00ED6522">
        <w:rPr>
          <w:lang w:val="en-GB"/>
        </w:rPr>
        <w:t>Plans to further develop and improve the overall MRV system and the institutional arrangements</w:t>
      </w:r>
    </w:p>
    <w:p w14:paraId="79DEC9BD" w14:textId="77777777" w:rsidR="005A4439" w:rsidRPr="00ED6522" w:rsidRDefault="005A4439" w:rsidP="00E66667">
      <w:pPr>
        <w:pStyle w:val="berschrift3"/>
        <w:keepNext/>
        <w:keepLines/>
        <w:spacing w:before="360"/>
        <w:rPr>
          <w:lang w:val="en-GB"/>
        </w:rPr>
      </w:pPr>
      <w:bookmarkStart w:id="39" w:name="_Ref90024292"/>
      <w:bookmarkStart w:id="40" w:name="_Ref90029557"/>
      <w:bookmarkStart w:id="41" w:name="_Toc90029716"/>
      <w:r w:rsidRPr="00ED6522">
        <w:rPr>
          <w:lang w:val="en-GB"/>
        </w:rPr>
        <w:lastRenderedPageBreak/>
        <w:t>MRV system for the national GHG inventory</w:t>
      </w:r>
      <w:bookmarkEnd w:id="39"/>
      <w:bookmarkEnd w:id="40"/>
      <w:bookmarkEnd w:id="41"/>
    </w:p>
    <w:p w14:paraId="72EE60B4" w14:textId="77777777" w:rsidR="005A4439" w:rsidRPr="00313D3A" w:rsidRDefault="005A4439" w:rsidP="00E66667">
      <w:pPr>
        <w:pStyle w:val="Standardbold"/>
        <w:keepNext/>
        <w:keepLines/>
        <w:rPr>
          <w:u w:val="single"/>
          <w:lang w:val="en-GB"/>
        </w:rPr>
      </w:pPr>
      <w:r w:rsidRPr="00313D3A">
        <w:rPr>
          <w:u w:val="single"/>
          <w:lang w:val="en-GB"/>
        </w:rPr>
        <w:t xml:space="preserve">Minimum information: </w:t>
      </w:r>
    </w:p>
    <w:p w14:paraId="3E00BBC6" w14:textId="77777777" w:rsidR="005A4439" w:rsidRPr="00ED6522" w:rsidRDefault="005A4439" w:rsidP="00E66667">
      <w:pPr>
        <w:keepNext/>
        <w:keepLines/>
        <w:rPr>
          <w:lang w:val="en-GB"/>
        </w:rPr>
      </w:pPr>
      <w:r w:rsidRPr="00ED6522">
        <w:rPr>
          <w:lang w:val="en-GB"/>
        </w:rPr>
        <w:t xml:space="preserve">This section </w:t>
      </w:r>
      <w:r w:rsidRPr="00380E20">
        <w:rPr>
          <w:i/>
          <w:iCs/>
          <w:lang w:val="en-GB"/>
        </w:rPr>
        <w:t>should</w:t>
      </w:r>
      <w:r w:rsidRPr="00ED6522">
        <w:rPr>
          <w:lang w:val="en-GB"/>
        </w:rPr>
        <w:t xml:space="preserve"> address the following issues:</w:t>
      </w:r>
    </w:p>
    <w:p w14:paraId="3D306170" w14:textId="77777777" w:rsidR="005A4439" w:rsidRPr="00ED6522" w:rsidRDefault="005A4439" w:rsidP="00E66667">
      <w:pPr>
        <w:pStyle w:val="Bullets"/>
        <w:keepNext/>
        <w:keepLines/>
        <w:rPr>
          <w:lang w:val="en-GB"/>
        </w:rPr>
      </w:pPr>
      <w:r w:rsidRPr="00ED6522">
        <w:rPr>
          <w:lang w:val="en-GB"/>
        </w:rPr>
        <w:t>Description of procedures and arrangements undertaken to collect and archive data for the preparation of national GHG inventories, as well as efforts to make this a continuous process, including information on the role of the institutions involved.</w:t>
      </w:r>
    </w:p>
    <w:p w14:paraId="7C19F4C1" w14:textId="77777777" w:rsidR="00996F58" w:rsidRPr="00313D3A" w:rsidRDefault="005A4439" w:rsidP="008A0DCF">
      <w:pPr>
        <w:pStyle w:val="Standardbold"/>
        <w:spacing w:before="240"/>
        <w:rPr>
          <w:u w:val="single"/>
          <w:lang w:val="en-GB"/>
        </w:rPr>
      </w:pPr>
      <w:r w:rsidRPr="00313D3A">
        <w:rPr>
          <w:u w:val="single"/>
          <w:lang w:val="en-GB"/>
        </w:rPr>
        <w:t>Additional information/best practice:</w:t>
      </w:r>
    </w:p>
    <w:p w14:paraId="0ACF9723" w14:textId="77777777" w:rsidR="005A4439" w:rsidRPr="00ED6522" w:rsidRDefault="005A4439" w:rsidP="00996F58">
      <w:pPr>
        <w:rPr>
          <w:lang w:val="en-GB"/>
        </w:rPr>
      </w:pPr>
      <w:r w:rsidRPr="00ED6522">
        <w:rPr>
          <w:lang w:val="en-GB"/>
        </w:rPr>
        <w:t xml:space="preserve">This section </w:t>
      </w:r>
      <w:r w:rsidRPr="00380E20">
        <w:rPr>
          <w:i/>
          <w:iCs/>
          <w:lang w:val="en-GB"/>
        </w:rPr>
        <w:t>may</w:t>
      </w:r>
      <w:r w:rsidRPr="00ED6522">
        <w:rPr>
          <w:lang w:val="en-GB"/>
        </w:rPr>
        <w:t xml:space="preserve"> a</w:t>
      </w:r>
      <w:r w:rsidR="00380E20">
        <w:rPr>
          <w:lang w:val="en-GB"/>
        </w:rPr>
        <w:t>lso a</w:t>
      </w:r>
      <w:r w:rsidRPr="00ED6522">
        <w:rPr>
          <w:lang w:val="en-GB"/>
        </w:rPr>
        <w:t>ddress the following issues:</w:t>
      </w:r>
    </w:p>
    <w:p w14:paraId="58E5D97A" w14:textId="7D4B07CA" w:rsidR="005A4439" w:rsidRPr="00ED6522" w:rsidRDefault="005A4439" w:rsidP="00996F58">
      <w:pPr>
        <w:pStyle w:val="Bullets"/>
        <w:rPr>
          <w:lang w:val="en-GB"/>
        </w:rPr>
      </w:pPr>
      <w:r w:rsidRPr="00ED6522">
        <w:rPr>
          <w:lang w:val="en-GB"/>
        </w:rPr>
        <w:t xml:space="preserve">Responsibilities and processes for inventory coordination, </w:t>
      </w:r>
      <w:r w:rsidR="00996F58" w:rsidRPr="00ED6522">
        <w:rPr>
          <w:lang w:val="en-GB"/>
        </w:rPr>
        <w:t>compilation,</w:t>
      </w:r>
      <w:r w:rsidRPr="00ED6522">
        <w:rPr>
          <w:lang w:val="en-GB"/>
        </w:rPr>
        <w:t xml:space="preserve"> and submission, including the legal basis </w:t>
      </w:r>
      <w:r w:rsidR="00D30C05">
        <w:rPr>
          <w:lang w:val="en-GB"/>
        </w:rPr>
        <w:t xml:space="preserve">for </w:t>
      </w:r>
      <w:r w:rsidRPr="00ED6522">
        <w:rPr>
          <w:lang w:val="en-GB"/>
        </w:rPr>
        <w:t>establishing responsibilities. Please describe where the responsible entities are found in the government or institutional structure and</w:t>
      </w:r>
      <w:r w:rsidR="00B00C09">
        <w:rPr>
          <w:lang w:val="en-GB"/>
        </w:rPr>
        <w:t xml:space="preserve">, </w:t>
      </w:r>
      <w:r w:rsidR="00D30C05">
        <w:rPr>
          <w:lang w:val="en-GB"/>
        </w:rPr>
        <w:t>furthermore</w:t>
      </w:r>
      <w:r w:rsidR="00B00C09">
        <w:rPr>
          <w:lang w:val="en-GB"/>
        </w:rPr>
        <w:t>,</w:t>
      </w:r>
      <w:r w:rsidR="00D30C05">
        <w:rPr>
          <w:lang w:val="en-GB"/>
        </w:rPr>
        <w:t xml:space="preserve"> illustrate</w:t>
      </w:r>
      <w:r w:rsidR="00D30C05" w:rsidRPr="00ED6522">
        <w:rPr>
          <w:lang w:val="en-GB"/>
        </w:rPr>
        <w:t xml:space="preserve"> </w:t>
      </w:r>
      <w:r w:rsidRPr="00ED6522">
        <w:rPr>
          <w:lang w:val="en-GB"/>
        </w:rPr>
        <w:t>the compilation process in detail, preferably with a figure</w:t>
      </w:r>
      <w:r w:rsidR="00613048">
        <w:rPr>
          <w:lang w:val="en-GB"/>
        </w:rPr>
        <w:t xml:space="preserve"> or chart</w:t>
      </w:r>
    </w:p>
    <w:p w14:paraId="04D50D44" w14:textId="77777777" w:rsidR="005A4439" w:rsidRPr="00ED6522" w:rsidRDefault="005A4439" w:rsidP="00996F58">
      <w:pPr>
        <w:pStyle w:val="Bullets"/>
        <w:rPr>
          <w:lang w:val="en-GB"/>
        </w:rPr>
      </w:pPr>
      <w:r w:rsidRPr="00ED6522">
        <w:rPr>
          <w:lang w:val="en-GB"/>
        </w:rPr>
        <w:t>Recent and proposed changes to responsibilities and processes</w:t>
      </w:r>
    </w:p>
    <w:p w14:paraId="7C6AAB69" w14:textId="77777777" w:rsidR="005A4439" w:rsidRPr="00ED6522" w:rsidRDefault="005A4439" w:rsidP="00996F58">
      <w:pPr>
        <w:pStyle w:val="Bullets"/>
        <w:rPr>
          <w:lang w:val="en-GB"/>
        </w:rPr>
      </w:pPr>
      <w:r w:rsidRPr="00ED6522">
        <w:rPr>
          <w:lang w:val="en-GB"/>
        </w:rPr>
        <w:t>Responsibilities for inventory sectors (</w:t>
      </w:r>
      <w:r w:rsidR="00996F58" w:rsidRPr="00ED6522">
        <w:rPr>
          <w:lang w:val="en-GB"/>
        </w:rPr>
        <w:t>e.g.,</w:t>
      </w:r>
      <w:r w:rsidRPr="00ED6522">
        <w:rPr>
          <w:lang w:val="en-GB"/>
        </w:rPr>
        <w:t xml:space="preserve"> Ministry of Agriculture for the agriculture sector)</w:t>
      </w:r>
    </w:p>
    <w:p w14:paraId="233EE6D0" w14:textId="77777777" w:rsidR="005A4439" w:rsidRPr="00ED6522" w:rsidRDefault="005A4439" w:rsidP="00996F58">
      <w:pPr>
        <w:pStyle w:val="Bullets"/>
        <w:rPr>
          <w:lang w:val="en-GB"/>
        </w:rPr>
      </w:pPr>
      <w:r w:rsidRPr="00ED6522">
        <w:rPr>
          <w:lang w:val="en-GB"/>
        </w:rPr>
        <w:t>How the cooperation between institutions involved has been formalized (</w:t>
      </w:r>
      <w:r w:rsidR="00996F58" w:rsidRPr="00ED6522">
        <w:rPr>
          <w:lang w:val="en-GB"/>
        </w:rPr>
        <w:t>e.g.,</w:t>
      </w:r>
      <w:r w:rsidRPr="00ED6522">
        <w:rPr>
          <w:lang w:val="en-GB"/>
        </w:rPr>
        <w:t xml:space="preserve"> memoranda of understanding)</w:t>
      </w:r>
    </w:p>
    <w:p w14:paraId="3F298338" w14:textId="77777777" w:rsidR="005A4439" w:rsidRPr="00ED6522" w:rsidRDefault="005A4439" w:rsidP="00996F58">
      <w:pPr>
        <w:pStyle w:val="Bullets"/>
        <w:rPr>
          <w:lang w:val="en-GB"/>
        </w:rPr>
      </w:pPr>
      <w:r w:rsidRPr="00ED6522">
        <w:rPr>
          <w:lang w:val="en-GB"/>
        </w:rPr>
        <w:t>Whether the above structures and processes have been set up to work on a continuous basis and how this is ensured</w:t>
      </w:r>
    </w:p>
    <w:p w14:paraId="369BC406" w14:textId="77777777" w:rsidR="005A4439" w:rsidRPr="00ED6522" w:rsidRDefault="005A4439" w:rsidP="00996F58">
      <w:pPr>
        <w:pStyle w:val="Bullets"/>
        <w:rPr>
          <w:lang w:val="en-GB"/>
        </w:rPr>
      </w:pPr>
      <w:r w:rsidRPr="00ED6522">
        <w:rPr>
          <w:lang w:val="en-GB"/>
        </w:rPr>
        <w:t>How data confidentiality is ensured</w:t>
      </w:r>
    </w:p>
    <w:p w14:paraId="10BBFB5D" w14:textId="77777777" w:rsidR="005A4439" w:rsidRPr="00ED6522" w:rsidRDefault="005A4439" w:rsidP="00996F58">
      <w:pPr>
        <w:pStyle w:val="Bullets"/>
        <w:rPr>
          <w:lang w:val="en-GB"/>
        </w:rPr>
      </w:pPr>
      <w:r w:rsidRPr="00ED6522">
        <w:rPr>
          <w:lang w:val="en-GB"/>
        </w:rPr>
        <w:t>A brief description on the quality assurance, quality control system for the GHG inventory, including the continuous improvement process for the GHG inventory</w:t>
      </w:r>
    </w:p>
    <w:p w14:paraId="16A6E8D1" w14:textId="77777777" w:rsidR="005A4439" w:rsidRPr="00ED6522" w:rsidRDefault="005A4439" w:rsidP="00996F58">
      <w:pPr>
        <w:pStyle w:val="Bullets"/>
        <w:rPr>
          <w:lang w:val="en-GB"/>
        </w:rPr>
      </w:pPr>
      <w:r w:rsidRPr="00ED6522">
        <w:rPr>
          <w:lang w:val="en-GB"/>
        </w:rPr>
        <w:t>Processes for documentation and archiving of data</w:t>
      </w:r>
    </w:p>
    <w:p w14:paraId="1C3E5F16" w14:textId="77777777" w:rsidR="005A4439" w:rsidRPr="00ED6522" w:rsidRDefault="005A4439" w:rsidP="00996F58">
      <w:pPr>
        <w:pStyle w:val="Bullets"/>
        <w:rPr>
          <w:lang w:val="en-GB"/>
        </w:rPr>
      </w:pPr>
      <w:r w:rsidRPr="00ED6522">
        <w:rPr>
          <w:lang w:val="en-GB"/>
        </w:rPr>
        <w:t xml:space="preserve">Compilation process, </w:t>
      </w:r>
      <w:r w:rsidR="00996F58" w:rsidRPr="00ED6522">
        <w:rPr>
          <w:lang w:val="en-GB"/>
        </w:rPr>
        <w:t>e.g.,</w:t>
      </w:r>
      <w:r w:rsidRPr="00ED6522">
        <w:rPr>
          <w:lang w:val="en-GB"/>
        </w:rPr>
        <w:t xml:space="preserve"> how do the responsible institutions work together, whether and which software tools are used for compilation and submission</w:t>
      </w:r>
    </w:p>
    <w:p w14:paraId="1FD29B92" w14:textId="77777777" w:rsidR="005A4439" w:rsidRPr="00ED6522" w:rsidRDefault="005A4439" w:rsidP="00996F58">
      <w:pPr>
        <w:pStyle w:val="Bullets"/>
        <w:rPr>
          <w:lang w:val="en-GB"/>
        </w:rPr>
      </w:pPr>
      <w:r w:rsidRPr="00ED6522">
        <w:rPr>
          <w:lang w:val="en-GB"/>
        </w:rPr>
        <w:t>Whether there is exchange with other Parties with regards to the GHG inventory</w:t>
      </w:r>
    </w:p>
    <w:p w14:paraId="6DA6FBF0" w14:textId="77777777" w:rsidR="005A4439" w:rsidRPr="00ED6522" w:rsidRDefault="005A4439" w:rsidP="00996F58">
      <w:pPr>
        <w:pStyle w:val="Bullets"/>
        <w:rPr>
          <w:lang w:val="en-GB"/>
        </w:rPr>
      </w:pPr>
      <w:r w:rsidRPr="00ED6522">
        <w:rPr>
          <w:lang w:val="en-GB"/>
        </w:rPr>
        <w:t xml:space="preserve">Potential for improvement seen within the structure or developments planned </w:t>
      </w:r>
    </w:p>
    <w:p w14:paraId="64FC7BDE" w14:textId="77777777" w:rsidR="005A4439" w:rsidRPr="00ED6522" w:rsidRDefault="005A4439" w:rsidP="00B77F53">
      <w:pPr>
        <w:pStyle w:val="berschrift3"/>
        <w:spacing w:before="360"/>
        <w:rPr>
          <w:lang w:val="en-GB"/>
        </w:rPr>
      </w:pPr>
      <w:bookmarkStart w:id="42" w:name="_Ref90024299"/>
      <w:bookmarkStart w:id="43" w:name="_Ref90025523"/>
      <w:bookmarkStart w:id="44" w:name="_Toc90029717"/>
      <w:r w:rsidRPr="00ED6522">
        <w:rPr>
          <w:lang w:val="en-GB"/>
        </w:rPr>
        <w:t>MRV system for mitigation actions</w:t>
      </w:r>
      <w:bookmarkEnd w:id="42"/>
      <w:bookmarkEnd w:id="43"/>
      <w:bookmarkEnd w:id="44"/>
      <w:r w:rsidRPr="00ED6522">
        <w:rPr>
          <w:lang w:val="en-GB"/>
        </w:rPr>
        <w:t xml:space="preserve"> </w:t>
      </w:r>
    </w:p>
    <w:p w14:paraId="4528EF48" w14:textId="77777777" w:rsidR="005A4439" w:rsidRPr="00313D3A" w:rsidRDefault="005A4439" w:rsidP="00996F58">
      <w:pPr>
        <w:pStyle w:val="Standardbold"/>
        <w:rPr>
          <w:u w:val="single"/>
          <w:lang w:val="en-GB"/>
        </w:rPr>
      </w:pPr>
      <w:r w:rsidRPr="00313D3A">
        <w:rPr>
          <w:u w:val="single"/>
          <w:lang w:val="en-GB"/>
        </w:rPr>
        <w:t xml:space="preserve">Minimum information: </w:t>
      </w:r>
    </w:p>
    <w:p w14:paraId="4E706BC1" w14:textId="77777777" w:rsidR="005A4439" w:rsidRPr="00ED6522" w:rsidRDefault="005A4439" w:rsidP="005A4439">
      <w:pPr>
        <w:rPr>
          <w:lang w:val="en-GB"/>
        </w:rPr>
      </w:pPr>
      <w:r w:rsidRPr="00ED6522">
        <w:rPr>
          <w:lang w:val="en-GB"/>
        </w:rPr>
        <w:t xml:space="preserve">This section </w:t>
      </w:r>
      <w:r w:rsidRPr="00380E20">
        <w:rPr>
          <w:i/>
          <w:iCs/>
          <w:lang w:val="en-GB"/>
        </w:rPr>
        <w:t>should</w:t>
      </w:r>
      <w:r w:rsidRPr="00ED6522">
        <w:rPr>
          <w:lang w:val="en-GB"/>
        </w:rPr>
        <w:t xml:space="preserve"> address the following issues:</w:t>
      </w:r>
    </w:p>
    <w:p w14:paraId="49E2B9B5" w14:textId="77777777" w:rsidR="005A4439" w:rsidRPr="00ED6522" w:rsidRDefault="005A4439" w:rsidP="00996F58">
      <w:pPr>
        <w:pStyle w:val="Bullets"/>
        <w:rPr>
          <w:lang w:val="en-GB"/>
        </w:rPr>
      </w:pPr>
      <w:r w:rsidRPr="00ED6522">
        <w:rPr>
          <w:lang w:val="en-GB"/>
        </w:rPr>
        <w:t>Responsibilities and processes for the coordination of the development and implementation of mitigation actions, including domestic and internationally supported NAMAs, particularly related to their Measurement, Reporting and Verification</w:t>
      </w:r>
    </w:p>
    <w:p w14:paraId="54CCC82A" w14:textId="77777777" w:rsidR="005A4439" w:rsidRPr="00313D3A" w:rsidRDefault="005A4439" w:rsidP="00313D3A">
      <w:pPr>
        <w:pStyle w:val="Standardbold"/>
        <w:spacing w:before="240"/>
        <w:rPr>
          <w:u w:val="single"/>
          <w:lang w:val="en-GB"/>
        </w:rPr>
      </w:pPr>
      <w:r w:rsidRPr="00313D3A">
        <w:rPr>
          <w:u w:val="single"/>
          <w:lang w:val="en-GB"/>
        </w:rPr>
        <w:t>Additional information/best practice:</w:t>
      </w:r>
    </w:p>
    <w:p w14:paraId="4F27DC88" w14:textId="77777777" w:rsidR="005A4439" w:rsidRPr="00ED6522" w:rsidRDefault="005A4439" w:rsidP="005A4439">
      <w:pPr>
        <w:rPr>
          <w:lang w:val="en-GB"/>
        </w:rPr>
      </w:pPr>
      <w:r w:rsidRPr="00ED6522">
        <w:rPr>
          <w:lang w:val="en-GB"/>
        </w:rPr>
        <w:t xml:space="preserve">This section </w:t>
      </w:r>
      <w:r w:rsidRPr="007F7691">
        <w:rPr>
          <w:i/>
          <w:iCs/>
          <w:lang w:val="en-GB"/>
        </w:rPr>
        <w:t>may</w:t>
      </w:r>
      <w:r w:rsidRPr="00ED6522">
        <w:rPr>
          <w:lang w:val="en-GB"/>
        </w:rPr>
        <w:t xml:space="preserve"> address the following issues:</w:t>
      </w:r>
    </w:p>
    <w:p w14:paraId="47442F1D" w14:textId="77777777" w:rsidR="005A4439" w:rsidRPr="00ED6522" w:rsidRDefault="005A4439" w:rsidP="00996F58">
      <w:pPr>
        <w:pStyle w:val="Bullets"/>
        <w:rPr>
          <w:lang w:val="en-GB"/>
        </w:rPr>
      </w:pPr>
      <w:r w:rsidRPr="00ED6522">
        <w:rPr>
          <w:lang w:val="en-GB"/>
        </w:rPr>
        <w:t>How the cooperation between institutions involved has been formalized (</w:t>
      </w:r>
      <w:r w:rsidR="001339EF" w:rsidRPr="00ED6522">
        <w:rPr>
          <w:lang w:val="en-GB"/>
        </w:rPr>
        <w:t>e.g.,</w:t>
      </w:r>
      <w:r w:rsidRPr="00ED6522">
        <w:rPr>
          <w:lang w:val="en-GB"/>
        </w:rPr>
        <w:t xml:space="preserve"> memoranda of understanding), including responsibilities (</w:t>
      </w:r>
      <w:r w:rsidR="001339EF" w:rsidRPr="00ED6522">
        <w:rPr>
          <w:lang w:val="en-GB"/>
        </w:rPr>
        <w:t>e.g.,</w:t>
      </w:r>
      <w:r w:rsidRPr="00ED6522">
        <w:rPr>
          <w:lang w:val="en-GB"/>
        </w:rPr>
        <w:t xml:space="preserve"> coordination, reporting) and processes for the MRV of mitigation actions</w:t>
      </w:r>
    </w:p>
    <w:p w14:paraId="1DD03FFB" w14:textId="77777777" w:rsidR="005A4439" w:rsidRPr="00ED6522" w:rsidRDefault="005A4439" w:rsidP="00996F58">
      <w:pPr>
        <w:pStyle w:val="Bullets"/>
        <w:rPr>
          <w:lang w:val="en-GB"/>
        </w:rPr>
      </w:pPr>
      <w:r w:rsidRPr="00ED6522">
        <w:rPr>
          <w:lang w:val="en-GB"/>
        </w:rPr>
        <w:t>Recent and proposed changes for the responsibilities and processes</w:t>
      </w:r>
    </w:p>
    <w:p w14:paraId="59334EDB" w14:textId="77777777" w:rsidR="005A4439" w:rsidRPr="00ED6522" w:rsidRDefault="005A4439" w:rsidP="00996F58">
      <w:pPr>
        <w:pStyle w:val="Bullets"/>
        <w:rPr>
          <w:lang w:val="en-GB"/>
        </w:rPr>
      </w:pPr>
      <w:r w:rsidRPr="00ED6522">
        <w:rPr>
          <w:lang w:val="en-GB"/>
        </w:rPr>
        <w:t>The key stakeholders providing information on mitigation actions</w:t>
      </w:r>
    </w:p>
    <w:p w14:paraId="20651D20" w14:textId="77777777" w:rsidR="005A4439" w:rsidRPr="00ED6522" w:rsidRDefault="005A4439" w:rsidP="00996F58">
      <w:pPr>
        <w:pStyle w:val="Bullets"/>
        <w:rPr>
          <w:lang w:val="en-GB"/>
        </w:rPr>
      </w:pPr>
      <w:r w:rsidRPr="00ED6522">
        <w:rPr>
          <w:lang w:val="en-GB"/>
        </w:rPr>
        <w:t>Existing legal requirements or guidance related to mitigation actions and their MRV</w:t>
      </w:r>
    </w:p>
    <w:p w14:paraId="621B07E0" w14:textId="77777777" w:rsidR="005A4439" w:rsidRPr="00ED6522" w:rsidRDefault="005A4439" w:rsidP="00996F58">
      <w:pPr>
        <w:pStyle w:val="Bullets"/>
        <w:rPr>
          <w:lang w:val="en-GB"/>
        </w:rPr>
      </w:pPr>
      <w:r w:rsidRPr="00ED6522">
        <w:rPr>
          <w:lang w:val="en-GB"/>
        </w:rPr>
        <w:lastRenderedPageBreak/>
        <w:t>Whether the above structures and processes have been set up to work on a continuous basis and how this is ensured</w:t>
      </w:r>
    </w:p>
    <w:p w14:paraId="4209FF81" w14:textId="77777777" w:rsidR="005A4439" w:rsidRPr="00ED6522" w:rsidRDefault="005A4439" w:rsidP="00996F58">
      <w:pPr>
        <w:pStyle w:val="Bullets"/>
        <w:rPr>
          <w:lang w:val="en-GB"/>
        </w:rPr>
      </w:pPr>
      <w:r w:rsidRPr="00ED6522">
        <w:rPr>
          <w:lang w:val="en-GB"/>
        </w:rPr>
        <w:t xml:space="preserve">How MRV approaches for individual mitigation actions are laid down, </w:t>
      </w:r>
      <w:r w:rsidR="001339EF" w:rsidRPr="00ED6522">
        <w:rPr>
          <w:lang w:val="en-GB"/>
        </w:rPr>
        <w:t>e.g.,</w:t>
      </w:r>
      <w:r w:rsidRPr="00ED6522">
        <w:rPr>
          <w:lang w:val="en-GB"/>
        </w:rPr>
        <w:t xml:space="preserve"> in a MRV plan for a NAMA, and whether there is some form of validation / approval process for MRV approaches</w:t>
      </w:r>
    </w:p>
    <w:p w14:paraId="149BDD9E" w14:textId="77777777" w:rsidR="005A4439" w:rsidRPr="00ED6522" w:rsidRDefault="005A4439" w:rsidP="00996F58">
      <w:pPr>
        <w:pStyle w:val="Bullets"/>
        <w:rPr>
          <w:lang w:val="en-GB"/>
        </w:rPr>
      </w:pPr>
      <w:r w:rsidRPr="00ED6522">
        <w:rPr>
          <w:lang w:val="en-GB"/>
        </w:rPr>
        <w:t>Whether alignment between MRV of mitigation actions and the national GHG inventory takes place</w:t>
      </w:r>
    </w:p>
    <w:p w14:paraId="3A91C380" w14:textId="77777777" w:rsidR="005A4439" w:rsidRPr="00ED6522" w:rsidRDefault="005A4439" w:rsidP="00996F58">
      <w:pPr>
        <w:pStyle w:val="Bullets"/>
        <w:rPr>
          <w:lang w:val="en-GB"/>
        </w:rPr>
      </w:pPr>
      <w:r w:rsidRPr="00ED6522">
        <w:rPr>
          <w:lang w:val="en-GB"/>
        </w:rPr>
        <w:t>Which recent trainings of staff with regards to MRV of mitigation actions/NAMAs have taken place</w:t>
      </w:r>
    </w:p>
    <w:p w14:paraId="0505DBD2" w14:textId="77777777" w:rsidR="005A4439" w:rsidRPr="00ED6522" w:rsidRDefault="005A4439" w:rsidP="00996F58">
      <w:pPr>
        <w:pStyle w:val="Bullets"/>
        <w:rPr>
          <w:lang w:val="en-GB"/>
        </w:rPr>
      </w:pPr>
      <w:r w:rsidRPr="00ED6522">
        <w:rPr>
          <w:lang w:val="en-GB"/>
        </w:rPr>
        <w:t xml:space="preserve">Whether there is exchange with other Parties with regards to MRV of mitigation actions </w:t>
      </w:r>
    </w:p>
    <w:p w14:paraId="4CCEC45B" w14:textId="77777777" w:rsidR="005A4439" w:rsidRPr="00ED6522" w:rsidRDefault="005A4439" w:rsidP="00996F58">
      <w:pPr>
        <w:pStyle w:val="Bullets"/>
        <w:rPr>
          <w:lang w:val="en-GB"/>
        </w:rPr>
      </w:pPr>
      <w:r w:rsidRPr="00ED6522">
        <w:rPr>
          <w:lang w:val="en-GB"/>
        </w:rPr>
        <w:t xml:space="preserve">The barriers and lessons learned on the institutional structures for MRV of mitigation actions </w:t>
      </w:r>
    </w:p>
    <w:p w14:paraId="1378D6C6" w14:textId="77777777" w:rsidR="005A4439" w:rsidRPr="00ED6522" w:rsidRDefault="005A4439" w:rsidP="00B77F53">
      <w:pPr>
        <w:pStyle w:val="berschrift3"/>
        <w:spacing w:before="360"/>
        <w:rPr>
          <w:lang w:val="en-GB"/>
        </w:rPr>
      </w:pPr>
      <w:bookmarkStart w:id="45" w:name="_Ref90024310"/>
      <w:bookmarkStart w:id="46" w:name="_Ref90027517"/>
      <w:bookmarkStart w:id="47" w:name="_Toc90029718"/>
      <w:r w:rsidRPr="00ED6522">
        <w:rPr>
          <w:lang w:val="en-GB"/>
        </w:rPr>
        <w:t>MRV of support needed and support received</w:t>
      </w:r>
      <w:bookmarkEnd w:id="45"/>
      <w:bookmarkEnd w:id="46"/>
      <w:bookmarkEnd w:id="47"/>
    </w:p>
    <w:p w14:paraId="1DD41B63" w14:textId="77777777" w:rsidR="005A4439" w:rsidRPr="00313D3A" w:rsidRDefault="005A4439" w:rsidP="001339EF">
      <w:pPr>
        <w:pStyle w:val="Standardbold"/>
        <w:rPr>
          <w:u w:val="single"/>
          <w:lang w:val="en-GB"/>
        </w:rPr>
      </w:pPr>
      <w:r w:rsidRPr="00313D3A">
        <w:rPr>
          <w:u w:val="single"/>
          <w:lang w:val="en-GB"/>
        </w:rPr>
        <w:t xml:space="preserve">Minimum information: </w:t>
      </w:r>
    </w:p>
    <w:p w14:paraId="6D2B53F1" w14:textId="77777777" w:rsidR="005A4439" w:rsidRPr="00ED6522" w:rsidRDefault="005A4439" w:rsidP="005A4439">
      <w:pPr>
        <w:rPr>
          <w:lang w:val="en-GB"/>
        </w:rPr>
      </w:pPr>
      <w:r w:rsidRPr="00ED6522">
        <w:rPr>
          <w:lang w:val="en-GB"/>
        </w:rPr>
        <w:t xml:space="preserve">This section </w:t>
      </w:r>
      <w:r w:rsidRPr="007F7691">
        <w:rPr>
          <w:i/>
          <w:iCs/>
          <w:lang w:val="en-GB"/>
        </w:rPr>
        <w:t>should</w:t>
      </w:r>
      <w:r w:rsidRPr="00ED6522">
        <w:rPr>
          <w:lang w:val="en-GB"/>
        </w:rPr>
        <w:t xml:space="preserve"> address the following issues:</w:t>
      </w:r>
    </w:p>
    <w:p w14:paraId="3240407C" w14:textId="77777777" w:rsidR="005A4439" w:rsidRPr="00ED6522" w:rsidRDefault="005A4439" w:rsidP="001339EF">
      <w:pPr>
        <w:pStyle w:val="Bullets"/>
        <w:rPr>
          <w:lang w:val="en-GB"/>
        </w:rPr>
      </w:pPr>
      <w:r w:rsidRPr="00ED6522">
        <w:rPr>
          <w:lang w:val="en-GB"/>
        </w:rPr>
        <w:t>Responsibilities (</w:t>
      </w:r>
      <w:r w:rsidR="001339EF" w:rsidRPr="00ED6522">
        <w:rPr>
          <w:lang w:val="en-GB"/>
        </w:rPr>
        <w:t>e.g.,</w:t>
      </w:r>
      <w:r w:rsidRPr="00ED6522">
        <w:rPr>
          <w:lang w:val="en-GB"/>
        </w:rPr>
        <w:t xml:space="preserve"> coordination, reporting) and processes for the MRV of support needed including of those involved in the GHG inventory, MRV of mitigation actions and MRV of support received and links to national budget processes</w:t>
      </w:r>
    </w:p>
    <w:p w14:paraId="65F6994E" w14:textId="77777777" w:rsidR="005A4439" w:rsidRPr="00ED6522" w:rsidRDefault="005A4439" w:rsidP="001339EF">
      <w:pPr>
        <w:pStyle w:val="Bullets"/>
        <w:rPr>
          <w:lang w:val="en-GB"/>
        </w:rPr>
      </w:pPr>
      <w:r w:rsidRPr="00ED6522">
        <w:rPr>
          <w:lang w:val="en-GB"/>
        </w:rPr>
        <w:t>Responsibilities and processes for the MRV of support received and any changes to these since the last BUR and/or NC report</w:t>
      </w:r>
    </w:p>
    <w:p w14:paraId="40643162" w14:textId="42D886C2" w:rsidR="005A4439" w:rsidRPr="00ED6522" w:rsidRDefault="005A4439" w:rsidP="001339EF">
      <w:pPr>
        <w:pStyle w:val="Bullets"/>
        <w:rPr>
          <w:lang w:val="en-GB"/>
        </w:rPr>
      </w:pPr>
      <w:r w:rsidRPr="00ED6522">
        <w:rPr>
          <w:lang w:val="en-GB"/>
        </w:rPr>
        <w:t>How support flow</w:t>
      </w:r>
      <w:r w:rsidR="00D30C05">
        <w:rPr>
          <w:lang w:val="en-GB"/>
        </w:rPr>
        <w:t xml:space="preserve"> is ensured</w:t>
      </w:r>
      <w:r w:rsidRPr="00ED6522">
        <w:rPr>
          <w:lang w:val="en-GB"/>
        </w:rPr>
        <w:t xml:space="preserve"> or </w:t>
      </w:r>
      <w:r w:rsidR="00D30C05">
        <w:rPr>
          <w:lang w:val="en-GB"/>
        </w:rPr>
        <w:t xml:space="preserve">double counting of </w:t>
      </w:r>
      <w:r w:rsidRPr="00ED6522">
        <w:rPr>
          <w:lang w:val="en-GB"/>
        </w:rPr>
        <w:t>activities from different donors</w:t>
      </w:r>
      <w:r w:rsidR="00D30C05">
        <w:rPr>
          <w:lang w:val="en-GB"/>
        </w:rPr>
        <w:t xml:space="preserve"> is prevented</w:t>
      </w:r>
    </w:p>
    <w:p w14:paraId="5EC75397" w14:textId="77777777" w:rsidR="005A4439" w:rsidRPr="00ED6522" w:rsidRDefault="005A4439" w:rsidP="001339EF">
      <w:pPr>
        <w:pStyle w:val="Bullets"/>
        <w:rPr>
          <w:lang w:val="en-GB"/>
        </w:rPr>
      </w:pPr>
      <w:r w:rsidRPr="00ED6522">
        <w:rPr>
          <w:lang w:val="en-GB"/>
        </w:rPr>
        <w:t>Relevant definitions related to support received and support needed</w:t>
      </w:r>
    </w:p>
    <w:p w14:paraId="400420C0" w14:textId="77777777" w:rsidR="005A4439" w:rsidRPr="00313D3A" w:rsidRDefault="005A4439" w:rsidP="00313D3A">
      <w:pPr>
        <w:pStyle w:val="Standardbold"/>
        <w:spacing w:before="240"/>
        <w:rPr>
          <w:u w:val="single"/>
          <w:lang w:val="en-GB"/>
        </w:rPr>
      </w:pPr>
      <w:r w:rsidRPr="00313D3A">
        <w:rPr>
          <w:u w:val="single"/>
          <w:lang w:val="en-GB"/>
        </w:rPr>
        <w:t xml:space="preserve">Additional information/best practice: </w:t>
      </w:r>
    </w:p>
    <w:p w14:paraId="79694C19" w14:textId="77777777" w:rsidR="005A4439" w:rsidRPr="00ED6522" w:rsidRDefault="005A4439" w:rsidP="005A4439">
      <w:pPr>
        <w:rPr>
          <w:lang w:val="en-GB"/>
        </w:rPr>
      </w:pPr>
      <w:r w:rsidRPr="00ED6522">
        <w:rPr>
          <w:lang w:val="en-GB"/>
        </w:rPr>
        <w:t xml:space="preserve">This section </w:t>
      </w:r>
      <w:r w:rsidRPr="007F7691">
        <w:rPr>
          <w:i/>
          <w:iCs/>
          <w:lang w:val="en-GB"/>
        </w:rPr>
        <w:t>may</w:t>
      </w:r>
      <w:r w:rsidRPr="00ED6522">
        <w:rPr>
          <w:lang w:val="en-GB"/>
        </w:rPr>
        <w:t xml:space="preserve"> address the following issues:</w:t>
      </w:r>
    </w:p>
    <w:p w14:paraId="57995FEE" w14:textId="77777777" w:rsidR="005A4439" w:rsidRPr="00ED6522" w:rsidRDefault="005A4439" w:rsidP="001339EF">
      <w:pPr>
        <w:pStyle w:val="Bullets"/>
        <w:rPr>
          <w:lang w:val="en-GB"/>
        </w:rPr>
      </w:pPr>
      <w:r w:rsidRPr="00ED6522">
        <w:rPr>
          <w:lang w:val="en-GB"/>
        </w:rPr>
        <w:t xml:space="preserve">Whether the above </w:t>
      </w:r>
      <w:r w:rsidR="00891C6E">
        <w:rPr>
          <w:lang w:val="en-GB"/>
        </w:rPr>
        <w:t xml:space="preserve">indicated </w:t>
      </w:r>
      <w:r w:rsidRPr="00ED6522">
        <w:rPr>
          <w:lang w:val="en-GB"/>
        </w:rPr>
        <w:t>structures and processes have been set up to work on a continuous basis and how this is ensured</w:t>
      </w:r>
    </w:p>
    <w:p w14:paraId="32020940" w14:textId="77777777" w:rsidR="005A4439" w:rsidRPr="00ED6522" w:rsidRDefault="005A4439" w:rsidP="001339EF">
      <w:pPr>
        <w:pStyle w:val="Bullets"/>
        <w:rPr>
          <w:lang w:val="en-GB"/>
        </w:rPr>
      </w:pPr>
      <w:bookmarkStart w:id="48" w:name="_Hlk68078016"/>
      <w:r w:rsidRPr="00ED6522">
        <w:rPr>
          <w:lang w:val="en-GB"/>
        </w:rPr>
        <w:t>How the cooperation between institutions involved has been formalized</w:t>
      </w:r>
      <w:bookmarkEnd w:id="48"/>
      <w:r w:rsidRPr="00ED6522">
        <w:rPr>
          <w:lang w:val="en-GB"/>
        </w:rPr>
        <w:t xml:space="preserve"> (</w:t>
      </w:r>
      <w:r w:rsidR="001339EF" w:rsidRPr="00ED6522">
        <w:rPr>
          <w:lang w:val="en-GB"/>
        </w:rPr>
        <w:t>e.g.,</w:t>
      </w:r>
      <w:r w:rsidRPr="00ED6522">
        <w:rPr>
          <w:lang w:val="en-GB"/>
        </w:rPr>
        <w:t xml:space="preserve"> memoranda of understanding)</w:t>
      </w:r>
    </w:p>
    <w:p w14:paraId="1329A349" w14:textId="77777777" w:rsidR="005A4439" w:rsidRPr="00ED6522" w:rsidRDefault="005A4439" w:rsidP="001339EF">
      <w:pPr>
        <w:pStyle w:val="Bullets"/>
        <w:rPr>
          <w:lang w:val="en-GB"/>
        </w:rPr>
      </w:pPr>
      <w:r w:rsidRPr="00ED6522">
        <w:rPr>
          <w:lang w:val="en-GB"/>
        </w:rPr>
        <w:t>The key stakeholders providing information on support needed and support received</w:t>
      </w:r>
    </w:p>
    <w:p w14:paraId="3F69E27D" w14:textId="77777777" w:rsidR="005A4439" w:rsidRPr="00ED6522" w:rsidRDefault="005A4439" w:rsidP="001339EF">
      <w:pPr>
        <w:pStyle w:val="Bullets"/>
        <w:rPr>
          <w:lang w:val="en-GB"/>
        </w:rPr>
      </w:pPr>
      <w:r w:rsidRPr="00ED6522">
        <w:rPr>
          <w:lang w:val="en-GB"/>
        </w:rPr>
        <w:t>Description of the process to determine which support is needed</w:t>
      </w:r>
    </w:p>
    <w:p w14:paraId="5C22AD60" w14:textId="77777777" w:rsidR="005A4439" w:rsidRPr="00ED6522" w:rsidRDefault="005A4439" w:rsidP="001339EF">
      <w:pPr>
        <w:pStyle w:val="Bullets"/>
        <w:rPr>
          <w:lang w:val="en-GB"/>
        </w:rPr>
      </w:pPr>
      <w:r w:rsidRPr="00ED6522">
        <w:rPr>
          <w:lang w:val="en-GB"/>
        </w:rPr>
        <w:t>How support received is coordinated to ensure that support flows or activities from different donors complement each other</w:t>
      </w:r>
    </w:p>
    <w:p w14:paraId="39621F28" w14:textId="77777777" w:rsidR="005A4439" w:rsidRPr="00ED6522" w:rsidRDefault="005A4439" w:rsidP="001339EF">
      <w:pPr>
        <w:pStyle w:val="Bullets"/>
        <w:rPr>
          <w:lang w:val="en-GB"/>
        </w:rPr>
      </w:pPr>
      <w:r w:rsidRPr="00ED6522">
        <w:rPr>
          <w:lang w:val="en-GB"/>
        </w:rPr>
        <w:t xml:space="preserve">Whether a climate public expenditure and institutional review (CPEIR) or related studies were carried out and what findings with relevance for the MRV of support received were </w:t>
      </w:r>
      <w:r w:rsidR="00891C6E">
        <w:rPr>
          <w:lang w:val="en-GB"/>
        </w:rPr>
        <w:t>obtained</w:t>
      </w:r>
    </w:p>
    <w:p w14:paraId="04520EDC" w14:textId="07B6966C" w:rsidR="005A4439" w:rsidRPr="00ED6522" w:rsidRDefault="005A4439" w:rsidP="001339EF">
      <w:pPr>
        <w:pStyle w:val="Bullets"/>
        <w:rPr>
          <w:lang w:val="en-GB"/>
        </w:rPr>
      </w:pPr>
      <w:r w:rsidRPr="00ED6522">
        <w:rPr>
          <w:lang w:val="en-GB"/>
        </w:rPr>
        <w:t>Scope of support received that is currently covered by national MRV processes and that is included in the BUR (</w:t>
      </w:r>
      <w:r w:rsidR="001339EF" w:rsidRPr="00ED6522">
        <w:rPr>
          <w:lang w:val="en-GB"/>
        </w:rPr>
        <w:t>e.g.,</w:t>
      </w:r>
      <w:r w:rsidRPr="00ED6522">
        <w:rPr>
          <w:lang w:val="en-GB"/>
        </w:rPr>
        <w:t xml:space="preserve"> international public flows) and plan</w:t>
      </w:r>
      <w:r w:rsidR="00891C6E">
        <w:rPr>
          <w:lang w:val="en-GB"/>
        </w:rPr>
        <w:t>s</w:t>
      </w:r>
      <w:r w:rsidRPr="00ED6522">
        <w:rPr>
          <w:lang w:val="en-GB"/>
        </w:rPr>
        <w:t xml:space="preserve"> </w:t>
      </w:r>
      <w:r w:rsidR="00891C6E">
        <w:rPr>
          <w:lang w:val="en-GB"/>
        </w:rPr>
        <w:t xml:space="preserve">for </w:t>
      </w:r>
      <w:r w:rsidRPr="00ED6522">
        <w:rPr>
          <w:lang w:val="en-GB"/>
        </w:rPr>
        <w:t>increasing this scope in the future (</w:t>
      </w:r>
      <w:r w:rsidR="00FC299F" w:rsidRPr="00ED6522">
        <w:rPr>
          <w:lang w:val="en-GB"/>
        </w:rPr>
        <w:t>e.g.,</w:t>
      </w:r>
      <w:r w:rsidRPr="00ED6522">
        <w:rPr>
          <w:lang w:val="en-GB"/>
        </w:rPr>
        <w:t xml:space="preserve"> including national public flows, international private flows)</w:t>
      </w:r>
    </w:p>
    <w:p w14:paraId="5B10D2C8" w14:textId="77777777" w:rsidR="005A4439" w:rsidRPr="00ED6522" w:rsidRDefault="005A4439" w:rsidP="001339EF">
      <w:pPr>
        <w:pStyle w:val="Bullets"/>
        <w:rPr>
          <w:lang w:val="en-GB"/>
        </w:rPr>
      </w:pPr>
      <w:r w:rsidRPr="00ED6522">
        <w:rPr>
          <w:lang w:val="en-GB"/>
        </w:rPr>
        <w:t>Existing legal requirements or guidance related to MRV of support received</w:t>
      </w:r>
    </w:p>
    <w:p w14:paraId="2F7319B9" w14:textId="77777777" w:rsidR="005A4439" w:rsidRPr="00ED6522" w:rsidRDefault="005A4439" w:rsidP="001339EF">
      <w:pPr>
        <w:pStyle w:val="Bullets"/>
        <w:rPr>
          <w:lang w:val="en-GB"/>
        </w:rPr>
      </w:pPr>
      <w:r w:rsidRPr="00ED6522">
        <w:rPr>
          <w:lang w:val="en-GB"/>
        </w:rPr>
        <w:t>How continuity in the MRV of support received is ensured</w:t>
      </w:r>
    </w:p>
    <w:p w14:paraId="6DAEAA97" w14:textId="77777777" w:rsidR="005A4439" w:rsidRPr="00ED6522" w:rsidRDefault="005A4439" w:rsidP="001339EF">
      <w:pPr>
        <w:pStyle w:val="Bullets"/>
        <w:rPr>
          <w:lang w:val="en-GB"/>
        </w:rPr>
      </w:pPr>
      <w:r w:rsidRPr="00ED6522">
        <w:rPr>
          <w:lang w:val="en-GB"/>
        </w:rPr>
        <w:t>Which recent trainings of staff with regards to MRV of support received have taken place</w:t>
      </w:r>
    </w:p>
    <w:p w14:paraId="60D361A2" w14:textId="77777777" w:rsidR="005A4439" w:rsidRPr="00ED6522" w:rsidRDefault="005A4439" w:rsidP="001339EF">
      <w:pPr>
        <w:pStyle w:val="Bullets"/>
        <w:rPr>
          <w:lang w:val="en-GB"/>
        </w:rPr>
      </w:pPr>
      <w:r w:rsidRPr="00ED6522">
        <w:rPr>
          <w:lang w:val="en-GB"/>
        </w:rPr>
        <w:t>Whether there is exchange with other Parties with regards to MRV of support received</w:t>
      </w:r>
    </w:p>
    <w:p w14:paraId="28556A94" w14:textId="77777777" w:rsidR="005649DF" w:rsidRPr="00ED6522" w:rsidRDefault="005A4439" w:rsidP="001339EF">
      <w:pPr>
        <w:pStyle w:val="Bullets"/>
        <w:rPr>
          <w:lang w:val="en-GB"/>
        </w:rPr>
      </w:pPr>
      <w:r w:rsidRPr="00ED6522">
        <w:rPr>
          <w:lang w:val="en-GB"/>
        </w:rPr>
        <w:t>Description on how the needs for technology and on technology support received relate to the needs identified in the respective Technology Needs Assessment of the country</w:t>
      </w:r>
      <w:r w:rsidR="00FB28C8">
        <w:rPr>
          <w:lang w:val="en-GB"/>
        </w:rPr>
        <w:t xml:space="preserve"> </w:t>
      </w:r>
    </w:p>
    <w:p w14:paraId="76042695" w14:textId="77777777" w:rsidR="00B77F53" w:rsidRDefault="00B77F53">
      <w:pPr>
        <w:spacing w:after="160" w:line="259" w:lineRule="auto"/>
        <w:jc w:val="left"/>
        <w:rPr>
          <w:rFonts w:asciiTheme="majorHAnsi" w:eastAsiaTheme="majorEastAsia" w:hAnsiTheme="majorHAnsi" w:cstheme="majorBidi"/>
          <w:color w:val="001B50" w:themeColor="accent1"/>
          <w:sz w:val="32"/>
          <w:szCs w:val="31"/>
          <w:lang w:val="en-GB"/>
        </w:rPr>
      </w:pPr>
      <w:bookmarkStart w:id="49" w:name="_National_GHG_Inventory"/>
      <w:bookmarkStart w:id="50" w:name="_Toc61512778"/>
      <w:bookmarkStart w:id="51" w:name="_Ref63070790"/>
      <w:bookmarkStart w:id="52" w:name="_Ref63071304"/>
      <w:bookmarkStart w:id="53" w:name="_Ref63072985"/>
      <w:bookmarkStart w:id="54" w:name="_Ref63073017"/>
      <w:bookmarkStart w:id="55" w:name="_Ref63073039"/>
      <w:bookmarkStart w:id="56" w:name="_Ref63073060"/>
      <w:bookmarkStart w:id="57" w:name="_Ref63073079"/>
      <w:bookmarkEnd w:id="49"/>
      <w:r>
        <w:rPr>
          <w:lang w:val="en-GB"/>
        </w:rPr>
        <w:lastRenderedPageBreak/>
        <w:br w:type="page"/>
      </w:r>
    </w:p>
    <w:p w14:paraId="6FE68ABA" w14:textId="48476540" w:rsidR="00AE3A73" w:rsidRPr="00ED6522" w:rsidRDefault="00AE3A73" w:rsidP="00AE3A73">
      <w:pPr>
        <w:pStyle w:val="berschrift2"/>
        <w:rPr>
          <w:lang w:val="en-GB"/>
        </w:rPr>
      </w:pPr>
      <w:bookmarkStart w:id="58" w:name="_Ref90027621"/>
      <w:bookmarkStart w:id="59" w:name="_Toc90029719"/>
      <w:r w:rsidRPr="00ED6522">
        <w:rPr>
          <w:lang w:val="en-GB"/>
        </w:rPr>
        <w:lastRenderedPageBreak/>
        <w:t>National GHG Inventory (Greenhouse Gas Emissions and Removals)</w:t>
      </w:r>
      <w:bookmarkEnd w:id="50"/>
      <w:bookmarkEnd w:id="51"/>
      <w:bookmarkEnd w:id="52"/>
      <w:bookmarkEnd w:id="53"/>
      <w:bookmarkEnd w:id="54"/>
      <w:bookmarkEnd w:id="55"/>
      <w:bookmarkEnd w:id="56"/>
      <w:bookmarkEnd w:id="57"/>
      <w:bookmarkEnd w:id="58"/>
      <w:bookmarkEnd w:id="59"/>
    </w:p>
    <w:p w14:paraId="7A64EF0A" w14:textId="77777777" w:rsidR="00AE3A73" w:rsidRDefault="000200DA" w:rsidP="00AE3A73">
      <w:pPr>
        <w:rPr>
          <w:lang w:val="en-GB"/>
        </w:rPr>
      </w:pPr>
      <w:hyperlink w:anchor="UNFCCCChapter3" w:history="1">
        <w:r w:rsidR="00AE3A73" w:rsidRPr="00A65B79">
          <w:rPr>
            <w:rStyle w:val="Hyperlink"/>
            <w:lang w:val="en-GB"/>
          </w:rPr>
          <w:t>As required by paragraphs 3-9 of UNFCCC Decision: 2/CP.17, Annex III.</w:t>
        </w:r>
      </w:hyperlink>
      <w:r w:rsidR="00AE3A73" w:rsidRPr="00ED6522">
        <w:rPr>
          <w:lang w:val="en-GB"/>
        </w:rPr>
        <w:t xml:space="preserve"> </w:t>
      </w:r>
    </w:p>
    <w:tbl>
      <w:tblPr>
        <w:tblStyle w:val="Tabellenraster"/>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1673"/>
        <w:gridCol w:w="2268"/>
        <w:gridCol w:w="5244"/>
      </w:tblGrid>
      <w:tr w:rsidR="00F84B06" w:rsidRPr="000200DA" w14:paraId="2EFEF404" w14:textId="77777777" w:rsidTr="00AA1886">
        <w:tc>
          <w:tcPr>
            <w:tcW w:w="9185" w:type="dxa"/>
            <w:gridSpan w:val="3"/>
            <w:shd w:val="clear" w:color="auto" w:fill="D5E5FC" w:themeFill="accent2" w:themeFillTint="33"/>
          </w:tcPr>
          <w:p w14:paraId="0D333B03" w14:textId="77777777" w:rsidR="00626540" w:rsidRPr="00F618ED" w:rsidRDefault="00626540" w:rsidP="00626540">
            <w:pPr>
              <w:pStyle w:val="Subheadline"/>
              <w:rPr>
                <w:lang w:val="en-GB"/>
              </w:rPr>
            </w:pPr>
            <w:r w:rsidRPr="00F618ED">
              <w:rPr>
                <w:lang w:val="en-GB"/>
              </w:rPr>
              <w:t>Aim</w:t>
            </w:r>
          </w:p>
          <w:p w14:paraId="016B969E" w14:textId="0F374A9F" w:rsidR="00626540" w:rsidRPr="00F618ED" w:rsidRDefault="00626540" w:rsidP="00626540">
            <w:pPr>
              <w:rPr>
                <w:lang w:val="en-GB"/>
              </w:rPr>
            </w:pPr>
            <w:r w:rsidRPr="00F618ED">
              <w:rPr>
                <w:lang w:val="en-GB"/>
              </w:rPr>
              <w:t>This chapter aims to provide an overview on where your country stands in terms of national GHG emissions’ levels and the approaches and data you have used to estimate them. This helps with understanding the general direction of emission development and the most relevant emission sources, allowing insight into whether mitigation actions undertaken to date are proving to be effective, as well as identifying the need for action and where this action might be taken. By reporting transparently, you also contribute to a better understanding of global GHG emissions, and the efforts taken to implement the Convention. At the same time, others may learn from your approaches and experience and be able to identify potential for improvement in your approaches. The provision of extra information for each sector (</w:t>
            </w:r>
            <w:r w:rsidR="00726262" w:rsidRPr="00726262">
              <w:rPr>
                <w:u w:val="single"/>
                <w:lang w:val="en-GB"/>
              </w:rPr>
              <w:fldChar w:fldCharType="begin"/>
            </w:r>
            <w:r w:rsidR="00726262" w:rsidRPr="00726262">
              <w:rPr>
                <w:u w:val="single"/>
                <w:lang w:val="en-GB"/>
              </w:rPr>
              <w:instrText xml:space="preserve"> REF _Ref63072819 \h </w:instrText>
            </w:r>
            <w:r w:rsidR="00726262" w:rsidRPr="00726262">
              <w:rPr>
                <w:u w:val="single"/>
                <w:lang w:val="en-GB"/>
              </w:rPr>
            </w:r>
            <w:r w:rsidR="00726262" w:rsidRPr="00726262">
              <w:rPr>
                <w:u w:val="single"/>
                <w:lang w:val="en-GB"/>
              </w:rPr>
              <w:fldChar w:fldCharType="separate"/>
            </w:r>
            <w:r w:rsidR="00726262" w:rsidRPr="00726262">
              <w:rPr>
                <w:u w:val="single"/>
                <w:lang w:val="en-GB"/>
              </w:rPr>
              <w:t>3.2</w:t>
            </w:r>
            <w:r w:rsidR="00726262" w:rsidRPr="00726262">
              <w:rPr>
                <w:u w:val="single"/>
                <w:lang w:val="en-GB"/>
              </w:rPr>
              <w:fldChar w:fldCharType="end"/>
            </w:r>
            <w:r w:rsidR="00726262">
              <w:rPr>
                <w:lang w:val="en-GB"/>
              </w:rPr>
              <w:t>-</w:t>
            </w:r>
            <w:r w:rsidR="00726262" w:rsidRPr="00726262">
              <w:rPr>
                <w:u w:val="single"/>
                <w:lang w:val="en-GB"/>
              </w:rPr>
              <w:fldChar w:fldCharType="begin"/>
            </w:r>
            <w:r w:rsidR="00726262" w:rsidRPr="00726262">
              <w:rPr>
                <w:u w:val="single"/>
                <w:lang w:val="en-GB"/>
              </w:rPr>
              <w:instrText xml:space="preserve"> REF _Ref63072832 \h </w:instrText>
            </w:r>
            <w:r w:rsidR="00726262" w:rsidRPr="00726262">
              <w:rPr>
                <w:u w:val="single"/>
                <w:lang w:val="en-GB"/>
              </w:rPr>
            </w:r>
            <w:r w:rsidR="00726262" w:rsidRPr="00726262">
              <w:rPr>
                <w:u w:val="single"/>
                <w:lang w:val="en-GB"/>
              </w:rPr>
              <w:fldChar w:fldCharType="separate"/>
            </w:r>
            <w:r w:rsidR="00726262" w:rsidRPr="00726262">
              <w:rPr>
                <w:u w:val="single"/>
                <w:lang w:val="en-GB"/>
              </w:rPr>
              <w:t>3.5</w:t>
            </w:r>
            <w:r w:rsidR="00726262" w:rsidRPr="00726262">
              <w:rPr>
                <w:u w:val="single"/>
                <w:lang w:val="en-GB"/>
              </w:rPr>
              <w:fldChar w:fldCharType="end"/>
            </w:r>
            <w:r w:rsidRPr="00F618ED">
              <w:rPr>
                <w:lang w:val="en-GB"/>
              </w:rPr>
              <w:t xml:space="preserve">) should </w:t>
            </w:r>
            <w:proofErr w:type="gramStart"/>
            <w:r w:rsidRPr="00F618ED">
              <w:rPr>
                <w:lang w:val="en-GB"/>
              </w:rPr>
              <w:t>be seen as</w:t>
            </w:r>
            <w:proofErr w:type="gramEnd"/>
            <w:r w:rsidRPr="00F618ED">
              <w:rPr>
                <w:lang w:val="en-GB"/>
              </w:rPr>
              <w:t xml:space="preserve"> a best practice to support the understanding of the provided information and is not </w:t>
            </w:r>
            <w:r w:rsidR="003F6A14">
              <w:rPr>
                <w:lang w:val="en-GB"/>
              </w:rPr>
              <w:t xml:space="preserve">a </w:t>
            </w:r>
            <w:r w:rsidRPr="00F618ED">
              <w:rPr>
                <w:lang w:val="en-GB"/>
              </w:rPr>
              <w:t>mandatory</w:t>
            </w:r>
            <w:r w:rsidR="003F6A14">
              <w:rPr>
                <w:lang w:val="en-GB"/>
              </w:rPr>
              <w:t xml:space="preserve"> information requirement</w:t>
            </w:r>
            <w:r w:rsidRPr="00F618ED">
              <w:rPr>
                <w:lang w:val="en-GB"/>
              </w:rPr>
              <w:t xml:space="preserve">. </w:t>
            </w:r>
          </w:p>
          <w:p w14:paraId="177DEB8A" w14:textId="77777777" w:rsidR="00626540" w:rsidRPr="00F618ED" w:rsidRDefault="00626540" w:rsidP="00626540">
            <w:pPr>
              <w:pStyle w:val="Subheadline"/>
              <w:rPr>
                <w:lang w:val="en-GB"/>
              </w:rPr>
            </w:pPr>
            <w:r w:rsidRPr="00F618ED">
              <w:rPr>
                <w:lang w:val="en-GB"/>
              </w:rPr>
              <w:t>Drafting Guidance</w:t>
            </w:r>
          </w:p>
          <w:p w14:paraId="54C1D331" w14:textId="7390F34A" w:rsidR="00626540" w:rsidRPr="00F618ED" w:rsidRDefault="00626540" w:rsidP="00626540">
            <w:pPr>
              <w:rPr>
                <w:lang w:val="en-GB"/>
              </w:rPr>
            </w:pPr>
            <w:r w:rsidRPr="00F618ED">
              <w:rPr>
                <w:lang w:val="en-GB"/>
              </w:rPr>
              <w:t xml:space="preserve">This chapter can be detached from the document to be shared with specific compilation responsible staff/team(s). In addition, considering that the different GHG inventory sectors may be compiled by different sectoral experts/teams, the </w:t>
            </w:r>
            <w:r w:rsidR="003F6A14">
              <w:rPr>
                <w:lang w:val="en-GB"/>
              </w:rPr>
              <w:t>sections</w:t>
            </w:r>
            <w:r w:rsidRPr="00F618ED">
              <w:rPr>
                <w:lang w:val="en-GB"/>
              </w:rPr>
              <w:t xml:space="preserve"> below can be </w:t>
            </w:r>
            <w:r w:rsidR="003F6A14">
              <w:rPr>
                <w:lang w:val="en-GB"/>
              </w:rPr>
              <w:t xml:space="preserve">split and </w:t>
            </w:r>
            <w:r w:rsidRPr="00F618ED">
              <w:rPr>
                <w:lang w:val="en-GB"/>
              </w:rPr>
              <w:t>shared individually</w:t>
            </w:r>
            <w:r w:rsidR="003F6A14">
              <w:rPr>
                <w:lang w:val="en-GB"/>
              </w:rPr>
              <w:t xml:space="preserve"> by sector</w:t>
            </w:r>
            <w:r w:rsidRPr="00F618ED">
              <w:rPr>
                <w:lang w:val="en-GB"/>
              </w:rPr>
              <w:t>. In that case,</w:t>
            </w:r>
            <w:r w:rsidR="003F6A14">
              <w:rPr>
                <w:lang w:val="en-GB"/>
              </w:rPr>
              <w:t xml:space="preserve"> </w:t>
            </w:r>
            <w:r w:rsidRPr="00F618ED">
              <w:rPr>
                <w:lang w:val="en-GB"/>
              </w:rPr>
              <w:t xml:space="preserve">we recommend that this </w:t>
            </w:r>
            <w:r w:rsidR="003F6A14">
              <w:rPr>
                <w:lang w:val="en-GB"/>
              </w:rPr>
              <w:t>d</w:t>
            </w:r>
            <w:r w:rsidRPr="00F618ED">
              <w:rPr>
                <w:lang w:val="en-GB"/>
              </w:rPr>
              <w:t xml:space="preserve">rafting </w:t>
            </w:r>
            <w:r w:rsidR="003F6A14">
              <w:rPr>
                <w:lang w:val="en-GB"/>
              </w:rPr>
              <w:t>g</w:t>
            </w:r>
            <w:r w:rsidRPr="00F618ED">
              <w:rPr>
                <w:lang w:val="en-GB"/>
              </w:rPr>
              <w:t>uidance is included for each sector to provide general guidance to compilers responsible for filling the individual sectoral sections.</w:t>
            </w:r>
          </w:p>
          <w:p w14:paraId="2ACFDDC6" w14:textId="1AC8F563" w:rsidR="00626540" w:rsidRPr="00F618ED" w:rsidRDefault="00626540" w:rsidP="00626540">
            <w:pPr>
              <w:rPr>
                <w:lang w:val="en-GB"/>
              </w:rPr>
            </w:pPr>
            <w:r w:rsidRPr="00F618ED">
              <w:rPr>
                <w:lang w:val="en-GB"/>
              </w:rPr>
              <w:t xml:space="preserve">Please fill out the </w:t>
            </w:r>
            <w:r w:rsidR="000B3BBC">
              <w:rPr>
                <w:lang w:val="en-GB"/>
              </w:rPr>
              <w:t>sections below</w:t>
            </w:r>
            <w:r w:rsidRPr="00F618ED">
              <w:rPr>
                <w:lang w:val="en-GB"/>
              </w:rPr>
              <w:t xml:space="preserve"> using the </w:t>
            </w:r>
            <w:r w:rsidR="00D156C3">
              <w:rPr>
                <w:lang w:val="en-GB"/>
              </w:rPr>
              <w:t>guiding information</w:t>
            </w:r>
            <w:r w:rsidRPr="00F618ED">
              <w:rPr>
                <w:lang w:val="en-GB"/>
              </w:rPr>
              <w:t xml:space="preserve"> to produce and structure your text. The </w:t>
            </w:r>
            <w:r w:rsidR="00D156C3">
              <w:rPr>
                <w:lang w:val="en-GB"/>
              </w:rPr>
              <w:t>guiding information</w:t>
            </w:r>
            <w:r w:rsidRPr="00F618ED">
              <w:rPr>
                <w:lang w:val="en-GB"/>
              </w:rPr>
              <w:t xml:space="preserve"> can be deleted once the table has been filled. If you have published a National Communication within the last two  years, you may simply provide an update on the information stated in the last National Communication, assuming the inventory pertains to the calendar year no more than four years prior to the date of the submission of the Biennial Update Report. If not, or in case you have not published a National Communication within the last two</w:t>
            </w:r>
            <w:r w:rsidR="003F6A14">
              <w:rPr>
                <w:lang w:val="en-GB"/>
              </w:rPr>
              <w:t xml:space="preserve"> </w:t>
            </w:r>
            <w:r w:rsidRPr="00F618ED">
              <w:rPr>
                <w:lang w:val="en-GB"/>
              </w:rPr>
              <w:t xml:space="preserve">years, please provide information according to the </w:t>
            </w:r>
            <w:r w:rsidR="00D156C3">
              <w:rPr>
                <w:lang w:val="en-GB"/>
              </w:rPr>
              <w:t>guiding information</w:t>
            </w:r>
            <w:r w:rsidRPr="00F618ED">
              <w:rPr>
                <w:lang w:val="en-GB"/>
              </w:rPr>
              <w:t xml:space="preserve">. Decision 2/CP.17 indicates the use of the Revised 1996 IPCC Guidelines for the compilation of GHG inventories of non-Annex I Parties. Nevertheless, their use is not mandatory, hence, non-Annex I Parties may consider the use of the IPCC 2006 Guidelines, which provide more up-to-date default factors and more detailed guidance on methodologies for many inventory categories. Application of IPCC 2006 Guidelines is considered best practice. Based on these developments, this template suggests the use of the reporting tables from the IPCC 2006 Guidelines, taking into account the fact that many non-Annex I Parties are already applying these guidelines and demonstrate interest in using them. </w:t>
            </w:r>
          </w:p>
          <w:p w14:paraId="037BC45C" w14:textId="77777777" w:rsidR="00626540" w:rsidRPr="00F618ED" w:rsidRDefault="00626540" w:rsidP="00626540">
            <w:pPr>
              <w:rPr>
                <w:lang w:val="en-GB"/>
              </w:rPr>
            </w:pPr>
            <w:r w:rsidRPr="00F618ED">
              <w:rPr>
                <w:lang w:val="en-GB"/>
              </w:rPr>
              <w:t>In compiling the inventory, please give priority to the gases CO</w:t>
            </w:r>
            <w:r w:rsidRPr="00F618ED">
              <w:rPr>
                <w:vertAlign w:val="subscript"/>
                <w:lang w:val="en-GB"/>
              </w:rPr>
              <w:t>2</w:t>
            </w:r>
            <w:r w:rsidRPr="00F618ED">
              <w:rPr>
                <w:lang w:val="en-GB"/>
              </w:rPr>
              <w:t>, CH</w:t>
            </w:r>
            <w:r w:rsidRPr="00F618ED">
              <w:rPr>
                <w:vertAlign w:val="subscript"/>
                <w:lang w:val="en-GB"/>
              </w:rPr>
              <w:t>4</w:t>
            </w:r>
            <w:r w:rsidRPr="00F618ED">
              <w:rPr>
                <w:lang w:val="en-GB"/>
              </w:rPr>
              <w:t xml:space="preserve"> and N</w:t>
            </w:r>
            <w:r w:rsidRPr="00F618ED">
              <w:rPr>
                <w:vertAlign w:val="subscript"/>
                <w:lang w:val="en-GB"/>
              </w:rPr>
              <w:t>2</w:t>
            </w:r>
            <w:r w:rsidRPr="00F618ED">
              <w:rPr>
                <w:lang w:val="en-GB"/>
              </w:rPr>
              <w:t>O. If you have the capacity, you may also include information on HFCs, PFCs, SF</w:t>
            </w:r>
            <w:r w:rsidRPr="00F618ED">
              <w:rPr>
                <w:vertAlign w:val="subscript"/>
                <w:lang w:val="en-GB"/>
              </w:rPr>
              <w:t>6</w:t>
            </w:r>
            <w:r w:rsidRPr="00F618ED">
              <w:rPr>
                <w:lang w:val="en-GB"/>
              </w:rPr>
              <w:t xml:space="preserve"> and potentially NF</w:t>
            </w:r>
            <w:r w:rsidRPr="00F618ED">
              <w:rPr>
                <w:vertAlign w:val="subscript"/>
                <w:lang w:val="en-GB"/>
              </w:rPr>
              <w:t>3</w:t>
            </w:r>
            <w:r w:rsidRPr="00F618ED">
              <w:rPr>
                <w:lang w:val="en-GB"/>
              </w:rPr>
              <w:t>, if applicable. Reporting on indirect GHGs, i.e., precursors like non-metallic volatile organic compounds (NMVOC) or NO</w:t>
            </w:r>
            <w:r w:rsidRPr="00F618ED">
              <w:rPr>
                <w:vertAlign w:val="subscript"/>
                <w:lang w:val="en-GB"/>
              </w:rPr>
              <w:t>x</w:t>
            </w:r>
            <w:r w:rsidRPr="00F618ED">
              <w:rPr>
                <w:lang w:val="en-GB"/>
              </w:rPr>
              <w:t>, is voluntary.</w:t>
            </w:r>
          </w:p>
          <w:p w14:paraId="3E289F37" w14:textId="77777777" w:rsidR="00626540" w:rsidRPr="009302CB" w:rsidRDefault="00626540" w:rsidP="00626540">
            <w:pPr>
              <w:rPr>
                <w:highlight w:val="cyan"/>
                <w:lang w:val="en-GB"/>
              </w:rPr>
            </w:pPr>
            <w:r w:rsidRPr="00F618ED">
              <w:rPr>
                <w:lang w:val="en-GB"/>
              </w:rPr>
              <w:t xml:space="preserve">If possible, your time series should include inventory years previously reported in national reports (such as NCs), e.g., 1994 and 2004. It is mandatory that the latest inventory year of your time series is not more than four years prior to the current reporting year, i.e., the year in which you </w:t>
            </w:r>
            <w:r w:rsidRPr="00F618ED">
              <w:rPr>
                <w:lang w:val="en-GB"/>
              </w:rPr>
              <w:lastRenderedPageBreak/>
              <w:t>plan to submit your BUR to the UNFCCC. For example, if you intend to submit your BUR in 2020, the latest inventory year covered in that BUR needs to be 2016 or more recent (2017, 2018 or 2019).</w:t>
            </w:r>
          </w:p>
          <w:p w14:paraId="3770D7C0" w14:textId="77777777" w:rsidR="00626540" w:rsidRPr="00F618ED" w:rsidRDefault="00626540" w:rsidP="00626540">
            <w:pPr>
              <w:rPr>
                <w:lang w:val="en-GB"/>
              </w:rPr>
            </w:pPr>
            <w:r w:rsidRPr="00F618ED">
              <w:rPr>
                <w:lang w:val="en-GB"/>
              </w:rPr>
              <w:t>As best practice, you may find it useful to carry out a key category analysis</w:t>
            </w:r>
            <w:r w:rsidRPr="00F618ED">
              <w:rPr>
                <w:rStyle w:val="Funotenzeichen"/>
                <w:lang w:val="en-GB"/>
              </w:rPr>
              <w:footnoteReference w:id="9"/>
            </w:r>
            <w:r w:rsidRPr="00F618ED">
              <w:rPr>
                <w:lang w:val="en-GB"/>
              </w:rPr>
              <w:t xml:space="preserve"> which will help you identify the most relevant inventory categories, so you can use your available resources most efficiently. The same applies for an uncertainty assessment</w:t>
            </w:r>
            <w:r w:rsidRPr="00F618ED">
              <w:rPr>
                <w:rStyle w:val="Funotenzeichen"/>
                <w:lang w:val="en-GB"/>
              </w:rPr>
              <w:footnoteReference w:id="10"/>
            </w:r>
            <w:r w:rsidRPr="00F618ED">
              <w:rPr>
                <w:lang w:val="en-GB"/>
              </w:rPr>
              <w:t xml:space="preserve"> of your estimates of emissions and removals, which is optional, but supports the identification of potential for improvement. It is advisable you conduct the uncertainty assessment after the submission of the first BUR.</w:t>
            </w:r>
          </w:p>
          <w:p w14:paraId="7F11A142" w14:textId="77777777" w:rsidR="00626540" w:rsidRPr="00F618ED" w:rsidRDefault="00626540" w:rsidP="00626540">
            <w:pPr>
              <w:rPr>
                <w:lang w:val="en-GB"/>
              </w:rPr>
            </w:pPr>
            <w:r w:rsidRPr="001E6598">
              <w:rPr>
                <w:u w:val="single"/>
                <w:lang w:val="en-GB"/>
              </w:rPr>
              <w:fldChar w:fldCharType="begin"/>
            </w:r>
            <w:r w:rsidRPr="001E6598">
              <w:rPr>
                <w:u w:val="single"/>
                <w:lang w:val="en-GB"/>
              </w:rPr>
              <w:instrText xml:space="preserve"> REF _Ref61514013 \h  \* MERGEFORMAT </w:instrText>
            </w:r>
            <w:r w:rsidRPr="001E6598">
              <w:rPr>
                <w:u w:val="single"/>
                <w:lang w:val="en-GB"/>
              </w:rPr>
            </w:r>
            <w:r w:rsidRPr="001E6598">
              <w:rPr>
                <w:u w:val="single"/>
                <w:lang w:val="en-GB"/>
              </w:rPr>
              <w:fldChar w:fldCharType="separate"/>
            </w:r>
            <w:r w:rsidR="00BC4C90" w:rsidRPr="001E6598">
              <w:rPr>
                <w:u w:val="single"/>
                <w:lang w:val="en-GB"/>
              </w:rPr>
              <w:t xml:space="preserve">Table </w:t>
            </w:r>
            <w:r w:rsidR="00BC4C90" w:rsidRPr="001E6598">
              <w:rPr>
                <w:noProof/>
                <w:u w:val="single"/>
                <w:lang w:val="en-GB"/>
              </w:rPr>
              <w:t>10</w:t>
            </w:r>
            <w:r w:rsidRPr="001E6598">
              <w:rPr>
                <w:u w:val="single"/>
                <w:lang w:val="en-GB"/>
              </w:rPr>
              <w:fldChar w:fldCharType="end"/>
            </w:r>
            <w:r w:rsidRPr="00F618ED">
              <w:rPr>
                <w:lang w:val="en-GB"/>
              </w:rPr>
              <w:t xml:space="preserve"> provided in the technical annex to this template can be used for the reporting of the national inventory. The table is based on the 2006 IPCC Guidelines, and can be adapted to the 1996 Guidelines if required; it must be noted that this template does not provide guidance on how to do so. The table presents information for one year. You are encouraged to provide the table for each year of your time series, indicating the year it relates to in the table caption. You may decide to present the tables in this chapter or, due to their size, as an annex.</w:t>
            </w:r>
          </w:p>
          <w:p w14:paraId="6264703D" w14:textId="77777777" w:rsidR="00626540" w:rsidRPr="00F618ED" w:rsidRDefault="00626540" w:rsidP="00626540">
            <w:pPr>
              <w:rPr>
                <w:lang w:val="en-GB"/>
              </w:rPr>
            </w:pPr>
            <w:r w:rsidRPr="00F618ED">
              <w:rPr>
                <w:lang w:val="en-GB"/>
              </w:rPr>
              <w:t>The technical annex further provides sectoral tables for national GHG inventories as well as references to detailed tables on AFOLU. If you decide to use such tables or excel files (best practice), you are encouraged to provide them for each year of the time series in the annex, always indicating the year a table relates to in its caption.</w:t>
            </w:r>
          </w:p>
          <w:p w14:paraId="4232B963" w14:textId="2F458425" w:rsidR="00F84B06" w:rsidRDefault="00626540" w:rsidP="00626540">
            <w:pPr>
              <w:rPr>
                <w:lang w:val="en-GB"/>
              </w:rPr>
            </w:pPr>
            <w:r w:rsidRPr="00F618ED">
              <w:rPr>
                <w:lang w:val="en-GB"/>
              </w:rPr>
              <w:t>For tables presented in this chapter or as an annex, when data or any other information is missing or limited, it is best practice to make use of notation keys, as recommended in the IPCC 2006 Guidelines, to justify exclusions or partial accounting of GHG emission source categories. When using tables to present GHG inventory results, we recommend the use of the notation keys presented below, instead of leaving blank cells.</w:t>
            </w:r>
            <w:r w:rsidR="00AA1886">
              <w:rPr>
                <w:lang w:val="en-GB"/>
              </w:rPr>
              <w:t xml:space="preserve"> Make sure to include an explanation of any notation keys used as displayed below.</w:t>
            </w:r>
          </w:p>
        </w:tc>
      </w:tr>
      <w:tr w:rsidR="00695ECD" w:rsidRPr="00F618ED" w14:paraId="1EC6C4C9"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blHeader/>
        </w:trPr>
        <w:tc>
          <w:tcPr>
            <w:tcW w:w="1673"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vAlign w:val="bottom"/>
          </w:tcPr>
          <w:p w14:paraId="05E40A42" w14:textId="77777777" w:rsidR="00695ECD" w:rsidRPr="00F618ED" w:rsidRDefault="00695ECD" w:rsidP="00B24E3C">
            <w:pPr>
              <w:pStyle w:val="HeadlineTable"/>
              <w:rPr>
                <w:lang w:val="en-GB"/>
              </w:rPr>
            </w:pPr>
            <w:r w:rsidRPr="00F618ED">
              <w:rPr>
                <w:lang w:val="en-GB"/>
              </w:rPr>
              <w:lastRenderedPageBreak/>
              <w:t>Notation key</w:t>
            </w:r>
          </w:p>
        </w:tc>
        <w:tc>
          <w:tcPr>
            <w:tcW w:w="2268"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vAlign w:val="bottom"/>
          </w:tcPr>
          <w:p w14:paraId="186A406C" w14:textId="77777777" w:rsidR="00695ECD" w:rsidRPr="00F618ED" w:rsidRDefault="00695ECD" w:rsidP="00B24E3C">
            <w:pPr>
              <w:pStyle w:val="HeadlineTable"/>
              <w:rPr>
                <w:lang w:val="en-GB"/>
              </w:rPr>
            </w:pPr>
            <w:r w:rsidRPr="00F618ED">
              <w:rPr>
                <w:lang w:val="en-GB"/>
              </w:rPr>
              <w:t>Definition</w:t>
            </w:r>
          </w:p>
        </w:tc>
        <w:tc>
          <w:tcPr>
            <w:tcW w:w="5244"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vAlign w:val="bottom"/>
          </w:tcPr>
          <w:p w14:paraId="3F363CC9" w14:textId="77777777" w:rsidR="00695ECD" w:rsidRPr="00F618ED" w:rsidRDefault="00695ECD" w:rsidP="00B24E3C">
            <w:pPr>
              <w:pStyle w:val="HeadlineTable"/>
              <w:rPr>
                <w:lang w:val="en-GB"/>
              </w:rPr>
            </w:pPr>
            <w:r w:rsidRPr="00F618ED">
              <w:rPr>
                <w:lang w:val="en-GB"/>
              </w:rPr>
              <w:t>Explanation</w:t>
            </w:r>
          </w:p>
        </w:tc>
      </w:tr>
      <w:tr w:rsidR="00695ECD" w:rsidRPr="000200DA" w14:paraId="5CAEB303"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4A781DB9" w14:textId="77777777" w:rsidR="00695ECD" w:rsidRPr="00F618ED" w:rsidRDefault="00695ECD" w:rsidP="00AA1886">
            <w:pPr>
              <w:pStyle w:val="TextTable"/>
              <w:jc w:val="center"/>
              <w:rPr>
                <w:lang w:val="en-GB"/>
              </w:rPr>
            </w:pPr>
            <w:r w:rsidRPr="00F618ED">
              <w:rPr>
                <w:lang w:val="en-GB"/>
              </w:rPr>
              <w:t>IE</w:t>
            </w:r>
          </w:p>
        </w:tc>
        <w:tc>
          <w:tcPr>
            <w:tcW w:w="2268"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D191FB7" w14:textId="77777777" w:rsidR="00695ECD" w:rsidRPr="00F618ED" w:rsidRDefault="00695ECD" w:rsidP="00AA1886">
            <w:pPr>
              <w:pStyle w:val="TextTable"/>
              <w:jc w:val="center"/>
              <w:rPr>
                <w:lang w:val="en-GB"/>
              </w:rPr>
            </w:pPr>
            <w:r w:rsidRPr="00F618ED">
              <w:rPr>
                <w:lang w:val="en-GB"/>
              </w:rPr>
              <w:t>Included Elsewhere</w:t>
            </w:r>
          </w:p>
        </w:tc>
        <w:tc>
          <w:tcPr>
            <w:tcW w:w="524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7E2A3B2" w14:textId="77777777" w:rsidR="00695ECD" w:rsidRPr="00F618ED" w:rsidRDefault="00695ECD" w:rsidP="00B24E3C">
            <w:pPr>
              <w:pStyle w:val="TextTable"/>
              <w:rPr>
                <w:lang w:val="en-GB"/>
              </w:rPr>
            </w:pPr>
            <w:r w:rsidRPr="00F618ED">
              <w:rPr>
                <w:lang w:val="en-GB"/>
              </w:rPr>
              <w:t>GHG emissions for this activity are estimated and presented in another category of the inventory (please, indicate where the data is included).</w:t>
            </w:r>
          </w:p>
        </w:tc>
      </w:tr>
      <w:tr w:rsidR="00695ECD" w:rsidRPr="000200DA" w14:paraId="01E6245C"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1661A4" w14:textId="77777777" w:rsidR="00695ECD" w:rsidRPr="00F618ED" w:rsidRDefault="00695ECD" w:rsidP="00AA1886">
            <w:pPr>
              <w:pStyle w:val="TextTable"/>
              <w:jc w:val="center"/>
              <w:rPr>
                <w:lang w:val="en-GB"/>
              </w:rPr>
            </w:pPr>
            <w:r w:rsidRPr="00F618ED">
              <w:rPr>
                <w:lang w:val="en-GB"/>
              </w:rPr>
              <w:t>NE</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6ACAB78" w14:textId="77777777" w:rsidR="00695ECD" w:rsidRPr="00F618ED" w:rsidRDefault="00695ECD" w:rsidP="00AA1886">
            <w:pPr>
              <w:pStyle w:val="TextTable"/>
              <w:jc w:val="center"/>
              <w:rPr>
                <w:lang w:val="en-GB"/>
              </w:rPr>
            </w:pPr>
            <w:r w:rsidRPr="00F618ED">
              <w:rPr>
                <w:lang w:val="en-GB"/>
              </w:rPr>
              <w:t>Not Estimated</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93ADABC" w14:textId="77777777" w:rsidR="00695ECD" w:rsidRPr="00F618ED" w:rsidRDefault="00695ECD" w:rsidP="00B24E3C">
            <w:pPr>
              <w:pStyle w:val="TextTable"/>
              <w:rPr>
                <w:lang w:val="en-GB"/>
              </w:rPr>
            </w:pPr>
            <w:r w:rsidRPr="00F618ED">
              <w:rPr>
                <w:lang w:val="en-GB"/>
              </w:rPr>
              <w:t>Emissions occur but have not been estimated or reported.</w:t>
            </w:r>
          </w:p>
        </w:tc>
      </w:tr>
      <w:tr w:rsidR="00695ECD" w:rsidRPr="000200DA" w14:paraId="59529727"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0D8A87" w14:textId="77777777" w:rsidR="00695ECD" w:rsidRPr="00F618ED" w:rsidRDefault="00695ECD" w:rsidP="00AA1886">
            <w:pPr>
              <w:pStyle w:val="TextTable"/>
              <w:jc w:val="center"/>
              <w:rPr>
                <w:lang w:val="en-GB"/>
              </w:rPr>
            </w:pPr>
            <w:r w:rsidRPr="00F618ED">
              <w:rPr>
                <w:lang w:val="en-GB"/>
              </w:rPr>
              <w:t>NO</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3884439" w14:textId="77777777" w:rsidR="00695ECD" w:rsidRPr="00F618ED" w:rsidRDefault="00695ECD" w:rsidP="00AA1886">
            <w:pPr>
              <w:pStyle w:val="TextTable"/>
              <w:jc w:val="center"/>
              <w:rPr>
                <w:lang w:val="en-GB"/>
              </w:rPr>
            </w:pPr>
            <w:r w:rsidRPr="00F618ED">
              <w:rPr>
                <w:lang w:val="en-GB"/>
              </w:rPr>
              <w:t>Not Occurring</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DAE0DC2" w14:textId="77777777" w:rsidR="00695ECD" w:rsidRPr="00F618ED" w:rsidRDefault="00695ECD" w:rsidP="00B24E3C">
            <w:pPr>
              <w:pStyle w:val="TextTable"/>
              <w:rPr>
                <w:lang w:val="en-GB"/>
              </w:rPr>
            </w:pPr>
            <w:r w:rsidRPr="00F618ED">
              <w:rPr>
                <w:lang w:val="en-GB"/>
              </w:rPr>
              <w:t>An activity or process does not occur or exist.</w:t>
            </w:r>
          </w:p>
        </w:tc>
      </w:tr>
      <w:tr w:rsidR="00695ECD" w:rsidRPr="000200DA" w14:paraId="5331DC29"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7D9E8A" w14:textId="77777777" w:rsidR="00695ECD" w:rsidRPr="00F618ED" w:rsidRDefault="00695ECD" w:rsidP="00AA1886">
            <w:pPr>
              <w:pStyle w:val="TextTable"/>
              <w:jc w:val="center"/>
              <w:rPr>
                <w:lang w:val="en-GB"/>
              </w:rPr>
            </w:pPr>
            <w:r w:rsidRPr="00F618ED">
              <w:rPr>
                <w:lang w:val="en-GB"/>
              </w:rPr>
              <w:t>C</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E37F922" w14:textId="77777777" w:rsidR="00695ECD" w:rsidRPr="00F618ED" w:rsidRDefault="00695ECD" w:rsidP="00AA1886">
            <w:pPr>
              <w:pStyle w:val="TextTable"/>
              <w:jc w:val="center"/>
              <w:rPr>
                <w:lang w:val="en-GB"/>
              </w:rPr>
            </w:pPr>
            <w:r w:rsidRPr="00F618ED">
              <w:rPr>
                <w:lang w:val="en-GB"/>
              </w:rPr>
              <w:t>Confidential</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45D87DC" w14:textId="77777777" w:rsidR="00695ECD" w:rsidRPr="00F618ED" w:rsidRDefault="00695ECD" w:rsidP="00B24E3C">
            <w:pPr>
              <w:pStyle w:val="TextTable"/>
              <w:rPr>
                <w:lang w:val="en-GB"/>
              </w:rPr>
            </w:pPr>
            <w:r w:rsidRPr="00F618ED">
              <w:rPr>
                <w:lang w:val="en-GB"/>
              </w:rPr>
              <w:t>GHG emissions which could lead to the disclosure of confidential information and can therefore not be reported or is reported in an aggregated format.</w:t>
            </w:r>
          </w:p>
        </w:tc>
      </w:tr>
      <w:tr w:rsidR="00695ECD" w:rsidRPr="000200DA" w14:paraId="28B543F2" w14:textId="77777777" w:rsidTr="00AA18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D7F78C" w14:textId="77777777" w:rsidR="00695ECD" w:rsidRPr="00F618ED" w:rsidRDefault="00695ECD" w:rsidP="00AA1886">
            <w:pPr>
              <w:pStyle w:val="TextTable"/>
              <w:jc w:val="center"/>
              <w:rPr>
                <w:lang w:val="en-GB"/>
              </w:rPr>
            </w:pPr>
            <w:r w:rsidRPr="00F618ED">
              <w:rPr>
                <w:lang w:val="en-GB"/>
              </w:rPr>
              <w:t>NA</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A4089DC" w14:textId="77777777" w:rsidR="00695ECD" w:rsidRPr="00F618ED" w:rsidRDefault="00695ECD" w:rsidP="00AA1886">
            <w:pPr>
              <w:pStyle w:val="TextTable"/>
              <w:jc w:val="center"/>
              <w:rPr>
                <w:lang w:val="en-GB"/>
              </w:rPr>
            </w:pPr>
            <w:r w:rsidRPr="00F618ED">
              <w:rPr>
                <w:lang w:val="en-GB"/>
              </w:rPr>
              <w:t xml:space="preserve">Not </w:t>
            </w:r>
            <w:r w:rsidR="00177329" w:rsidRPr="00F618ED">
              <w:rPr>
                <w:lang w:val="en-GB"/>
              </w:rPr>
              <w:t>A</w:t>
            </w:r>
            <w:r w:rsidRPr="00F618ED">
              <w:rPr>
                <w:lang w:val="en-GB"/>
              </w:rPr>
              <w:t>pplicable</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8F561C9" w14:textId="77777777" w:rsidR="00695ECD" w:rsidRPr="00F618ED" w:rsidRDefault="00695ECD" w:rsidP="00B24E3C">
            <w:pPr>
              <w:pStyle w:val="TextTable"/>
              <w:rPr>
                <w:lang w:val="en-GB"/>
              </w:rPr>
            </w:pPr>
            <w:r w:rsidRPr="00F618ED">
              <w:rPr>
                <w:lang w:val="en-GB"/>
              </w:rPr>
              <w:t>The activity or category exists but relevant emissions and removals are considered never to occur.</w:t>
            </w:r>
          </w:p>
        </w:tc>
      </w:tr>
      <w:tr w:rsidR="00626540" w:rsidRPr="000200DA" w14:paraId="0BB9060E" w14:textId="77777777" w:rsidTr="00AA1886">
        <w:tc>
          <w:tcPr>
            <w:tcW w:w="9185" w:type="dxa"/>
            <w:gridSpan w:val="3"/>
            <w:shd w:val="clear" w:color="auto" w:fill="D5E5FC" w:themeFill="accent2" w:themeFillTint="33"/>
          </w:tcPr>
          <w:p w14:paraId="312D0D36" w14:textId="77777777" w:rsidR="00AA1886" w:rsidRPr="0055547B" w:rsidRDefault="00AA1886" w:rsidP="00B77F53">
            <w:pPr>
              <w:pStyle w:val="Subheadline"/>
              <w:spacing w:before="240"/>
              <w:rPr>
                <w:lang w:val="en-GB"/>
              </w:rPr>
            </w:pPr>
            <w:r w:rsidRPr="0055547B">
              <w:rPr>
                <w:lang w:val="en-GB"/>
              </w:rPr>
              <w:t>Minimum information</w:t>
            </w:r>
          </w:p>
          <w:p w14:paraId="2860A942" w14:textId="77777777" w:rsidR="00AA1886" w:rsidRPr="0055547B" w:rsidRDefault="00AA1886" w:rsidP="00AA1886">
            <w:pPr>
              <w:rPr>
                <w:lang w:val="en-GB"/>
              </w:rPr>
            </w:pPr>
            <w:r w:rsidRPr="0055547B">
              <w:rPr>
                <w:lang w:val="en-GB"/>
              </w:rPr>
              <w:lastRenderedPageBreak/>
              <w:t xml:space="preserve">As a minimum, countries should present information included under section 3.1. below. It is recommended that countries present their results using tables and figures, as per the examples given. </w:t>
            </w:r>
          </w:p>
          <w:p w14:paraId="31C51F7E" w14:textId="77777777" w:rsidR="00B77F53" w:rsidRDefault="00B77F53" w:rsidP="00AA1886">
            <w:pPr>
              <w:pStyle w:val="Subheadline"/>
              <w:rPr>
                <w:lang w:val="en-GB"/>
              </w:rPr>
            </w:pPr>
          </w:p>
          <w:p w14:paraId="6746A804" w14:textId="77777777" w:rsidR="00B77F53" w:rsidRDefault="00B77F53" w:rsidP="00AA1886">
            <w:pPr>
              <w:pStyle w:val="Subheadline"/>
              <w:rPr>
                <w:lang w:val="en-GB"/>
              </w:rPr>
            </w:pPr>
          </w:p>
          <w:p w14:paraId="6AE5F4A4" w14:textId="7255F937" w:rsidR="00AA1886" w:rsidRPr="0055547B" w:rsidRDefault="00AA1886" w:rsidP="00AA1886">
            <w:pPr>
              <w:pStyle w:val="Subheadline"/>
              <w:rPr>
                <w:lang w:val="en-GB"/>
              </w:rPr>
            </w:pPr>
            <w:r w:rsidRPr="0055547B">
              <w:rPr>
                <w:lang w:val="en-GB"/>
              </w:rPr>
              <w:t>Best practice guidance</w:t>
            </w:r>
          </w:p>
          <w:p w14:paraId="4CFC7248" w14:textId="26F1B362" w:rsidR="00626540" w:rsidRDefault="00AA1886" w:rsidP="00AA1886">
            <w:pPr>
              <w:rPr>
                <w:lang w:val="en-GB"/>
              </w:rPr>
            </w:pPr>
            <w:r w:rsidRPr="0055547B">
              <w:rPr>
                <w:lang w:val="en-GB"/>
              </w:rPr>
              <w:t xml:space="preserve">Information as suggested in sections </w:t>
            </w:r>
            <w:r w:rsidR="00726262" w:rsidRPr="00726262">
              <w:rPr>
                <w:u w:val="single"/>
                <w:lang w:val="en-GB"/>
              </w:rPr>
              <w:fldChar w:fldCharType="begin"/>
            </w:r>
            <w:r w:rsidR="00726262" w:rsidRPr="00726262">
              <w:rPr>
                <w:u w:val="single"/>
                <w:lang w:val="en-GB"/>
              </w:rPr>
              <w:instrText xml:space="preserve"> REF _Ref63072819 \h </w:instrText>
            </w:r>
            <w:r w:rsidR="00726262" w:rsidRPr="00726262">
              <w:rPr>
                <w:u w:val="single"/>
                <w:lang w:val="en-GB"/>
              </w:rPr>
            </w:r>
            <w:r w:rsidR="00726262" w:rsidRPr="00726262">
              <w:rPr>
                <w:u w:val="single"/>
                <w:lang w:val="en-GB"/>
              </w:rPr>
              <w:fldChar w:fldCharType="separate"/>
            </w:r>
            <w:r w:rsidR="00726262" w:rsidRPr="00726262">
              <w:rPr>
                <w:u w:val="single"/>
                <w:lang w:val="en-GB"/>
              </w:rPr>
              <w:t>3.2</w:t>
            </w:r>
            <w:r w:rsidR="00726262" w:rsidRPr="00726262">
              <w:rPr>
                <w:u w:val="single"/>
                <w:lang w:val="en-GB"/>
              </w:rPr>
              <w:fldChar w:fldCharType="end"/>
            </w:r>
            <w:r w:rsidR="00726262">
              <w:rPr>
                <w:lang w:val="en-GB"/>
              </w:rPr>
              <w:t xml:space="preserve"> to </w:t>
            </w:r>
            <w:r w:rsidR="00726262" w:rsidRPr="00726262">
              <w:rPr>
                <w:u w:val="single"/>
                <w:lang w:val="en-GB"/>
              </w:rPr>
              <w:fldChar w:fldCharType="begin"/>
            </w:r>
            <w:r w:rsidR="00726262" w:rsidRPr="00726262">
              <w:rPr>
                <w:u w:val="single"/>
                <w:lang w:val="en-GB"/>
              </w:rPr>
              <w:instrText xml:space="preserve"> REF _Ref63072832 \h </w:instrText>
            </w:r>
            <w:r w:rsidR="00726262" w:rsidRPr="00726262">
              <w:rPr>
                <w:u w:val="single"/>
                <w:lang w:val="en-GB"/>
              </w:rPr>
            </w:r>
            <w:r w:rsidR="00726262" w:rsidRPr="00726262">
              <w:rPr>
                <w:u w:val="single"/>
                <w:lang w:val="en-GB"/>
              </w:rPr>
              <w:fldChar w:fldCharType="separate"/>
            </w:r>
            <w:r w:rsidR="00726262" w:rsidRPr="00726262">
              <w:rPr>
                <w:u w:val="single"/>
                <w:lang w:val="en-GB"/>
              </w:rPr>
              <w:t>3.5</w:t>
            </w:r>
            <w:r w:rsidR="00726262" w:rsidRPr="00726262">
              <w:rPr>
                <w:u w:val="single"/>
                <w:lang w:val="en-GB"/>
              </w:rPr>
              <w:fldChar w:fldCharType="end"/>
            </w:r>
            <w:r w:rsidRPr="0055547B">
              <w:rPr>
                <w:i/>
                <w:iCs/>
                <w:lang w:val="en-GB"/>
              </w:rPr>
              <w:t>may</w:t>
            </w:r>
            <w:r w:rsidRPr="0055547B">
              <w:rPr>
                <w:lang w:val="en-GB"/>
              </w:rPr>
              <w:t xml:space="preserve"> be presented by countries in order to enhance the transparency of the information provided. Note that this information will be mandatory under the transparency arrangements under the Paris Agreement and countries will have to meet these requirements in their BURs by 2024. The information provided serves as an orientation and may be adapted to fit individual reporting requirements or needs.</w:t>
            </w:r>
          </w:p>
        </w:tc>
      </w:tr>
    </w:tbl>
    <w:p w14:paraId="26AD41F7" w14:textId="77777777" w:rsidR="005649DF" w:rsidRPr="00ED6522" w:rsidRDefault="006607A9" w:rsidP="00B77F53">
      <w:pPr>
        <w:pStyle w:val="berschrift3"/>
        <w:spacing w:before="360"/>
        <w:rPr>
          <w:lang w:val="en-GB"/>
        </w:rPr>
      </w:pPr>
      <w:bookmarkStart w:id="60" w:name="_Ref63067207"/>
      <w:bookmarkStart w:id="61" w:name="_Ref63067211"/>
      <w:bookmarkStart w:id="62" w:name="_Toc90029720"/>
      <w:r w:rsidRPr="00ED6522">
        <w:rPr>
          <w:lang w:val="en-GB"/>
        </w:rPr>
        <w:lastRenderedPageBreak/>
        <w:t>Inventory overview</w:t>
      </w:r>
      <w:bookmarkEnd w:id="60"/>
      <w:bookmarkEnd w:id="61"/>
      <w:bookmarkEnd w:id="62"/>
    </w:p>
    <w:p w14:paraId="5FC86D9B" w14:textId="77777777" w:rsidR="006607A9" w:rsidRPr="00313D3A" w:rsidRDefault="006607A9" w:rsidP="006607A9">
      <w:pPr>
        <w:pStyle w:val="Standardbold"/>
        <w:rPr>
          <w:u w:val="single"/>
          <w:lang w:val="en-GB"/>
        </w:rPr>
      </w:pPr>
      <w:r w:rsidRPr="00313D3A">
        <w:rPr>
          <w:u w:val="single"/>
          <w:lang w:val="en-GB"/>
        </w:rPr>
        <w:t xml:space="preserve">Minimum information: </w:t>
      </w:r>
    </w:p>
    <w:p w14:paraId="2721BB16" w14:textId="249E2CBE" w:rsidR="006607A9" w:rsidRPr="00ED6522" w:rsidRDefault="006607A9" w:rsidP="006607A9">
      <w:pPr>
        <w:rPr>
          <w:lang w:val="en-GB"/>
        </w:rPr>
      </w:pPr>
      <w:r w:rsidRPr="00ED6522">
        <w:rPr>
          <w:lang w:val="en-GB"/>
        </w:rPr>
        <w:t xml:space="preserve">This section </w:t>
      </w:r>
      <w:r w:rsidRPr="00B266A2">
        <w:rPr>
          <w:i/>
          <w:iCs/>
          <w:lang w:val="en-GB"/>
        </w:rPr>
        <w:t>should</w:t>
      </w:r>
      <w:r w:rsidRPr="00ED6522">
        <w:rPr>
          <w:lang w:val="en-GB"/>
        </w:rPr>
        <w:t xml:space="preserve"> include the following (please refer to </w:t>
      </w:r>
      <w:r w:rsidR="00321EB6" w:rsidRPr="00F10A56">
        <w:rPr>
          <w:u w:val="single"/>
          <w:lang w:val="en-GB"/>
        </w:rPr>
        <w:fldChar w:fldCharType="begin"/>
      </w:r>
      <w:r w:rsidR="00321EB6" w:rsidRPr="00F10A56">
        <w:rPr>
          <w:u w:val="single"/>
          <w:lang w:val="en-GB"/>
        </w:rPr>
        <w:instrText xml:space="preserve"> REF _Ref61513426 \h </w:instrText>
      </w:r>
      <w:r w:rsidR="00F10A56">
        <w:rPr>
          <w:u w:val="single"/>
          <w:lang w:val="en-GB"/>
        </w:rPr>
        <w:instrText xml:space="preserve"> \* MERGEFORMAT </w:instrText>
      </w:r>
      <w:r w:rsidR="00321EB6" w:rsidRPr="00F10A56">
        <w:rPr>
          <w:u w:val="single"/>
          <w:lang w:val="en-GB"/>
        </w:rPr>
      </w:r>
      <w:r w:rsidR="00321EB6" w:rsidRPr="00F10A56">
        <w:rPr>
          <w:u w:val="single"/>
          <w:lang w:val="en-GB"/>
        </w:rPr>
        <w:fldChar w:fldCharType="separate"/>
      </w:r>
      <w:r w:rsidR="00BC4C90" w:rsidRPr="00F10A56">
        <w:rPr>
          <w:u w:val="single"/>
          <w:lang w:val="en-US"/>
        </w:rPr>
        <w:t xml:space="preserve">Table A </w:t>
      </w:r>
      <w:r w:rsidR="00BC4C90" w:rsidRPr="00F10A56">
        <w:rPr>
          <w:noProof/>
          <w:u w:val="single"/>
          <w:lang w:val="en-US"/>
        </w:rPr>
        <w:t>3</w:t>
      </w:r>
      <w:r w:rsidR="00321EB6" w:rsidRPr="00F10A56">
        <w:rPr>
          <w:u w:val="single"/>
          <w:lang w:val="en-GB"/>
        </w:rPr>
        <w:fldChar w:fldCharType="end"/>
      </w:r>
      <w:r w:rsidRPr="00ED6522">
        <w:rPr>
          <w:lang w:val="en-GB"/>
        </w:rPr>
        <w:t>):</w:t>
      </w:r>
    </w:p>
    <w:p w14:paraId="5413046C" w14:textId="77777777" w:rsidR="006607A9" w:rsidRPr="00626540" w:rsidRDefault="006607A9" w:rsidP="006607A9">
      <w:pPr>
        <w:pStyle w:val="Bullets"/>
        <w:rPr>
          <w:rFonts w:cs="Times New Roman (Textkörper CS)"/>
          <w:spacing w:val="-2"/>
          <w:lang w:val="en-GB"/>
        </w:rPr>
      </w:pPr>
      <w:r w:rsidRPr="00626540">
        <w:rPr>
          <w:rFonts w:cs="Times New Roman (Textkörper CS)"/>
          <w:spacing w:val="-2"/>
          <w:lang w:val="en-GB"/>
        </w:rPr>
        <w:t xml:space="preserve">At a minimum, the inventory for the calendar year </w:t>
      </w:r>
      <w:r w:rsidR="00050579" w:rsidRPr="00626540">
        <w:rPr>
          <w:rFonts w:cs="Times New Roman (Textkörper CS)"/>
          <w:spacing w:val="-2"/>
          <w:lang w:val="en-GB"/>
        </w:rPr>
        <w:t xml:space="preserve">should be </w:t>
      </w:r>
      <w:r w:rsidRPr="00626540">
        <w:rPr>
          <w:rFonts w:cs="Times New Roman (Textkörper CS)"/>
          <w:spacing w:val="-2"/>
          <w:lang w:val="en-GB"/>
        </w:rPr>
        <w:t>no more than four years prior to the date of the submission (or more recent years if information is available), if this is your first BUR</w:t>
      </w:r>
    </w:p>
    <w:p w14:paraId="789D7D5F" w14:textId="77777777" w:rsidR="006607A9" w:rsidRPr="00ED6522" w:rsidRDefault="006607A9" w:rsidP="006607A9">
      <w:pPr>
        <w:pStyle w:val="Bullets"/>
        <w:rPr>
          <w:lang w:val="en-GB"/>
        </w:rPr>
      </w:pPr>
      <w:r w:rsidRPr="00ED6522">
        <w:rPr>
          <w:lang w:val="en-GB"/>
        </w:rPr>
        <w:t>A GHG inventory according to the relevant UNFCCC reporting guidelines and using the approved methodologies (Revised 1996 IPCC Guidelines, the IPCC good practice guidance and the IPCC good practice guidance for LULUCF)</w:t>
      </w:r>
    </w:p>
    <w:p w14:paraId="4CDF930E" w14:textId="77777777" w:rsidR="006607A9" w:rsidRPr="00ED6522" w:rsidRDefault="006607A9" w:rsidP="006607A9">
      <w:pPr>
        <w:pStyle w:val="Bullets"/>
        <w:rPr>
          <w:lang w:val="en-GB"/>
        </w:rPr>
      </w:pPr>
      <w:r w:rsidRPr="00ED6522">
        <w:rPr>
          <w:lang w:val="en-GB"/>
        </w:rPr>
        <w:t xml:space="preserve">Estimates on a </w:t>
      </w:r>
      <w:r w:rsidR="00F824A2" w:rsidRPr="00ED6522">
        <w:rPr>
          <w:lang w:val="en-GB"/>
        </w:rPr>
        <w:t>gas-by-gas</w:t>
      </w:r>
      <w:r w:rsidRPr="00ED6522">
        <w:rPr>
          <w:lang w:val="en-GB"/>
        </w:rPr>
        <w:t xml:space="preserve"> basis for CO</w:t>
      </w:r>
      <w:r w:rsidRPr="00ED6522">
        <w:rPr>
          <w:vertAlign w:val="subscript"/>
          <w:lang w:val="en-GB"/>
        </w:rPr>
        <w:t>2</w:t>
      </w:r>
      <w:r w:rsidRPr="00ED6522">
        <w:rPr>
          <w:lang w:val="en-GB"/>
        </w:rPr>
        <w:t>, CH</w:t>
      </w:r>
      <w:r w:rsidRPr="00ED6522">
        <w:rPr>
          <w:vertAlign w:val="subscript"/>
          <w:lang w:val="en-GB"/>
        </w:rPr>
        <w:t>4</w:t>
      </w:r>
      <w:r w:rsidRPr="00ED6522">
        <w:rPr>
          <w:lang w:val="en-GB"/>
        </w:rPr>
        <w:t xml:space="preserve"> and N</w:t>
      </w:r>
      <w:r w:rsidRPr="00ED6522">
        <w:rPr>
          <w:vertAlign w:val="subscript"/>
          <w:lang w:val="en-GB"/>
        </w:rPr>
        <w:t>2</w:t>
      </w:r>
      <w:r w:rsidRPr="00ED6522">
        <w:rPr>
          <w:lang w:val="en-GB"/>
        </w:rPr>
        <w:t>O, and if you wish to report on aggregated GHGs in CO</w:t>
      </w:r>
      <w:r w:rsidRPr="00ED6522">
        <w:rPr>
          <w:vertAlign w:val="subscript"/>
          <w:lang w:val="en-GB"/>
        </w:rPr>
        <w:t>2</w:t>
      </w:r>
      <w:r w:rsidRPr="00ED6522">
        <w:rPr>
          <w:lang w:val="en-GB"/>
        </w:rPr>
        <w:t xml:space="preserve"> equivalents, use the GWPs provided by the IPCC in its Second Assessment Report</w:t>
      </w:r>
    </w:p>
    <w:p w14:paraId="38196F81" w14:textId="07ED121F" w:rsidR="006607A9" w:rsidRPr="00ED6522" w:rsidRDefault="006607A9" w:rsidP="006607A9">
      <w:pPr>
        <w:pStyle w:val="Bullets"/>
        <w:rPr>
          <w:lang w:val="en-GB"/>
        </w:rPr>
      </w:pPr>
      <w:r w:rsidRPr="00ED6522">
        <w:rPr>
          <w:lang w:val="en-GB"/>
        </w:rPr>
        <w:t>A national inventory as a summary or update of the inventory reported according to the guidelines on national communications, including the following tables (using notation keys, as appropriate)</w:t>
      </w:r>
      <w:r w:rsidR="005E00BA">
        <w:rPr>
          <w:lang w:val="en-GB"/>
        </w:rPr>
        <w:t xml:space="preserve">. Decision 17/CP.8 indicates two tables to be </w:t>
      </w:r>
      <w:r w:rsidR="00CE13BC">
        <w:rPr>
          <w:lang w:val="en-GB"/>
        </w:rPr>
        <w:t>submitted</w:t>
      </w:r>
      <w:r w:rsidR="005E00BA">
        <w:rPr>
          <w:lang w:val="en-GB"/>
        </w:rPr>
        <w:t xml:space="preserve"> with the appropriate information</w:t>
      </w:r>
      <w:r w:rsidR="00CE13BC">
        <w:rPr>
          <w:lang w:val="en-GB"/>
        </w:rPr>
        <w:t xml:space="preserve"> (see below). This template suggests using</w:t>
      </w:r>
      <w:r w:rsidR="006D7CAD">
        <w:rPr>
          <w:lang w:val="en-GB"/>
        </w:rPr>
        <w:t xml:space="preserve"> </w:t>
      </w:r>
      <w:r w:rsidR="006D7CAD" w:rsidRPr="006D7CAD">
        <w:rPr>
          <w:u w:val="single"/>
          <w:lang w:val="en-GB"/>
        </w:rPr>
        <w:fldChar w:fldCharType="begin"/>
      </w:r>
      <w:r w:rsidR="006D7CAD" w:rsidRPr="006D7CAD">
        <w:rPr>
          <w:u w:val="single"/>
          <w:lang w:val="en-GB"/>
        </w:rPr>
        <w:instrText xml:space="preserve"> REF _Ref90030358 \h </w:instrText>
      </w:r>
      <w:r w:rsidR="006D7CAD">
        <w:rPr>
          <w:u w:val="single"/>
          <w:lang w:val="en-GB"/>
        </w:rPr>
        <w:instrText xml:space="preserve"> \* MERGEFORMAT </w:instrText>
      </w:r>
      <w:r w:rsidR="006D7CAD" w:rsidRPr="006D7CAD">
        <w:rPr>
          <w:u w:val="single"/>
          <w:lang w:val="en-GB"/>
        </w:rPr>
      </w:r>
      <w:r w:rsidR="006D7CAD" w:rsidRPr="006D7CAD">
        <w:rPr>
          <w:u w:val="single"/>
          <w:lang w:val="en-GB"/>
        </w:rPr>
        <w:fldChar w:fldCharType="separate"/>
      </w:r>
      <w:r w:rsidR="006D7CAD" w:rsidRPr="006D7CAD">
        <w:rPr>
          <w:u w:val="single"/>
          <w:lang w:val="en-GB"/>
        </w:rPr>
        <w:t xml:space="preserve">Table </w:t>
      </w:r>
      <w:r w:rsidR="006D7CAD" w:rsidRPr="006D7CAD">
        <w:rPr>
          <w:noProof/>
          <w:u w:val="single"/>
          <w:lang w:val="en-GB"/>
        </w:rPr>
        <w:t>10</w:t>
      </w:r>
      <w:r w:rsidR="006D7CAD" w:rsidRPr="006D7CAD">
        <w:rPr>
          <w:u w:val="single"/>
          <w:lang w:val="en-GB"/>
        </w:rPr>
        <w:fldChar w:fldCharType="end"/>
      </w:r>
      <w:r w:rsidR="006D7CAD">
        <w:rPr>
          <w:lang w:val="en-GB"/>
        </w:rPr>
        <w:t xml:space="preserve"> </w:t>
      </w:r>
      <w:r w:rsidR="00CE13BC">
        <w:rPr>
          <w:lang w:val="en-GB"/>
        </w:rPr>
        <w:t>in the Annex to gather the information in one table:</w:t>
      </w:r>
    </w:p>
    <w:p w14:paraId="42D78586" w14:textId="77777777" w:rsidR="006607A9" w:rsidRPr="000D7763" w:rsidRDefault="006607A9" w:rsidP="006607A9">
      <w:pPr>
        <w:pStyle w:val="Bullets"/>
        <w:numPr>
          <w:ilvl w:val="1"/>
          <w:numId w:val="22"/>
        </w:numPr>
        <w:rPr>
          <w:lang w:val="en-GB"/>
        </w:rPr>
      </w:pPr>
      <w:r w:rsidRPr="000D7763">
        <w:rPr>
          <w:lang w:val="en-GB"/>
        </w:rPr>
        <w:t xml:space="preserve">Table 1: National greenhouse gas inventory of anthropogenic emissions by sources and removals by sinks of all greenhouse gases not controlled by the Montreal Protocol and greenhouse gas precursors and </w:t>
      </w:r>
    </w:p>
    <w:p w14:paraId="612A4177" w14:textId="77777777" w:rsidR="006607A9" w:rsidRPr="000D7763" w:rsidRDefault="006607A9" w:rsidP="006607A9">
      <w:pPr>
        <w:pStyle w:val="Bullets"/>
        <w:numPr>
          <w:ilvl w:val="1"/>
          <w:numId w:val="22"/>
        </w:numPr>
        <w:rPr>
          <w:lang w:val="en-GB"/>
        </w:rPr>
      </w:pPr>
      <w:r w:rsidRPr="000D7763">
        <w:rPr>
          <w:lang w:val="en-GB"/>
        </w:rPr>
        <w:t>Table 2: National greenhouse gas inventory of anthropogenic emissions of HFCs, PFCs and SF</w:t>
      </w:r>
      <w:r w:rsidRPr="000D7763">
        <w:rPr>
          <w:vertAlign w:val="subscript"/>
          <w:lang w:val="en-GB"/>
        </w:rPr>
        <w:t>6</w:t>
      </w:r>
    </w:p>
    <w:p w14:paraId="2D1E5FA1" w14:textId="77777777" w:rsidR="006607A9" w:rsidRPr="00ED6522" w:rsidRDefault="006607A9" w:rsidP="006607A9">
      <w:pPr>
        <w:pStyle w:val="Bullets"/>
        <w:rPr>
          <w:lang w:val="en-GB"/>
        </w:rPr>
      </w:pPr>
      <w:r w:rsidRPr="00ED6522">
        <w:rPr>
          <w:lang w:val="en-GB"/>
        </w:rPr>
        <w:t>To the extent capacities permit also provide estimates of HFCs, PFCs and SF</w:t>
      </w:r>
      <w:r w:rsidRPr="001B408D">
        <w:rPr>
          <w:vertAlign w:val="subscript"/>
          <w:lang w:val="en-GB"/>
        </w:rPr>
        <w:t>6</w:t>
      </w:r>
      <w:r w:rsidRPr="00ED6522">
        <w:rPr>
          <w:lang w:val="en-GB"/>
        </w:rPr>
        <w:t xml:space="preserve"> and of CO, NO</w:t>
      </w:r>
      <w:r w:rsidRPr="00F0401B">
        <w:rPr>
          <w:vertAlign w:val="subscript"/>
          <w:lang w:val="en-GB"/>
        </w:rPr>
        <w:t>x</w:t>
      </w:r>
      <w:r w:rsidRPr="00ED6522">
        <w:rPr>
          <w:lang w:val="en-GB"/>
        </w:rPr>
        <w:t xml:space="preserve"> and NMVOCs, and SO</w:t>
      </w:r>
      <w:r w:rsidRPr="00F0401B">
        <w:rPr>
          <w:vertAlign w:val="subscript"/>
          <w:lang w:val="en-GB"/>
        </w:rPr>
        <w:t>x</w:t>
      </w:r>
    </w:p>
    <w:p w14:paraId="01475E76" w14:textId="77777777" w:rsidR="006607A9" w:rsidRPr="00ED6522" w:rsidRDefault="006607A9" w:rsidP="006607A9">
      <w:pPr>
        <w:pStyle w:val="Bullets"/>
        <w:rPr>
          <w:lang w:val="en-GB"/>
        </w:rPr>
      </w:pPr>
      <w:r w:rsidRPr="00ED6522">
        <w:rPr>
          <w:lang w:val="en-GB"/>
        </w:rPr>
        <w:t xml:space="preserve">To the extent possible also report emissions from international aviation and marine bunker fuels (separately in the inventory) </w:t>
      </w:r>
    </w:p>
    <w:p w14:paraId="29FF8679" w14:textId="77777777" w:rsidR="006607A9" w:rsidRPr="00ED6522" w:rsidRDefault="006607A9" w:rsidP="006607A9">
      <w:pPr>
        <w:pStyle w:val="Bullets"/>
        <w:rPr>
          <w:lang w:val="en-GB"/>
        </w:rPr>
      </w:pPr>
      <w:r w:rsidRPr="00ED6522">
        <w:rPr>
          <w:lang w:val="en-GB"/>
        </w:rPr>
        <w:t>To the extent possible you are encouraged to estimate and report CO</w:t>
      </w:r>
      <w:r w:rsidRPr="00ED6522">
        <w:rPr>
          <w:vertAlign w:val="subscript"/>
          <w:lang w:val="en-GB"/>
        </w:rPr>
        <w:t>2</w:t>
      </w:r>
      <w:r w:rsidRPr="00ED6522">
        <w:rPr>
          <w:lang w:val="en-GB"/>
        </w:rPr>
        <w:t xml:space="preserve"> from fuel combustion emissions using both the sectoral and the reference approach, and to explain any large differences between the two approaches</w:t>
      </w:r>
    </w:p>
    <w:p w14:paraId="4AD68CE0" w14:textId="77777777" w:rsidR="006607A9" w:rsidRPr="00ED6522" w:rsidRDefault="006607A9" w:rsidP="006607A9">
      <w:pPr>
        <w:pStyle w:val="Bullets"/>
        <w:rPr>
          <w:lang w:val="en-GB"/>
        </w:rPr>
      </w:pPr>
      <w:r w:rsidRPr="00ED6522">
        <w:rPr>
          <w:lang w:val="en-GB"/>
        </w:rPr>
        <w:t>You are encouraged to provide a consistent time series back to the years reported in the previous national communications and submit summary information tables of inventories for previous submission years (</w:t>
      </w:r>
      <w:r w:rsidR="00E1229D" w:rsidRPr="00ED6522">
        <w:rPr>
          <w:lang w:val="en-GB"/>
        </w:rPr>
        <w:t>e.g.,</w:t>
      </w:r>
      <w:r w:rsidRPr="00ED6522">
        <w:rPr>
          <w:lang w:val="en-GB"/>
        </w:rPr>
        <w:t xml:space="preserve"> for 1994 and 2000)</w:t>
      </w:r>
    </w:p>
    <w:p w14:paraId="23E74634" w14:textId="77777777" w:rsidR="006607A9" w:rsidRPr="00ED6522" w:rsidRDefault="006607A9" w:rsidP="006607A9">
      <w:pPr>
        <w:pStyle w:val="Bullets"/>
        <w:rPr>
          <w:lang w:val="en-GB"/>
        </w:rPr>
      </w:pPr>
      <w:r w:rsidRPr="00ED6522">
        <w:rPr>
          <w:lang w:val="en-GB"/>
        </w:rPr>
        <w:t>Encouraged to include:</w:t>
      </w:r>
    </w:p>
    <w:p w14:paraId="7A7D0C5C" w14:textId="09B20E81" w:rsidR="006607A9" w:rsidRPr="00ED6522" w:rsidRDefault="006607A9" w:rsidP="006607A9">
      <w:pPr>
        <w:pStyle w:val="Bullets"/>
        <w:numPr>
          <w:ilvl w:val="1"/>
          <w:numId w:val="22"/>
        </w:numPr>
        <w:rPr>
          <w:lang w:val="en-GB"/>
        </w:rPr>
      </w:pPr>
      <w:r w:rsidRPr="00ED6522">
        <w:rPr>
          <w:lang w:val="en-GB"/>
        </w:rPr>
        <w:lastRenderedPageBreak/>
        <w:t xml:space="preserve">Tables included in </w:t>
      </w:r>
      <w:r w:rsidR="00016FB8">
        <w:rPr>
          <w:lang w:val="en-GB"/>
        </w:rPr>
        <w:t>A</w:t>
      </w:r>
      <w:r w:rsidRPr="00ED6522">
        <w:rPr>
          <w:lang w:val="en-GB"/>
        </w:rPr>
        <w:t>nnex 3A.2</w:t>
      </w:r>
      <w:r w:rsidR="000151AC">
        <w:rPr>
          <w:lang w:val="en-GB"/>
        </w:rPr>
        <w:t xml:space="preserve"> </w:t>
      </w:r>
      <w:r w:rsidRPr="00ED6522">
        <w:rPr>
          <w:lang w:val="en-GB"/>
        </w:rPr>
        <w:t xml:space="preserve">to </w:t>
      </w:r>
      <w:r w:rsidR="00016FB8">
        <w:rPr>
          <w:lang w:val="en-GB"/>
        </w:rPr>
        <w:t>C</w:t>
      </w:r>
      <w:r w:rsidRPr="00ED6522">
        <w:rPr>
          <w:lang w:val="en-GB"/>
        </w:rPr>
        <w:t xml:space="preserve">hapter 3 of the IPCC </w:t>
      </w:r>
      <w:r w:rsidR="00016FB8">
        <w:rPr>
          <w:lang w:val="en-GB"/>
        </w:rPr>
        <w:t>G</w:t>
      </w:r>
      <w:r w:rsidRPr="00ED6522">
        <w:rPr>
          <w:lang w:val="en-GB"/>
        </w:rPr>
        <w:t xml:space="preserve">ood </w:t>
      </w:r>
      <w:r w:rsidR="00016FB8">
        <w:rPr>
          <w:lang w:val="en-GB"/>
        </w:rPr>
        <w:t>P</w:t>
      </w:r>
      <w:r w:rsidRPr="00ED6522">
        <w:rPr>
          <w:lang w:val="en-GB"/>
        </w:rPr>
        <w:t xml:space="preserve">ractice </w:t>
      </w:r>
      <w:r w:rsidR="00016FB8">
        <w:rPr>
          <w:lang w:val="en-GB"/>
        </w:rPr>
        <w:t>G</w:t>
      </w:r>
      <w:r w:rsidRPr="00ED6522">
        <w:rPr>
          <w:lang w:val="en-GB"/>
        </w:rPr>
        <w:t>uidance for LULUCF</w:t>
      </w:r>
    </w:p>
    <w:p w14:paraId="2A500C9A" w14:textId="77777777" w:rsidR="006607A9" w:rsidRPr="00ED6522" w:rsidRDefault="006607A9" w:rsidP="006607A9">
      <w:pPr>
        <w:pStyle w:val="Bullets"/>
        <w:numPr>
          <w:ilvl w:val="1"/>
          <w:numId w:val="22"/>
        </w:numPr>
        <w:rPr>
          <w:lang w:val="en-GB"/>
        </w:rPr>
      </w:pPr>
      <w:r w:rsidRPr="00ED6522">
        <w:rPr>
          <w:lang w:val="en-GB"/>
        </w:rPr>
        <w:t>The sectoral report tables annexed to the Revised 1996 IPCC Guidelines</w:t>
      </w:r>
    </w:p>
    <w:p w14:paraId="5C002811" w14:textId="77777777" w:rsidR="006607A9" w:rsidRPr="00ED6522" w:rsidRDefault="006607A9" w:rsidP="006607A9">
      <w:pPr>
        <w:pStyle w:val="Bullets"/>
        <w:rPr>
          <w:lang w:val="en-GB"/>
        </w:rPr>
      </w:pPr>
      <w:r w:rsidRPr="00ED6522">
        <w:rPr>
          <w:lang w:val="en-GB"/>
        </w:rPr>
        <w:t>It would be useful to provide, for each sector of the inventory, a brief overview of the coverage of gases reported.</w:t>
      </w:r>
    </w:p>
    <w:p w14:paraId="0D0DEFE4" w14:textId="77777777" w:rsidR="006607A9" w:rsidRPr="00ED6522" w:rsidRDefault="006607A9" w:rsidP="006607A9">
      <w:pPr>
        <w:pStyle w:val="Bullets"/>
        <w:rPr>
          <w:lang w:val="en-GB"/>
        </w:rPr>
      </w:pPr>
      <w:r w:rsidRPr="00ED6522">
        <w:rPr>
          <w:lang w:val="en-GB"/>
        </w:rPr>
        <w:t xml:space="preserve">Encouraged to provide information on methodologies used in the estimation of your emissions, including a brief explanation of the sources of emission factors and activity data. If you report on country-specific sources and/or sinks that are not part of the 1996 IPCC Guidelines, you need to describe the source and/or sink categories, methodologies, emission factors and activity data used. </w:t>
      </w:r>
    </w:p>
    <w:p w14:paraId="6AB8BDE4" w14:textId="77777777" w:rsidR="006607A9" w:rsidRPr="00ED6522" w:rsidRDefault="006607A9" w:rsidP="006607A9">
      <w:pPr>
        <w:pStyle w:val="Bullets"/>
        <w:rPr>
          <w:lang w:val="en-GB"/>
        </w:rPr>
      </w:pPr>
      <w:bookmarkStart w:id="63" w:name="_Hlk68077989"/>
      <w:r w:rsidRPr="00ED6522">
        <w:rPr>
          <w:lang w:val="en-GB"/>
        </w:rPr>
        <w:t xml:space="preserve">It is encouraged to provide a brief methodological overview </w:t>
      </w:r>
      <w:bookmarkEnd w:id="63"/>
      <w:r w:rsidRPr="00ED6522">
        <w:rPr>
          <w:lang w:val="en-GB"/>
        </w:rPr>
        <w:t>at the beginning of each sector of the inventory describing which methods (IPCC guidelines, tiers</w:t>
      </w:r>
      <w:r w:rsidR="00F824A2">
        <w:rPr>
          <w:lang w:val="en-GB"/>
        </w:rPr>
        <w:t>,</w:t>
      </w:r>
      <w:r w:rsidRPr="00ED6522">
        <w:rPr>
          <w:lang w:val="en-GB"/>
        </w:rPr>
        <w:t xml:space="preserve"> and emission factors) were used.</w:t>
      </w:r>
    </w:p>
    <w:p w14:paraId="4C59B948" w14:textId="77777777" w:rsidR="006607A9" w:rsidRPr="00ED6522" w:rsidRDefault="006607A9" w:rsidP="006607A9">
      <w:pPr>
        <w:pStyle w:val="Bullets"/>
        <w:rPr>
          <w:lang w:val="en-GB"/>
        </w:rPr>
      </w:pPr>
      <w:r w:rsidRPr="00ED6522">
        <w:rPr>
          <w:lang w:val="en-GB"/>
        </w:rPr>
        <w:t>Additional or supporting information, including sector-specific information, may be supplied in a technical annex</w:t>
      </w:r>
    </w:p>
    <w:p w14:paraId="2925D6C0" w14:textId="77777777" w:rsidR="006607A9" w:rsidRPr="00ED6522" w:rsidRDefault="006607A9" w:rsidP="006607A9">
      <w:pPr>
        <w:pStyle w:val="Bullets"/>
        <w:rPr>
          <w:lang w:val="en-GB"/>
        </w:rPr>
      </w:pPr>
      <w:r w:rsidRPr="00ED6522">
        <w:rPr>
          <w:lang w:val="en-GB"/>
        </w:rPr>
        <w:t>You are encouraged to describe procedures and arrangements undertaken to collect and archive data for the preparation of national GHG inventories, as well as efforts to make this a continuous process, including information on the role of the institutions involved</w:t>
      </w:r>
    </w:p>
    <w:p w14:paraId="2BAC4431" w14:textId="77777777" w:rsidR="006607A9" w:rsidRPr="00ED6522" w:rsidRDefault="006607A9" w:rsidP="006607A9">
      <w:pPr>
        <w:pStyle w:val="Bullets"/>
        <w:rPr>
          <w:lang w:val="en-GB"/>
        </w:rPr>
      </w:pPr>
      <w:r w:rsidRPr="00ED6522">
        <w:rPr>
          <w:lang w:val="en-GB"/>
        </w:rPr>
        <w:t>Encouraged to provide information on the level of uncertainty associated with inventory data and their underlying assumptions, and to describe the methodologies used, if any, for estimating these uncertainties</w:t>
      </w:r>
    </w:p>
    <w:p w14:paraId="20AD4A80" w14:textId="77777777" w:rsidR="00D9458A" w:rsidRPr="00313D3A" w:rsidRDefault="00D9458A" w:rsidP="00313D3A">
      <w:pPr>
        <w:pStyle w:val="Standardbold"/>
        <w:spacing w:before="240"/>
        <w:rPr>
          <w:u w:val="single"/>
          <w:lang w:val="en-GB"/>
        </w:rPr>
      </w:pPr>
      <w:r w:rsidRPr="00313D3A">
        <w:rPr>
          <w:u w:val="single"/>
          <w:lang w:val="en-GB"/>
        </w:rPr>
        <w:t>Additional information/best practice:</w:t>
      </w:r>
    </w:p>
    <w:p w14:paraId="330FD2D0" w14:textId="77777777" w:rsidR="00D9458A" w:rsidRPr="00ED6522" w:rsidRDefault="00D9458A" w:rsidP="00D9458A">
      <w:pPr>
        <w:rPr>
          <w:lang w:val="en-GB"/>
        </w:rPr>
      </w:pPr>
      <w:r w:rsidRPr="00ED6522">
        <w:rPr>
          <w:lang w:val="en-GB"/>
        </w:rPr>
        <w:t xml:space="preserve">This section </w:t>
      </w:r>
      <w:r w:rsidRPr="00B266A2">
        <w:rPr>
          <w:i/>
          <w:iCs/>
          <w:lang w:val="en-GB"/>
        </w:rPr>
        <w:t>may</w:t>
      </w:r>
      <w:r w:rsidRPr="00ED6522">
        <w:rPr>
          <w:lang w:val="en-GB"/>
        </w:rPr>
        <w:t xml:space="preserve"> address the following issues in the form of brief sections:</w:t>
      </w:r>
    </w:p>
    <w:p w14:paraId="011745E4" w14:textId="77777777" w:rsidR="00D9458A" w:rsidRPr="00ED6522" w:rsidRDefault="00D9458A" w:rsidP="00D9458A">
      <w:pPr>
        <w:pStyle w:val="Bullets"/>
        <w:rPr>
          <w:lang w:val="en-GB"/>
        </w:rPr>
      </w:pPr>
      <w:r w:rsidRPr="00ED6522">
        <w:rPr>
          <w:lang w:val="en-GB"/>
        </w:rPr>
        <w:t>Use of global warming potentials</w:t>
      </w:r>
    </w:p>
    <w:p w14:paraId="74E0E483" w14:textId="77777777" w:rsidR="00D9458A" w:rsidRPr="00ED6522" w:rsidRDefault="00D9458A" w:rsidP="00D9458A">
      <w:pPr>
        <w:pStyle w:val="Bullets"/>
        <w:rPr>
          <w:lang w:val="en-GB"/>
        </w:rPr>
      </w:pPr>
      <w:r w:rsidRPr="00ED6522">
        <w:rPr>
          <w:lang w:val="en-GB"/>
        </w:rPr>
        <w:t>Which years the time series covers</w:t>
      </w:r>
    </w:p>
    <w:p w14:paraId="72AB67A1" w14:textId="77777777" w:rsidR="00D9458A" w:rsidRPr="00ED6522" w:rsidRDefault="00D9458A" w:rsidP="00D9458A">
      <w:pPr>
        <w:pStyle w:val="Bullets"/>
        <w:rPr>
          <w:lang w:val="en-GB"/>
        </w:rPr>
      </w:pPr>
      <w:r w:rsidRPr="00ED6522">
        <w:rPr>
          <w:lang w:val="en-GB"/>
        </w:rPr>
        <w:t>If your previous inventory covered different gases and a different time series (differing in more than only the last reporting year of your current inventory), description of the gases covered and the time series</w:t>
      </w:r>
    </w:p>
    <w:p w14:paraId="34B38267" w14:textId="77777777" w:rsidR="00D9458A" w:rsidRPr="00ED6522" w:rsidRDefault="00D9458A" w:rsidP="00D9458A">
      <w:pPr>
        <w:pStyle w:val="Bullets"/>
        <w:rPr>
          <w:lang w:val="en-GB"/>
        </w:rPr>
      </w:pPr>
      <w:r w:rsidRPr="00ED6522">
        <w:rPr>
          <w:lang w:val="en-GB"/>
        </w:rPr>
        <w:t xml:space="preserve">If you have carried out a key category analysis (optional), specification of the key categories </w:t>
      </w:r>
    </w:p>
    <w:p w14:paraId="659E6715" w14:textId="77777777" w:rsidR="00D9458A" w:rsidRPr="00ED6522" w:rsidRDefault="00D9458A" w:rsidP="00D9458A">
      <w:pPr>
        <w:pStyle w:val="Bullets"/>
        <w:rPr>
          <w:lang w:val="en-GB"/>
        </w:rPr>
      </w:pPr>
      <w:r w:rsidRPr="00ED6522">
        <w:rPr>
          <w:lang w:val="en-GB"/>
        </w:rPr>
        <w:t>Additional graphic regarding the key categories</w:t>
      </w:r>
    </w:p>
    <w:p w14:paraId="08E57D47" w14:textId="77777777" w:rsidR="00D9458A" w:rsidRPr="00ED6522" w:rsidRDefault="00D9458A" w:rsidP="00D9458A">
      <w:pPr>
        <w:pStyle w:val="Bullets"/>
        <w:rPr>
          <w:lang w:val="en-GB"/>
        </w:rPr>
      </w:pPr>
      <w:r w:rsidRPr="00ED6522">
        <w:rPr>
          <w:lang w:val="en-GB"/>
        </w:rPr>
        <w:t xml:space="preserve">Which source of emission factor you used (default EF from the IPCC database, EF from another country, etc.) </w:t>
      </w:r>
    </w:p>
    <w:p w14:paraId="6703CECE" w14:textId="77777777" w:rsidR="00D9458A" w:rsidRPr="00ED6522" w:rsidRDefault="00D9458A" w:rsidP="00D9458A">
      <w:pPr>
        <w:pStyle w:val="Bullets"/>
        <w:rPr>
          <w:lang w:val="en-GB"/>
        </w:rPr>
      </w:pPr>
      <w:r w:rsidRPr="00ED6522">
        <w:rPr>
          <w:lang w:val="en-GB"/>
        </w:rPr>
        <w:t>Information on national emission factors developed, how many and in which sector</w:t>
      </w:r>
    </w:p>
    <w:p w14:paraId="18218FA7" w14:textId="77777777" w:rsidR="00D9458A" w:rsidRPr="00ED6522" w:rsidRDefault="00D9458A" w:rsidP="00D9458A">
      <w:pPr>
        <w:pStyle w:val="Bullets"/>
        <w:rPr>
          <w:lang w:val="en-GB"/>
        </w:rPr>
      </w:pPr>
      <w:bookmarkStart w:id="64" w:name="_Hlk68077949"/>
      <w:r w:rsidRPr="00ED6522">
        <w:rPr>
          <w:lang w:val="en-GB"/>
        </w:rPr>
        <w:t xml:space="preserve">How you have assessed uncertainties </w:t>
      </w:r>
      <w:bookmarkEnd w:id="64"/>
      <w:r w:rsidRPr="00ED6522">
        <w:rPr>
          <w:lang w:val="en-GB"/>
        </w:rPr>
        <w:t>(in line with the tier applied). You can present your results in the sectoral summaries below and have a brief section about uncertainties</w:t>
      </w:r>
    </w:p>
    <w:p w14:paraId="5A90B2D6" w14:textId="77777777" w:rsidR="00D9458A" w:rsidRPr="00ED6522" w:rsidRDefault="00D9458A" w:rsidP="00D9458A">
      <w:pPr>
        <w:pStyle w:val="Bullets"/>
        <w:rPr>
          <w:lang w:val="en-GB"/>
        </w:rPr>
      </w:pPr>
      <w:r w:rsidRPr="00ED6522">
        <w:rPr>
          <w:lang w:val="en-GB"/>
        </w:rPr>
        <w:t>Similarly, you may include a brief section about QA/QC and planned improvements</w:t>
      </w:r>
    </w:p>
    <w:p w14:paraId="7C29AC48" w14:textId="77777777" w:rsidR="00D9458A" w:rsidRPr="00ED6522" w:rsidRDefault="00D9458A" w:rsidP="00D9458A">
      <w:pPr>
        <w:pStyle w:val="Bullets"/>
        <w:rPr>
          <w:lang w:val="en-GB"/>
        </w:rPr>
      </w:pPr>
      <w:r w:rsidRPr="00ED6522">
        <w:rPr>
          <w:lang w:val="en-GB"/>
        </w:rPr>
        <w:t>Areas where data may be further improved in future reports through capacity-building</w:t>
      </w:r>
    </w:p>
    <w:p w14:paraId="65C33F9D" w14:textId="77777777" w:rsidR="00D9458A" w:rsidRPr="00ED6522" w:rsidRDefault="00D9458A" w:rsidP="00D9458A">
      <w:pPr>
        <w:pStyle w:val="Bullets"/>
        <w:rPr>
          <w:lang w:val="en-GB"/>
        </w:rPr>
      </w:pPr>
      <w:r w:rsidRPr="00ED6522">
        <w:rPr>
          <w:lang w:val="en-GB"/>
        </w:rPr>
        <w:t xml:space="preserve">How emissions are developing over the time series. You might consider presenting the developments by gas and/or by sector, using figures and/or tables as appropriate, </w:t>
      </w:r>
      <w:r w:rsidR="00E1229D" w:rsidRPr="00ED6522">
        <w:rPr>
          <w:lang w:val="en-GB"/>
        </w:rPr>
        <w:t>e.g.,</w:t>
      </w:r>
      <w:r w:rsidRPr="00ED6522">
        <w:rPr>
          <w:lang w:val="en-GB"/>
        </w:rPr>
        <w:t xml:space="preserve"> </w:t>
      </w:r>
      <w:r w:rsidR="00851A22" w:rsidRPr="00B266A2">
        <w:rPr>
          <w:u w:val="single"/>
          <w:lang w:val="en-GB"/>
        </w:rPr>
        <w:fldChar w:fldCharType="begin"/>
      </w:r>
      <w:r w:rsidR="00851A22" w:rsidRPr="00B266A2">
        <w:rPr>
          <w:u w:val="single"/>
          <w:lang w:val="en-GB"/>
        </w:rPr>
        <w:instrText xml:space="preserve"> REF _Ref61366224 \h </w:instrText>
      </w:r>
      <w:r w:rsidR="00B266A2" w:rsidRPr="00B266A2">
        <w:rPr>
          <w:u w:val="single"/>
          <w:lang w:val="en-GB"/>
        </w:rPr>
        <w:instrText xml:space="preserve"> \* MERGEFORMAT </w:instrText>
      </w:r>
      <w:r w:rsidR="00851A22" w:rsidRPr="00B266A2">
        <w:rPr>
          <w:u w:val="single"/>
          <w:lang w:val="en-GB"/>
        </w:rPr>
      </w:r>
      <w:r w:rsidR="00851A22" w:rsidRPr="00B266A2">
        <w:rPr>
          <w:u w:val="single"/>
          <w:lang w:val="en-GB"/>
        </w:rPr>
        <w:fldChar w:fldCharType="separate"/>
      </w:r>
      <w:r w:rsidR="00BC4C90" w:rsidRPr="00BC4C90">
        <w:rPr>
          <w:u w:val="single"/>
          <w:lang w:val="en-GB"/>
        </w:rPr>
        <w:t xml:space="preserve">Table </w:t>
      </w:r>
      <w:r w:rsidR="00BC4C90" w:rsidRPr="00BC4C90">
        <w:rPr>
          <w:noProof/>
          <w:u w:val="single"/>
          <w:lang w:val="en-GB"/>
        </w:rPr>
        <w:t>2</w:t>
      </w:r>
      <w:r w:rsidR="00851A22" w:rsidRPr="00B266A2">
        <w:rPr>
          <w:u w:val="single"/>
          <w:lang w:val="en-GB"/>
        </w:rPr>
        <w:fldChar w:fldCharType="end"/>
      </w:r>
      <w:r w:rsidRPr="00ED6522">
        <w:rPr>
          <w:lang w:val="en-GB"/>
        </w:rPr>
        <w:t xml:space="preserve">, </w:t>
      </w:r>
      <w:r w:rsidR="00851A22" w:rsidRPr="00ED6522">
        <w:rPr>
          <w:lang w:val="en-GB"/>
        </w:rPr>
        <w:fldChar w:fldCharType="begin"/>
      </w:r>
      <w:r w:rsidR="00851A22" w:rsidRPr="00ED6522">
        <w:rPr>
          <w:lang w:val="en-GB"/>
        </w:rPr>
        <w:instrText xml:space="preserve"> REF _Ref61366237 \h </w:instrText>
      </w:r>
      <w:r w:rsidR="00F824A2">
        <w:rPr>
          <w:lang w:val="en-GB"/>
        </w:rPr>
        <w:instrText xml:space="preserve"> \* MERGEFORMAT </w:instrText>
      </w:r>
      <w:r w:rsidR="00851A22" w:rsidRPr="00ED6522">
        <w:rPr>
          <w:lang w:val="en-GB"/>
        </w:rPr>
      </w:r>
      <w:r w:rsidR="00851A22" w:rsidRPr="00ED6522">
        <w:rPr>
          <w:lang w:val="en-GB"/>
        </w:rPr>
        <w:fldChar w:fldCharType="separate"/>
      </w:r>
      <w:r w:rsidR="00BC4C90" w:rsidRPr="00BC4C90">
        <w:rPr>
          <w:u w:val="single"/>
          <w:lang w:val="en-GB"/>
        </w:rPr>
        <w:t xml:space="preserve">Table </w:t>
      </w:r>
      <w:r w:rsidR="00BC4C90" w:rsidRPr="00BC4C90">
        <w:rPr>
          <w:noProof/>
          <w:u w:val="single"/>
          <w:lang w:val="en-GB"/>
        </w:rPr>
        <w:t>3</w:t>
      </w:r>
      <w:r w:rsidR="00851A22" w:rsidRPr="00ED6522">
        <w:rPr>
          <w:lang w:val="en-GB"/>
        </w:rPr>
        <w:fldChar w:fldCharType="end"/>
      </w:r>
      <w:r w:rsidRPr="00ED6522">
        <w:rPr>
          <w:lang w:val="en-GB"/>
        </w:rPr>
        <w:t xml:space="preserve"> and </w:t>
      </w:r>
      <w:r w:rsidR="00851A22" w:rsidRPr="00ED6522">
        <w:rPr>
          <w:lang w:val="en-GB"/>
        </w:rPr>
        <w:fldChar w:fldCharType="begin"/>
      </w:r>
      <w:r w:rsidR="00851A22" w:rsidRPr="00ED6522">
        <w:rPr>
          <w:lang w:val="en-GB"/>
        </w:rPr>
        <w:instrText xml:space="preserve"> REF _Ref61366258 \h </w:instrText>
      </w:r>
      <w:r w:rsidR="00F824A2">
        <w:rPr>
          <w:lang w:val="en-GB"/>
        </w:rPr>
        <w:instrText xml:space="preserve"> \* MERGEFORMAT </w:instrText>
      </w:r>
      <w:r w:rsidR="00851A22" w:rsidRPr="00ED6522">
        <w:rPr>
          <w:lang w:val="en-GB"/>
        </w:rPr>
      </w:r>
      <w:r w:rsidR="00851A22" w:rsidRPr="00ED6522">
        <w:rPr>
          <w:lang w:val="en-GB"/>
        </w:rPr>
        <w:fldChar w:fldCharType="separate"/>
      </w:r>
      <w:r w:rsidR="00BC4C90" w:rsidRPr="00BC4C90">
        <w:rPr>
          <w:u w:val="single"/>
          <w:lang w:val="en-GB"/>
        </w:rPr>
        <w:t xml:space="preserve">Figure </w:t>
      </w:r>
      <w:r w:rsidR="00BC4C90" w:rsidRPr="00BC4C90">
        <w:rPr>
          <w:noProof/>
          <w:u w:val="single"/>
          <w:lang w:val="en-GB"/>
        </w:rPr>
        <w:t>2</w:t>
      </w:r>
      <w:r w:rsidR="00851A22" w:rsidRPr="00ED6522">
        <w:rPr>
          <w:lang w:val="en-GB"/>
        </w:rPr>
        <w:fldChar w:fldCharType="end"/>
      </w:r>
      <w:r w:rsidR="00B266A2">
        <w:rPr>
          <w:lang w:val="en-GB"/>
        </w:rPr>
        <w:t xml:space="preserve"> below</w:t>
      </w:r>
      <w:r w:rsidRPr="00ED6522">
        <w:rPr>
          <w:lang w:val="en-GB"/>
        </w:rPr>
        <w:t xml:space="preserve">. </w:t>
      </w:r>
    </w:p>
    <w:p w14:paraId="0E6C54D0" w14:textId="77777777" w:rsidR="00D9458A" w:rsidRPr="00ED6522" w:rsidRDefault="00D9458A" w:rsidP="00D9458A">
      <w:pPr>
        <w:pStyle w:val="Bullets"/>
        <w:rPr>
          <w:lang w:val="en-GB"/>
        </w:rPr>
      </w:pPr>
      <w:r w:rsidRPr="00ED6522">
        <w:rPr>
          <w:lang w:val="en-GB"/>
        </w:rPr>
        <w:t>To the extent possible, comments on the drivers for emission development.</w:t>
      </w:r>
    </w:p>
    <w:p w14:paraId="6CFE5CD1" w14:textId="77777777" w:rsidR="00C5426D" w:rsidRDefault="00C5426D">
      <w:pPr>
        <w:spacing w:after="160" w:line="259" w:lineRule="auto"/>
        <w:jc w:val="left"/>
        <w:rPr>
          <w:lang w:val="en-GB"/>
        </w:rPr>
      </w:pPr>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0200DA" w14:paraId="3C07D9E9" w14:textId="77777777" w:rsidTr="00626540">
        <w:tc>
          <w:tcPr>
            <w:tcW w:w="9182" w:type="dxa"/>
            <w:shd w:val="clear" w:color="auto" w:fill="D5E5FC" w:themeFill="accent2" w:themeFillTint="33"/>
            <w:tcMar>
              <w:top w:w="113" w:type="dxa"/>
            </w:tcMar>
          </w:tcPr>
          <w:p w14:paraId="753BB309" w14:textId="7238C8CA" w:rsidR="00626540" w:rsidRPr="004302CF" w:rsidRDefault="00626540" w:rsidP="00626540">
            <w:pPr>
              <w:rPr>
                <w:rFonts w:ascii="Open Sans SemiBold" w:hAnsi="Open Sans SemiBold"/>
                <w:color w:val="001B50" w:themeColor="accent1"/>
                <w:sz w:val="28"/>
                <w:lang w:val="en-GB"/>
              </w:rPr>
            </w:pPr>
            <w:r w:rsidRPr="004302CF">
              <w:rPr>
                <w:rFonts w:ascii="Open Sans SemiBold" w:hAnsi="Open Sans SemiBold"/>
                <w:color w:val="001B50" w:themeColor="accent1"/>
                <w:sz w:val="28"/>
                <w:lang w:val="en-GB"/>
              </w:rPr>
              <w:t>Drafting Guidance</w:t>
            </w:r>
          </w:p>
          <w:p w14:paraId="0E505CE1" w14:textId="1F14B10A" w:rsidR="00F84B06" w:rsidRDefault="00626540" w:rsidP="00626540">
            <w:pPr>
              <w:rPr>
                <w:lang w:val="en-GB"/>
              </w:rPr>
            </w:pPr>
            <w:r w:rsidRPr="004302CF">
              <w:rPr>
                <w:lang w:val="en-GB"/>
              </w:rPr>
              <w:lastRenderedPageBreak/>
              <w:t xml:space="preserve">The following </w:t>
            </w:r>
            <w:r w:rsidR="000151AC" w:rsidRPr="00B266A2">
              <w:rPr>
                <w:u w:val="single"/>
                <w:lang w:val="en-GB"/>
              </w:rPr>
              <w:fldChar w:fldCharType="begin"/>
            </w:r>
            <w:r w:rsidR="000151AC" w:rsidRPr="00B266A2">
              <w:rPr>
                <w:u w:val="single"/>
                <w:lang w:val="en-GB"/>
              </w:rPr>
              <w:instrText xml:space="preserve"> REF _Ref61366224 \h  \* MERGEFORMAT </w:instrText>
            </w:r>
            <w:r w:rsidR="000151AC" w:rsidRPr="00B266A2">
              <w:rPr>
                <w:u w:val="single"/>
                <w:lang w:val="en-GB"/>
              </w:rPr>
            </w:r>
            <w:r w:rsidR="000151AC" w:rsidRPr="00B266A2">
              <w:rPr>
                <w:u w:val="single"/>
                <w:lang w:val="en-GB"/>
              </w:rPr>
              <w:fldChar w:fldCharType="separate"/>
            </w:r>
            <w:r w:rsidR="000151AC" w:rsidRPr="00BC4C90">
              <w:rPr>
                <w:u w:val="single"/>
                <w:lang w:val="en-GB"/>
              </w:rPr>
              <w:t xml:space="preserve">Table </w:t>
            </w:r>
            <w:r w:rsidR="000151AC" w:rsidRPr="00BC4C90">
              <w:rPr>
                <w:noProof/>
                <w:u w:val="single"/>
                <w:lang w:val="en-GB"/>
              </w:rPr>
              <w:t>2</w:t>
            </w:r>
            <w:r w:rsidR="000151AC" w:rsidRPr="00B266A2">
              <w:rPr>
                <w:u w:val="single"/>
                <w:lang w:val="en-GB"/>
              </w:rPr>
              <w:fldChar w:fldCharType="end"/>
            </w:r>
            <w:r w:rsidR="000151AC" w:rsidRPr="00ED6522">
              <w:rPr>
                <w:lang w:val="en-GB"/>
              </w:rPr>
              <w:t xml:space="preserve">, </w:t>
            </w:r>
            <w:r w:rsidR="000151AC" w:rsidRPr="00ED6522">
              <w:rPr>
                <w:lang w:val="en-GB"/>
              </w:rPr>
              <w:fldChar w:fldCharType="begin"/>
            </w:r>
            <w:r w:rsidR="000151AC" w:rsidRPr="00ED6522">
              <w:rPr>
                <w:lang w:val="en-GB"/>
              </w:rPr>
              <w:instrText xml:space="preserve"> REF _Ref61366237 \h </w:instrText>
            </w:r>
            <w:r w:rsidR="000151AC">
              <w:rPr>
                <w:lang w:val="en-GB"/>
              </w:rPr>
              <w:instrText xml:space="preserve"> \* MERGEFORMAT </w:instrText>
            </w:r>
            <w:r w:rsidR="000151AC" w:rsidRPr="00ED6522">
              <w:rPr>
                <w:lang w:val="en-GB"/>
              </w:rPr>
            </w:r>
            <w:r w:rsidR="000151AC" w:rsidRPr="00ED6522">
              <w:rPr>
                <w:lang w:val="en-GB"/>
              </w:rPr>
              <w:fldChar w:fldCharType="separate"/>
            </w:r>
            <w:r w:rsidR="000151AC" w:rsidRPr="00BC4C90">
              <w:rPr>
                <w:u w:val="single"/>
                <w:lang w:val="en-GB"/>
              </w:rPr>
              <w:t xml:space="preserve">Table </w:t>
            </w:r>
            <w:r w:rsidR="000151AC" w:rsidRPr="00BC4C90">
              <w:rPr>
                <w:noProof/>
                <w:u w:val="single"/>
                <w:lang w:val="en-GB"/>
              </w:rPr>
              <w:t>3</w:t>
            </w:r>
            <w:r w:rsidR="000151AC" w:rsidRPr="00ED6522">
              <w:rPr>
                <w:lang w:val="en-GB"/>
              </w:rPr>
              <w:fldChar w:fldCharType="end"/>
            </w:r>
            <w:r w:rsidR="000151AC" w:rsidRPr="00ED6522">
              <w:rPr>
                <w:lang w:val="en-GB"/>
              </w:rPr>
              <w:t xml:space="preserve"> and </w:t>
            </w:r>
            <w:r w:rsidR="000151AC" w:rsidRPr="00ED6522">
              <w:rPr>
                <w:lang w:val="en-GB"/>
              </w:rPr>
              <w:fldChar w:fldCharType="begin"/>
            </w:r>
            <w:r w:rsidR="000151AC" w:rsidRPr="00ED6522">
              <w:rPr>
                <w:lang w:val="en-GB"/>
              </w:rPr>
              <w:instrText xml:space="preserve"> REF _Ref61366258 \h </w:instrText>
            </w:r>
            <w:r w:rsidR="000151AC">
              <w:rPr>
                <w:lang w:val="en-GB"/>
              </w:rPr>
              <w:instrText xml:space="preserve"> \* MERGEFORMAT </w:instrText>
            </w:r>
            <w:r w:rsidR="000151AC" w:rsidRPr="00ED6522">
              <w:rPr>
                <w:lang w:val="en-GB"/>
              </w:rPr>
            </w:r>
            <w:r w:rsidR="000151AC" w:rsidRPr="00ED6522">
              <w:rPr>
                <w:lang w:val="en-GB"/>
              </w:rPr>
              <w:fldChar w:fldCharType="separate"/>
            </w:r>
            <w:r w:rsidR="000151AC" w:rsidRPr="00BC4C90">
              <w:rPr>
                <w:u w:val="single"/>
                <w:lang w:val="en-GB"/>
              </w:rPr>
              <w:t xml:space="preserve">Figure </w:t>
            </w:r>
            <w:r w:rsidR="000151AC" w:rsidRPr="00BC4C90">
              <w:rPr>
                <w:noProof/>
                <w:u w:val="single"/>
                <w:lang w:val="en-GB"/>
              </w:rPr>
              <w:t>2</w:t>
            </w:r>
            <w:r w:rsidR="000151AC" w:rsidRPr="00ED6522">
              <w:rPr>
                <w:lang w:val="en-GB"/>
              </w:rPr>
              <w:fldChar w:fldCharType="end"/>
            </w:r>
            <w:r w:rsidR="000151AC">
              <w:rPr>
                <w:lang w:val="en-GB"/>
              </w:rPr>
              <w:t xml:space="preserve"> </w:t>
            </w:r>
            <w:r w:rsidRPr="004302CF">
              <w:rPr>
                <w:lang w:val="en-GB"/>
              </w:rPr>
              <w:t xml:space="preserve">are optional. If you consider using the tables, please add or delete columns as necessary. If you consider using a visualization like </w:t>
            </w:r>
            <w:r w:rsidR="000151AC" w:rsidRPr="00ED6522">
              <w:rPr>
                <w:lang w:val="en-GB"/>
              </w:rPr>
              <w:fldChar w:fldCharType="begin"/>
            </w:r>
            <w:r w:rsidR="000151AC" w:rsidRPr="00ED6522">
              <w:rPr>
                <w:lang w:val="en-GB"/>
              </w:rPr>
              <w:instrText xml:space="preserve"> REF _Ref61366258 \h </w:instrText>
            </w:r>
            <w:r w:rsidR="000151AC">
              <w:rPr>
                <w:lang w:val="en-GB"/>
              </w:rPr>
              <w:instrText xml:space="preserve"> \* MERGEFORMAT </w:instrText>
            </w:r>
            <w:r w:rsidR="000151AC" w:rsidRPr="00ED6522">
              <w:rPr>
                <w:lang w:val="en-GB"/>
              </w:rPr>
            </w:r>
            <w:r w:rsidR="000151AC" w:rsidRPr="00ED6522">
              <w:rPr>
                <w:lang w:val="en-GB"/>
              </w:rPr>
              <w:fldChar w:fldCharType="separate"/>
            </w:r>
            <w:r w:rsidR="000151AC" w:rsidRPr="00BC4C90">
              <w:rPr>
                <w:u w:val="single"/>
                <w:lang w:val="en-GB"/>
              </w:rPr>
              <w:t xml:space="preserve">Figure </w:t>
            </w:r>
            <w:r w:rsidR="000151AC" w:rsidRPr="00BC4C90">
              <w:rPr>
                <w:noProof/>
                <w:u w:val="single"/>
                <w:lang w:val="en-GB"/>
              </w:rPr>
              <w:t>2</w:t>
            </w:r>
            <w:r w:rsidR="000151AC" w:rsidRPr="00ED6522">
              <w:rPr>
                <w:lang w:val="en-GB"/>
              </w:rPr>
              <w:fldChar w:fldCharType="end"/>
            </w:r>
            <w:r w:rsidRPr="004302CF">
              <w:rPr>
                <w:lang w:val="en-GB"/>
              </w:rPr>
              <w:t>, please insert it accordingly.</w:t>
            </w:r>
          </w:p>
        </w:tc>
      </w:tr>
    </w:tbl>
    <w:p w14:paraId="478985EA" w14:textId="77777777" w:rsidR="000151AC" w:rsidRDefault="000151AC" w:rsidP="00B77F53">
      <w:pPr>
        <w:pStyle w:val="Beschriftung"/>
        <w:keepNext/>
        <w:spacing w:before="360"/>
        <w:rPr>
          <w:lang w:val="en-US"/>
        </w:rPr>
      </w:pPr>
      <w:bookmarkStart w:id="65" w:name="_Ref61366224"/>
    </w:p>
    <w:p w14:paraId="03D258A6" w14:textId="77777777" w:rsidR="000151AC" w:rsidRDefault="000151AC">
      <w:pPr>
        <w:spacing w:after="160" w:line="259" w:lineRule="auto"/>
        <w:jc w:val="left"/>
        <w:rPr>
          <w:rFonts w:ascii="Open Sans SemiBold" w:hAnsi="Open Sans SemiBold"/>
          <w:iCs/>
          <w:color w:val="000000" w:themeColor="text1"/>
          <w:szCs w:val="18"/>
          <w:lang w:val="en-US"/>
        </w:rPr>
      </w:pPr>
      <w:r>
        <w:rPr>
          <w:lang w:val="en-US"/>
        </w:rPr>
        <w:br w:type="page"/>
      </w:r>
    </w:p>
    <w:p w14:paraId="143FA600" w14:textId="01E330C3" w:rsidR="00D9458A" w:rsidRPr="00F10A56" w:rsidRDefault="00664535" w:rsidP="00B77F53">
      <w:pPr>
        <w:pStyle w:val="Beschriftung"/>
        <w:keepNext/>
        <w:spacing w:before="360"/>
        <w:rPr>
          <w:lang w:val="en-GB"/>
        </w:rPr>
      </w:pPr>
      <w:bookmarkStart w:id="66" w:name="_Toc90029746"/>
      <w:r w:rsidRPr="00F10A56">
        <w:rPr>
          <w:lang w:val="en-GB"/>
        </w:rPr>
        <w:lastRenderedPageBreak/>
        <w:t xml:space="preserve">Table </w:t>
      </w:r>
      <w:r w:rsidRPr="00F10A56">
        <w:rPr>
          <w:lang w:val="en-GB"/>
        </w:rPr>
        <w:fldChar w:fldCharType="begin"/>
      </w:r>
      <w:r w:rsidRPr="00F10A56">
        <w:rPr>
          <w:lang w:val="en-GB"/>
        </w:rPr>
        <w:instrText xml:space="preserve"> SEQ Table \* ARABIC </w:instrText>
      </w:r>
      <w:r w:rsidRPr="00F10A56">
        <w:rPr>
          <w:lang w:val="en-GB"/>
        </w:rPr>
        <w:fldChar w:fldCharType="separate"/>
      </w:r>
      <w:r w:rsidR="00BC4C90" w:rsidRPr="00F10A56">
        <w:rPr>
          <w:noProof/>
          <w:lang w:val="en-GB"/>
        </w:rPr>
        <w:t>2</w:t>
      </w:r>
      <w:r w:rsidRPr="00F10A56">
        <w:rPr>
          <w:lang w:val="en-GB"/>
        </w:rPr>
        <w:fldChar w:fldCharType="end"/>
      </w:r>
      <w:bookmarkEnd w:id="65"/>
      <w:r w:rsidRPr="00F10A56">
        <w:rPr>
          <w:lang w:val="en-GB"/>
        </w:rPr>
        <w:t>:</w:t>
      </w:r>
      <w:r w:rsidR="00D9458A" w:rsidRPr="00F10A56">
        <w:rPr>
          <w:lang w:val="en-GB"/>
        </w:rPr>
        <w:t xml:space="preserve"> Total aggregate GHG emissions and removals by year and gas</w:t>
      </w:r>
      <w:bookmarkEnd w:id="66"/>
      <w:r w:rsidR="00D9458A" w:rsidRPr="00F10A56">
        <w:rPr>
          <w:lang w:val="en-GB"/>
        </w:rPr>
        <w:t xml:space="preserve"> </w:t>
      </w:r>
    </w:p>
    <w:p w14:paraId="68D0061E" w14:textId="77777777" w:rsidR="005649DF" w:rsidRPr="00ED6522" w:rsidRDefault="00C5426D" w:rsidP="00D9458A">
      <w:pPr>
        <w:rPr>
          <w:lang w:val="en-GB"/>
        </w:rPr>
      </w:pPr>
      <w:r>
        <w:rPr>
          <w:lang w:val="en-GB"/>
        </w:rPr>
        <w:t>If you consider using this table, p</w:t>
      </w:r>
      <w:r w:rsidR="00D9458A" w:rsidRPr="00ED6522">
        <w:rPr>
          <w:lang w:val="en-GB"/>
        </w:rPr>
        <w:t>lease add/delete columns as necessary to represent the years covered by your timeline), in CO</w:t>
      </w:r>
      <w:r w:rsidR="00D9458A" w:rsidRPr="00ED6522">
        <w:rPr>
          <w:vertAlign w:val="subscript"/>
          <w:lang w:val="en-GB"/>
        </w:rPr>
        <w:t>2</w:t>
      </w:r>
      <w:r w:rsidR="00D9458A" w:rsidRPr="00ED6522">
        <w:rPr>
          <w:lang w:val="en-GB"/>
        </w:rPr>
        <w:t xml:space="preserve"> eq.</w:t>
      </w:r>
    </w:p>
    <w:tbl>
      <w:tblPr>
        <w:tblStyle w:val="Tabellenraster"/>
        <w:tblW w:w="9185" w:type="dxa"/>
        <w:tblInd w:w="-5" w:type="dxa"/>
        <w:tblLayout w:type="fixed"/>
        <w:tblLook w:val="04A0" w:firstRow="1" w:lastRow="0" w:firstColumn="1" w:lastColumn="0" w:noHBand="0" w:noVBand="1"/>
      </w:tblPr>
      <w:tblGrid>
        <w:gridCol w:w="1814"/>
        <w:gridCol w:w="964"/>
        <w:gridCol w:w="964"/>
        <w:gridCol w:w="964"/>
        <w:gridCol w:w="964"/>
        <w:gridCol w:w="964"/>
        <w:gridCol w:w="2551"/>
      </w:tblGrid>
      <w:tr w:rsidR="00F34DF1" w:rsidRPr="000200DA" w14:paraId="0A04499F" w14:textId="77777777" w:rsidTr="002F79E9">
        <w:trPr>
          <w:trHeight w:val="60"/>
          <w:tblHeader/>
        </w:trPr>
        <w:tc>
          <w:tcPr>
            <w:tcW w:w="1814"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0F87AEFA" w14:textId="77777777" w:rsidR="00F34DF1" w:rsidRPr="00ED6522" w:rsidRDefault="00F34DF1" w:rsidP="00B24E3C">
            <w:pPr>
              <w:pStyle w:val="HeadlineTable"/>
              <w:rPr>
                <w:lang w:val="en-GB"/>
              </w:rPr>
            </w:pPr>
            <w:r w:rsidRPr="00ED6522">
              <w:rPr>
                <w:lang w:val="en-GB"/>
              </w:rPr>
              <w:t>Year</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3506CE2" w14:textId="77777777" w:rsidR="00F34DF1" w:rsidRPr="00ED6522" w:rsidRDefault="00F34DF1" w:rsidP="00B24E3C">
            <w:pPr>
              <w:pStyle w:val="HeadlineTable"/>
              <w:rPr>
                <w:lang w:val="en-GB"/>
              </w:rPr>
            </w:pPr>
            <w:r w:rsidRPr="00ED6522">
              <w:rPr>
                <w:lang w:val="en-GB"/>
              </w:rPr>
              <w:t>1990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F6DFF8F" w14:textId="77777777" w:rsidR="00F34DF1" w:rsidRPr="00ED6522" w:rsidRDefault="00F34DF1" w:rsidP="00B24E3C">
            <w:pPr>
              <w:pStyle w:val="HeadlineTable"/>
              <w:rPr>
                <w:lang w:val="en-GB"/>
              </w:rPr>
            </w:pPr>
            <w:r w:rsidRPr="00ED6522">
              <w:rPr>
                <w:lang w:val="en-GB"/>
              </w:rPr>
              <w:t>1994</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9F1C22D" w14:textId="77777777" w:rsidR="00F34DF1" w:rsidRPr="00ED6522" w:rsidRDefault="00F34DF1" w:rsidP="00B24E3C">
            <w:pPr>
              <w:pStyle w:val="HeadlineTable"/>
              <w:rPr>
                <w:lang w:val="en-GB"/>
              </w:rPr>
            </w:pPr>
            <w:r w:rsidRPr="00ED6522">
              <w:rPr>
                <w:lang w:val="en-GB"/>
              </w:rPr>
              <w:t>2000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AB31F27" w14:textId="77777777" w:rsidR="00F34DF1" w:rsidRPr="00ED6522" w:rsidRDefault="00F34DF1" w:rsidP="00B24E3C">
            <w:pPr>
              <w:pStyle w:val="HeadlineTable"/>
              <w:rPr>
                <w:lang w:val="en-GB"/>
              </w:rPr>
            </w:pPr>
            <w:r w:rsidRPr="00ED6522">
              <w:rPr>
                <w:lang w:val="en-GB"/>
              </w:rPr>
              <w:t>2010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4BED6BD" w14:textId="77777777" w:rsidR="00F34DF1" w:rsidRPr="00ED6522" w:rsidRDefault="00F34DF1" w:rsidP="00B24E3C">
            <w:pPr>
              <w:pStyle w:val="HeadlineTable"/>
              <w:rPr>
                <w:lang w:val="en-GB"/>
              </w:rPr>
            </w:pPr>
            <w:r w:rsidRPr="00ED6522">
              <w:rPr>
                <w:lang w:val="en-GB"/>
              </w:rPr>
              <w:t>2016</w:t>
            </w:r>
          </w:p>
        </w:tc>
        <w:tc>
          <w:tcPr>
            <w:tcW w:w="2551"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1840D3A6" w14:textId="77777777" w:rsidR="00F34DF1" w:rsidRPr="00ED6522" w:rsidRDefault="00F34DF1" w:rsidP="00B24E3C">
            <w:pPr>
              <w:pStyle w:val="HeadlineTable"/>
              <w:rPr>
                <w:lang w:val="en-GB"/>
              </w:rPr>
            </w:pPr>
            <w:r w:rsidRPr="00ED6522">
              <w:rPr>
                <w:lang w:val="en-GB"/>
              </w:rPr>
              <w:t>Percentage change between XXXX and 20XX</w:t>
            </w:r>
            <w:r w:rsidRPr="00ED6522">
              <w:rPr>
                <w:vertAlign w:val="superscript"/>
                <w:lang w:val="en-GB"/>
              </w:rPr>
              <w:t>d</w:t>
            </w:r>
          </w:p>
        </w:tc>
      </w:tr>
      <w:tr w:rsidR="007771A8" w:rsidRPr="00BD72B7" w14:paraId="360CA9A8" w14:textId="77777777" w:rsidTr="002F79E9">
        <w:trPr>
          <w:trHeight w:val="60"/>
        </w:trPr>
        <w:tc>
          <w:tcPr>
            <w:tcW w:w="181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618902B8" w14:textId="77777777" w:rsidR="007771A8" w:rsidRPr="00ED6522" w:rsidRDefault="007771A8" w:rsidP="00B24E3C">
            <w:pPr>
              <w:pStyle w:val="TextTable"/>
              <w:rPr>
                <w:lang w:val="en-GB"/>
              </w:rPr>
            </w:pPr>
            <w:r w:rsidRPr="00ED6522">
              <w:rPr>
                <w:lang w:val="en-GB"/>
              </w:rPr>
              <w:t>Gas</w:t>
            </w:r>
          </w:p>
        </w:tc>
        <w:tc>
          <w:tcPr>
            <w:tcW w:w="7371" w:type="dxa"/>
            <w:gridSpan w:val="6"/>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03A4241" w14:textId="77777777" w:rsidR="007771A8" w:rsidRPr="00ED6522" w:rsidRDefault="00BD72B7" w:rsidP="00B24E3C">
            <w:pPr>
              <w:pStyle w:val="TextTable"/>
              <w:rPr>
                <w:lang w:val="en-GB"/>
              </w:rPr>
            </w:pPr>
            <w:r>
              <w:rPr>
                <w:lang w:val="en-GB"/>
              </w:rPr>
              <w:fldChar w:fldCharType="begin">
                <w:ffData>
                  <w:name w:val=""/>
                  <w:enabled/>
                  <w:calcOnExit w:val="0"/>
                  <w:textInput>
                    <w:default w:val="Gg CO2-eq "/>
                  </w:textInput>
                </w:ffData>
              </w:fldChar>
            </w:r>
            <w:r>
              <w:rPr>
                <w:lang w:val="en-GB"/>
              </w:rPr>
              <w:instrText xml:space="preserve"> FORMTEXT </w:instrText>
            </w:r>
            <w:r>
              <w:rPr>
                <w:lang w:val="en-GB"/>
              </w:rPr>
            </w:r>
            <w:r>
              <w:rPr>
                <w:lang w:val="en-GB"/>
              </w:rPr>
              <w:fldChar w:fldCharType="separate"/>
            </w:r>
            <w:r>
              <w:rPr>
                <w:noProof/>
                <w:lang w:val="en-GB"/>
              </w:rPr>
              <w:t xml:space="preserve">Gg CO2-eq </w:t>
            </w:r>
            <w:r>
              <w:rPr>
                <w:lang w:val="en-GB"/>
              </w:rPr>
              <w:fldChar w:fldCharType="end"/>
            </w:r>
          </w:p>
        </w:tc>
      </w:tr>
      <w:tr w:rsidR="00F34DF1" w:rsidRPr="00ED6522" w14:paraId="4463BA3A"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D5570B" w14:textId="77777777" w:rsidR="00F34DF1" w:rsidRPr="00ED6522" w:rsidRDefault="007771A8" w:rsidP="00B24E3C">
            <w:pPr>
              <w:pStyle w:val="TextTable"/>
              <w:rPr>
                <w:lang w:val="en-GB"/>
              </w:rPr>
            </w:pPr>
            <w:r w:rsidRPr="00ED6522">
              <w:rPr>
                <w:lang w:val="en-GB"/>
              </w:rPr>
              <w:t>CO</w:t>
            </w:r>
            <w:r w:rsidRPr="00ED6522">
              <w:rPr>
                <w:vertAlign w:val="subscript"/>
                <w:lang w:val="en-GB"/>
              </w:rPr>
              <w:t>2</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78FFA2" w14:textId="77777777" w:rsidR="00F34DF1" w:rsidRPr="00ED6522" w:rsidRDefault="00BD72B7" w:rsidP="00B24E3C">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F3E45C" w14:textId="77777777" w:rsidR="00F34DF1" w:rsidRPr="00ED6522" w:rsidRDefault="00BD72B7" w:rsidP="00B24E3C">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8C76A9" w14:textId="77777777" w:rsidR="00F34DF1" w:rsidRPr="00ED6522" w:rsidRDefault="00BD72B7" w:rsidP="00B24E3C">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B1180C" w14:textId="77777777" w:rsidR="00F34DF1" w:rsidRPr="00ED6522" w:rsidRDefault="00BD72B7" w:rsidP="00B24E3C">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F45881" w14:textId="77777777" w:rsidR="00F34DF1" w:rsidRPr="00ED6522" w:rsidRDefault="00BD72B7" w:rsidP="00B24E3C">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F42607" w14:textId="77777777" w:rsidR="00F34DF1" w:rsidRPr="00ED6522" w:rsidRDefault="00BD72B7" w:rsidP="00B24E3C">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D72B7" w:rsidRPr="00ED6522" w14:paraId="1154CA29"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EC1B30" w14:textId="77777777" w:rsidR="00BD72B7" w:rsidRPr="00ED6522" w:rsidRDefault="00BD72B7" w:rsidP="00BD72B7">
            <w:pPr>
              <w:pStyle w:val="TextTable"/>
              <w:rPr>
                <w:lang w:val="en-GB"/>
              </w:rPr>
            </w:pPr>
            <w:r w:rsidRPr="00ED6522">
              <w:rPr>
                <w:lang w:val="en-GB"/>
              </w:rPr>
              <w:t>CH</w:t>
            </w:r>
            <w:r w:rsidRPr="00ED6522">
              <w:rPr>
                <w:vertAlign w:val="subscript"/>
                <w:lang w:val="en-GB"/>
              </w:rPr>
              <w:t>4</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DBCB4B"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12C154"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8F9F7E"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E64E6E"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5BD1DD"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8EE785"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D72B7" w:rsidRPr="00ED6522" w14:paraId="4AB4A42C"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DC4FA6" w14:textId="77777777" w:rsidR="00BD72B7" w:rsidRPr="00ED6522" w:rsidRDefault="00BD72B7" w:rsidP="00BD72B7">
            <w:pPr>
              <w:pStyle w:val="TextTable"/>
              <w:rPr>
                <w:lang w:val="en-GB"/>
              </w:rPr>
            </w:pPr>
            <w:r w:rsidRPr="00ED6522">
              <w:rPr>
                <w:lang w:val="en-GB"/>
              </w:rPr>
              <w:t>N</w:t>
            </w:r>
            <w:r w:rsidRPr="00ED6522">
              <w:rPr>
                <w:vertAlign w:val="subscript"/>
                <w:lang w:val="en-GB"/>
              </w:rPr>
              <w:t>2</w:t>
            </w:r>
            <w:r w:rsidRPr="00ED6522">
              <w:rPr>
                <w:lang w:val="en-GB"/>
              </w:rPr>
              <w:t>O</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E87B75"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D4FD90"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1050C9"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F7EFD5"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B89CCA"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63C620"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D72B7" w:rsidRPr="00ED6522" w14:paraId="42727107"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0B1137" w14:textId="77777777" w:rsidR="00BD72B7" w:rsidRPr="00ED6522" w:rsidRDefault="00BD72B7" w:rsidP="00BD72B7">
            <w:pPr>
              <w:pStyle w:val="TextTable"/>
              <w:rPr>
                <w:lang w:val="en-GB"/>
              </w:rPr>
            </w:pPr>
            <w:r w:rsidRPr="00ED6522">
              <w:rPr>
                <w:lang w:val="en-GB"/>
              </w:rPr>
              <w:t>HFCs</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A02DAB"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04C5EC"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29CF8A"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0BD50C"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F9071F"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932154"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D72B7" w:rsidRPr="00ED6522" w14:paraId="7E522644"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66E765" w14:textId="77777777" w:rsidR="00BD72B7" w:rsidRPr="00ED6522" w:rsidRDefault="00BD72B7" w:rsidP="00BD72B7">
            <w:pPr>
              <w:pStyle w:val="TextTable"/>
              <w:rPr>
                <w:lang w:val="en-GB"/>
              </w:rPr>
            </w:pPr>
            <w:r w:rsidRPr="00ED6522">
              <w:rPr>
                <w:lang w:val="en-GB"/>
              </w:rPr>
              <w:t>PFCs</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C7DCF6"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74D051"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686C26"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09B48A"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5FD797"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DEA44E"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BD72B7" w:rsidRPr="00ED6522" w14:paraId="57252933"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92E80E" w14:textId="77777777" w:rsidR="00BD72B7" w:rsidRPr="00ED6522" w:rsidRDefault="00BD72B7" w:rsidP="00BD72B7">
            <w:pPr>
              <w:pStyle w:val="TextTable"/>
              <w:rPr>
                <w:lang w:val="en-GB"/>
              </w:rPr>
            </w:pPr>
            <w:r w:rsidRPr="00ED6522">
              <w:rPr>
                <w:lang w:val="en-GB"/>
              </w:rPr>
              <w:t>SF</w:t>
            </w:r>
            <w:r w:rsidRPr="00ED6522">
              <w:rPr>
                <w:vertAlign w:val="subscript"/>
                <w:lang w:val="en-GB"/>
              </w:rPr>
              <w:t>6</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DD238D"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A9901E"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0ABC13"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DDCAF8"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C04A0F"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E6039C" w14:textId="77777777" w:rsidR="00BD72B7" w:rsidRPr="00ED6522" w:rsidRDefault="00BD72B7" w:rsidP="00BD72B7">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r>
      <w:tr w:rsidR="007771A8" w:rsidRPr="00ED6522" w14:paraId="46DE2F43"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47AA65D7" w14:textId="77777777" w:rsidR="007771A8" w:rsidRPr="00ED6522" w:rsidRDefault="007771A8" w:rsidP="007771A8">
            <w:pPr>
              <w:pStyle w:val="HeadlineTable"/>
              <w:rPr>
                <w:lang w:val="en-GB"/>
              </w:rPr>
            </w:pPr>
            <w:r w:rsidRPr="00ED6522">
              <w:rPr>
                <w:lang w:val="en-GB"/>
              </w:rPr>
              <w:t>Total</w:t>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6F11BA8D" w14:textId="77777777" w:rsidR="007771A8" w:rsidRPr="00BD72B7" w:rsidRDefault="00BD72B7" w:rsidP="007771A8">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162E9E13" w14:textId="77777777" w:rsidR="007771A8" w:rsidRPr="00BD72B7" w:rsidRDefault="00BD72B7" w:rsidP="007771A8">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1572F348" w14:textId="77777777" w:rsidR="007771A8" w:rsidRPr="00BD72B7" w:rsidRDefault="00BD72B7" w:rsidP="007771A8">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75EBC35B" w14:textId="77777777" w:rsidR="007771A8" w:rsidRPr="00BD72B7" w:rsidRDefault="00BD72B7" w:rsidP="007771A8">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70B26EB8" w14:textId="77777777" w:rsidR="007771A8" w:rsidRPr="00BD72B7" w:rsidRDefault="00BD72B7" w:rsidP="007771A8">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2551"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084E8202" w14:textId="77777777" w:rsidR="007771A8" w:rsidRPr="00BD72B7" w:rsidRDefault="00BD72B7" w:rsidP="007771A8">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r>
    </w:tbl>
    <w:p w14:paraId="54C80171" w14:textId="77777777" w:rsidR="005649DF" w:rsidRPr="00ED6522" w:rsidRDefault="00F44DB4" w:rsidP="00F44DB4">
      <w:pPr>
        <w:pStyle w:val="Source"/>
        <w:rPr>
          <w:lang w:val="en-GB"/>
        </w:rPr>
      </w:pPr>
      <w:r w:rsidRPr="00ED6522">
        <w:rPr>
          <w:vertAlign w:val="superscript"/>
          <w:lang w:val="en-GB"/>
        </w:rPr>
        <w:t>d</w:t>
      </w:r>
      <w:r w:rsidRPr="00ED6522">
        <w:rPr>
          <w:lang w:val="en-GB"/>
        </w:rPr>
        <w:t xml:space="preserve"> Please enter the percentage change of GHG emissions between the first and the last year of the time series, e.g., 1990 and 2016.</w:t>
      </w:r>
    </w:p>
    <w:p w14:paraId="17EC3FAB" w14:textId="77777777" w:rsidR="00D62E93" w:rsidRPr="00ED6522" w:rsidRDefault="00D62E93">
      <w:pPr>
        <w:spacing w:after="160" w:line="259" w:lineRule="auto"/>
        <w:jc w:val="left"/>
        <w:rPr>
          <w:lang w:val="en-GB"/>
        </w:rPr>
      </w:pPr>
    </w:p>
    <w:p w14:paraId="5D534103" w14:textId="77777777" w:rsidR="00D62E93" w:rsidRPr="00ED6522" w:rsidRDefault="00664535" w:rsidP="00664535">
      <w:pPr>
        <w:pStyle w:val="Beschriftung"/>
        <w:rPr>
          <w:lang w:val="en-GB"/>
        </w:rPr>
      </w:pPr>
      <w:bookmarkStart w:id="67" w:name="_Ref61366237"/>
      <w:bookmarkStart w:id="68" w:name="_Toc90029747"/>
      <w:r w:rsidRPr="00ED6522">
        <w:rPr>
          <w:lang w:val="en-GB"/>
        </w:rPr>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3</w:t>
      </w:r>
      <w:r w:rsidRPr="00ED6522">
        <w:rPr>
          <w:lang w:val="en-GB"/>
        </w:rPr>
        <w:fldChar w:fldCharType="end"/>
      </w:r>
      <w:bookmarkEnd w:id="67"/>
      <w:r w:rsidRPr="00ED6522">
        <w:rPr>
          <w:lang w:val="en-GB"/>
        </w:rPr>
        <w:t>:</w:t>
      </w:r>
      <w:r w:rsidR="00D62E93" w:rsidRPr="00ED6522">
        <w:rPr>
          <w:lang w:val="en-GB"/>
        </w:rPr>
        <w:t xml:space="preserve"> GHG Emissions and removals by year and sector</w:t>
      </w:r>
      <w:bookmarkEnd w:id="68"/>
      <w:r w:rsidR="00D62E93" w:rsidRPr="00ED6522">
        <w:rPr>
          <w:lang w:val="en-GB"/>
        </w:rPr>
        <w:t xml:space="preserve"> </w:t>
      </w:r>
    </w:p>
    <w:p w14:paraId="5DF1EB47" w14:textId="77777777" w:rsidR="00D62E93" w:rsidRPr="00ED6522" w:rsidRDefault="00D62E93" w:rsidP="00D62E93">
      <w:pPr>
        <w:spacing w:after="160" w:line="259" w:lineRule="auto"/>
        <w:jc w:val="left"/>
        <w:rPr>
          <w:lang w:val="en-GB"/>
        </w:rPr>
      </w:pPr>
      <w:r w:rsidRPr="00ED6522">
        <w:rPr>
          <w:lang w:val="en-GB"/>
        </w:rPr>
        <w:t>Please add/delete columns as necessary to represent the years covered by your timeline, and/or add or adjust rows as necessary to address other emissions sources considered relevant, in CO</w:t>
      </w:r>
      <w:r w:rsidRPr="00ED6522">
        <w:rPr>
          <w:vertAlign w:val="subscript"/>
          <w:lang w:val="en-GB"/>
        </w:rPr>
        <w:t>2</w:t>
      </w:r>
      <w:r w:rsidRPr="00ED6522">
        <w:rPr>
          <w:lang w:val="en-GB"/>
        </w:rPr>
        <w:t xml:space="preserve"> eq.</w:t>
      </w:r>
    </w:p>
    <w:tbl>
      <w:tblPr>
        <w:tblStyle w:val="Tabellenraster"/>
        <w:tblW w:w="9185" w:type="dxa"/>
        <w:tblInd w:w="-5" w:type="dxa"/>
        <w:tblLayout w:type="fixed"/>
        <w:tblLook w:val="04A0" w:firstRow="1" w:lastRow="0" w:firstColumn="1" w:lastColumn="0" w:noHBand="0" w:noVBand="1"/>
      </w:tblPr>
      <w:tblGrid>
        <w:gridCol w:w="1814"/>
        <w:gridCol w:w="964"/>
        <w:gridCol w:w="964"/>
        <w:gridCol w:w="964"/>
        <w:gridCol w:w="964"/>
        <w:gridCol w:w="964"/>
        <w:gridCol w:w="2551"/>
      </w:tblGrid>
      <w:tr w:rsidR="00D62E93" w:rsidRPr="000200DA" w14:paraId="7CD5F277" w14:textId="77777777" w:rsidTr="002F79E9">
        <w:trPr>
          <w:trHeight w:val="60"/>
          <w:tblHeader/>
        </w:trPr>
        <w:tc>
          <w:tcPr>
            <w:tcW w:w="1814"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24DBDECF" w14:textId="77777777" w:rsidR="00D62E93" w:rsidRPr="00ED6522" w:rsidRDefault="00D62E93" w:rsidP="00B24E3C">
            <w:pPr>
              <w:pStyle w:val="HeadlineTable"/>
              <w:rPr>
                <w:lang w:val="en-GB"/>
              </w:rPr>
            </w:pPr>
            <w:r w:rsidRPr="00ED6522">
              <w:rPr>
                <w:lang w:val="en-GB"/>
              </w:rPr>
              <w:t>Year</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1FF60C6" w14:textId="77777777" w:rsidR="00D62E93" w:rsidRPr="00ED6522" w:rsidRDefault="00D62E93" w:rsidP="00B24E3C">
            <w:pPr>
              <w:pStyle w:val="HeadlineTable"/>
              <w:rPr>
                <w:lang w:val="en-GB"/>
              </w:rPr>
            </w:pPr>
            <w:r w:rsidRPr="00ED6522">
              <w:rPr>
                <w:lang w:val="en-GB"/>
              </w:rPr>
              <w:t>1990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D3060E6" w14:textId="77777777" w:rsidR="00D62E93" w:rsidRPr="00ED6522" w:rsidRDefault="00D62E93" w:rsidP="00B24E3C">
            <w:pPr>
              <w:pStyle w:val="HeadlineTable"/>
              <w:rPr>
                <w:lang w:val="en-GB"/>
              </w:rPr>
            </w:pPr>
            <w:r w:rsidRPr="00ED6522">
              <w:rPr>
                <w:lang w:val="en-GB"/>
              </w:rPr>
              <w:t>1994</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40230A5" w14:textId="77777777" w:rsidR="00D62E93" w:rsidRPr="00ED6522" w:rsidRDefault="00D62E93" w:rsidP="00B24E3C">
            <w:pPr>
              <w:pStyle w:val="HeadlineTable"/>
              <w:rPr>
                <w:lang w:val="en-GB"/>
              </w:rPr>
            </w:pPr>
            <w:r w:rsidRPr="00ED6522">
              <w:rPr>
                <w:lang w:val="en-GB"/>
              </w:rPr>
              <w:t>2000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31102A9" w14:textId="77777777" w:rsidR="00D62E93" w:rsidRPr="00ED6522" w:rsidRDefault="00D62E93" w:rsidP="00B24E3C">
            <w:pPr>
              <w:pStyle w:val="HeadlineTable"/>
              <w:rPr>
                <w:lang w:val="en-GB"/>
              </w:rPr>
            </w:pPr>
            <w:r w:rsidRPr="00ED6522">
              <w:rPr>
                <w:lang w:val="en-GB"/>
              </w:rPr>
              <w:t>2010</w:t>
            </w:r>
          </w:p>
        </w:tc>
        <w:tc>
          <w:tcPr>
            <w:tcW w:w="96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E9FC345" w14:textId="77777777" w:rsidR="00D62E93" w:rsidRPr="00ED6522" w:rsidRDefault="00D62E93" w:rsidP="00B24E3C">
            <w:pPr>
              <w:pStyle w:val="HeadlineTable"/>
              <w:rPr>
                <w:lang w:val="en-GB"/>
              </w:rPr>
            </w:pPr>
            <w:r w:rsidRPr="00ED6522">
              <w:rPr>
                <w:lang w:val="en-GB"/>
              </w:rPr>
              <w:t>2016</w:t>
            </w:r>
          </w:p>
        </w:tc>
        <w:tc>
          <w:tcPr>
            <w:tcW w:w="2551"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1212F88D" w14:textId="77777777" w:rsidR="00D62E93" w:rsidRPr="00ED6522" w:rsidRDefault="00D62E93" w:rsidP="00B24E3C">
            <w:pPr>
              <w:pStyle w:val="HeadlineTable"/>
              <w:rPr>
                <w:lang w:val="en-GB"/>
              </w:rPr>
            </w:pPr>
            <w:r w:rsidRPr="00ED6522">
              <w:rPr>
                <w:lang w:val="en-GB"/>
              </w:rPr>
              <w:t>Percentage change between XXXX and 20XX</w:t>
            </w:r>
            <w:r w:rsidRPr="00ED6522">
              <w:rPr>
                <w:vertAlign w:val="superscript"/>
                <w:lang w:val="en-GB"/>
              </w:rPr>
              <w:t>d</w:t>
            </w:r>
          </w:p>
        </w:tc>
      </w:tr>
      <w:tr w:rsidR="00D62E93" w:rsidRPr="00ED6522" w14:paraId="60C6B294" w14:textId="77777777" w:rsidTr="002F79E9">
        <w:trPr>
          <w:trHeight w:val="60"/>
        </w:trPr>
        <w:tc>
          <w:tcPr>
            <w:tcW w:w="181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6C3B6BE" w14:textId="77777777" w:rsidR="00D62E93" w:rsidRPr="00ED6522" w:rsidRDefault="00D62E93" w:rsidP="00B24E3C">
            <w:pPr>
              <w:pStyle w:val="TextTable"/>
              <w:rPr>
                <w:lang w:val="en-GB"/>
              </w:rPr>
            </w:pPr>
            <w:r w:rsidRPr="00ED6522">
              <w:rPr>
                <w:lang w:val="en-GB"/>
              </w:rPr>
              <w:t>Sectors</w:t>
            </w:r>
          </w:p>
        </w:tc>
        <w:tc>
          <w:tcPr>
            <w:tcW w:w="7371" w:type="dxa"/>
            <w:gridSpan w:val="6"/>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D466614" w14:textId="77777777" w:rsidR="00D62E93" w:rsidRPr="00ED6522" w:rsidRDefault="0002788C" w:rsidP="00B24E3C">
            <w:pPr>
              <w:pStyle w:val="TextTable"/>
              <w:rPr>
                <w:lang w:val="en-GB"/>
              </w:rPr>
            </w:pPr>
            <w:r>
              <w:rPr>
                <w:lang w:val="en-GB"/>
              </w:rPr>
              <w:fldChar w:fldCharType="begin">
                <w:ffData>
                  <w:name w:val=""/>
                  <w:enabled/>
                  <w:calcOnExit w:val="0"/>
                  <w:textInput>
                    <w:default w:val="Gg CO2-eq "/>
                  </w:textInput>
                </w:ffData>
              </w:fldChar>
            </w:r>
            <w:r>
              <w:rPr>
                <w:lang w:val="en-GB"/>
              </w:rPr>
              <w:instrText xml:space="preserve"> FORMTEXT </w:instrText>
            </w:r>
            <w:r>
              <w:rPr>
                <w:lang w:val="en-GB"/>
              </w:rPr>
            </w:r>
            <w:r>
              <w:rPr>
                <w:lang w:val="en-GB"/>
              </w:rPr>
              <w:fldChar w:fldCharType="separate"/>
            </w:r>
            <w:r>
              <w:rPr>
                <w:noProof/>
                <w:lang w:val="en-GB"/>
              </w:rPr>
              <w:t xml:space="preserve">Gg CO2-eq </w:t>
            </w:r>
            <w:r>
              <w:rPr>
                <w:lang w:val="en-GB"/>
              </w:rPr>
              <w:fldChar w:fldCharType="end"/>
            </w:r>
          </w:p>
        </w:tc>
      </w:tr>
      <w:tr w:rsidR="0002788C" w:rsidRPr="00ED6522" w14:paraId="73690E04"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BDC323" w14:textId="77777777" w:rsidR="0002788C" w:rsidRPr="00ED6522" w:rsidRDefault="0002788C" w:rsidP="0002788C">
            <w:pPr>
              <w:pStyle w:val="TextTable"/>
              <w:rPr>
                <w:lang w:val="en-GB"/>
              </w:rPr>
            </w:pPr>
            <w:r w:rsidRPr="00ED6522">
              <w:rPr>
                <w:lang w:val="en-GB"/>
              </w:rPr>
              <w:t>Energy</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F3FAB8" w14:textId="77777777" w:rsidR="0002788C" w:rsidRPr="00ED6522" w:rsidRDefault="0002788C" w:rsidP="0002788C">
            <w:pPr>
              <w:pStyle w:val="TextTable"/>
              <w:rPr>
                <w:lang w:val="en-GB"/>
              </w:rPr>
            </w:pPr>
            <w:r>
              <w:rPr>
                <w:lang w:val="en-GB"/>
              </w:rPr>
              <w:fldChar w:fldCharType="begin">
                <w:ffData>
                  <w:name w:val=""/>
                  <w:enabled/>
                  <w:calcOnExit w:val="0"/>
                  <w:textInput/>
                </w:ffData>
              </w:fldChar>
            </w:r>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E638FD" w14:textId="77777777" w:rsidR="0002788C" w:rsidRPr="00ED6522" w:rsidRDefault="0002788C" w:rsidP="0002788C">
            <w:pPr>
              <w:pStyle w:val="TextTable"/>
              <w:rPr>
                <w:lang w:val="en-GB"/>
              </w:rPr>
            </w:pPr>
            <w:r w:rsidRPr="002A2050">
              <w:rPr>
                <w:lang w:val="en-GB"/>
              </w:rPr>
              <w:fldChar w:fldCharType="begin">
                <w:ffData>
                  <w:name w:val=""/>
                  <w:enabled/>
                  <w:calcOnExit w:val="0"/>
                  <w:textInput/>
                </w:ffData>
              </w:fldChar>
            </w:r>
            <w:r w:rsidRPr="002A2050">
              <w:rPr>
                <w:lang w:val="en-GB"/>
              </w:rPr>
              <w:instrText xml:space="preserve"> FORMTEXT </w:instrText>
            </w:r>
            <w:r w:rsidRPr="002A2050">
              <w:rPr>
                <w:lang w:val="en-GB"/>
              </w:rPr>
            </w:r>
            <w:r w:rsidRPr="002A2050">
              <w:rPr>
                <w:lang w:val="en-GB"/>
              </w:rPr>
              <w:fldChar w:fldCharType="separate"/>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251B12" w14:textId="77777777" w:rsidR="0002788C" w:rsidRPr="00ED6522" w:rsidRDefault="0002788C" w:rsidP="0002788C">
            <w:pPr>
              <w:pStyle w:val="TextTable"/>
              <w:rPr>
                <w:lang w:val="en-GB"/>
              </w:rPr>
            </w:pPr>
            <w:r w:rsidRPr="002A2050">
              <w:rPr>
                <w:lang w:val="en-GB"/>
              </w:rPr>
              <w:fldChar w:fldCharType="begin">
                <w:ffData>
                  <w:name w:val=""/>
                  <w:enabled/>
                  <w:calcOnExit w:val="0"/>
                  <w:textInput/>
                </w:ffData>
              </w:fldChar>
            </w:r>
            <w:r w:rsidRPr="002A2050">
              <w:rPr>
                <w:lang w:val="en-GB"/>
              </w:rPr>
              <w:instrText xml:space="preserve"> FORMTEXT </w:instrText>
            </w:r>
            <w:r w:rsidRPr="002A2050">
              <w:rPr>
                <w:lang w:val="en-GB"/>
              </w:rPr>
            </w:r>
            <w:r w:rsidRPr="002A2050">
              <w:rPr>
                <w:lang w:val="en-GB"/>
              </w:rPr>
              <w:fldChar w:fldCharType="separate"/>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8C8796" w14:textId="77777777" w:rsidR="0002788C" w:rsidRPr="00ED6522" w:rsidRDefault="0002788C" w:rsidP="0002788C">
            <w:pPr>
              <w:pStyle w:val="TextTable"/>
              <w:rPr>
                <w:lang w:val="en-GB"/>
              </w:rPr>
            </w:pPr>
            <w:r w:rsidRPr="002A2050">
              <w:rPr>
                <w:lang w:val="en-GB"/>
              </w:rPr>
              <w:fldChar w:fldCharType="begin">
                <w:ffData>
                  <w:name w:val=""/>
                  <w:enabled/>
                  <w:calcOnExit w:val="0"/>
                  <w:textInput/>
                </w:ffData>
              </w:fldChar>
            </w:r>
            <w:r w:rsidRPr="002A2050">
              <w:rPr>
                <w:lang w:val="en-GB"/>
              </w:rPr>
              <w:instrText xml:space="preserve"> FORMTEXT </w:instrText>
            </w:r>
            <w:r w:rsidRPr="002A2050">
              <w:rPr>
                <w:lang w:val="en-GB"/>
              </w:rPr>
            </w:r>
            <w:r w:rsidRPr="002A2050">
              <w:rPr>
                <w:lang w:val="en-GB"/>
              </w:rPr>
              <w:fldChar w:fldCharType="separate"/>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3A5DAF" w14:textId="77777777" w:rsidR="0002788C" w:rsidRPr="00ED6522" w:rsidRDefault="0002788C" w:rsidP="0002788C">
            <w:pPr>
              <w:pStyle w:val="TextTable"/>
              <w:rPr>
                <w:lang w:val="en-GB"/>
              </w:rPr>
            </w:pPr>
            <w:r w:rsidRPr="002A2050">
              <w:rPr>
                <w:lang w:val="en-GB"/>
              </w:rPr>
              <w:fldChar w:fldCharType="begin">
                <w:ffData>
                  <w:name w:val=""/>
                  <w:enabled/>
                  <w:calcOnExit w:val="0"/>
                  <w:textInput/>
                </w:ffData>
              </w:fldChar>
            </w:r>
            <w:r w:rsidRPr="002A2050">
              <w:rPr>
                <w:lang w:val="en-GB"/>
              </w:rPr>
              <w:instrText xml:space="preserve"> FORMTEXT </w:instrText>
            </w:r>
            <w:r w:rsidRPr="002A2050">
              <w:rPr>
                <w:lang w:val="en-GB"/>
              </w:rPr>
            </w:r>
            <w:r w:rsidRPr="002A2050">
              <w:rPr>
                <w:lang w:val="en-GB"/>
              </w:rPr>
              <w:fldChar w:fldCharType="separate"/>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28D466" w14:textId="77777777" w:rsidR="0002788C" w:rsidRPr="00ED6522" w:rsidRDefault="0002788C" w:rsidP="0002788C">
            <w:pPr>
              <w:pStyle w:val="TextTable"/>
              <w:rPr>
                <w:lang w:val="en-GB"/>
              </w:rPr>
            </w:pPr>
            <w:r w:rsidRPr="002A2050">
              <w:rPr>
                <w:lang w:val="en-GB"/>
              </w:rPr>
              <w:fldChar w:fldCharType="begin">
                <w:ffData>
                  <w:name w:val=""/>
                  <w:enabled/>
                  <w:calcOnExit w:val="0"/>
                  <w:textInput/>
                </w:ffData>
              </w:fldChar>
            </w:r>
            <w:r w:rsidRPr="002A2050">
              <w:rPr>
                <w:lang w:val="en-GB"/>
              </w:rPr>
              <w:instrText xml:space="preserve"> FORMTEXT </w:instrText>
            </w:r>
            <w:r w:rsidRPr="002A2050">
              <w:rPr>
                <w:lang w:val="en-GB"/>
              </w:rPr>
            </w:r>
            <w:r w:rsidRPr="002A2050">
              <w:rPr>
                <w:lang w:val="en-GB"/>
              </w:rPr>
              <w:fldChar w:fldCharType="separate"/>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noProof/>
                <w:lang w:val="en-GB"/>
              </w:rPr>
              <w:t> </w:t>
            </w:r>
            <w:r w:rsidRPr="002A2050">
              <w:rPr>
                <w:lang w:val="en-GB"/>
              </w:rPr>
              <w:fldChar w:fldCharType="end"/>
            </w:r>
          </w:p>
        </w:tc>
      </w:tr>
      <w:tr w:rsidR="0002788C" w:rsidRPr="00746782" w14:paraId="7C8A1582"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4B9BCE" w14:textId="77777777" w:rsidR="0002788C" w:rsidRPr="00ED6522" w:rsidRDefault="0002788C" w:rsidP="0002788C">
            <w:pPr>
              <w:pStyle w:val="TextTable"/>
              <w:rPr>
                <w:lang w:val="en-GB"/>
              </w:rPr>
            </w:pPr>
            <w:r w:rsidRPr="00ED6522">
              <w:rPr>
                <w:lang w:val="en-GB"/>
              </w:rPr>
              <w:t>Industrial Processes and Product Use</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A4EB0E"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DA3AEC"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134A7A"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1CDC86"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44CEFB"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C55CE9"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r>
      <w:tr w:rsidR="0002788C" w:rsidRPr="00746782" w14:paraId="6C7E3B7F"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680546" w14:textId="77777777" w:rsidR="0002788C" w:rsidRPr="00ED6522" w:rsidRDefault="0002788C" w:rsidP="0002788C">
            <w:pPr>
              <w:pStyle w:val="TextTable"/>
              <w:rPr>
                <w:lang w:val="en-GB"/>
              </w:rPr>
            </w:pPr>
            <w:r w:rsidRPr="00ED6522">
              <w:rPr>
                <w:lang w:val="en-GB"/>
              </w:rPr>
              <w:t>Agriculture, forestry, and other land use</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9F41BF"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AA04C4"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85BEE0"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F871E3"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35FB7E"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FDC513" w14:textId="77777777" w:rsidR="0002788C" w:rsidRPr="00ED6522" w:rsidRDefault="0002788C" w:rsidP="0002788C">
            <w:pPr>
              <w:pStyle w:val="TextTable"/>
              <w:rPr>
                <w:lang w:val="en-GB"/>
              </w:rPr>
            </w:pPr>
            <w:r w:rsidRPr="00A62E72">
              <w:rPr>
                <w:lang w:val="en-GB"/>
              </w:rPr>
              <w:fldChar w:fldCharType="begin">
                <w:ffData>
                  <w:name w:val=""/>
                  <w:enabled/>
                  <w:calcOnExit w:val="0"/>
                  <w:textInput/>
                </w:ffData>
              </w:fldChar>
            </w:r>
            <w:r w:rsidRPr="00A62E72">
              <w:rPr>
                <w:lang w:val="en-GB"/>
              </w:rPr>
              <w:instrText xml:space="preserve"> FORMTEXT </w:instrText>
            </w:r>
            <w:r w:rsidRPr="00A62E72">
              <w:rPr>
                <w:lang w:val="en-GB"/>
              </w:rPr>
            </w:r>
            <w:r w:rsidRPr="00A62E72">
              <w:rPr>
                <w:lang w:val="en-GB"/>
              </w:rPr>
              <w:fldChar w:fldCharType="separate"/>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noProof/>
                <w:lang w:val="en-GB"/>
              </w:rPr>
              <w:t> </w:t>
            </w:r>
            <w:r w:rsidRPr="00A62E72">
              <w:rPr>
                <w:lang w:val="en-GB"/>
              </w:rPr>
              <w:fldChar w:fldCharType="end"/>
            </w:r>
          </w:p>
        </w:tc>
      </w:tr>
      <w:tr w:rsidR="0002788C" w:rsidRPr="00ED6522" w14:paraId="4D0B415C"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BD6FEC" w14:textId="77777777" w:rsidR="0002788C" w:rsidRPr="00ED6522" w:rsidRDefault="0002788C" w:rsidP="0002788C">
            <w:pPr>
              <w:pStyle w:val="TextTable"/>
              <w:rPr>
                <w:lang w:val="en-GB"/>
              </w:rPr>
            </w:pPr>
            <w:r w:rsidRPr="00ED6522">
              <w:rPr>
                <w:lang w:val="en-GB"/>
              </w:rPr>
              <w:t>Waste</w:t>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7B8315" w14:textId="77777777" w:rsidR="0002788C" w:rsidRPr="00ED6522" w:rsidRDefault="0002788C" w:rsidP="0002788C">
            <w:pPr>
              <w:pStyle w:val="TextTable"/>
              <w:rPr>
                <w:lang w:val="en-GB"/>
              </w:rPr>
            </w:pPr>
            <w:r w:rsidRPr="00757355">
              <w:rPr>
                <w:lang w:val="en-GB"/>
              </w:rPr>
              <w:fldChar w:fldCharType="begin">
                <w:ffData>
                  <w:name w:val=""/>
                  <w:enabled/>
                  <w:calcOnExit w:val="0"/>
                  <w:textInput/>
                </w:ffData>
              </w:fldChar>
            </w:r>
            <w:r w:rsidRPr="00757355">
              <w:rPr>
                <w:lang w:val="en-GB"/>
              </w:rPr>
              <w:instrText xml:space="preserve"> FORMTEXT </w:instrText>
            </w:r>
            <w:r w:rsidRPr="00757355">
              <w:rPr>
                <w:lang w:val="en-GB"/>
              </w:rPr>
            </w:r>
            <w:r w:rsidRPr="00757355">
              <w:rPr>
                <w:lang w:val="en-GB"/>
              </w:rPr>
              <w:fldChar w:fldCharType="separate"/>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608801" w14:textId="77777777" w:rsidR="0002788C" w:rsidRPr="00ED6522" w:rsidRDefault="0002788C" w:rsidP="0002788C">
            <w:pPr>
              <w:pStyle w:val="TextTable"/>
              <w:rPr>
                <w:lang w:val="en-GB"/>
              </w:rPr>
            </w:pPr>
            <w:r w:rsidRPr="00757355">
              <w:rPr>
                <w:lang w:val="en-GB"/>
              </w:rPr>
              <w:fldChar w:fldCharType="begin">
                <w:ffData>
                  <w:name w:val=""/>
                  <w:enabled/>
                  <w:calcOnExit w:val="0"/>
                  <w:textInput/>
                </w:ffData>
              </w:fldChar>
            </w:r>
            <w:r w:rsidRPr="00757355">
              <w:rPr>
                <w:lang w:val="en-GB"/>
              </w:rPr>
              <w:instrText xml:space="preserve"> FORMTEXT </w:instrText>
            </w:r>
            <w:r w:rsidRPr="00757355">
              <w:rPr>
                <w:lang w:val="en-GB"/>
              </w:rPr>
            </w:r>
            <w:r w:rsidRPr="00757355">
              <w:rPr>
                <w:lang w:val="en-GB"/>
              </w:rPr>
              <w:fldChar w:fldCharType="separate"/>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4E843A" w14:textId="77777777" w:rsidR="0002788C" w:rsidRPr="00ED6522" w:rsidRDefault="0002788C" w:rsidP="0002788C">
            <w:pPr>
              <w:pStyle w:val="TextTable"/>
              <w:rPr>
                <w:lang w:val="en-GB"/>
              </w:rPr>
            </w:pPr>
            <w:r w:rsidRPr="00757355">
              <w:rPr>
                <w:lang w:val="en-GB"/>
              </w:rPr>
              <w:fldChar w:fldCharType="begin">
                <w:ffData>
                  <w:name w:val=""/>
                  <w:enabled/>
                  <w:calcOnExit w:val="0"/>
                  <w:textInput/>
                </w:ffData>
              </w:fldChar>
            </w:r>
            <w:r w:rsidRPr="00757355">
              <w:rPr>
                <w:lang w:val="en-GB"/>
              </w:rPr>
              <w:instrText xml:space="preserve"> FORMTEXT </w:instrText>
            </w:r>
            <w:r w:rsidRPr="00757355">
              <w:rPr>
                <w:lang w:val="en-GB"/>
              </w:rPr>
            </w:r>
            <w:r w:rsidRPr="00757355">
              <w:rPr>
                <w:lang w:val="en-GB"/>
              </w:rPr>
              <w:fldChar w:fldCharType="separate"/>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337445" w14:textId="77777777" w:rsidR="0002788C" w:rsidRPr="00ED6522" w:rsidRDefault="0002788C" w:rsidP="0002788C">
            <w:pPr>
              <w:pStyle w:val="TextTable"/>
              <w:rPr>
                <w:lang w:val="en-GB"/>
              </w:rPr>
            </w:pPr>
            <w:r w:rsidRPr="00757355">
              <w:rPr>
                <w:lang w:val="en-GB"/>
              </w:rPr>
              <w:fldChar w:fldCharType="begin">
                <w:ffData>
                  <w:name w:val=""/>
                  <w:enabled/>
                  <w:calcOnExit w:val="0"/>
                  <w:textInput/>
                </w:ffData>
              </w:fldChar>
            </w:r>
            <w:r w:rsidRPr="00757355">
              <w:rPr>
                <w:lang w:val="en-GB"/>
              </w:rPr>
              <w:instrText xml:space="preserve"> FORMTEXT </w:instrText>
            </w:r>
            <w:r w:rsidRPr="00757355">
              <w:rPr>
                <w:lang w:val="en-GB"/>
              </w:rPr>
            </w:r>
            <w:r w:rsidRPr="00757355">
              <w:rPr>
                <w:lang w:val="en-GB"/>
              </w:rPr>
              <w:fldChar w:fldCharType="separate"/>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lang w:val="en-GB"/>
              </w:rPr>
              <w:fldChar w:fldCharType="end"/>
            </w:r>
          </w:p>
        </w:tc>
        <w:tc>
          <w:tcPr>
            <w:tcW w:w="96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0054AF" w14:textId="77777777" w:rsidR="0002788C" w:rsidRPr="00ED6522" w:rsidRDefault="0002788C" w:rsidP="0002788C">
            <w:pPr>
              <w:pStyle w:val="TextTable"/>
              <w:rPr>
                <w:lang w:val="en-GB"/>
              </w:rPr>
            </w:pPr>
            <w:r w:rsidRPr="00757355">
              <w:rPr>
                <w:lang w:val="en-GB"/>
              </w:rPr>
              <w:fldChar w:fldCharType="begin">
                <w:ffData>
                  <w:name w:val=""/>
                  <w:enabled/>
                  <w:calcOnExit w:val="0"/>
                  <w:textInput/>
                </w:ffData>
              </w:fldChar>
            </w:r>
            <w:r w:rsidRPr="00757355">
              <w:rPr>
                <w:lang w:val="en-GB"/>
              </w:rPr>
              <w:instrText xml:space="preserve"> FORMTEXT </w:instrText>
            </w:r>
            <w:r w:rsidRPr="00757355">
              <w:rPr>
                <w:lang w:val="en-GB"/>
              </w:rPr>
            </w:r>
            <w:r w:rsidRPr="00757355">
              <w:rPr>
                <w:lang w:val="en-GB"/>
              </w:rPr>
              <w:fldChar w:fldCharType="separate"/>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lang w:val="en-GB"/>
              </w:rPr>
              <w:fldChar w:fldCharType="end"/>
            </w:r>
          </w:p>
        </w:tc>
        <w:tc>
          <w:tcPr>
            <w:tcW w:w="25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BD7A58" w14:textId="77777777" w:rsidR="0002788C" w:rsidRPr="00ED6522" w:rsidRDefault="0002788C" w:rsidP="0002788C">
            <w:pPr>
              <w:pStyle w:val="TextTable"/>
              <w:rPr>
                <w:lang w:val="en-GB"/>
              </w:rPr>
            </w:pPr>
            <w:r w:rsidRPr="00757355">
              <w:rPr>
                <w:lang w:val="en-GB"/>
              </w:rPr>
              <w:fldChar w:fldCharType="begin">
                <w:ffData>
                  <w:name w:val=""/>
                  <w:enabled/>
                  <w:calcOnExit w:val="0"/>
                  <w:textInput/>
                </w:ffData>
              </w:fldChar>
            </w:r>
            <w:r w:rsidRPr="00757355">
              <w:rPr>
                <w:lang w:val="en-GB"/>
              </w:rPr>
              <w:instrText xml:space="preserve"> FORMTEXT </w:instrText>
            </w:r>
            <w:r w:rsidRPr="00757355">
              <w:rPr>
                <w:lang w:val="en-GB"/>
              </w:rPr>
            </w:r>
            <w:r w:rsidRPr="00757355">
              <w:rPr>
                <w:lang w:val="en-GB"/>
              </w:rPr>
              <w:fldChar w:fldCharType="separate"/>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noProof/>
                <w:lang w:val="en-GB"/>
              </w:rPr>
              <w:t> </w:t>
            </w:r>
            <w:r w:rsidRPr="00757355">
              <w:rPr>
                <w:lang w:val="en-GB"/>
              </w:rPr>
              <w:fldChar w:fldCharType="end"/>
            </w:r>
          </w:p>
        </w:tc>
      </w:tr>
      <w:tr w:rsidR="0002788C" w:rsidRPr="00ED6522" w14:paraId="5B844AF9" w14:textId="77777777" w:rsidTr="002F79E9">
        <w:trPr>
          <w:trHeight w:val="60"/>
        </w:trPr>
        <w:tc>
          <w:tcPr>
            <w:tcW w:w="1814"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43D73386" w14:textId="77777777" w:rsidR="0002788C" w:rsidRPr="00ED6522" w:rsidRDefault="0002788C" w:rsidP="0002788C">
            <w:pPr>
              <w:pStyle w:val="HeadlineTable"/>
              <w:rPr>
                <w:lang w:val="en-GB"/>
              </w:rPr>
            </w:pPr>
            <w:r w:rsidRPr="00ED6522">
              <w:rPr>
                <w:lang w:val="en-GB"/>
              </w:rPr>
              <w:t>Total</w:t>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31E07200" w14:textId="77777777" w:rsidR="0002788C" w:rsidRPr="00ED6522" w:rsidRDefault="0002788C" w:rsidP="0002788C">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0A822712" w14:textId="77777777" w:rsidR="0002788C" w:rsidRPr="00ED6522" w:rsidRDefault="0002788C" w:rsidP="0002788C">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3E219270" w14:textId="77777777" w:rsidR="0002788C" w:rsidRPr="00ED6522" w:rsidRDefault="0002788C" w:rsidP="0002788C">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28FBB5AB" w14:textId="77777777" w:rsidR="0002788C" w:rsidRPr="00ED6522" w:rsidRDefault="0002788C" w:rsidP="0002788C">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96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5B7538F0" w14:textId="77777777" w:rsidR="0002788C" w:rsidRPr="00ED6522" w:rsidRDefault="0002788C" w:rsidP="0002788C">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c>
          <w:tcPr>
            <w:tcW w:w="2551"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3B162488" w14:textId="77777777" w:rsidR="0002788C" w:rsidRPr="00ED6522" w:rsidRDefault="0002788C" w:rsidP="0002788C">
            <w:pPr>
              <w:pStyle w:val="HeadlineTable"/>
              <w:rPr>
                <w:lang w:val="en-GB"/>
              </w:rPr>
            </w:pPr>
            <w:r w:rsidRPr="00BD72B7">
              <w:rPr>
                <w:lang w:val="en-GB"/>
              </w:rPr>
              <w:fldChar w:fldCharType="begin">
                <w:ffData>
                  <w:name w:val=""/>
                  <w:enabled/>
                  <w:calcOnExit w:val="0"/>
                  <w:textInput/>
                </w:ffData>
              </w:fldChar>
            </w:r>
            <w:r w:rsidRPr="00BD72B7">
              <w:rPr>
                <w:lang w:val="en-GB"/>
              </w:rPr>
              <w:instrText xml:space="preserve"> FORMTEXT </w:instrText>
            </w:r>
            <w:r w:rsidRPr="00BD72B7">
              <w:rPr>
                <w:lang w:val="en-GB"/>
              </w:rPr>
            </w:r>
            <w:r w:rsidRPr="00BD72B7">
              <w:rPr>
                <w:lang w:val="en-GB"/>
              </w:rPr>
              <w:fldChar w:fldCharType="separate"/>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noProof/>
                <w:lang w:val="en-GB"/>
              </w:rPr>
              <w:t> </w:t>
            </w:r>
            <w:r w:rsidRPr="00BD72B7">
              <w:rPr>
                <w:lang w:val="en-GB"/>
              </w:rPr>
              <w:fldChar w:fldCharType="end"/>
            </w:r>
          </w:p>
        </w:tc>
      </w:tr>
    </w:tbl>
    <w:p w14:paraId="7D3D1CED" w14:textId="77777777" w:rsidR="005649DF" w:rsidRPr="00ED6522" w:rsidRDefault="00097250" w:rsidP="00097250">
      <w:pPr>
        <w:pStyle w:val="Source"/>
        <w:rPr>
          <w:lang w:val="en-GB"/>
        </w:rPr>
      </w:pPr>
      <w:r w:rsidRPr="00ED6522">
        <w:rPr>
          <w:vertAlign w:val="superscript"/>
          <w:lang w:val="en-GB"/>
        </w:rPr>
        <w:t>d</w:t>
      </w:r>
      <w:r w:rsidRPr="00ED6522">
        <w:rPr>
          <w:lang w:val="en-GB"/>
        </w:rPr>
        <w:t xml:space="preserve"> Please enter the percentage change of GHG emissions between the first and the last year of the time series, e.g. 1990 and 2016.</w:t>
      </w:r>
    </w:p>
    <w:p w14:paraId="36BC842F" w14:textId="77777777" w:rsidR="008A0DCF" w:rsidRDefault="008A0DCF" w:rsidP="008A0DCF">
      <w:pPr>
        <w:spacing w:after="160" w:line="259" w:lineRule="auto"/>
        <w:jc w:val="left"/>
        <w:rPr>
          <w:lang w:val="en-GB"/>
        </w:rPr>
      </w:pPr>
      <w:bookmarkStart w:id="69" w:name="_Ref61366258"/>
    </w:p>
    <w:p w14:paraId="069B2447" w14:textId="711466E6" w:rsidR="0070640B" w:rsidRDefault="0070640B" w:rsidP="00B77F53">
      <w:pPr>
        <w:keepNext/>
        <w:keepLines/>
        <w:spacing w:after="160" w:line="259" w:lineRule="auto"/>
        <w:jc w:val="left"/>
        <w:rPr>
          <w:lang w:val="en-GB"/>
        </w:rPr>
      </w:pPr>
      <w:bookmarkStart w:id="70" w:name="_Toc90029762"/>
      <w:r w:rsidRPr="00ED6522">
        <w:rPr>
          <w:lang w:val="en-GB"/>
        </w:rPr>
        <w:lastRenderedPageBreak/>
        <w:t xml:space="preserve">Figure </w:t>
      </w:r>
      <w:r w:rsidRPr="00ED6522">
        <w:rPr>
          <w:lang w:val="en-GB"/>
        </w:rPr>
        <w:fldChar w:fldCharType="begin"/>
      </w:r>
      <w:r w:rsidRPr="00ED6522">
        <w:rPr>
          <w:lang w:val="en-GB"/>
        </w:rPr>
        <w:instrText xml:space="preserve"> SEQ Figure \* ARABIC </w:instrText>
      </w:r>
      <w:r w:rsidRPr="00ED6522">
        <w:rPr>
          <w:lang w:val="en-GB"/>
        </w:rPr>
        <w:fldChar w:fldCharType="separate"/>
      </w:r>
      <w:r w:rsidR="00BC4C90">
        <w:rPr>
          <w:noProof/>
          <w:lang w:val="en-GB"/>
        </w:rPr>
        <w:t>2</w:t>
      </w:r>
      <w:r w:rsidRPr="00ED6522">
        <w:rPr>
          <w:lang w:val="en-GB"/>
        </w:rPr>
        <w:fldChar w:fldCharType="end"/>
      </w:r>
      <w:bookmarkEnd w:id="69"/>
      <w:r w:rsidRPr="00ED6522">
        <w:rPr>
          <w:lang w:val="en-GB"/>
        </w:rPr>
        <w:t>: Example for the presentation of national GHG emissions by sector</w:t>
      </w:r>
      <w:bookmarkEnd w:id="70"/>
    </w:p>
    <w:p w14:paraId="08CB661A" w14:textId="77777777" w:rsidR="00C5426D" w:rsidRPr="00C5426D" w:rsidRDefault="00C5426D" w:rsidP="00B77F53">
      <w:pPr>
        <w:keepNext/>
        <w:keepLines/>
        <w:rPr>
          <w:lang w:val="en-GB"/>
        </w:rPr>
      </w:pPr>
      <w:r>
        <w:rPr>
          <w:lang w:val="en-GB"/>
        </w:rPr>
        <w:t>Please insert your own Figure to display the national GHG emissions by sector.</w:t>
      </w:r>
    </w:p>
    <w:p w14:paraId="7E18B0A9" w14:textId="77777777" w:rsidR="0070640B" w:rsidRPr="00ED6522" w:rsidRDefault="00376035" w:rsidP="00B77F53">
      <w:pPr>
        <w:keepNext/>
        <w:keepLines/>
        <w:rPr>
          <w:lang w:val="en-GB"/>
        </w:rPr>
      </w:pPr>
      <w:r w:rsidRPr="00ED6522">
        <w:rPr>
          <w:noProof/>
          <w:lang w:val="en-GB"/>
        </w:rPr>
        <w:drawing>
          <wp:inline distT="0" distB="0" distL="0" distR="0" wp14:anchorId="42F6129A" wp14:editId="7534742F">
            <wp:extent cx="5760000" cy="30360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3036023"/>
                    </a:xfrm>
                    <a:prstGeom prst="rect">
                      <a:avLst/>
                    </a:prstGeom>
                  </pic:spPr>
                </pic:pic>
              </a:graphicData>
            </a:graphic>
          </wp:inline>
        </w:drawing>
      </w:r>
    </w:p>
    <w:p w14:paraId="143E2C99" w14:textId="77777777" w:rsidR="0070640B" w:rsidRPr="00ED6522" w:rsidRDefault="00515044" w:rsidP="00B77F53">
      <w:pPr>
        <w:pStyle w:val="Source"/>
        <w:keepNext/>
        <w:keepLines/>
        <w:rPr>
          <w:lang w:val="en-GB"/>
        </w:rPr>
      </w:pPr>
      <w:r w:rsidRPr="00ED6522">
        <w:rPr>
          <w:lang w:val="en-GB"/>
        </w:rPr>
        <w:t xml:space="preserve">Source: Chile’s 3rd Biennial Update Report 2019. </w:t>
      </w:r>
      <w:r w:rsidRPr="00ED6522">
        <w:rPr>
          <w:lang w:val="en-GB"/>
        </w:rPr>
        <w:br/>
      </w:r>
      <w:r w:rsidRPr="00321EB6">
        <w:rPr>
          <w:lang w:val="en-GB"/>
        </w:rPr>
        <w:t xml:space="preserve">See </w:t>
      </w:r>
      <w:hyperlink r:id="rId23" w:history="1">
        <w:r w:rsidRPr="00321EB6">
          <w:rPr>
            <w:rStyle w:val="Hyperlink"/>
            <w:lang w:val="en-GB"/>
          </w:rPr>
          <w:t>https://unfccc.int/sites/default/files/resource/5769410_Chile-BUR3-1-Chile_3BUR_English.pdf</w:t>
        </w:r>
      </w:hyperlink>
    </w:p>
    <w:p w14:paraId="60559891" w14:textId="77777777" w:rsidR="00B24E3C" w:rsidRPr="00ED6522" w:rsidRDefault="00B24E3C" w:rsidP="00B77F53">
      <w:pPr>
        <w:pStyle w:val="berschrift3"/>
        <w:keepNext/>
        <w:keepLines/>
        <w:spacing w:before="360"/>
        <w:rPr>
          <w:lang w:val="en-GB"/>
        </w:rPr>
      </w:pPr>
      <w:bookmarkStart w:id="71" w:name="_Ref63072819"/>
      <w:bookmarkStart w:id="72" w:name="_Toc90029721"/>
      <w:r w:rsidRPr="00ED6522">
        <w:rPr>
          <w:lang w:val="en-GB"/>
        </w:rPr>
        <w:t>Energy sector</w:t>
      </w:r>
      <w:bookmarkEnd w:id="71"/>
      <w:bookmarkEnd w:id="72"/>
    </w:p>
    <w:p w14:paraId="4ECAE757" w14:textId="77777777" w:rsidR="00B24E3C" w:rsidRPr="00313D3A" w:rsidRDefault="00B24E3C" w:rsidP="008A0DCF">
      <w:pPr>
        <w:pStyle w:val="Standardbold"/>
        <w:keepNext/>
        <w:keepLines/>
        <w:rPr>
          <w:u w:val="single"/>
          <w:lang w:val="en-GB"/>
        </w:rPr>
      </w:pPr>
      <w:r w:rsidRPr="00313D3A">
        <w:rPr>
          <w:u w:val="single"/>
          <w:lang w:val="en-GB"/>
        </w:rPr>
        <w:t>Additional information/best practice:</w:t>
      </w:r>
    </w:p>
    <w:p w14:paraId="5919C753" w14:textId="77777777" w:rsidR="00B24E3C" w:rsidRPr="00ED6522" w:rsidRDefault="00B24E3C" w:rsidP="008A0DCF">
      <w:pPr>
        <w:keepNext/>
        <w:keepLines/>
        <w:rPr>
          <w:lang w:val="en-GB"/>
        </w:rPr>
      </w:pPr>
      <w:r w:rsidRPr="00ED6522">
        <w:rPr>
          <w:lang w:val="en-GB"/>
        </w:rPr>
        <w:t xml:space="preserve">This section </w:t>
      </w:r>
      <w:r w:rsidRPr="00C5426D">
        <w:rPr>
          <w:i/>
          <w:iCs/>
          <w:lang w:val="en-GB"/>
        </w:rPr>
        <w:t>may</w:t>
      </w:r>
      <w:r w:rsidRPr="00ED6522">
        <w:rPr>
          <w:lang w:val="en-GB"/>
        </w:rPr>
        <w:t xml:space="preserve"> address the following issues:</w:t>
      </w:r>
    </w:p>
    <w:p w14:paraId="4D00A95F" w14:textId="702F9894" w:rsidR="00B24E3C" w:rsidRPr="00ED6522" w:rsidRDefault="00B24E3C" w:rsidP="008A0DCF">
      <w:pPr>
        <w:pStyle w:val="Bullets"/>
        <w:keepNext/>
        <w:keepLines/>
        <w:rPr>
          <w:lang w:val="en-GB"/>
        </w:rPr>
      </w:pPr>
      <w:r w:rsidRPr="00ED6522">
        <w:rPr>
          <w:lang w:val="en-GB"/>
        </w:rPr>
        <w:t xml:space="preserve">Overview on sectoral emissions: explain how the emissions in the sector have evolved over time. Please provide a table – see for example </w:t>
      </w:r>
      <w:r w:rsidR="00BE30FE" w:rsidRPr="000151AC">
        <w:rPr>
          <w:highlight w:val="yellow"/>
          <w:u w:val="single"/>
          <w:lang w:val="en-GB"/>
        </w:rPr>
        <w:fldChar w:fldCharType="begin"/>
      </w:r>
      <w:r w:rsidR="00BE30FE" w:rsidRPr="000151AC">
        <w:rPr>
          <w:u w:val="single"/>
          <w:lang w:val="en-GB"/>
        </w:rPr>
        <w:instrText xml:space="preserve"> REF _Ref61514024 \h </w:instrText>
      </w:r>
      <w:r w:rsidR="00BE30FE" w:rsidRPr="000151AC">
        <w:rPr>
          <w:highlight w:val="yellow"/>
          <w:u w:val="single"/>
          <w:lang w:val="en-GB"/>
        </w:rPr>
      </w:r>
      <w:r w:rsidR="00BE30FE" w:rsidRPr="000151AC">
        <w:rPr>
          <w:highlight w:val="yellow"/>
          <w:u w:val="single"/>
          <w:lang w:val="en-GB"/>
        </w:rPr>
        <w:fldChar w:fldCharType="separate"/>
      </w:r>
      <w:r w:rsidR="00BC4C90" w:rsidRPr="000151AC">
        <w:rPr>
          <w:u w:val="single"/>
          <w:lang w:val="en-GB"/>
        </w:rPr>
        <w:t xml:space="preserve">Table </w:t>
      </w:r>
      <w:r w:rsidR="00BC4C90" w:rsidRPr="000151AC">
        <w:rPr>
          <w:noProof/>
          <w:u w:val="single"/>
          <w:lang w:val="en-GB"/>
        </w:rPr>
        <w:t>11</w:t>
      </w:r>
      <w:r w:rsidR="00BE30FE" w:rsidRPr="000151AC">
        <w:rPr>
          <w:highlight w:val="yellow"/>
          <w:u w:val="single"/>
          <w:lang w:val="en-GB"/>
        </w:rPr>
        <w:fldChar w:fldCharType="end"/>
      </w:r>
      <w:r w:rsidR="00851A22" w:rsidRPr="00ED6522">
        <w:rPr>
          <w:lang w:val="en-GB"/>
        </w:rPr>
        <w:t xml:space="preserve"> </w:t>
      </w:r>
      <w:r w:rsidRPr="00ED6522">
        <w:rPr>
          <w:lang w:val="en-GB"/>
        </w:rPr>
        <w:t>– and/or a figure where possible</w:t>
      </w:r>
      <w:r w:rsidR="000151AC">
        <w:rPr>
          <w:lang w:val="en-GB"/>
        </w:rPr>
        <w:t>, and i</w:t>
      </w:r>
      <w:r w:rsidRPr="00ED6522">
        <w:rPr>
          <w:lang w:val="en-GB"/>
        </w:rPr>
        <w:t>dentify the main drivers</w:t>
      </w:r>
    </w:p>
    <w:p w14:paraId="2D6E82C5" w14:textId="77777777" w:rsidR="00B24E3C" w:rsidRPr="00ED6522" w:rsidRDefault="00B24E3C" w:rsidP="00063C1C">
      <w:pPr>
        <w:pStyle w:val="Bullets"/>
        <w:rPr>
          <w:lang w:val="en-GB"/>
        </w:rPr>
      </w:pPr>
      <w:r w:rsidRPr="00ED6522">
        <w:rPr>
          <w:lang w:val="en-GB"/>
        </w:rPr>
        <w:t>Brief summary of tiers used (</w:t>
      </w:r>
      <w:r w:rsidR="00063C1C" w:rsidRPr="00ED6522">
        <w:rPr>
          <w:lang w:val="en-GB"/>
        </w:rPr>
        <w:t>e.g.,</w:t>
      </w:r>
      <w:r w:rsidRPr="00ED6522">
        <w:rPr>
          <w:lang w:val="en-GB"/>
        </w:rPr>
        <w:t xml:space="preserve"> mainly Tier 1, Tier 2 only for categories X and Y)</w:t>
      </w:r>
    </w:p>
    <w:p w14:paraId="039B9091" w14:textId="77777777" w:rsidR="00B24E3C" w:rsidRPr="00ED6522" w:rsidRDefault="00B24E3C" w:rsidP="00063C1C">
      <w:pPr>
        <w:pStyle w:val="Bullets"/>
        <w:rPr>
          <w:lang w:val="en-GB"/>
        </w:rPr>
      </w:pPr>
      <w:r w:rsidRPr="00ED6522">
        <w:rPr>
          <w:lang w:val="en-GB"/>
        </w:rPr>
        <w:t>Comparison between the sectoral and reference approach, commenting on reasons where there are relevant differences between the results of the two approaches</w:t>
      </w:r>
    </w:p>
    <w:p w14:paraId="0205CBB8" w14:textId="77777777" w:rsidR="00B24E3C" w:rsidRPr="00ED6522" w:rsidRDefault="00B24E3C" w:rsidP="00063C1C">
      <w:pPr>
        <w:pStyle w:val="Bullets"/>
        <w:rPr>
          <w:lang w:val="en-GB"/>
        </w:rPr>
      </w:pPr>
      <w:r w:rsidRPr="00ED6522">
        <w:rPr>
          <w:lang w:val="en-GB"/>
        </w:rPr>
        <w:t>Key information sources and how data was collected (</w:t>
      </w:r>
      <w:r w:rsidR="00063C1C" w:rsidRPr="00ED6522">
        <w:rPr>
          <w:lang w:val="en-GB"/>
        </w:rPr>
        <w:t>e.g.,</w:t>
      </w:r>
      <w:r w:rsidRPr="00ED6522">
        <w:rPr>
          <w:lang w:val="en-GB"/>
        </w:rPr>
        <w:t xml:space="preserve"> through national statistics, research, reported directly by stakeholders)</w:t>
      </w:r>
    </w:p>
    <w:p w14:paraId="3364F86F" w14:textId="77777777" w:rsidR="00B24E3C" w:rsidRPr="00ED6522" w:rsidRDefault="00B24E3C" w:rsidP="00063C1C">
      <w:pPr>
        <w:pStyle w:val="Bullets"/>
        <w:rPr>
          <w:lang w:val="en-GB"/>
        </w:rPr>
      </w:pPr>
      <w:r w:rsidRPr="00ED6522">
        <w:rPr>
          <w:lang w:val="en-GB"/>
        </w:rPr>
        <w:t>Description of any quality assurance/quality control measures applied</w:t>
      </w:r>
    </w:p>
    <w:p w14:paraId="439B82B5" w14:textId="77777777" w:rsidR="00B24E3C" w:rsidRPr="00ED6522" w:rsidRDefault="00B24E3C" w:rsidP="00063C1C">
      <w:pPr>
        <w:pStyle w:val="Bullets"/>
        <w:rPr>
          <w:lang w:val="en-GB"/>
        </w:rPr>
      </w:pPr>
      <w:r w:rsidRPr="00ED6522">
        <w:rPr>
          <w:lang w:val="en-GB"/>
        </w:rPr>
        <w:t>Any methodological changes applied or other improvements leading to recalculations since you last reported on your GHG inventory (if applicable). If so, please briefly describe them and their impact on emissions (</w:t>
      </w:r>
      <w:r w:rsidR="00063C1C" w:rsidRPr="00ED6522">
        <w:rPr>
          <w:lang w:val="en-GB"/>
        </w:rPr>
        <w:t>e.g.,</w:t>
      </w:r>
      <w:r w:rsidRPr="00ED6522">
        <w:rPr>
          <w:lang w:val="en-GB"/>
        </w:rPr>
        <w:t xml:space="preserve"> total overall emissions in the sector increased between 3%-5% over the years of the time series)</w:t>
      </w:r>
    </w:p>
    <w:p w14:paraId="3FF23611" w14:textId="77777777" w:rsidR="00B24E3C" w:rsidRPr="00ED6522" w:rsidRDefault="00B24E3C" w:rsidP="00063C1C">
      <w:pPr>
        <w:pStyle w:val="Bullets"/>
        <w:rPr>
          <w:lang w:val="en-GB"/>
        </w:rPr>
      </w:pPr>
      <w:r w:rsidRPr="00ED6522">
        <w:rPr>
          <w:lang w:val="en-GB"/>
        </w:rPr>
        <w:t xml:space="preserve">Sectoral uncertainties, if analysed </w:t>
      </w:r>
    </w:p>
    <w:p w14:paraId="4A10FB9F" w14:textId="77777777" w:rsidR="00B24E3C" w:rsidRPr="00ED6522" w:rsidRDefault="00B24E3C" w:rsidP="00063C1C">
      <w:pPr>
        <w:pStyle w:val="Bullets"/>
        <w:rPr>
          <w:lang w:val="en-GB"/>
        </w:rPr>
      </w:pPr>
      <w:r w:rsidRPr="00ED6522">
        <w:rPr>
          <w:lang w:val="en-GB"/>
        </w:rPr>
        <w:t>Data/information gaps</w:t>
      </w:r>
    </w:p>
    <w:p w14:paraId="0891ED9D" w14:textId="77777777" w:rsidR="00B24E3C" w:rsidRPr="00ED6522" w:rsidRDefault="00B24E3C" w:rsidP="00063C1C">
      <w:pPr>
        <w:pStyle w:val="Bullets"/>
        <w:rPr>
          <w:lang w:val="en-GB"/>
        </w:rPr>
      </w:pPr>
      <w:r w:rsidRPr="00ED6522">
        <w:rPr>
          <w:lang w:val="en-GB"/>
        </w:rPr>
        <w:t>Improvement plans</w:t>
      </w:r>
    </w:p>
    <w:p w14:paraId="61555442" w14:textId="77777777" w:rsidR="00B24E3C" w:rsidRPr="00ED6522" w:rsidRDefault="00B24E3C" w:rsidP="00063C1C">
      <w:pPr>
        <w:pStyle w:val="Bullets"/>
        <w:rPr>
          <w:lang w:val="en-GB"/>
        </w:rPr>
      </w:pPr>
      <w:r w:rsidRPr="00ED6522">
        <w:rPr>
          <w:lang w:val="en-GB"/>
        </w:rPr>
        <w:t>Suggestions and needs for improvement of reporting</w:t>
      </w:r>
    </w:p>
    <w:p w14:paraId="6CF7F8A2" w14:textId="77777777" w:rsidR="00B24E3C" w:rsidRPr="00ED6522" w:rsidRDefault="00B24E3C" w:rsidP="00B77F53">
      <w:pPr>
        <w:pStyle w:val="berschrift3"/>
        <w:keepNext/>
        <w:keepLines/>
        <w:spacing w:before="360"/>
        <w:rPr>
          <w:lang w:val="en-GB"/>
        </w:rPr>
      </w:pPr>
      <w:bookmarkStart w:id="73" w:name="_Toc90029722"/>
      <w:r w:rsidRPr="00ED6522">
        <w:rPr>
          <w:lang w:val="en-GB"/>
        </w:rPr>
        <w:lastRenderedPageBreak/>
        <w:t>Industrial processes and product use (IPPU)</w:t>
      </w:r>
      <w:bookmarkEnd w:id="73"/>
    </w:p>
    <w:p w14:paraId="000A5731" w14:textId="77777777" w:rsidR="00B24E3C" w:rsidRPr="00313D3A" w:rsidRDefault="00B24E3C" w:rsidP="00B77F53">
      <w:pPr>
        <w:pStyle w:val="Standardbold"/>
        <w:keepNext/>
        <w:keepLines/>
        <w:rPr>
          <w:u w:val="single"/>
          <w:lang w:val="en-GB"/>
        </w:rPr>
      </w:pPr>
      <w:r w:rsidRPr="00313D3A">
        <w:rPr>
          <w:u w:val="single"/>
          <w:lang w:val="en-GB"/>
        </w:rPr>
        <w:t>Additional information/best practice:</w:t>
      </w:r>
    </w:p>
    <w:p w14:paraId="27BF9B7D" w14:textId="77777777" w:rsidR="00B24E3C" w:rsidRPr="00ED6522" w:rsidRDefault="00B24E3C" w:rsidP="00B77F53">
      <w:pPr>
        <w:keepNext/>
        <w:keepLines/>
        <w:rPr>
          <w:lang w:val="en-GB"/>
        </w:rPr>
      </w:pPr>
      <w:r w:rsidRPr="00ED6522">
        <w:rPr>
          <w:lang w:val="en-GB"/>
        </w:rPr>
        <w:t xml:space="preserve">This section </w:t>
      </w:r>
      <w:r w:rsidRPr="00C5426D">
        <w:rPr>
          <w:i/>
          <w:iCs/>
          <w:lang w:val="en-GB"/>
        </w:rPr>
        <w:t>may</w:t>
      </w:r>
      <w:r w:rsidRPr="00ED6522">
        <w:rPr>
          <w:lang w:val="en-GB"/>
        </w:rPr>
        <w:t xml:space="preserve"> address the following issues:</w:t>
      </w:r>
    </w:p>
    <w:p w14:paraId="7CBCD616" w14:textId="77777777" w:rsidR="00B24E3C" w:rsidRPr="00ED6522" w:rsidRDefault="00B24E3C" w:rsidP="00B77F53">
      <w:pPr>
        <w:pStyle w:val="Bullets"/>
        <w:keepNext/>
        <w:keepLines/>
        <w:rPr>
          <w:lang w:val="en-GB"/>
        </w:rPr>
      </w:pPr>
      <w:r w:rsidRPr="00ED6522">
        <w:rPr>
          <w:lang w:val="en-GB"/>
        </w:rPr>
        <w:t xml:space="preserve">Overview on sectoral emissions: explain how the emissions in the sector have evolved over time. Please provide a table – see for example </w:t>
      </w:r>
      <w:r w:rsidR="008E6A28" w:rsidRPr="000151AC">
        <w:rPr>
          <w:highlight w:val="yellow"/>
          <w:u w:val="single"/>
          <w:lang w:val="en-GB"/>
        </w:rPr>
        <w:fldChar w:fldCharType="begin"/>
      </w:r>
      <w:r w:rsidR="008E6A28" w:rsidRPr="000151AC">
        <w:rPr>
          <w:u w:val="single"/>
          <w:lang w:val="en-GB"/>
        </w:rPr>
        <w:instrText xml:space="preserve"> REF _Ref61521971 \h </w:instrText>
      </w:r>
      <w:r w:rsidR="008E6A28" w:rsidRPr="000151AC">
        <w:rPr>
          <w:highlight w:val="yellow"/>
          <w:u w:val="single"/>
          <w:lang w:val="en-GB"/>
        </w:rPr>
      </w:r>
      <w:r w:rsidR="008E6A28" w:rsidRPr="000151AC">
        <w:rPr>
          <w:highlight w:val="yellow"/>
          <w:u w:val="single"/>
          <w:lang w:val="en-GB"/>
        </w:rPr>
        <w:fldChar w:fldCharType="separate"/>
      </w:r>
      <w:r w:rsidR="00BC4C90" w:rsidRPr="000151AC">
        <w:rPr>
          <w:u w:val="single"/>
          <w:lang w:val="en-GB"/>
        </w:rPr>
        <w:t xml:space="preserve">Table </w:t>
      </w:r>
      <w:r w:rsidR="00BC4C90" w:rsidRPr="000151AC">
        <w:rPr>
          <w:noProof/>
          <w:u w:val="single"/>
          <w:lang w:val="en-GB"/>
        </w:rPr>
        <w:t>12</w:t>
      </w:r>
      <w:r w:rsidR="008E6A28" w:rsidRPr="000151AC">
        <w:rPr>
          <w:highlight w:val="yellow"/>
          <w:u w:val="single"/>
          <w:lang w:val="en-GB"/>
        </w:rPr>
        <w:fldChar w:fldCharType="end"/>
      </w:r>
      <w:r w:rsidR="00080A73" w:rsidRPr="00ED6522">
        <w:rPr>
          <w:lang w:val="en-GB"/>
        </w:rPr>
        <w:t xml:space="preserve"> </w:t>
      </w:r>
      <w:r w:rsidRPr="00ED6522">
        <w:rPr>
          <w:lang w:val="en-GB"/>
        </w:rPr>
        <w:t xml:space="preserve">– and/or a figure where possible. Identify the main drivers. Please consider industrial </w:t>
      </w:r>
      <w:r w:rsidR="009A0457" w:rsidRPr="00ED6522">
        <w:rPr>
          <w:lang w:val="en-GB"/>
        </w:rPr>
        <w:t>processes and</w:t>
      </w:r>
      <w:r w:rsidRPr="00ED6522">
        <w:rPr>
          <w:lang w:val="en-GB"/>
        </w:rPr>
        <w:t xml:space="preserve"> use of solvents and other products separately.</w:t>
      </w:r>
    </w:p>
    <w:p w14:paraId="736E0300" w14:textId="77777777" w:rsidR="00B24E3C" w:rsidRPr="00ED6522" w:rsidRDefault="00B24E3C" w:rsidP="00063C1C">
      <w:pPr>
        <w:pStyle w:val="Bullets"/>
        <w:rPr>
          <w:lang w:val="en-GB"/>
        </w:rPr>
      </w:pPr>
      <w:r w:rsidRPr="00ED6522">
        <w:rPr>
          <w:lang w:val="en-GB"/>
        </w:rPr>
        <w:t>Brief summary of tiers used (</w:t>
      </w:r>
      <w:r w:rsidR="00063C1C" w:rsidRPr="00ED6522">
        <w:rPr>
          <w:lang w:val="en-GB"/>
        </w:rPr>
        <w:t>e.g.,</w:t>
      </w:r>
      <w:r w:rsidRPr="00ED6522">
        <w:rPr>
          <w:lang w:val="en-GB"/>
        </w:rPr>
        <w:t xml:space="preserve"> mainly Tier 1, Tier 2 only for categories X and Y)</w:t>
      </w:r>
    </w:p>
    <w:p w14:paraId="5E75FE53" w14:textId="77777777" w:rsidR="00B24E3C" w:rsidRPr="00ED6522" w:rsidRDefault="00B24E3C" w:rsidP="00063C1C">
      <w:pPr>
        <w:pStyle w:val="Bullets"/>
        <w:rPr>
          <w:lang w:val="en-GB"/>
        </w:rPr>
      </w:pPr>
      <w:r w:rsidRPr="00ED6522">
        <w:rPr>
          <w:lang w:val="en-GB"/>
        </w:rPr>
        <w:t>Key information sources and how data was collected (</w:t>
      </w:r>
      <w:r w:rsidR="00063C1C" w:rsidRPr="00ED6522">
        <w:rPr>
          <w:lang w:val="en-GB"/>
        </w:rPr>
        <w:t>e.g.,</w:t>
      </w:r>
      <w:r w:rsidRPr="00ED6522">
        <w:rPr>
          <w:lang w:val="en-GB"/>
        </w:rPr>
        <w:t xml:space="preserve"> through national statistics, research, reported directly by stakeholders)</w:t>
      </w:r>
    </w:p>
    <w:p w14:paraId="6FAAA292" w14:textId="77777777" w:rsidR="00B24E3C" w:rsidRPr="00ED6522" w:rsidRDefault="00B24E3C" w:rsidP="00063C1C">
      <w:pPr>
        <w:pStyle w:val="Bullets"/>
        <w:rPr>
          <w:lang w:val="en-GB"/>
        </w:rPr>
      </w:pPr>
      <w:r w:rsidRPr="00ED6522">
        <w:rPr>
          <w:lang w:val="en-GB"/>
        </w:rPr>
        <w:t>Description of any quality assurance/quality control measures applied</w:t>
      </w:r>
    </w:p>
    <w:p w14:paraId="002BB4E0" w14:textId="77777777" w:rsidR="00B24E3C" w:rsidRPr="00ED6522" w:rsidRDefault="00B24E3C" w:rsidP="00063C1C">
      <w:pPr>
        <w:pStyle w:val="Bullets"/>
        <w:rPr>
          <w:lang w:val="en-GB"/>
        </w:rPr>
      </w:pPr>
      <w:r w:rsidRPr="00ED6522">
        <w:rPr>
          <w:lang w:val="en-GB"/>
        </w:rPr>
        <w:t>Any methodological changes applied or other improvements leading to recalculations since you last reported on your GHG inventory (if applicable). If so, please briefly describe them and their impact on emissions (</w:t>
      </w:r>
      <w:r w:rsidR="0034045A" w:rsidRPr="00ED6522">
        <w:rPr>
          <w:lang w:val="en-GB"/>
        </w:rPr>
        <w:t>e.g.,</w:t>
      </w:r>
      <w:r w:rsidRPr="00ED6522">
        <w:rPr>
          <w:lang w:val="en-GB"/>
        </w:rPr>
        <w:t xml:space="preserve"> total overall emissions in the sector increased between 3%-5% over the years of the time series)</w:t>
      </w:r>
    </w:p>
    <w:p w14:paraId="27C6B657" w14:textId="77777777" w:rsidR="00B24E3C" w:rsidRPr="00ED6522" w:rsidRDefault="00B24E3C" w:rsidP="00063C1C">
      <w:pPr>
        <w:pStyle w:val="Bullets"/>
        <w:rPr>
          <w:lang w:val="en-GB"/>
        </w:rPr>
      </w:pPr>
      <w:r w:rsidRPr="00ED6522">
        <w:rPr>
          <w:lang w:val="en-GB"/>
        </w:rPr>
        <w:t>Sectoral uncertainties, if analysed</w:t>
      </w:r>
    </w:p>
    <w:p w14:paraId="0D4DED98" w14:textId="77777777" w:rsidR="00B24E3C" w:rsidRPr="00ED6522" w:rsidRDefault="00B24E3C" w:rsidP="00063C1C">
      <w:pPr>
        <w:pStyle w:val="Bullets"/>
        <w:rPr>
          <w:lang w:val="en-GB"/>
        </w:rPr>
      </w:pPr>
      <w:r w:rsidRPr="00ED6522">
        <w:rPr>
          <w:lang w:val="en-GB"/>
        </w:rPr>
        <w:t>Data/information gaps</w:t>
      </w:r>
    </w:p>
    <w:p w14:paraId="01A094BF" w14:textId="77777777" w:rsidR="00B24E3C" w:rsidRPr="00ED6522" w:rsidRDefault="00B24E3C" w:rsidP="00063C1C">
      <w:pPr>
        <w:pStyle w:val="Bullets"/>
        <w:rPr>
          <w:lang w:val="en-GB"/>
        </w:rPr>
      </w:pPr>
      <w:r w:rsidRPr="00ED6522">
        <w:rPr>
          <w:lang w:val="en-GB"/>
        </w:rPr>
        <w:t>Improvement plans</w:t>
      </w:r>
    </w:p>
    <w:p w14:paraId="08772387" w14:textId="77777777" w:rsidR="00B24E3C" w:rsidRPr="00ED6522" w:rsidRDefault="00B24E3C" w:rsidP="00063C1C">
      <w:pPr>
        <w:pStyle w:val="Bullets"/>
        <w:rPr>
          <w:lang w:val="en-GB"/>
        </w:rPr>
      </w:pPr>
      <w:r w:rsidRPr="00ED6522">
        <w:rPr>
          <w:lang w:val="en-GB"/>
        </w:rPr>
        <w:t>Suggestions and needs for improvement of reporting</w:t>
      </w:r>
    </w:p>
    <w:p w14:paraId="13959C6C" w14:textId="0EA738D8" w:rsidR="00063C1C" w:rsidRPr="00ED6522" w:rsidRDefault="00063C1C" w:rsidP="00B77F53">
      <w:pPr>
        <w:pStyle w:val="berschrift3"/>
        <w:keepNext/>
        <w:keepLines/>
        <w:spacing w:before="360"/>
        <w:rPr>
          <w:lang w:val="en-GB"/>
        </w:rPr>
      </w:pPr>
      <w:bookmarkStart w:id="74" w:name="_Ref90029420"/>
      <w:bookmarkStart w:id="75" w:name="_Toc90029723"/>
      <w:r w:rsidRPr="00ED6522">
        <w:rPr>
          <w:lang w:val="en-GB"/>
        </w:rPr>
        <w:t xml:space="preserve">Agriculture, </w:t>
      </w:r>
      <w:r w:rsidR="00313D3A" w:rsidRPr="00ED6522">
        <w:rPr>
          <w:lang w:val="en-GB"/>
        </w:rPr>
        <w:t>forestry,</w:t>
      </w:r>
      <w:r w:rsidRPr="00ED6522">
        <w:rPr>
          <w:lang w:val="en-GB"/>
        </w:rPr>
        <w:t xml:space="preserve"> and other land use (AFOLU)</w:t>
      </w:r>
      <w:bookmarkEnd w:id="74"/>
      <w:bookmarkEnd w:id="75"/>
    </w:p>
    <w:p w14:paraId="6D9E844B" w14:textId="77777777" w:rsidR="00063C1C" w:rsidRPr="00313D3A" w:rsidRDefault="00063C1C" w:rsidP="008A0DCF">
      <w:pPr>
        <w:pStyle w:val="Standardbold"/>
        <w:keepNext/>
        <w:keepLines/>
        <w:rPr>
          <w:u w:val="single"/>
          <w:lang w:val="en-GB"/>
        </w:rPr>
      </w:pPr>
      <w:r w:rsidRPr="00313D3A">
        <w:rPr>
          <w:u w:val="single"/>
          <w:lang w:val="en-GB"/>
        </w:rPr>
        <w:t>Additional information/best practice:</w:t>
      </w:r>
    </w:p>
    <w:p w14:paraId="75461FC3" w14:textId="77777777" w:rsidR="00063C1C" w:rsidRPr="00ED6522" w:rsidRDefault="00063C1C" w:rsidP="008A0DCF">
      <w:pPr>
        <w:keepNext/>
        <w:keepLines/>
        <w:rPr>
          <w:lang w:val="en-GB"/>
        </w:rPr>
      </w:pPr>
      <w:r w:rsidRPr="00ED6522">
        <w:rPr>
          <w:lang w:val="en-GB"/>
        </w:rPr>
        <w:t xml:space="preserve">This section </w:t>
      </w:r>
      <w:r w:rsidRPr="00C5426D">
        <w:rPr>
          <w:i/>
          <w:iCs/>
          <w:lang w:val="en-GB"/>
        </w:rPr>
        <w:t>may</w:t>
      </w:r>
      <w:r w:rsidRPr="00ED6522">
        <w:rPr>
          <w:lang w:val="en-GB"/>
        </w:rPr>
        <w:t xml:space="preserve"> address the following issues:</w:t>
      </w:r>
    </w:p>
    <w:p w14:paraId="1E3D790C" w14:textId="77777777" w:rsidR="00063C1C" w:rsidRPr="00ED6522" w:rsidRDefault="00063C1C" w:rsidP="008A0DCF">
      <w:pPr>
        <w:pStyle w:val="Bullets"/>
        <w:keepNext/>
        <w:keepLines/>
        <w:rPr>
          <w:lang w:val="en-GB"/>
        </w:rPr>
      </w:pPr>
      <w:r w:rsidRPr="00ED6522">
        <w:rPr>
          <w:lang w:val="en-GB"/>
        </w:rPr>
        <w:t xml:space="preserve">Overview on sectoral emissions: explain how the emissions in the sector have evolved over time. Please provide a table – see for example </w:t>
      </w:r>
      <w:r w:rsidR="008E6A28" w:rsidRPr="000151AC">
        <w:rPr>
          <w:highlight w:val="yellow"/>
          <w:u w:val="single"/>
          <w:lang w:val="en-GB"/>
        </w:rPr>
        <w:fldChar w:fldCharType="begin"/>
      </w:r>
      <w:r w:rsidR="008E6A28" w:rsidRPr="000151AC">
        <w:rPr>
          <w:u w:val="single"/>
          <w:lang w:val="en-GB"/>
        </w:rPr>
        <w:instrText xml:space="preserve"> REF _Ref61521979 \h </w:instrText>
      </w:r>
      <w:r w:rsidR="008E6A28" w:rsidRPr="000151AC">
        <w:rPr>
          <w:highlight w:val="yellow"/>
          <w:u w:val="single"/>
          <w:lang w:val="en-GB"/>
        </w:rPr>
      </w:r>
      <w:r w:rsidR="008E6A28" w:rsidRPr="000151AC">
        <w:rPr>
          <w:highlight w:val="yellow"/>
          <w:u w:val="single"/>
          <w:lang w:val="en-GB"/>
        </w:rPr>
        <w:fldChar w:fldCharType="separate"/>
      </w:r>
      <w:r w:rsidR="00BC4C90" w:rsidRPr="000151AC">
        <w:rPr>
          <w:u w:val="single"/>
          <w:lang w:val="en-GB"/>
        </w:rPr>
        <w:t xml:space="preserve">Table </w:t>
      </w:r>
      <w:r w:rsidR="00BC4C90" w:rsidRPr="000151AC">
        <w:rPr>
          <w:noProof/>
          <w:u w:val="single"/>
          <w:lang w:val="en-GB"/>
        </w:rPr>
        <w:t>13</w:t>
      </w:r>
      <w:r w:rsidR="008E6A28" w:rsidRPr="000151AC">
        <w:rPr>
          <w:highlight w:val="yellow"/>
          <w:u w:val="single"/>
          <w:lang w:val="en-GB"/>
        </w:rPr>
        <w:fldChar w:fldCharType="end"/>
      </w:r>
      <w:r w:rsidR="005E660A" w:rsidRPr="00ED6522">
        <w:rPr>
          <w:lang w:val="en-GB"/>
        </w:rPr>
        <w:t xml:space="preserve"> </w:t>
      </w:r>
      <w:r w:rsidRPr="00ED6522">
        <w:rPr>
          <w:lang w:val="en-GB"/>
        </w:rPr>
        <w:t>– and/or a figure where possible.</w:t>
      </w:r>
      <w:r w:rsidR="00FB28C8">
        <w:rPr>
          <w:lang w:val="en-GB"/>
        </w:rPr>
        <w:t xml:space="preserve"> </w:t>
      </w:r>
      <w:r w:rsidRPr="00ED6522">
        <w:rPr>
          <w:lang w:val="en-GB"/>
        </w:rPr>
        <w:t>Identify the main drivers. Please consider livestock and land separately.</w:t>
      </w:r>
    </w:p>
    <w:p w14:paraId="375988EB" w14:textId="77777777" w:rsidR="00063C1C" w:rsidRPr="00ED6522" w:rsidRDefault="00063C1C" w:rsidP="00063C1C">
      <w:pPr>
        <w:pStyle w:val="Bullets"/>
        <w:rPr>
          <w:lang w:val="en-GB"/>
        </w:rPr>
      </w:pPr>
      <w:r w:rsidRPr="00ED6522">
        <w:rPr>
          <w:lang w:val="en-GB"/>
        </w:rPr>
        <w:t>Where possible, provide information using the detailed tables in Annex 8A.2 to the IPCC 2006 Guidelines (see the technical annex)</w:t>
      </w:r>
    </w:p>
    <w:p w14:paraId="00E664C2" w14:textId="77777777" w:rsidR="00063C1C" w:rsidRPr="00ED6522" w:rsidRDefault="00063C1C" w:rsidP="00063C1C">
      <w:pPr>
        <w:pStyle w:val="Bullets"/>
        <w:rPr>
          <w:lang w:val="en-GB"/>
        </w:rPr>
      </w:pPr>
      <w:r w:rsidRPr="00ED6522">
        <w:rPr>
          <w:lang w:val="en-GB"/>
        </w:rPr>
        <w:t>Brief summary of tiers used (e.g., mainly Tier 1, Tier 2 only for categories X and Y)</w:t>
      </w:r>
    </w:p>
    <w:p w14:paraId="21B42199" w14:textId="77777777" w:rsidR="00063C1C" w:rsidRPr="00ED6522" w:rsidRDefault="00063C1C" w:rsidP="00063C1C">
      <w:pPr>
        <w:pStyle w:val="Bullets"/>
        <w:rPr>
          <w:lang w:val="en-GB"/>
        </w:rPr>
      </w:pPr>
      <w:r w:rsidRPr="00ED6522">
        <w:rPr>
          <w:lang w:val="en-GB"/>
        </w:rPr>
        <w:t>Key information sources and how data was collected (e.g., through national statistics, research, reported directly by stakeholders)</w:t>
      </w:r>
    </w:p>
    <w:p w14:paraId="1679AA20" w14:textId="77777777" w:rsidR="00063C1C" w:rsidRPr="00ED6522" w:rsidRDefault="00063C1C" w:rsidP="00063C1C">
      <w:pPr>
        <w:pStyle w:val="Bullets"/>
        <w:rPr>
          <w:lang w:val="en-GB"/>
        </w:rPr>
      </w:pPr>
      <w:r w:rsidRPr="00ED6522">
        <w:rPr>
          <w:lang w:val="en-GB"/>
        </w:rPr>
        <w:t>Description of any quality assurance/quality control measures applied</w:t>
      </w:r>
    </w:p>
    <w:p w14:paraId="54804DCD" w14:textId="77777777" w:rsidR="00063C1C" w:rsidRPr="00ED6522" w:rsidRDefault="00063C1C" w:rsidP="00063C1C">
      <w:pPr>
        <w:pStyle w:val="Bullets"/>
        <w:rPr>
          <w:lang w:val="en-GB"/>
        </w:rPr>
      </w:pPr>
      <w:r w:rsidRPr="00ED6522">
        <w:rPr>
          <w:lang w:val="en-GB"/>
        </w:rPr>
        <w:t>Any methodological changes applied or other improvements leading to recalculations since you last reported on your GHG inventory (if applicable). If so, please briefly describe them and their impact on emissions (</w:t>
      </w:r>
      <w:r w:rsidR="00DA271F" w:rsidRPr="00ED6522">
        <w:rPr>
          <w:lang w:val="en-GB"/>
        </w:rPr>
        <w:t>e.g.,</w:t>
      </w:r>
      <w:r w:rsidRPr="00ED6522">
        <w:rPr>
          <w:lang w:val="en-GB"/>
        </w:rPr>
        <w:t xml:space="preserve"> total overall emissions in the sector increased between 3%-5% over the years of the time series)</w:t>
      </w:r>
    </w:p>
    <w:p w14:paraId="59358E32" w14:textId="77777777" w:rsidR="00063C1C" w:rsidRPr="00ED6522" w:rsidRDefault="00063C1C" w:rsidP="00063C1C">
      <w:pPr>
        <w:pStyle w:val="Bullets"/>
        <w:rPr>
          <w:lang w:val="en-GB"/>
        </w:rPr>
      </w:pPr>
      <w:r w:rsidRPr="00ED6522">
        <w:rPr>
          <w:lang w:val="en-GB"/>
        </w:rPr>
        <w:t>Sectoral uncertainties, if analysed</w:t>
      </w:r>
    </w:p>
    <w:p w14:paraId="769CF8B7" w14:textId="77777777" w:rsidR="00063C1C" w:rsidRPr="00ED6522" w:rsidRDefault="00063C1C" w:rsidP="00063C1C">
      <w:pPr>
        <w:pStyle w:val="Bullets"/>
        <w:rPr>
          <w:lang w:val="en-GB"/>
        </w:rPr>
      </w:pPr>
      <w:r w:rsidRPr="00ED6522">
        <w:rPr>
          <w:lang w:val="en-GB"/>
        </w:rPr>
        <w:t>Data/information gaps</w:t>
      </w:r>
    </w:p>
    <w:p w14:paraId="7EFE7B8A" w14:textId="77777777" w:rsidR="00063C1C" w:rsidRPr="00ED6522" w:rsidRDefault="00063C1C" w:rsidP="00063C1C">
      <w:pPr>
        <w:pStyle w:val="Bullets"/>
        <w:rPr>
          <w:lang w:val="en-GB"/>
        </w:rPr>
      </w:pPr>
      <w:r w:rsidRPr="00ED6522">
        <w:rPr>
          <w:lang w:val="en-GB"/>
        </w:rPr>
        <w:t>Improvement plans</w:t>
      </w:r>
    </w:p>
    <w:p w14:paraId="03D64F1A" w14:textId="77777777" w:rsidR="00063C1C" w:rsidRPr="00ED6522" w:rsidRDefault="00063C1C" w:rsidP="00063C1C">
      <w:pPr>
        <w:pStyle w:val="Bullets"/>
        <w:rPr>
          <w:lang w:val="en-GB"/>
        </w:rPr>
      </w:pPr>
      <w:r w:rsidRPr="00ED6522">
        <w:rPr>
          <w:lang w:val="en-GB"/>
        </w:rPr>
        <w:t>Suggestions and needs for improvement of reporting</w:t>
      </w:r>
    </w:p>
    <w:p w14:paraId="14F69C0B" w14:textId="77777777" w:rsidR="00063C1C" w:rsidRPr="00ED6522" w:rsidRDefault="00063C1C" w:rsidP="00B77F53">
      <w:pPr>
        <w:pStyle w:val="berschrift3"/>
        <w:keepNext/>
        <w:keepLines/>
        <w:spacing w:before="360"/>
        <w:rPr>
          <w:lang w:val="en-GB"/>
        </w:rPr>
      </w:pPr>
      <w:bookmarkStart w:id="76" w:name="_Ref63072832"/>
      <w:bookmarkStart w:id="77" w:name="_Toc90029724"/>
      <w:r w:rsidRPr="00ED6522">
        <w:rPr>
          <w:lang w:val="en-GB"/>
        </w:rPr>
        <w:lastRenderedPageBreak/>
        <w:t>Waste</w:t>
      </w:r>
      <w:bookmarkEnd w:id="76"/>
      <w:bookmarkEnd w:id="77"/>
      <w:r w:rsidRPr="00ED6522">
        <w:rPr>
          <w:lang w:val="en-GB"/>
        </w:rPr>
        <w:t xml:space="preserve"> </w:t>
      </w:r>
    </w:p>
    <w:p w14:paraId="53CD21A5" w14:textId="77777777" w:rsidR="00063C1C" w:rsidRPr="00313D3A" w:rsidRDefault="00063C1C" w:rsidP="00B77F53">
      <w:pPr>
        <w:pStyle w:val="Standardbold"/>
        <w:keepNext/>
        <w:keepLines/>
        <w:rPr>
          <w:u w:val="single"/>
          <w:lang w:val="en-GB"/>
        </w:rPr>
      </w:pPr>
      <w:r w:rsidRPr="00313D3A">
        <w:rPr>
          <w:u w:val="single"/>
          <w:lang w:val="en-GB"/>
        </w:rPr>
        <w:t>Additional information/best practice:</w:t>
      </w:r>
    </w:p>
    <w:p w14:paraId="7F909400" w14:textId="77777777" w:rsidR="00063C1C" w:rsidRPr="00ED6522" w:rsidRDefault="00063C1C" w:rsidP="00B77F53">
      <w:pPr>
        <w:keepNext/>
        <w:keepLines/>
        <w:rPr>
          <w:lang w:val="en-GB"/>
        </w:rPr>
      </w:pPr>
      <w:r w:rsidRPr="00ED6522">
        <w:rPr>
          <w:lang w:val="en-GB"/>
        </w:rPr>
        <w:t xml:space="preserve">This section </w:t>
      </w:r>
      <w:r w:rsidRPr="00C5426D">
        <w:rPr>
          <w:i/>
          <w:iCs/>
          <w:lang w:val="en-GB"/>
        </w:rPr>
        <w:t>may</w:t>
      </w:r>
      <w:r w:rsidRPr="00ED6522">
        <w:rPr>
          <w:lang w:val="en-GB"/>
        </w:rPr>
        <w:t xml:space="preserve"> address the following issues:</w:t>
      </w:r>
    </w:p>
    <w:p w14:paraId="688AB4C4" w14:textId="77777777" w:rsidR="00063C1C" w:rsidRPr="00ED6522" w:rsidRDefault="00063C1C" w:rsidP="00B77F53">
      <w:pPr>
        <w:pStyle w:val="Bullets"/>
        <w:keepNext/>
        <w:keepLines/>
        <w:rPr>
          <w:lang w:val="en-GB"/>
        </w:rPr>
      </w:pPr>
      <w:r w:rsidRPr="00ED6522">
        <w:rPr>
          <w:lang w:val="en-GB"/>
        </w:rPr>
        <w:t xml:space="preserve">Overview on sectoral emissions: explain how the emissions in the sector have evolved over time. Please provide a table – see for example </w:t>
      </w:r>
      <w:r w:rsidR="008E6A28" w:rsidRPr="000151AC">
        <w:rPr>
          <w:highlight w:val="yellow"/>
          <w:u w:val="single"/>
          <w:lang w:val="en-GB"/>
        </w:rPr>
        <w:fldChar w:fldCharType="begin"/>
      </w:r>
      <w:r w:rsidR="008E6A28" w:rsidRPr="000151AC">
        <w:rPr>
          <w:u w:val="single"/>
          <w:lang w:val="en-GB"/>
        </w:rPr>
        <w:instrText xml:space="preserve"> REF _Ref61514290 \h </w:instrText>
      </w:r>
      <w:r w:rsidR="008E6A28" w:rsidRPr="000151AC">
        <w:rPr>
          <w:highlight w:val="yellow"/>
          <w:u w:val="single"/>
          <w:lang w:val="en-GB"/>
        </w:rPr>
      </w:r>
      <w:r w:rsidR="008E6A28" w:rsidRPr="000151AC">
        <w:rPr>
          <w:highlight w:val="yellow"/>
          <w:u w:val="single"/>
          <w:lang w:val="en-GB"/>
        </w:rPr>
        <w:fldChar w:fldCharType="separate"/>
      </w:r>
      <w:r w:rsidR="00BC4C90" w:rsidRPr="000151AC">
        <w:rPr>
          <w:u w:val="single"/>
          <w:lang w:val="en-GB"/>
        </w:rPr>
        <w:t xml:space="preserve">Table </w:t>
      </w:r>
      <w:r w:rsidR="00BC4C90" w:rsidRPr="000151AC">
        <w:rPr>
          <w:noProof/>
          <w:u w:val="single"/>
          <w:lang w:val="en-GB"/>
        </w:rPr>
        <w:t>14</w:t>
      </w:r>
      <w:r w:rsidR="008E6A28" w:rsidRPr="000151AC">
        <w:rPr>
          <w:highlight w:val="yellow"/>
          <w:u w:val="single"/>
          <w:lang w:val="en-GB"/>
        </w:rPr>
        <w:fldChar w:fldCharType="end"/>
      </w:r>
      <w:r w:rsidRPr="00ED6522">
        <w:rPr>
          <w:lang w:val="en-GB"/>
        </w:rPr>
        <w:t xml:space="preserve"> – and/or a figure where possible. Identify the main drivers</w:t>
      </w:r>
    </w:p>
    <w:p w14:paraId="2C45AB48" w14:textId="77777777" w:rsidR="00063C1C" w:rsidRPr="00ED6522" w:rsidRDefault="00063C1C" w:rsidP="00DA271F">
      <w:pPr>
        <w:pStyle w:val="Bullets"/>
        <w:rPr>
          <w:lang w:val="en-GB"/>
        </w:rPr>
      </w:pPr>
      <w:r w:rsidRPr="00ED6522">
        <w:rPr>
          <w:lang w:val="en-GB"/>
        </w:rPr>
        <w:t>Brief summary of tiers used (</w:t>
      </w:r>
      <w:r w:rsidR="0034045A" w:rsidRPr="00ED6522">
        <w:rPr>
          <w:lang w:val="en-GB"/>
        </w:rPr>
        <w:t>e.g.,</w:t>
      </w:r>
      <w:r w:rsidRPr="00ED6522">
        <w:rPr>
          <w:lang w:val="en-GB"/>
        </w:rPr>
        <w:t xml:space="preserve"> mainly Tier 1, Tier 2 only for categories X and Y)</w:t>
      </w:r>
    </w:p>
    <w:p w14:paraId="07C8A81A" w14:textId="77777777" w:rsidR="00063C1C" w:rsidRPr="00ED6522" w:rsidRDefault="00063C1C" w:rsidP="00DA271F">
      <w:pPr>
        <w:pStyle w:val="Bullets"/>
        <w:rPr>
          <w:lang w:val="en-GB"/>
        </w:rPr>
      </w:pPr>
      <w:r w:rsidRPr="00ED6522">
        <w:rPr>
          <w:lang w:val="en-GB"/>
        </w:rPr>
        <w:t>Key information sources and how data was collected (</w:t>
      </w:r>
      <w:r w:rsidR="0034045A" w:rsidRPr="00ED6522">
        <w:rPr>
          <w:lang w:val="en-GB"/>
        </w:rPr>
        <w:t>e.g.,</w:t>
      </w:r>
      <w:r w:rsidRPr="00ED6522">
        <w:rPr>
          <w:lang w:val="en-GB"/>
        </w:rPr>
        <w:t xml:space="preserve"> through national statistics, research, reported directly by stakeholders)</w:t>
      </w:r>
    </w:p>
    <w:p w14:paraId="37E590BD" w14:textId="77777777" w:rsidR="00063C1C" w:rsidRPr="00ED6522" w:rsidRDefault="00063C1C" w:rsidP="00DA271F">
      <w:pPr>
        <w:pStyle w:val="Bullets"/>
        <w:rPr>
          <w:lang w:val="en-GB"/>
        </w:rPr>
      </w:pPr>
      <w:r w:rsidRPr="00ED6522">
        <w:rPr>
          <w:lang w:val="en-GB"/>
        </w:rPr>
        <w:t>Description of any quality assurance/quality control measures applied</w:t>
      </w:r>
    </w:p>
    <w:p w14:paraId="7CEE6B56" w14:textId="77777777" w:rsidR="00063C1C" w:rsidRPr="00ED6522" w:rsidRDefault="00063C1C" w:rsidP="00DA271F">
      <w:pPr>
        <w:pStyle w:val="Bullets"/>
        <w:rPr>
          <w:lang w:val="en-GB"/>
        </w:rPr>
      </w:pPr>
      <w:r w:rsidRPr="00ED6522">
        <w:rPr>
          <w:lang w:val="en-GB"/>
        </w:rPr>
        <w:t>Any methodological changes applied or other improvements leading to recalculations since you last reported on your GHG inventory (if applicable). If so, please briefly describe them and their impact on emissions (</w:t>
      </w:r>
      <w:r w:rsidR="0034045A" w:rsidRPr="00ED6522">
        <w:rPr>
          <w:lang w:val="en-GB"/>
        </w:rPr>
        <w:t>e.g.,</w:t>
      </w:r>
      <w:r w:rsidRPr="00ED6522">
        <w:rPr>
          <w:lang w:val="en-GB"/>
        </w:rPr>
        <w:t xml:space="preserve"> total overall emissions in the sector increased between 3%-5% over the years of the time series)</w:t>
      </w:r>
    </w:p>
    <w:p w14:paraId="6198C9C9" w14:textId="77777777" w:rsidR="00063C1C" w:rsidRPr="00ED6522" w:rsidRDefault="00063C1C" w:rsidP="00DA271F">
      <w:pPr>
        <w:pStyle w:val="Bullets"/>
        <w:rPr>
          <w:lang w:val="en-GB"/>
        </w:rPr>
      </w:pPr>
      <w:r w:rsidRPr="00ED6522">
        <w:rPr>
          <w:lang w:val="en-GB"/>
        </w:rPr>
        <w:t>Sectoral uncertainties, if analysed</w:t>
      </w:r>
    </w:p>
    <w:p w14:paraId="3D82147D" w14:textId="77777777" w:rsidR="00063C1C" w:rsidRPr="00ED6522" w:rsidRDefault="00063C1C" w:rsidP="00DA271F">
      <w:pPr>
        <w:pStyle w:val="Bullets"/>
        <w:rPr>
          <w:lang w:val="en-GB"/>
        </w:rPr>
      </w:pPr>
      <w:r w:rsidRPr="00ED6522">
        <w:rPr>
          <w:lang w:val="en-GB"/>
        </w:rPr>
        <w:t>Data/information gaps</w:t>
      </w:r>
    </w:p>
    <w:p w14:paraId="4258CB8A" w14:textId="77777777" w:rsidR="00063C1C" w:rsidRPr="00ED6522" w:rsidRDefault="00063C1C" w:rsidP="00DA271F">
      <w:pPr>
        <w:pStyle w:val="Bullets"/>
        <w:rPr>
          <w:lang w:val="en-GB"/>
        </w:rPr>
      </w:pPr>
      <w:r w:rsidRPr="00ED6522">
        <w:rPr>
          <w:lang w:val="en-GB"/>
        </w:rPr>
        <w:t>Improvement plans</w:t>
      </w:r>
    </w:p>
    <w:p w14:paraId="63853596" w14:textId="77777777" w:rsidR="00B24E3C" w:rsidRPr="00ED6522" w:rsidRDefault="00063C1C" w:rsidP="00DA271F">
      <w:pPr>
        <w:pStyle w:val="Bullets"/>
        <w:rPr>
          <w:lang w:val="en-GB"/>
        </w:rPr>
      </w:pPr>
      <w:r w:rsidRPr="00ED6522">
        <w:rPr>
          <w:lang w:val="en-GB"/>
        </w:rPr>
        <w:t>Suggestions and needs for improvement of reporting</w:t>
      </w:r>
    </w:p>
    <w:p w14:paraId="0865AE23" w14:textId="77777777" w:rsidR="009A0457" w:rsidRPr="00ED6522" w:rsidRDefault="009A0457">
      <w:pPr>
        <w:spacing w:after="160" w:line="259" w:lineRule="auto"/>
        <w:jc w:val="left"/>
        <w:rPr>
          <w:rFonts w:asciiTheme="majorHAnsi" w:eastAsiaTheme="majorEastAsia" w:hAnsiTheme="majorHAnsi" w:cstheme="majorBidi"/>
          <w:color w:val="001B50" w:themeColor="accent1"/>
          <w:sz w:val="32"/>
          <w:szCs w:val="31"/>
          <w:lang w:val="en-GB"/>
        </w:rPr>
      </w:pPr>
      <w:r w:rsidRPr="00ED6522">
        <w:rPr>
          <w:lang w:val="en-GB"/>
        </w:rPr>
        <w:br w:type="page"/>
      </w:r>
    </w:p>
    <w:p w14:paraId="3FD624BF" w14:textId="77777777" w:rsidR="009A0457" w:rsidRPr="00ED6522" w:rsidRDefault="009A0457" w:rsidP="009A0457">
      <w:pPr>
        <w:pStyle w:val="berschrift2"/>
        <w:rPr>
          <w:lang w:val="en-GB"/>
        </w:rPr>
      </w:pPr>
      <w:bookmarkStart w:id="78" w:name="_Mitigation_Actions"/>
      <w:bookmarkStart w:id="79" w:name="_Toc61512779"/>
      <w:bookmarkStart w:id="80" w:name="_Ref63070921"/>
      <w:bookmarkStart w:id="81" w:name="_Ref63071328"/>
      <w:bookmarkStart w:id="82" w:name="_Ref63073150"/>
      <w:bookmarkStart w:id="83" w:name="_Ref90026081"/>
      <w:bookmarkStart w:id="84" w:name="_Toc90029725"/>
      <w:bookmarkEnd w:id="78"/>
      <w:r w:rsidRPr="00ED6522">
        <w:rPr>
          <w:lang w:val="en-GB"/>
        </w:rPr>
        <w:lastRenderedPageBreak/>
        <w:t>Mitigation Actions</w:t>
      </w:r>
      <w:bookmarkEnd w:id="79"/>
      <w:bookmarkEnd w:id="80"/>
      <w:bookmarkEnd w:id="81"/>
      <w:bookmarkEnd w:id="82"/>
      <w:bookmarkEnd w:id="83"/>
      <w:bookmarkEnd w:id="84"/>
      <w:r w:rsidRPr="00ED6522">
        <w:rPr>
          <w:lang w:val="en-GB"/>
        </w:rPr>
        <w:t xml:space="preserve"> </w:t>
      </w:r>
    </w:p>
    <w:p w14:paraId="154C776D" w14:textId="77777777" w:rsidR="009A0457" w:rsidRPr="00ED6522" w:rsidRDefault="000200DA" w:rsidP="009A0457">
      <w:pPr>
        <w:rPr>
          <w:lang w:val="en-GB"/>
        </w:rPr>
      </w:pPr>
      <w:hyperlink w:anchor="UNFCCCChapter4" w:history="1">
        <w:r w:rsidR="009A0457" w:rsidRPr="00A65B79">
          <w:rPr>
            <w:rStyle w:val="Hyperlink"/>
            <w:lang w:val="en-GB"/>
          </w:rPr>
          <w:t>As required by paragraphs 11-13 2(a) of UNFCCC Decision: 2/CP.17, Annex III.</w:t>
        </w:r>
      </w:hyperlink>
      <w:r w:rsidR="009A0457" w:rsidRPr="00ED6522">
        <w:rPr>
          <w:lang w:val="en-GB"/>
        </w:rPr>
        <w:t xml:space="preserve"> </w:t>
      </w:r>
    </w:p>
    <w:tbl>
      <w:tblPr>
        <w:tblStyle w:val="Tabellenraster"/>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1673"/>
        <w:gridCol w:w="2268"/>
        <w:gridCol w:w="5244"/>
      </w:tblGrid>
      <w:tr w:rsidR="00F84B06" w:rsidRPr="000200DA" w14:paraId="3D46696D" w14:textId="77777777" w:rsidTr="00626540">
        <w:tc>
          <w:tcPr>
            <w:tcW w:w="9182" w:type="dxa"/>
            <w:gridSpan w:val="3"/>
            <w:shd w:val="clear" w:color="auto" w:fill="D5E5FC" w:themeFill="accent2" w:themeFillTint="33"/>
          </w:tcPr>
          <w:p w14:paraId="318E4161" w14:textId="77777777" w:rsidR="00626540" w:rsidRPr="0055547B" w:rsidRDefault="00626540" w:rsidP="00626540">
            <w:pPr>
              <w:pStyle w:val="Subheadline"/>
              <w:rPr>
                <w:lang w:val="en-GB"/>
              </w:rPr>
            </w:pPr>
            <w:r w:rsidRPr="0055547B">
              <w:rPr>
                <w:lang w:val="en-GB"/>
              </w:rPr>
              <w:t xml:space="preserve">Aim </w:t>
            </w:r>
          </w:p>
          <w:p w14:paraId="396EE33B" w14:textId="77777777" w:rsidR="00626540" w:rsidRPr="0055547B" w:rsidRDefault="00626540" w:rsidP="00626540">
            <w:pPr>
              <w:rPr>
                <w:lang w:val="en-GB"/>
              </w:rPr>
            </w:pPr>
            <w:r w:rsidRPr="0055547B">
              <w:rPr>
                <w:lang w:val="en-GB"/>
              </w:rPr>
              <w:t xml:space="preserve">This chapter provides an overview on your mitigation actions, including but not limited to NAMAs. Effective and transparent reporting on these will allow others to understand how you aim to achieve emission reductions as well as other non-GHG benefits, progress achieved to date and how that progress was monitored, so they can learn from your example. It also allows donors to understand better your requirements for support with regard to mitigation actions. </w:t>
            </w:r>
          </w:p>
          <w:p w14:paraId="6E1022BA" w14:textId="77777777" w:rsidR="00626540" w:rsidRPr="0055547B" w:rsidRDefault="00626540" w:rsidP="00626540">
            <w:pPr>
              <w:pStyle w:val="Subheadline"/>
              <w:rPr>
                <w:lang w:val="en-GB"/>
              </w:rPr>
            </w:pPr>
            <w:r w:rsidRPr="0055547B">
              <w:rPr>
                <w:lang w:val="en-GB"/>
              </w:rPr>
              <w:t>Drafting guidance</w:t>
            </w:r>
          </w:p>
          <w:p w14:paraId="7C1120AB" w14:textId="77777777" w:rsidR="00626540" w:rsidRPr="0055547B" w:rsidRDefault="00626540" w:rsidP="00626540">
            <w:pPr>
              <w:rPr>
                <w:lang w:val="en-GB"/>
              </w:rPr>
            </w:pPr>
            <w:r w:rsidRPr="0055547B">
              <w:rPr>
                <w:lang w:val="en-GB"/>
              </w:rPr>
              <w:t>This chapter or its individual mitigation action tables can be detached from the document to be shared to specific compilation responsible staff/team. However, we recommend that this ‘Drafting Guidance’ is replicated for each table to provide general guidance to compilers responsible for filling the individual mitigation action tables.</w:t>
            </w:r>
          </w:p>
          <w:p w14:paraId="381F3DED" w14:textId="7A6D320E" w:rsidR="00626540" w:rsidRPr="0055547B" w:rsidRDefault="00626540" w:rsidP="00626540">
            <w:pPr>
              <w:rPr>
                <w:lang w:val="en-GB"/>
              </w:rPr>
            </w:pPr>
            <w:r w:rsidRPr="0055547B">
              <w:rPr>
                <w:lang w:val="en-GB"/>
              </w:rPr>
              <w:t xml:space="preserve">Please fill out the below sections using the </w:t>
            </w:r>
            <w:r w:rsidR="00D156C3">
              <w:rPr>
                <w:lang w:val="en-GB"/>
              </w:rPr>
              <w:t>guiding information</w:t>
            </w:r>
            <w:r w:rsidRPr="0055547B">
              <w:rPr>
                <w:lang w:val="en-GB"/>
              </w:rPr>
              <w:t xml:space="preserve"> and sub-tables to produce and structure your text. The </w:t>
            </w:r>
            <w:r w:rsidR="00D156C3">
              <w:rPr>
                <w:lang w:val="en-GB"/>
              </w:rPr>
              <w:t>guiding information</w:t>
            </w:r>
            <w:r w:rsidRPr="0055547B">
              <w:rPr>
                <w:lang w:val="en-GB"/>
              </w:rPr>
              <w:t xml:space="preserve"> can be deleted later. If you have published a National Communication within the last 2 years, you may simply provide an update on the information provided in the last National Communication. In case you have not published a National Communication within the last 2 years, please provide information as outlined below. </w:t>
            </w:r>
          </w:p>
          <w:p w14:paraId="2197860A" w14:textId="77777777" w:rsidR="00626540" w:rsidRPr="0055547B" w:rsidRDefault="00626540" w:rsidP="00626540">
            <w:pPr>
              <w:pStyle w:val="Subheadline"/>
              <w:rPr>
                <w:lang w:val="en-GB"/>
              </w:rPr>
            </w:pPr>
            <w:r w:rsidRPr="0055547B">
              <w:rPr>
                <w:lang w:val="en-GB"/>
              </w:rPr>
              <w:t>Minimum information</w:t>
            </w:r>
          </w:p>
          <w:p w14:paraId="4CFDF869" w14:textId="77777777" w:rsidR="00626540" w:rsidRPr="0055547B" w:rsidRDefault="00626540" w:rsidP="00626540">
            <w:pPr>
              <w:rPr>
                <w:lang w:val="en-GB"/>
              </w:rPr>
            </w:pPr>
            <w:r w:rsidRPr="0055547B">
              <w:rPr>
                <w:lang w:val="en-GB"/>
              </w:rPr>
              <w:t xml:space="preserve">According to the BUR guidelines, you should provide information on actions to mitigate climate change in a tabular format. No specific tabular format for reporting this information is prescribed. The information should address both actions to reduce emissions from sources and to increase removals by sinks. </w:t>
            </w:r>
          </w:p>
          <w:p w14:paraId="462FB8A0" w14:textId="2DF3B27A" w:rsidR="00626540" w:rsidRPr="0055547B" w:rsidRDefault="00626540" w:rsidP="00626540">
            <w:pPr>
              <w:rPr>
                <w:lang w:val="en-GB"/>
              </w:rPr>
            </w:pPr>
            <w:r w:rsidRPr="0055547B">
              <w:rPr>
                <w:lang w:val="en-GB"/>
              </w:rPr>
              <w:t>Sectio</w:t>
            </w:r>
            <w:r w:rsidRPr="00F865CD">
              <w:rPr>
                <w:lang w:val="en-GB"/>
              </w:rPr>
              <w:t xml:space="preserve">n </w:t>
            </w:r>
            <w:r w:rsidR="000151AC" w:rsidRPr="00F865CD">
              <w:rPr>
                <w:u w:val="single"/>
                <w:lang w:val="en-GB"/>
              </w:rPr>
              <w:fldChar w:fldCharType="begin"/>
            </w:r>
            <w:r w:rsidR="000151AC" w:rsidRPr="00F865CD">
              <w:rPr>
                <w:u w:val="single"/>
                <w:lang w:val="en-GB"/>
              </w:rPr>
              <w:instrText xml:space="preserve"> REF _Ref90025257 \h  \* MERGEFORMAT </w:instrText>
            </w:r>
            <w:r w:rsidR="000151AC" w:rsidRPr="00F865CD">
              <w:rPr>
                <w:u w:val="single"/>
                <w:lang w:val="en-GB"/>
              </w:rPr>
            </w:r>
            <w:r w:rsidR="000151AC" w:rsidRPr="00F865CD">
              <w:rPr>
                <w:u w:val="single"/>
                <w:lang w:val="en-GB"/>
              </w:rPr>
              <w:fldChar w:fldCharType="separate"/>
            </w:r>
            <w:r w:rsidR="000151AC" w:rsidRPr="00F865CD">
              <w:rPr>
                <w:u w:val="single"/>
                <w:lang w:val="en-GB"/>
              </w:rPr>
              <w:t>4.2</w:t>
            </w:r>
            <w:r w:rsidR="000151AC" w:rsidRPr="00F865CD">
              <w:rPr>
                <w:u w:val="single"/>
                <w:lang w:val="en-GB"/>
              </w:rPr>
              <w:fldChar w:fldCharType="end"/>
            </w:r>
            <w:r w:rsidRPr="00F865CD">
              <w:rPr>
                <w:lang w:val="en-GB"/>
              </w:rPr>
              <w:t xml:space="preserve"> provides</w:t>
            </w:r>
            <w:r w:rsidRPr="0055547B">
              <w:rPr>
                <w:lang w:val="en-GB"/>
              </w:rPr>
              <w:t xml:space="preserve"> a format for the description of the minimum required information of individual mitigation actions. The reporting tables in this section provide guidance on how to structure the information requirements on mitigation actions as outlined above and presents them in a way so that information is easy to grasp. </w:t>
            </w:r>
          </w:p>
          <w:p w14:paraId="2FCA9BDB" w14:textId="581BDF27" w:rsidR="00626540" w:rsidRPr="0055547B" w:rsidRDefault="00626540" w:rsidP="00626540">
            <w:pPr>
              <w:rPr>
                <w:lang w:val="en-GB"/>
              </w:rPr>
            </w:pPr>
            <w:r w:rsidRPr="0055547B">
              <w:rPr>
                <w:lang w:val="en-GB"/>
              </w:rPr>
              <w:t>We suggest that you include separate information for each mitigation action to be included in se</w:t>
            </w:r>
            <w:r w:rsidR="000151AC">
              <w:rPr>
                <w:lang w:val="en-GB"/>
              </w:rPr>
              <w:t xml:space="preserve">ction </w:t>
            </w:r>
            <w:r w:rsidR="000151AC" w:rsidRPr="000151AC">
              <w:rPr>
                <w:u w:val="single"/>
                <w:lang w:val="en-GB"/>
              </w:rPr>
              <w:fldChar w:fldCharType="begin"/>
            </w:r>
            <w:r w:rsidR="000151AC" w:rsidRPr="000151AC">
              <w:rPr>
                <w:u w:val="single"/>
                <w:lang w:val="en-GB"/>
              </w:rPr>
              <w:instrText xml:space="preserve"> REF _Ref90025257 \h </w:instrText>
            </w:r>
            <w:r w:rsidR="000151AC" w:rsidRPr="000151AC">
              <w:rPr>
                <w:u w:val="single"/>
                <w:lang w:val="en-GB"/>
              </w:rPr>
            </w:r>
            <w:r w:rsidR="000151AC" w:rsidRPr="000151AC">
              <w:rPr>
                <w:u w:val="single"/>
                <w:lang w:val="en-GB"/>
              </w:rPr>
              <w:fldChar w:fldCharType="separate"/>
            </w:r>
            <w:r w:rsidR="000151AC" w:rsidRPr="000151AC">
              <w:rPr>
                <w:u w:val="single"/>
                <w:lang w:val="en-GB"/>
              </w:rPr>
              <w:t>4.2</w:t>
            </w:r>
            <w:r w:rsidR="000151AC" w:rsidRPr="000151AC">
              <w:rPr>
                <w:u w:val="single"/>
                <w:lang w:val="en-GB"/>
              </w:rPr>
              <w:fldChar w:fldCharType="end"/>
            </w:r>
            <w:r w:rsidRPr="0055547B">
              <w:rPr>
                <w:lang w:val="en-GB"/>
              </w:rPr>
              <w:t>. There is no requirement to describe all mitigation actions so you may choose to limit yourself to the actions you consider most relevant for your country. The information provided in the following sections serves as an orientation and may be adapted to fit individual reporting requirements or needs.</w:t>
            </w:r>
          </w:p>
          <w:p w14:paraId="0AC9F036" w14:textId="77777777" w:rsidR="00626540" w:rsidRPr="0055547B" w:rsidRDefault="00626540" w:rsidP="00626540">
            <w:pPr>
              <w:pStyle w:val="Subheadline"/>
              <w:rPr>
                <w:lang w:val="en-GB"/>
              </w:rPr>
            </w:pPr>
            <w:r w:rsidRPr="0055547B">
              <w:rPr>
                <w:lang w:val="en-GB"/>
              </w:rPr>
              <w:t>Additional information/best practice</w:t>
            </w:r>
          </w:p>
          <w:p w14:paraId="0010FE52" w14:textId="77777777" w:rsidR="00F84B06" w:rsidRDefault="00626540" w:rsidP="00626540">
            <w:pPr>
              <w:rPr>
                <w:lang w:val="en-GB"/>
              </w:rPr>
            </w:pPr>
            <w:r w:rsidRPr="0055547B">
              <w:rPr>
                <w:u w:val="single"/>
                <w:lang w:val="en-GB"/>
              </w:rPr>
              <w:fldChar w:fldCharType="begin"/>
            </w:r>
            <w:r w:rsidRPr="0055547B">
              <w:rPr>
                <w:u w:val="single"/>
                <w:lang w:val="en-GB"/>
              </w:rPr>
              <w:instrText xml:space="preserve"> REF _Ref61522054 \h  \* MERGEFORMAT </w:instrText>
            </w:r>
            <w:r w:rsidRPr="0055547B">
              <w:rPr>
                <w:u w:val="single"/>
                <w:lang w:val="en-GB"/>
              </w:rPr>
            </w:r>
            <w:r w:rsidRPr="0055547B">
              <w:rPr>
                <w:u w:val="single"/>
                <w:lang w:val="en-GB"/>
              </w:rPr>
              <w:fldChar w:fldCharType="separate"/>
            </w:r>
            <w:r w:rsidR="00BC4C90" w:rsidRPr="00BC4C90">
              <w:rPr>
                <w:u w:val="single"/>
                <w:lang w:val="en-GB"/>
              </w:rPr>
              <w:t xml:space="preserve">Table </w:t>
            </w:r>
            <w:r w:rsidR="00BC4C90" w:rsidRPr="00BC4C90">
              <w:rPr>
                <w:noProof/>
                <w:u w:val="single"/>
                <w:lang w:val="en-GB"/>
              </w:rPr>
              <w:t>15</w:t>
            </w:r>
            <w:r w:rsidRPr="0055547B">
              <w:rPr>
                <w:u w:val="single"/>
                <w:lang w:val="en-GB"/>
              </w:rPr>
              <w:fldChar w:fldCharType="end"/>
            </w:r>
            <w:r w:rsidRPr="0055547B">
              <w:rPr>
                <w:lang w:val="en-GB"/>
              </w:rPr>
              <w:t xml:space="preserve"> provided in Annex II to this template can be used for reporting additional information and details about the mitigation actions, if available. The description of mitigation actions in these tables includes information on indicators used for the MRV of the mitigation actions. For example, such indicators relate to the progress of implementation of the mitigation action, to GHG reduction impacts and to sustainable development impacts (e.g., air quality improvement, jobs created reduction of energy costs to households). For each indicator you can enter the target value (e.g., the emission level to be reached), the baseline value (the expected emission level without the mitigation action) and the monitored indicator value (the emission level you </w:t>
            </w:r>
            <w:r w:rsidRPr="0055547B">
              <w:rPr>
                <w:lang w:val="en-GB"/>
              </w:rPr>
              <w:lastRenderedPageBreak/>
              <w:t>monitored). Please keep in mind that the indicator target and baseline value always must relate to the same point in time, e.g., comparison of emissions levels for one calendar year.</w:t>
            </w:r>
          </w:p>
          <w:p w14:paraId="26F933D5" w14:textId="77777777" w:rsidR="00626540" w:rsidRPr="0055547B" w:rsidRDefault="00626540" w:rsidP="00626540">
            <w:pPr>
              <w:rPr>
                <w:lang w:val="en-GB"/>
              </w:rPr>
            </w:pPr>
            <w:r w:rsidRPr="0055547B">
              <w:rPr>
                <w:lang w:val="en-GB"/>
              </w:rPr>
              <w:t xml:space="preserve">Developing country Parties seeking to obtain and receive payments for REDD+ (Reducing Emissions from Deforestation and Forest Degradation) results-based actions are requested to report information on a technical annex to the BUR. Annex III to this template gives guidance for reporting REDD+ activities, which includes anthropogenic forest-related emissions by sources and removals by sinks, as well as forest carbon stocks and forest-area changes. </w:t>
            </w:r>
          </w:p>
          <w:p w14:paraId="41463405" w14:textId="77777777" w:rsidR="00626540" w:rsidRDefault="00626540" w:rsidP="00626540">
            <w:pPr>
              <w:rPr>
                <w:lang w:val="en-GB"/>
              </w:rPr>
            </w:pPr>
            <w:r w:rsidRPr="0055547B">
              <w:rPr>
                <w:lang w:val="en-GB"/>
              </w:rPr>
              <w:t>For tables presented in this chapter or as an annex, we recommend that no fields are deleted, even when the country does not have the information to complete them. A notation guidance is provided in the below table to support in explaining missing or limited information. Keeping all sections of the template in the BUR is a useful way of tracking improvement in reporting over time.</w:t>
            </w:r>
          </w:p>
        </w:tc>
      </w:tr>
      <w:tr w:rsidR="00FC299F" w:rsidRPr="0055547B" w14:paraId="4ECC573A" w14:textId="77777777" w:rsidTr="00626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blHeader/>
        </w:trPr>
        <w:tc>
          <w:tcPr>
            <w:tcW w:w="1673"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3080F0"/>
            <w:vAlign w:val="bottom"/>
          </w:tcPr>
          <w:p w14:paraId="51474A9F" w14:textId="77777777" w:rsidR="00FC299F" w:rsidRPr="0055547B" w:rsidRDefault="00FC299F" w:rsidP="003329BB">
            <w:pPr>
              <w:pStyle w:val="HeadlineTable"/>
              <w:rPr>
                <w:lang w:val="en-GB"/>
              </w:rPr>
            </w:pPr>
            <w:r w:rsidRPr="0055547B">
              <w:rPr>
                <w:lang w:val="en-GB"/>
              </w:rPr>
              <w:lastRenderedPageBreak/>
              <w:t>Notation key</w:t>
            </w:r>
          </w:p>
        </w:tc>
        <w:tc>
          <w:tcPr>
            <w:tcW w:w="226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3080F0"/>
            <w:vAlign w:val="bottom"/>
          </w:tcPr>
          <w:p w14:paraId="37068F4D" w14:textId="77777777" w:rsidR="00FC299F" w:rsidRPr="0055547B" w:rsidRDefault="00FC299F" w:rsidP="003329BB">
            <w:pPr>
              <w:pStyle w:val="HeadlineTable"/>
              <w:rPr>
                <w:lang w:val="en-GB"/>
              </w:rPr>
            </w:pPr>
            <w:r w:rsidRPr="0055547B">
              <w:rPr>
                <w:lang w:val="en-GB"/>
              </w:rPr>
              <w:t>Definition</w:t>
            </w:r>
          </w:p>
        </w:tc>
        <w:tc>
          <w:tcPr>
            <w:tcW w:w="5244"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3080F0"/>
            <w:vAlign w:val="bottom"/>
          </w:tcPr>
          <w:p w14:paraId="11B45923" w14:textId="77777777" w:rsidR="00FC299F" w:rsidRPr="0055547B" w:rsidRDefault="00FC299F" w:rsidP="003329BB">
            <w:pPr>
              <w:pStyle w:val="HeadlineTable"/>
              <w:rPr>
                <w:lang w:val="en-GB"/>
              </w:rPr>
            </w:pPr>
            <w:r w:rsidRPr="0055547B">
              <w:rPr>
                <w:lang w:val="en-GB"/>
              </w:rPr>
              <w:t>Explanation</w:t>
            </w:r>
          </w:p>
        </w:tc>
      </w:tr>
      <w:tr w:rsidR="00FC299F" w:rsidRPr="000200DA" w14:paraId="46D32DAB" w14:textId="77777777" w:rsidTr="00626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103B18CD" w14:textId="77777777" w:rsidR="00FC299F" w:rsidRPr="0055547B" w:rsidRDefault="00FC299F" w:rsidP="003329BB">
            <w:pPr>
              <w:pStyle w:val="TextTable"/>
              <w:rPr>
                <w:lang w:val="en-GB"/>
              </w:rPr>
            </w:pPr>
            <w:r w:rsidRPr="0055547B">
              <w:rPr>
                <w:lang w:val="en-GB"/>
              </w:rPr>
              <w:t>IE</w:t>
            </w:r>
          </w:p>
        </w:tc>
        <w:tc>
          <w:tcPr>
            <w:tcW w:w="226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63323F3" w14:textId="77777777" w:rsidR="00FC299F" w:rsidRPr="0055547B" w:rsidRDefault="00FC299F" w:rsidP="003329BB">
            <w:pPr>
              <w:pStyle w:val="TextTable"/>
              <w:rPr>
                <w:lang w:val="en-GB"/>
              </w:rPr>
            </w:pPr>
            <w:r w:rsidRPr="0055547B">
              <w:rPr>
                <w:lang w:val="en-GB"/>
              </w:rPr>
              <w:t>Included Elsewhere</w:t>
            </w:r>
          </w:p>
        </w:tc>
        <w:tc>
          <w:tcPr>
            <w:tcW w:w="524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2F6F2F3" w14:textId="20346665" w:rsidR="00FC299F" w:rsidRPr="0055547B" w:rsidRDefault="00FC299F" w:rsidP="003329BB">
            <w:pPr>
              <w:pStyle w:val="TextTable"/>
              <w:rPr>
                <w:lang w:val="en-GB"/>
              </w:rPr>
            </w:pPr>
            <w:r w:rsidRPr="0055547B">
              <w:rPr>
                <w:lang w:val="en-GB"/>
              </w:rPr>
              <w:t>Data or information is presented in another chapter, sub-chapter</w:t>
            </w:r>
            <w:r w:rsidR="00F824A2" w:rsidRPr="0055547B">
              <w:rPr>
                <w:lang w:val="en-GB"/>
              </w:rPr>
              <w:t>,</w:t>
            </w:r>
            <w:r w:rsidRPr="0055547B">
              <w:rPr>
                <w:lang w:val="en-GB"/>
              </w:rPr>
              <w:t xml:space="preserve"> or section of the report (please, indicate the chapter, </w:t>
            </w:r>
            <w:r w:rsidR="000151AC" w:rsidRPr="0055547B">
              <w:rPr>
                <w:lang w:val="en-GB"/>
              </w:rPr>
              <w:t>subchapter,</w:t>
            </w:r>
            <w:r w:rsidRPr="0055547B">
              <w:rPr>
                <w:lang w:val="en-GB"/>
              </w:rPr>
              <w:t xml:space="preserve"> or section where the data/information can be found)</w:t>
            </w:r>
          </w:p>
        </w:tc>
      </w:tr>
      <w:tr w:rsidR="00FC299F" w:rsidRPr="000200DA" w14:paraId="6545FAF9" w14:textId="77777777" w:rsidTr="006265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bottom w:w="0" w:type="dxa"/>
            <w:right w:w="108" w:type="dxa"/>
          </w:tblCellMar>
        </w:tblPrEx>
        <w:trPr>
          <w:trHeight w:val="60"/>
        </w:trPr>
        <w:tc>
          <w:tcPr>
            <w:tcW w:w="167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8BC759" w14:textId="77777777" w:rsidR="00FC299F" w:rsidRPr="0055547B" w:rsidRDefault="00FC299F" w:rsidP="003329BB">
            <w:pPr>
              <w:pStyle w:val="TextTable"/>
              <w:rPr>
                <w:lang w:val="en-GB"/>
              </w:rPr>
            </w:pPr>
            <w:r w:rsidRPr="0055547B">
              <w:rPr>
                <w:lang w:val="en-GB"/>
              </w:rPr>
              <w:t>NE</w:t>
            </w:r>
          </w:p>
        </w:tc>
        <w:tc>
          <w:tcPr>
            <w:tcW w:w="226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36B6D16" w14:textId="77777777" w:rsidR="00FC299F" w:rsidRPr="0055547B" w:rsidRDefault="00FC299F" w:rsidP="003329BB">
            <w:pPr>
              <w:pStyle w:val="TextTable"/>
              <w:rPr>
                <w:lang w:val="en-GB"/>
              </w:rPr>
            </w:pPr>
            <w:r w:rsidRPr="0055547B">
              <w:rPr>
                <w:lang w:val="en-GB"/>
              </w:rPr>
              <w:t>Not Estimated</w:t>
            </w:r>
          </w:p>
        </w:tc>
        <w:tc>
          <w:tcPr>
            <w:tcW w:w="524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B44B0F9" w14:textId="77777777" w:rsidR="00FC299F" w:rsidRPr="0055547B" w:rsidRDefault="00FC299F" w:rsidP="003329BB">
            <w:pPr>
              <w:pStyle w:val="TextTable"/>
              <w:rPr>
                <w:lang w:val="en-GB"/>
              </w:rPr>
            </w:pPr>
            <w:r w:rsidRPr="0055547B">
              <w:rPr>
                <w:lang w:val="en-GB"/>
              </w:rPr>
              <w:t>When referring to any calculation of emissions, impacts or indicators, to indicate that the data have not been estimated or reported</w:t>
            </w:r>
          </w:p>
        </w:tc>
      </w:tr>
      <w:tr w:rsidR="00626540" w:rsidRPr="000200DA" w14:paraId="4004B281" w14:textId="77777777" w:rsidTr="00626540">
        <w:tc>
          <w:tcPr>
            <w:tcW w:w="9185" w:type="dxa"/>
            <w:gridSpan w:val="3"/>
            <w:shd w:val="clear" w:color="auto" w:fill="D5E5FC" w:themeFill="accent2" w:themeFillTint="33"/>
          </w:tcPr>
          <w:p w14:paraId="6F202A53" w14:textId="18578457" w:rsidR="00626540" w:rsidRDefault="00626540" w:rsidP="00BC4B01">
            <w:pPr>
              <w:rPr>
                <w:lang w:val="en-GB"/>
              </w:rPr>
            </w:pPr>
            <w:r w:rsidRPr="00AC77FE">
              <w:rPr>
                <w:lang w:val="en-GB"/>
              </w:rPr>
              <w:t xml:space="preserve"> </w:t>
            </w:r>
          </w:p>
        </w:tc>
      </w:tr>
    </w:tbl>
    <w:p w14:paraId="0F40DE8D" w14:textId="421123B4" w:rsidR="00FC299F" w:rsidRDefault="00FC299F" w:rsidP="009A0457">
      <w:pPr>
        <w:rPr>
          <w:lang w:val="en-GB"/>
        </w:rPr>
      </w:pPr>
    </w:p>
    <w:p w14:paraId="070235E6" w14:textId="77777777" w:rsidR="003B0543" w:rsidRPr="0055547B" w:rsidRDefault="003B0543" w:rsidP="003B0543">
      <w:pPr>
        <w:pStyle w:val="berschrift3"/>
        <w:spacing w:before="360"/>
        <w:rPr>
          <w:lang w:val="en-GB"/>
        </w:rPr>
      </w:pPr>
      <w:bookmarkStart w:id="85" w:name="_Ref90028865"/>
      <w:bookmarkStart w:id="86" w:name="_Toc90029726"/>
      <w:r w:rsidRPr="0055547B">
        <w:rPr>
          <w:lang w:val="en-GB"/>
        </w:rPr>
        <w:t>Overview</w:t>
      </w:r>
      <w:bookmarkEnd w:id="85"/>
      <w:bookmarkEnd w:id="86"/>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3B0543" w:rsidRPr="000200DA" w14:paraId="45D47732" w14:textId="77777777" w:rsidTr="004532D3">
        <w:tc>
          <w:tcPr>
            <w:tcW w:w="9182" w:type="dxa"/>
            <w:shd w:val="clear" w:color="auto" w:fill="D5E5FC" w:themeFill="accent2" w:themeFillTint="33"/>
            <w:tcMar>
              <w:top w:w="113" w:type="dxa"/>
            </w:tcMar>
          </w:tcPr>
          <w:p w14:paraId="7CF8E056" w14:textId="77777777" w:rsidR="003B0543" w:rsidRPr="004302CF" w:rsidRDefault="003B0543" w:rsidP="004532D3">
            <w:pPr>
              <w:rPr>
                <w:rFonts w:ascii="Open Sans SemiBold" w:hAnsi="Open Sans SemiBold"/>
                <w:color w:val="001B50" w:themeColor="accent1"/>
                <w:sz w:val="28"/>
                <w:lang w:val="en-GB"/>
              </w:rPr>
            </w:pPr>
            <w:r w:rsidRPr="004302CF">
              <w:rPr>
                <w:rFonts w:ascii="Open Sans SemiBold" w:hAnsi="Open Sans SemiBold"/>
                <w:color w:val="001B50" w:themeColor="accent1"/>
                <w:sz w:val="28"/>
                <w:lang w:val="en-GB"/>
              </w:rPr>
              <w:t>Drafting Guidance</w:t>
            </w:r>
          </w:p>
          <w:p w14:paraId="72C334FB" w14:textId="12FCAC48" w:rsidR="003B0543" w:rsidRDefault="003B0543" w:rsidP="004532D3">
            <w:pPr>
              <w:rPr>
                <w:lang w:val="en-GB"/>
              </w:rPr>
            </w:pPr>
            <w:r w:rsidRPr="0055547B">
              <w:rPr>
                <w:lang w:val="en-GB"/>
              </w:rPr>
              <w:t xml:space="preserve">We recommend providing an overview on mitigation strategies and actions by presenting the information detailed below as well as filling out </w:t>
            </w:r>
            <w:r w:rsidR="000151AC" w:rsidRPr="000151AC">
              <w:rPr>
                <w:u w:val="single"/>
                <w:lang w:val="en-GB"/>
              </w:rPr>
              <w:fldChar w:fldCharType="begin"/>
            </w:r>
            <w:r w:rsidR="000151AC" w:rsidRPr="000151AC">
              <w:rPr>
                <w:u w:val="single"/>
                <w:lang w:val="en-GB"/>
              </w:rPr>
              <w:instrText xml:space="preserve"> REF _Ref90025365 \h </w:instrText>
            </w:r>
            <w:r w:rsidR="000151AC" w:rsidRPr="000151AC">
              <w:rPr>
                <w:u w:val="single"/>
                <w:lang w:val="en-GB"/>
              </w:rPr>
            </w:r>
            <w:r w:rsidR="000151AC" w:rsidRPr="000151AC">
              <w:rPr>
                <w:u w:val="single"/>
                <w:lang w:val="en-GB"/>
              </w:rPr>
              <w:fldChar w:fldCharType="separate"/>
            </w:r>
            <w:r w:rsidR="000151AC" w:rsidRPr="000151AC">
              <w:rPr>
                <w:u w:val="single"/>
                <w:lang w:val="en-GB"/>
              </w:rPr>
              <w:t xml:space="preserve">Table </w:t>
            </w:r>
            <w:r w:rsidR="000151AC" w:rsidRPr="000151AC">
              <w:rPr>
                <w:noProof/>
                <w:u w:val="single"/>
                <w:lang w:val="en-GB"/>
              </w:rPr>
              <w:t>4</w:t>
            </w:r>
            <w:r w:rsidR="000151AC" w:rsidRPr="000151AC">
              <w:rPr>
                <w:u w:val="single"/>
                <w:lang w:val="en-GB"/>
              </w:rPr>
              <w:fldChar w:fldCharType="end"/>
            </w:r>
            <w:r w:rsidR="000151AC">
              <w:rPr>
                <w:lang w:val="en-GB"/>
              </w:rPr>
              <w:t xml:space="preserve"> t</w:t>
            </w:r>
            <w:r w:rsidRPr="0055547B">
              <w:rPr>
                <w:lang w:val="en-GB"/>
              </w:rPr>
              <w:t>o summarize the mitigation action progress.</w:t>
            </w:r>
          </w:p>
        </w:tc>
      </w:tr>
    </w:tbl>
    <w:p w14:paraId="46A678FA" w14:textId="77777777" w:rsidR="00664535" w:rsidRPr="00313D3A" w:rsidRDefault="00664535" w:rsidP="003B0543">
      <w:pPr>
        <w:pStyle w:val="Standardbold"/>
        <w:spacing w:before="360"/>
        <w:rPr>
          <w:u w:val="single"/>
          <w:lang w:val="en-GB"/>
        </w:rPr>
      </w:pPr>
      <w:r w:rsidRPr="00313D3A">
        <w:rPr>
          <w:u w:val="single"/>
          <w:lang w:val="en-GB"/>
        </w:rPr>
        <w:t>Additional information/best practice:</w:t>
      </w:r>
    </w:p>
    <w:p w14:paraId="7B7BD9AC" w14:textId="77777777" w:rsidR="00664535" w:rsidRPr="00ED6522" w:rsidRDefault="00664535" w:rsidP="00664535">
      <w:pPr>
        <w:rPr>
          <w:lang w:val="en-GB"/>
        </w:rPr>
      </w:pPr>
      <w:r w:rsidRPr="00ED6522">
        <w:rPr>
          <w:lang w:val="en-GB"/>
        </w:rPr>
        <w:t xml:space="preserve">This section </w:t>
      </w:r>
      <w:r w:rsidRPr="007C5E05">
        <w:rPr>
          <w:i/>
          <w:iCs/>
          <w:lang w:val="en-GB"/>
        </w:rPr>
        <w:t>may</w:t>
      </w:r>
      <w:r w:rsidRPr="00ED6522">
        <w:rPr>
          <w:lang w:val="en-GB"/>
        </w:rPr>
        <w:t xml:space="preserve"> address the following issues:</w:t>
      </w:r>
    </w:p>
    <w:p w14:paraId="595A86EE" w14:textId="77777777" w:rsidR="00664535" w:rsidRPr="00ED6522" w:rsidRDefault="00664535" w:rsidP="00664535">
      <w:pPr>
        <w:pStyle w:val="Bullets"/>
        <w:rPr>
          <w:lang w:val="en-GB"/>
        </w:rPr>
      </w:pPr>
      <w:r w:rsidRPr="00ED6522">
        <w:rPr>
          <w:lang w:val="en-GB"/>
        </w:rPr>
        <w:t>A brief qualitative summary of the Party’s key mitigation strategies (including policies, concepts, planned activities and activities being implemented), their objectives and their implementation status, and information on the country’s nationally determined contribution (NDC) or sectoral emissions reduction goals</w:t>
      </w:r>
      <w:r w:rsidR="00FB28C8">
        <w:rPr>
          <w:lang w:val="en-GB"/>
        </w:rPr>
        <w:t xml:space="preserve"> </w:t>
      </w:r>
    </w:p>
    <w:p w14:paraId="00F74496" w14:textId="77777777" w:rsidR="00664535" w:rsidRPr="00ED6522" w:rsidRDefault="00664535" w:rsidP="00664535">
      <w:pPr>
        <w:pStyle w:val="Bullets"/>
        <w:rPr>
          <w:lang w:val="en-GB"/>
        </w:rPr>
      </w:pPr>
      <w:r w:rsidRPr="00ED6522">
        <w:rPr>
          <w:lang w:val="en-GB"/>
        </w:rPr>
        <w:t>Address potential barriers to the planning and implementation of the mitigation actions; and lessons learned from their planning and implementation</w:t>
      </w:r>
    </w:p>
    <w:p w14:paraId="290EE617" w14:textId="77777777" w:rsidR="00664535" w:rsidRPr="00ED6522" w:rsidRDefault="00664535" w:rsidP="00664535">
      <w:pPr>
        <w:pStyle w:val="Bullets"/>
        <w:rPr>
          <w:lang w:val="en-GB"/>
        </w:rPr>
      </w:pPr>
      <w:r w:rsidRPr="00ED6522">
        <w:rPr>
          <w:lang w:val="en-GB"/>
        </w:rPr>
        <w:t xml:space="preserve">An overview of mitigation activities per sector, using </w:t>
      </w:r>
      <w:r w:rsidR="00C93D0B" w:rsidRPr="00ED6522">
        <w:rPr>
          <w:lang w:val="en-GB"/>
        </w:rPr>
        <w:fldChar w:fldCharType="begin"/>
      </w:r>
      <w:r w:rsidR="00C93D0B" w:rsidRPr="00ED6522">
        <w:rPr>
          <w:lang w:val="en-GB"/>
        </w:rPr>
        <w:instrText xml:space="preserve"> REF _Ref61366410 \h </w:instrText>
      </w:r>
      <w:r w:rsidR="00C93D0B" w:rsidRPr="00ED6522">
        <w:rPr>
          <w:lang w:val="en-GB"/>
        </w:rPr>
      </w:r>
      <w:r w:rsidR="00C93D0B" w:rsidRPr="00ED6522">
        <w:rPr>
          <w:lang w:val="en-GB"/>
        </w:rPr>
        <w:fldChar w:fldCharType="separate"/>
      </w:r>
      <w:r w:rsidR="00BC4C90" w:rsidRPr="00ED6522">
        <w:rPr>
          <w:lang w:val="en-GB"/>
        </w:rPr>
        <w:t xml:space="preserve">Table </w:t>
      </w:r>
      <w:r w:rsidR="00BC4C90">
        <w:rPr>
          <w:noProof/>
          <w:lang w:val="en-GB"/>
        </w:rPr>
        <w:t>4</w:t>
      </w:r>
      <w:r w:rsidR="00C93D0B" w:rsidRPr="00ED6522">
        <w:rPr>
          <w:lang w:val="en-GB"/>
        </w:rPr>
        <w:fldChar w:fldCharType="end"/>
      </w:r>
      <w:r w:rsidRPr="00ED6522">
        <w:rPr>
          <w:lang w:val="en-GB"/>
        </w:rPr>
        <w:t xml:space="preserve"> below </w:t>
      </w:r>
    </w:p>
    <w:p w14:paraId="3B9DD1A8" w14:textId="77777777" w:rsidR="00664535" w:rsidRPr="00ED6522" w:rsidRDefault="00664535" w:rsidP="00664535">
      <w:pPr>
        <w:pStyle w:val="Bullets"/>
        <w:rPr>
          <w:lang w:val="en-GB"/>
        </w:rPr>
      </w:pPr>
      <w:r w:rsidRPr="00ED6522">
        <w:rPr>
          <w:lang w:val="en-GB"/>
        </w:rPr>
        <w:t>A qualitative overview of key impacts and sustainable development benefits (e.g., air quality improvements, job creation, reduction of energy costs per household) incurred by the mitigation actions</w:t>
      </w:r>
    </w:p>
    <w:p w14:paraId="3080DC15" w14:textId="77777777" w:rsidR="00DF33A8" w:rsidRPr="00ED6522" w:rsidRDefault="00DF33A8">
      <w:pPr>
        <w:spacing w:after="160" w:line="259" w:lineRule="auto"/>
        <w:jc w:val="left"/>
        <w:rPr>
          <w:lang w:val="en-GB"/>
        </w:rPr>
      </w:pPr>
      <w:r w:rsidRPr="00ED6522">
        <w:rPr>
          <w:lang w:val="en-GB"/>
        </w:rPr>
        <w:br w:type="page"/>
      </w:r>
    </w:p>
    <w:p w14:paraId="5A87DCB5" w14:textId="77777777" w:rsidR="005A3EF4" w:rsidRPr="00ED6522" w:rsidRDefault="00664535" w:rsidP="00664535">
      <w:pPr>
        <w:pStyle w:val="Beschriftung"/>
        <w:keepNext/>
        <w:rPr>
          <w:lang w:val="en-GB"/>
        </w:rPr>
      </w:pPr>
      <w:bookmarkStart w:id="87" w:name="_Ref61366410"/>
      <w:bookmarkStart w:id="88" w:name="_Ref90025365"/>
      <w:bookmarkStart w:id="89" w:name="_Toc90029748"/>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4</w:t>
      </w:r>
      <w:r w:rsidRPr="00ED6522">
        <w:rPr>
          <w:lang w:val="en-GB"/>
        </w:rPr>
        <w:fldChar w:fldCharType="end"/>
      </w:r>
      <w:bookmarkEnd w:id="87"/>
      <w:r w:rsidRPr="00ED6522">
        <w:rPr>
          <w:lang w:val="en-GB"/>
        </w:rPr>
        <w:t>: Summary of mitigation action progress</w:t>
      </w:r>
      <w:bookmarkEnd w:id="88"/>
      <w:bookmarkEnd w:id="89"/>
    </w:p>
    <w:p w14:paraId="292AE5BF" w14:textId="77777777" w:rsidR="0054303B" w:rsidRPr="00ED6522" w:rsidRDefault="0054303B" w:rsidP="0054303B">
      <w:pPr>
        <w:pStyle w:val="Standardbold"/>
        <w:rPr>
          <w:lang w:val="en-GB"/>
        </w:rPr>
      </w:pPr>
      <w:r w:rsidRPr="00ED6522">
        <w:rPr>
          <w:lang w:val="en-GB"/>
        </w:rPr>
        <w:t>No. of mitigation actions (Total)</w:t>
      </w:r>
    </w:p>
    <w:tbl>
      <w:tblPr>
        <w:tblStyle w:val="Tabellenraster"/>
        <w:tblW w:w="9185" w:type="dxa"/>
        <w:tblInd w:w="-5" w:type="dxa"/>
        <w:tblLayout w:type="fixed"/>
        <w:tblLook w:val="04A0" w:firstRow="1" w:lastRow="0" w:firstColumn="1" w:lastColumn="0" w:noHBand="0" w:noVBand="1"/>
      </w:tblPr>
      <w:tblGrid>
        <w:gridCol w:w="3515"/>
        <w:gridCol w:w="1134"/>
        <w:gridCol w:w="1701"/>
        <w:gridCol w:w="2835"/>
      </w:tblGrid>
      <w:tr w:rsidR="005A44F0" w:rsidRPr="000200DA" w14:paraId="74F8DCFF" w14:textId="77777777" w:rsidTr="002F79E9">
        <w:trPr>
          <w:trHeight w:val="60"/>
        </w:trPr>
        <w:tc>
          <w:tcPr>
            <w:tcW w:w="9185" w:type="dxa"/>
            <w:gridSpan w:val="4"/>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tcPr>
          <w:p w14:paraId="6DBC89A1" w14:textId="77777777" w:rsidR="005A44F0" w:rsidRPr="00ED6522" w:rsidRDefault="005A44F0" w:rsidP="005A44F0">
            <w:pPr>
              <w:pStyle w:val="HeadlineTable"/>
              <w:rPr>
                <w:lang w:val="en-GB"/>
              </w:rPr>
            </w:pPr>
            <w:r w:rsidRPr="00ED6522">
              <w:rPr>
                <w:lang w:val="en-GB"/>
              </w:rPr>
              <w:t>No. of mitigation actions (Total)</w:t>
            </w:r>
          </w:p>
        </w:tc>
      </w:tr>
      <w:tr w:rsidR="005A44F0" w:rsidRPr="00ED6522" w14:paraId="1F13F24D" w14:textId="77777777" w:rsidTr="002F79E9">
        <w:trPr>
          <w:trHeight w:val="60"/>
        </w:trPr>
        <w:tc>
          <w:tcPr>
            <w:tcW w:w="4649" w:type="dxa"/>
            <w:gridSpan w:val="2"/>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0A43180E" w14:textId="77777777" w:rsidR="005A44F0" w:rsidRPr="00ED6522" w:rsidRDefault="005A44F0" w:rsidP="005A44F0">
            <w:pPr>
              <w:pStyle w:val="TextTable"/>
              <w:rPr>
                <w:lang w:val="en-GB"/>
              </w:rPr>
            </w:pPr>
            <w:r w:rsidRPr="00ED6522">
              <w:rPr>
                <w:lang w:val="en-GB"/>
              </w:rPr>
              <w:t xml:space="preserve">GHG emission reduction in total of all listed mitigation actions over a given period of time (If </w:t>
            </w:r>
            <w:proofErr w:type="gramStart"/>
            <w:r w:rsidRPr="00ED6522">
              <w:rPr>
                <w:lang w:val="en-GB"/>
              </w:rPr>
              <w:t>possible)</w:t>
            </w:r>
            <w:r w:rsidRPr="00ED6522">
              <w:rPr>
                <w:vertAlign w:val="superscript"/>
                <w:lang w:val="en-GB"/>
              </w:rPr>
              <w:t>e</w:t>
            </w:r>
            <w:proofErr w:type="gramEnd"/>
          </w:p>
        </w:tc>
        <w:tc>
          <w:tcPr>
            <w:tcW w:w="4536" w:type="dxa"/>
            <w:gridSpan w:val="2"/>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AFE767A" w14:textId="77777777" w:rsidR="005A44F0" w:rsidRPr="00ED6522" w:rsidRDefault="005A44F0" w:rsidP="005A44F0">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p>
        </w:tc>
      </w:tr>
      <w:tr w:rsidR="005A44F0" w:rsidRPr="00ED6522" w14:paraId="3D564EE4" w14:textId="77777777" w:rsidTr="002F79E9">
        <w:trPr>
          <w:trHeight w:val="60"/>
        </w:trPr>
        <w:tc>
          <w:tcPr>
            <w:tcW w:w="4649" w:type="dxa"/>
            <w:gridSpan w:val="2"/>
            <w:tcBorders>
              <w:top w:val="single" w:sz="4" w:space="0" w:color="AAAAAA" w:themeColor="accent5"/>
              <w:left w:val="nil"/>
              <w:bottom w:val="single" w:sz="4" w:space="0" w:color="AAAAAA" w:themeColor="accent5"/>
              <w:right w:val="nil"/>
            </w:tcBorders>
            <w:shd w:val="clear" w:color="auto" w:fill="auto"/>
          </w:tcPr>
          <w:p w14:paraId="5B432E7E" w14:textId="77777777" w:rsidR="005A44F0" w:rsidRPr="00ED6522" w:rsidRDefault="005A44F0" w:rsidP="005A44F0">
            <w:pPr>
              <w:pStyle w:val="TextTable"/>
              <w:rPr>
                <w:lang w:val="en-GB"/>
              </w:rPr>
            </w:pPr>
          </w:p>
        </w:tc>
        <w:tc>
          <w:tcPr>
            <w:tcW w:w="4536" w:type="dxa"/>
            <w:gridSpan w:val="2"/>
            <w:tcBorders>
              <w:top w:val="single" w:sz="4" w:space="0" w:color="AAAAAA" w:themeColor="accent5"/>
              <w:left w:val="nil"/>
              <w:bottom w:val="single" w:sz="4" w:space="0" w:color="AAAAAA" w:themeColor="accent5"/>
              <w:right w:val="nil"/>
            </w:tcBorders>
            <w:shd w:val="clear" w:color="auto" w:fill="auto"/>
          </w:tcPr>
          <w:p w14:paraId="3B5B6C4B" w14:textId="77777777" w:rsidR="005A44F0" w:rsidRPr="00ED6522" w:rsidRDefault="005A44F0" w:rsidP="005A44F0">
            <w:pPr>
              <w:pStyle w:val="TextTable"/>
              <w:rPr>
                <w:lang w:val="en-GB"/>
              </w:rPr>
            </w:pPr>
          </w:p>
        </w:tc>
      </w:tr>
      <w:tr w:rsidR="005A44F0" w:rsidRPr="00ED6522" w14:paraId="05F5DD46" w14:textId="77777777" w:rsidTr="002F79E9">
        <w:trPr>
          <w:trHeight w:val="60"/>
        </w:trPr>
        <w:tc>
          <w:tcPr>
            <w:tcW w:w="9185" w:type="dxa"/>
            <w:gridSpan w:val="4"/>
            <w:tcBorders>
              <w:top w:val="single" w:sz="4" w:space="0" w:color="001B50" w:themeColor="accent1"/>
              <w:left w:val="single" w:sz="4" w:space="0" w:color="001B50" w:themeColor="accent1"/>
              <w:bottom w:val="single" w:sz="4" w:space="0" w:color="AAAAAA" w:themeColor="accent5"/>
              <w:right w:val="single" w:sz="4" w:space="0" w:color="001B50" w:themeColor="accent1"/>
            </w:tcBorders>
            <w:shd w:val="clear" w:color="auto" w:fill="001B50" w:themeFill="accent1"/>
          </w:tcPr>
          <w:p w14:paraId="331D4BE8" w14:textId="77777777" w:rsidR="005A44F0" w:rsidRPr="00ED6522" w:rsidRDefault="005A44F0" w:rsidP="003329BB">
            <w:pPr>
              <w:pStyle w:val="HeadlineTable"/>
              <w:rPr>
                <w:lang w:val="en-GB"/>
              </w:rPr>
            </w:pPr>
            <w:r w:rsidRPr="00ED6522">
              <w:rPr>
                <w:lang w:val="en-GB"/>
              </w:rPr>
              <w:t>Mitigation actions by sector</w:t>
            </w:r>
          </w:p>
        </w:tc>
      </w:tr>
      <w:tr w:rsidR="002F684F" w:rsidRPr="000200DA" w14:paraId="2B40B442"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44367FAD" w14:textId="77777777" w:rsidR="002F684F" w:rsidRPr="00ED6522" w:rsidRDefault="00DF33A8" w:rsidP="003329BB">
            <w:pPr>
              <w:pStyle w:val="HeadlineTable"/>
              <w:rPr>
                <w:lang w:val="en-GB"/>
              </w:rPr>
            </w:pPr>
            <w:r w:rsidRPr="00ED6522">
              <w:rPr>
                <w:lang w:val="en-GB"/>
              </w:rPr>
              <w:t>Short description of mitigation actions</w:t>
            </w:r>
          </w:p>
        </w:tc>
        <w:tc>
          <w:tcPr>
            <w:tcW w:w="2835" w:type="dxa"/>
            <w:gridSpan w:val="2"/>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9CCE0FE" w14:textId="77777777" w:rsidR="00DF33A8" w:rsidRPr="00ED6522" w:rsidRDefault="00DF33A8" w:rsidP="00DF33A8">
            <w:pPr>
              <w:pStyle w:val="HeadlineTable"/>
              <w:rPr>
                <w:lang w:val="en-GB"/>
              </w:rPr>
            </w:pPr>
            <w:r w:rsidRPr="00ED6522">
              <w:rPr>
                <w:lang w:val="en-GB"/>
              </w:rPr>
              <w:t>Status</w:t>
            </w:r>
          </w:p>
          <w:p w14:paraId="43E0659C" w14:textId="77777777" w:rsidR="002F684F" w:rsidRPr="00ED6522" w:rsidRDefault="00DF33A8" w:rsidP="00DF33A8">
            <w:pPr>
              <w:pStyle w:val="HeadlineTable"/>
              <w:rPr>
                <w:lang w:val="en-GB"/>
              </w:rPr>
            </w:pPr>
            <w:r w:rsidRPr="00ED6522">
              <w:rPr>
                <w:lang w:val="en-GB"/>
              </w:rPr>
              <w:t>[idea, planning phase, under implementation]</w:t>
            </w:r>
          </w:p>
        </w:tc>
        <w:tc>
          <w:tcPr>
            <w:tcW w:w="2835"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12A6FCE6" w14:textId="77777777" w:rsidR="002F684F" w:rsidRPr="00ED6522" w:rsidRDefault="00DF33A8" w:rsidP="003329BB">
            <w:pPr>
              <w:pStyle w:val="HeadlineTable"/>
              <w:rPr>
                <w:lang w:val="en-GB"/>
              </w:rPr>
            </w:pPr>
            <w:r w:rsidRPr="00ED6522">
              <w:rPr>
                <w:lang w:val="en-GB"/>
              </w:rPr>
              <w:t>Impact [estimated</w:t>
            </w:r>
            <w:r w:rsidR="0035787F" w:rsidRPr="00ED6522">
              <w:rPr>
                <w:lang w:val="en-GB"/>
              </w:rPr>
              <w:br/>
            </w:r>
            <w:r w:rsidRPr="00ED6522">
              <w:rPr>
                <w:lang w:val="en-GB"/>
              </w:rPr>
              <w:t>GHG emission reduction, quantified in tCO</w:t>
            </w:r>
            <w:r w:rsidRPr="00ED6522">
              <w:rPr>
                <w:vertAlign w:val="subscript"/>
                <w:lang w:val="en-GB"/>
              </w:rPr>
              <w:t>2</w:t>
            </w:r>
            <w:r w:rsidRPr="00ED6522">
              <w:rPr>
                <w:lang w:val="en-GB"/>
              </w:rPr>
              <w:t>e] over</w:t>
            </w:r>
            <w:r w:rsidR="0035787F" w:rsidRPr="00ED6522">
              <w:rPr>
                <w:lang w:val="en-GB"/>
              </w:rPr>
              <w:br/>
            </w:r>
            <w:r w:rsidRPr="00ED6522">
              <w:rPr>
                <w:lang w:val="en-GB"/>
              </w:rPr>
              <w:t>a given time</w:t>
            </w:r>
            <w:r w:rsidRPr="00ED6522">
              <w:rPr>
                <w:vertAlign w:val="superscript"/>
                <w:lang w:val="en-GB"/>
              </w:rPr>
              <w:t>e</w:t>
            </w:r>
          </w:p>
        </w:tc>
      </w:tr>
      <w:tr w:rsidR="0054303B" w:rsidRPr="00ED6522" w14:paraId="598FDC33"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50245C" w14:textId="77777777" w:rsidR="0054303B" w:rsidRPr="00ED6522" w:rsidRDefault="0054303B" w:rsidP="005A44F0">
            <w:pPr>
              <w:pStyle w:val="TextTablebold"/>
            </w:pPr>
            <w:bookmarkStart w:id="90" w:name="_Hlk60836821"/>
            <w:r w:rsidRPr="00ED6522">
              <w:t>Energy</w:t>
            </w:r>
          </w:p>
        </w:tc>
      </w:tr>
      <w:bookmarkEnd w:id="90"/>
      <w:tr w:rsidR="002F684F" w:rsidRPr="00ED6522" w14:paraId="2709620E"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FF7740" w14:textId="77777777" w:rsidR="002F684F" w:rsidRPr="00ED6522" w:rsidRDefault="0054303B" w:rsidP="003329BB">
            <w:pPr>
              <w:pStyle w:val="TextTable"/>
              <w:rPr>
                <w:lang w:val="en-GB"/>
              </w:rPr>
            </w:pPr>
            <w:r w:rsidRPr="00ED6522">
              <w:rPr>
                <w:lang w:val="en-GB"/>
              </w:rPr>
              <w:fldChar w:fldCharType="begin">
                <w:ffData>
                  <w:name w:val=""/>
                  <w:enabled/>
                  <w:calcOnExit w:val="0"/>
                  <w:textInput>
                    <w:default w:val="e.g. Expansion of self-supply renewable energy systems (SSRE)"/>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Expansion of self-supply renewable energy systems (SSRE)</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8ED394" w14:textId="77777777" w:rsidR="002F684F" w:rsidRPr="00ED6522" w:rsidRDefault="0054303B" w:rsidP="003329BB">
            <w:pPr>
              <w:pStyle w:val="TextTable"/>
              <w:rPr>
                <w:lang w:val="en-GB"/>
              </w:rPr>
            </w:pPr>
            <w:r w:rsidRPr="00ED6522">
              <w:rPr>
                <w:lang w:val="en-GB"/>
              </w:rPr>
              <w:fldChar w:fldCharType="begin">
                <w:ffData>
                  <w:name w:val=""/>
                  <w:enabled/>
                  <w:calcOnExit w:val="0"/>
                  <w:textInput>
                    <w:default w:val="Under implementation"/>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Under implementation</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579C05" w14:textId="77777777" w:rsidR="002F684F" w:rsidRPr="00ED6522" w:rsidRDefault="0054303B" w:rsidP="003329B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r w:rsidR="002F684F" w:rsidRPr="00ED6522" w14:paraId="530B9DB4"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037EB1" w14:textId="77777777" w:rsidR="002F684F" w:rsidRPr="00ED6522" w:rsidRDefault="0054303B" w:rsidP="003329BB">
            <w:pPr>
              <w:pStyle w:val="TextTable"/>
              <w:rPr>
                <w:lang w:val="en-GB"/>
              </w:rPr>
            </w:pPr>
            <w:r w:rsidRPr="00ED6522">
              <w:rPr>
                <w:lang w:val="en-GB"/>
              </w:rPr>
              <w:fldChar w:fldCharType="begin">
                <w:ffData>
                  <w:name w:val=""/>
                  <w:enabled/>
                  <w:calcOnExit w:val="0"/>
                  <w:textInput>
                    <w:default w:val="Example name"/>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Example name</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200A57" w14:textId="77777777" w:rsidR="002F684F" w:rsidRPr="00ED6522" w:rsidRDefault="0054303B" w:rsidP="003329BB">
            <w:pPr>
              <w:pStyle w:val="TextTable"/>
              <w:rPr>
                <w:lang w:val="en-GB"/>
              </w:rPr>
            </w:pPr>
            <w:r w:rsidRPr="00ED6522">
              <w:rPr>
                <w:lang w:val="en-GB"/>
              </w:rPr>
              <w:fldChar w:fldCharType="begin">
                <w:ffData>
                  <w:name w:val=""/>
                  <w:enabled/>
                  <w:calcOnExit w:val="0"/>
                  <w:textInput>
                    <w:default w:val="Planning Phase"/>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Planning Phase</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3994BC" w14:textId="77777777" w:rsidR="002F684F" w:rsidRPr="00ED6522" w:rsidRDefault="0054303B" w:rsidP="003329B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r w:rsidR="0054303B" w:rsidRPr="00ED6522" w14:paraId="4C53E732"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ADDF13" w14:textId="77777777" w:rsidR="0054303B" w:rsidRPr="00ED6522" w:rsidRDefault="0054303B" w:rsidP="005A44F0">
            <w:pPr>
              <w:pStyle w:val="TextTablebold"/>
            </w:pPr>
            <w:r w:rsidRPr="00ED6522">
              <w:t>Transport</w:t>
            </w:r>
          </w:p>
        </w:tc>
      </w:tr>
      <w:tr w:rsidR="0054303B" w:rsidRPr="00ED6522" w14:paraId="1F82B08F"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D9366A"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e.g. Fuel efficiency standard for light-duty vehicles"/>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Fuel efficiency standard for light-duty vehicles</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0964C3"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Idea"/>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Idea</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6B6807"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r w:rsidR="0054303B" w:rsidRPr="00ED6522" w14:paraId="1145D0A7"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BC1385" w14:textId="77777777" w:rsidR="0054303B" w:rsidRPr="00ED6522" w:rsidRDefault="0054303B" w:rsidP="005A44F0">
            <w:pPr>
              <w:pStyle w:val="TextTablebold"/>
            </w:pPr>
            <w:r w:rsidRPr="00ED6522">
              <w:t>Industry</w:t>
            </w:r>
          </w:p>
        </w:tc>
      </w:tr>
      <w:tr w:rsidR="0054303B" w:rsidRPr="00ED6522" w14:paraId="162214B4"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62498B"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e.g. Substitution of HFCs with hydrocarbon refrigerants"/>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Substitution of HFCs with hydrocarbon refrigerants</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AC4026"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Planning Phase"/>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Planning Phase</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25C5CC"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r w:rsidR="0054303B" w:rsidRPr="00ED6522" w14:paraId="53C1AE02"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80FEF4" w14:textId="77777777" w:rsidR="0054303B" w:rsidRPr="00ED6522" w:rsidRDefault="0054303B" w:rsidP="005A44F0">
            <w:pPr>
              <w:pStyle w:val="TextTablebold"/>
            </w:pPr>
            <w:r w:rsidRPr="00ED6522">
              <w:t>Agriculture</w:t>
            </w:r>
          </w:p>
        </w:tc>
      </w:tr>
      <w:tr w:rsidR="0054303B" w:rsidRPr="00ED6522" w14:paraId="699B1D03"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3D549F"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e.g. Feed efficiency program to reduce methane emissions from cattle"/>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Feed efficiency program to reduce methane emissions from cattle</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E4460E"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Idea"/>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Idea</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606F50"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r w:rsidR="0054303B" w:rsidRPr="00ED6522" w14:paraId="7DA1D90C"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B4EAD5" w14:textId="77777777" w:rsidR="0054303B" w:rsidRPr="00ED6522" w:rsidRDefault="0054303B" w:rsidP="005A44F0">
            <w:pPr>
              <w:pStyle w:val="TextTablebold"/>
            </w:pPr>
            <w:r w:rsidRPr="00ED6522">
              <w:t>Forestry</w:t>
            </w:r>
          </w:p>
        </w:tc>
      </w:tr>
      <w:tr w:rsidR="0054303B" w:rsidRPr="00ED6522" w14:paraId="26AA6F55"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10A250"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e.g. Shade-grown coffee forest conservation program"/>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e.g. Shade-grown coffee forest conservation program</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2FA1C5"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Under implementation"/>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Under implementation</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5DB9B8"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r w:rsidR="0054303B" w:rsidRPr="00ED6522" w14:paraId="3EE6CA23"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7DDF27" w14:textId="77777777" w:rsidR="0054303B" w:rsidRPr="00ED6522" w:rsidRDefault="0054303B" w:rsidP="005A44F0">
            <w:pPr>
              <w:pStyle w:val="TextTablebold"/>
            </w:pPr>
            <w:r w:rsidRPr="00ED6522">
              <w:t>Waste</w:t>
            </w:r>
          </w:p>
        </w:tc>
      </w:tr>
      <w:tr w:rsidR="0054303B" w:rsidRPr="00ED6522" w14:paraId="6F3B7196"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E57B01"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e.g. Expanding the coverage of mechanical-biological treatment plants "/>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e.g. Expanding the coverage of mechanical-biological treatment plants </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ACAA7C"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Idea"/>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Idea</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1517B6" w14:textId="77777777" w:rsidR="0054303B" w:rsidRPr="00ED6522" w:rsidRDefault="0054303B" w:rsidP="0054303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r w:rsidR="009B339B" w:rsidRPr="00ED6522" w14:paraId="42B843FB" w14:textId="77777777" w:rsidTr="002F79E9">
        <w:trPr>
          <w:trHeight w:val="60"/>
        </w:trPr>
        <w:tc>
          <w:tcPr>
            <w:tcW w:w="9185" w:type="dxa"/>
            <w:gridSpan w:val="4"/>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818AD7" w14:textId="77777777" w:rsidR="009B339B" w:rsidRPr="00ED6522" w:rsidRDefault="009B339B" w:rsidP="005A44F0">
            <w:pPr>
              <w:pStyle w:val="TextTablebold"/>
            </w:pPr>
            <w:r w:rsidRPr="00ED6522">
              <w:t>Cross-cutting</w:t>
            </w:r>
          </w:p>
        </w:tc>
      </w:tr>
      <w:tr w:rsidR="009B339B" w:rsidRPr="00ED6522" w14:paraId="67511E3B" w14:textId="77777777" w:rsidTr="002F79E9">
        <w:trPr>
          <w:trHeight w:val="60"/>
        </w:trPr>
        <w:tc>
          <w:tcPr>
            <w:tcW w:w="351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14C0E9" w14:textId="77777777" w:rsidR="009B339B" w:rsidRPr="00ED6522" w:rsidRDefault="009B339B" w:rsidP="003329BB">
            <w:pPr>
              <w:pStyle w:val="TextTable"/>
              <w:rPr>
                <w:lang w:val="en-GB"/>
              </w:rPr>
            </w:pPr>
            <w:r w:rsidRPr="00ED6522">
              <w:rPr>
                <w:lang w:val="en-GB"/>
              </w:rPr>
              <w:fldChar w:fldCharType="begin">
                <w:ffData>
                  <w:name w:val=""/>
                  <w:enabled/>
                  <w:calcOnExit w:val="0"/>
                  <w:textInput>
                    <w:default w:val="Example name"/>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Example name</w:t>
            </w:r>
            <w:r w:rsidRPr="00ED6522">
              <w:rPr>
                <w:lang w:val="en-GB"/>
              </w:rPr>
              <w:fldChar w:fldCharType="end"/>
            </w:r>
          </w:p>
        </w:tc>
        <w:tc>
          <w:tcPr>
            <w:tcW w:w="2835" w:type="dxa"/>
            <w:gridSpan w:val="2"/>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39847B" w14:textId="77777777" w:rsidR="009B339B" w:rsidRPr="00ED6522" w:rsidRDefault="009B339B" w:rsidP="003329BB">
            <w:pPr>
              <w:pStyle w:val="TextTable"/>
              <w:rPr>
                <w:lang w:val="en-GB"/>
              </w:rPr>
            </w:pPr>
            <w:r w:rsidRPr="00ED6522">
              <w:rPr>
                <w:lang w:val="en-GB"/>
              </w:rPr>
              <w:fldChar w:fldCharType="begin">
                <w:ffData>
                  <w:name w:val=""/>
                  <w:enabled/>
                  <w:calcOnExit w:val="0"/>
                  <w:textInput>
                    <w:default w:val="Idea"/>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Idea</w:t>
            </w:r>
            <w:r w:rsidRPr="00ED6522">
              <w:rPr>
                <w:lang w:val="en-GB"/>
              </w:rPr>
              <w:fldChar w:fldCharType="end"/>
            </w:r>
          </w:p>
        </w:tc>
        <w:tc>
          <w:tcPr>
            <w:tcW w:w="283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9C5AB7" w14:textId="77777777" w:rsidR="009B339B" w:rsidRPr="00ED6522" w:rsidRDefault="009B339B" w:rsidP="003329BB">
            <w:pPr>
              <w:pStyle w:val="TextTable"/>
              <w:rPr>
                <w:lang w:val="en-GB"/>
              </w:rPr>
            </w:pPr>
            <w:r w:rsidRPr="00ED6522">
              <w:rPr>
                <w:lang w:val="en-GB"/>
              </w:rPr>
              <w:fldChar w:fldCharType="begin">
                <w:ffData>
                  <w:name w:val=""/>
                  <w:enabled/>
                  <w:calcOnExit w:val="0"/>
                  <w:textInput>
                    <w:default w:val="xxx"/>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xxx</w:t>
            </w:r>
            <w:r w:rsidRPr="00ED6522">
              <w:rPr>
                <w:lang w:val="en-GB"/>
              </w:rPr>
              <w:fldChar w:fldCharType="end"/>
            </w:r>
            <w:r w:rsidRPr="00ED6522">
              <w:rPr>
                <w:lang w:val="en-GB"/>
              </w:rPr>
              <w:t xml:space="preserve"> tCO</w:t>
            </w:r>
            <w:r w:rsidRPr="00ED6522">
              <w:rPr>
                <w:vertAlign w:val="subscript"/>
                <w:lang w:val="en-GB"/>
              </w:rPr>
              <w:t>2</w:t>
            </w:r>
            <w:r w:rsidRPr="00ED6522">
              <w:rPr>
                <w:lang w:val="en-GB"/>
              </w:rPr>
              <w:t>e</w:t>
            </w:r>
          </w:p>
        </w:tc>
      </w:tr>
    </w:tbl>
    <w:p w14:paraId="2E01B219" w14:textId="77777777" w:rsidR="005A3EF4" w:rsidRPr="00ED6522" w:rsidRDefault="00050E24" w:rsidP="00050E24">
      <w:pPr>
        <w:pStyle w:val="Source"/>
        <w:rPr>
          <w:lang w:val="en-GB"/>
        </w:rPr>
      </w:pPr>
      <w:r w:rsidRPr="00ED6522">
        <w:rPr>
          <w:vertAlign w:val="superscript"/>
          <w:lang w:val="en-GB"/>
        </w:rPr>
        <w:t>e</w:t>
      </w:r>
      <w:r w:rsidRPr="00ED6522">
        <w:rPr>
          <w:lang w:val="en-GB"/>
        </w:rPr>
        <w:t xml:space="preserve"> Annual and cumulative over a defined time period; whether the estimate is ex-ante or ex-post; description of methodologies and assumptions</w:t>
      </w:r>
    </w:p>
    <w:p w14:paraId="121A3BCE" w14:textId="77777777" w:rsidR="00062D9C" w:rsidRDefault="00062D9C">
      <w:pPr>
        <w:spacing w:after="160" w:line="259" w:lineRule="auto"/>
        <w:jc w:val="left"/>
        <w:rPr>
          <w:lang w:val="en-GB"/>
        </w:rPr>
      </w:pPr>
      <w:r w:rsidRPr="00ED6522">
        <w:rPr>
          <w:lang w:val="en-GB"/>
        </w:rPr>
        <w:br w:type="page"/>
      </w:r>
    </w:p>
    <w:p w14:paraId="137515B2" w14:textId="77777777" w:rsidR="00062D9C" w:rsidRPr="00ED6522" w:rsidRDefault="00062D9C" w:rsidP="00062D9C">
      <w:pPr>
        <w:pStyle w:val="berschrift3"/>
        <w:rPr>
          <w:lang w:val="en-GB"/>
        </w:rPr>
      </w:pPr>
      <w:bookmarkStart w:id="91" w:name="_Ref90025257"/>
      <w:bookmarkStart w:id="92" w:name="_Ref90028762"/>
      <w:bookmarkStart w:id="93" w:name="_Ref90028848"/>
      <w:bookmarkStart w:id="94" w:name="_Toc90029727"/>
      <w:r w:rsidRPr="00ED6522">
        <w:rPr>
          <w:lang w:val="en-GB"/>
        </w:rPr>
        <w:lastRenderedPageBreak/>
        <w:t>Information on actions to mitigate climate change</w:t>
      </w:r>
      <w:bookmarkEnd w:id="91"/>
      <w:bookmarkEnd w:id="92"/>
      <w:bookmarkEnd w:id="93"/>
      <w:bookmarkEnd w:id="94"/>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130053" w:rsidRPr="000200DA" w14:paraId="7681F950" w14:textId="77777777" w:rsidTr="00130053">
        <w:tc>
          <w:tcPr>
            <w:tcW w:w="9182" w:type="dxa"/>
            <w:shd w:val="clear" w:color="auto" w:fill="D5E5FC" w:themeFill="accent2" w:themeFillTint="33"/>
            <w:tcMar>
              <w:top w:w="113" w:type="dxa"/>
            </w:tcMar>
          </w:tcPr>
          <w:p w14:paraId="0DCE0890" w14:textId="77777777" w:rsidR="00F10C82" w:rsidRDefault="00F10C82" w:rsidP="00BC4B01">
            <w:pPr>
              <w:rPr>
                <w:lang w:val="en-GB"/>
              </w:rPr>
            </w:pPr>
            <w:r w:rsidRPr="005263D1">
              <w:rPr>
                <w:rFonts w:ascii="Open Sans SemiBold" w:hAnsi="Open Sans SemiBold"/>
                <w:color w:val="001B50" w:themeColor="accent1"/>
                <w:sz w:val="28"/>
                <w:lang w:val="en-GB"/>
              </w:rPr>
              <w:t>Drafting guidance:</w:t>
            </w:r>
          </w:p>
          <w:p w14:paraId="342B26F3" w14:textId="5675E585" w:rsidR="00130053" w:rsidRDefault="00130053" w:rsidP="00BC4B01">
            <w:pPr>
              <w:rPr>
                <w:lang w:val="en-GB"/>
              </w:rPr>
            </w:pPr>
            <w:r w:rsidRPr="005263D1">
              <w:rPr>
                <w:lang w:val="en-GB"/>
              </w:rPr>
              <w:t xml:space="preserve">To compile the information on actions to mitigate climate change, we recommend using </w:t>
            </w:r>
            <w:r w:rsidR="000151AC" w:rsidRPr="000151AC">
              <w:rPr>
                <w:u w:val="single"/>
                <w:lang w:val="en-GB"/>
              </w:rPr>
              <w:fldChar w:fldCharType="begin"/>
            </w:r>
            <w:r w:rsidR="000151AC" w:rsidRPr="000151AC">
              <w:rPr>
                <w:u w:val="single"/>
                <w:lang w:val="en-GB"/>
              </w:rPr>
              <w:instrText xml:space="preserve"> REF _Ref90025420 \h </w:instrText>
            </w:r>
            <w:r w:rsidR="000151AC" w:rsidRPr="000151AC">
              <w:rPr>
                <w:u w:val="single"/>
                <w:lang w:val="en-GB"/>
              </w:rPr>
            </w:r>
            <w:r w:rsidR="000151AC" w:rsidRPr="000151AC">
              <w:rPr>
                <w:u w:val="single"/>
                <w:lang w:val="en-GB"/>
              </w:rPr>
              <w:fldChar w:fldCharType="separate"/>
            </w:r>
            <w:r w:rsidR="000151AC" w:rsidRPr="000151AC">
              <w:rPr>
                <w:u w:val="single"/>
                <w:lang w:val="en-US"/>
              </w:rPr>
              <w:t xml:space="preserve">Table </w:t>
            </w:r>
            <w:r w:rsidR="000151AC" w:rsidRPr="000151AC">
              <w:rPr>
                <w:noProof/>
                <w:u w:val="single"/>
                <w:lang w:val="en-US"/>
              </w:rPr>
              <w:t>5</w:t>
            </w:r>
            <w:r w:rsidR="000151AC" w:rsidRPr="000151AC">
              <w:rPr>
                <w:u w:val="single"/>
                <w:lang w:val="en-GB"/>
              </w:rPr>
              <w:fldChar w:fldCharType="end"/>
            </w:r>
            <w:r w:rsidR="000151AC">
              <w:rPr>
                <w:lang w:val="en-GB"/>
              </w:rPr>
              <w:t xml:space="preserve"> b</w:t>
            </w:r>
            <w:r w:rsidRPr="005263D1">
              <w:rPr>
                <w:lang w:val="en-GB"/>
              </w:rPr>
              <w:t>elow. To include all mitigation actions, copy and paste rows as often as needed to include all desired mitigation actions.</w:t>
            </w:r>
          </w:p>
        </w:tc>
      </w:tr>
    </w:tbl>
    <w:p w14:paraId="6EAC02B1" w14:textId="77777777" w:rsidR="00062D9C" w:rsidRPr="00313D3A" w:rsidRDefault="00062D9C" w:rsidP="003B0543">
      <w:pPr>
        <w:pStyle w:val="Standardbold"/>
        <w:spacing w:before="360"/>
        <w:rPr>
          <w:u w:val="single"/>
          <w:lang w:val="en-GB"/>
        </w:rPr>
      </w:pPr>
      <w:r w:rsidRPr="00313D3A">
        <w:rPr>
          <w:u w:val="single"/>
          <w:lang w:val="en-GB"/>
        </w:rPr>
        <w:t xml:space="preserve">Minimum information: </w:t>
      </w:r>
    </w:p>
    <w:p w14:paraId="57F03304" w14:textId="77777777" w:rsidR="00062D9C" w:rsidRPr="00ED6522" w:rsidRDefault="00062D9C" w:rsidP="00062D9C">
      <w:pPr>
        <w:rPr>
          <w:lang w:val="en-GB"/>
        </w:rPr>
      </w:pPr>
      <w:r w:rsidRPr="00ED6522">
        <w:rPr>
          <w:lang w:val="en-GB"/>
        </w:rPr>
        <w:t xml:space="preserve">This section </w:t>
      </w:r>
      <w:r w:rsidRPr="007C5E05">
        <w:rPr>
          <w:i/>
          <w:iCs/>
          <w:lang w:val="en-GB"/>
        </w:rPr>
        <w:t>should</w:t>
      </w:r>
      <w:r w:rsidRPr="00ED6522">
        <w:rPr>
          <w:lang w:val="en-GB"/>
        </w:rPr>
        <w:t xml:space="preserve"> address the following issues for each mitigation action:</w:t>
      </w:r>
    </w:p>
    <w:p w14:paraId="34E1FDE4" w14:textId="77777777" w:rsidR="00062D9C" w:rsidRPr="00ED6522" w:rsidRDefault="00062D9C" w:rsidP="00062D9C">
      <w:pPr>
        <w:pStyle w:val="Bullets"/>
        <w:rPr>
          <w:lang w:val="en-GB"/>
        </w:rPr>
      </w:pPr>
      <w:r w:rsidRPr="00ED6522">
        <w:rPr>
          <w:lang w:val="en-GB"/>
        </w:rPr>
        <w:t>Name and description of the mitigation action, including information on the nature of the action, coverage (i.e., sectors and gases) and quantitative goals and progress indicators</w:t>
      </w:r>
    </w:p>
    <w:p w14:paraId="5CD5DAB5" w14:textId="77777777" w:rsidR="00062D9C" w:rsidRPr="00ED6522" w:rsidRDefault="00062D9C" w:rsidP="00062D9C">
      <w:pPr>
        <w:pStyle w:val="Bullets"/>
        <w:rPr>
          <w:lang w:val="en-GB"/>
        </w:rPr>
      </w:pPr>
      <w:r w:rsidRPr="00ED6522">
        <w:rPr>
          <w:lang w:val="en-GB"/>
        </w:rPr>
        <w:t>Information on methodologies and assumptions</w:t>
      </w:r>
    </w:p>
    <w:p w14:paraId="13344B84" w14:textId="77777777" w:rsidR="00062D9C" w:rsidRPr="00ED6522" w:rsidRDefault="00062D9C" w:rsidP="00062D9C">
      <w:pPr>
        <w:pStyle w:val="Bullets"/>
        <w:rPr>
          <w:lang w:val="en-GB"/>
        </w:rPr>
      </w:pPr>
      <w:r w:rsidRPr="00ED6522">
        <w:rPr>
          <w:lang w:val="en-GB"/>
        </w:rPr>
        <w:t>Objectives of the action and steps taken or envisaged to achieve the action</w:t>
      </w:r>
    </w:p>
    <w:p w14:paraId="5841C0CC" w14:textId="77777777" w:rsidR="00062D9C" w:rsidRPr="00ED6522" w:rsidRDefault="00062D9C" w:rsidP="00062D9C">
      <w:pPr>
        <w:pStyle w:val="Bullets"/>
        <w:rPr>
          <w:lang w:val="en-GB"/>
        </w:rPr>
      </w:pPr>
      <w:r w:rsidRPr="00ED6522">
        <w:rPr>
          <w:lang w:val="en-GB"/>
        </w:rPr>
        <w:t>Information on the progress of implementation of the mitigation and the underlying steps taken or envisaged and the results achieved, such as estimated outcomes (metrics depending on type of action) and estimated emission reductions, to the extent possible</w:t>
      </w:r>
    </w:p>
    <w:p w14:paraId="6D8E34A3" w14:textId="77777777" w:rsidR="00062D9C" w:rsidRPr="00ED6522" w:rsidRDefault="00062D9C" w:rsidP="00062D9C">
      <w:pPr>
        <w:pStyle w:val="Bullets"/>
        <w:rPr>
          <w:lang w:val="en-GB"/>
        </w:rPr>
      </w:pPr>
      <w:r w:rsidRPr="00ED6522">
        <w:rPr>
          <w:lang w:val="en-GB"/>
        </w:rPr>
        <w:t>Information on international market mechanisms.</w:t>
      </w:r>
    </w:p>
    <w:p w14:paraId="521C7122" w14:textId="77777777" w:rsidR="00062D9C" w:rsidRPr="00313D3A" w:rsidRDefault="00062D9C" w:rsidP="008A0DCF">
      <w:pPr>
        <w:pStyle w:val="Standardbold"/>
        <w:spacing w:before="240"/>
        <w:rPr>
          <w:u w:val="single"/>
          <w:lang w:val="en-GB"/>
        </w:rPr>
      </w:pPr>
      <w:r w:rsidRPr="00313D3A">
        <w:rPr>
          <w:u w:val="single"/>
          <w:lang w:val="en-GB"/>
        </w:rPr>
        <w:t>Additional information/best practice:</w:t>
      </w:r>
    </w:p>
    <w:p w14:paraId="282D069C" w14:textId="77777777" w:rsidR="00062D9C" w:rsidRPr="00ED6522" w:rsidRDefault="00062D9C" w:rsidP="00062D9C">
      <w:pPr>
        <w:rPr>
          <w:lang w:val="en-GB"/>
        </w:rPr>
      </w:pPr>
      <w:r w:rsidRPr="00ED6522">
        <w:rPr>
          <w:lang w:val="en-GB"/>
        </w:rPr>
        <w:t xml:space="preserve">This section </w:t>
      </w:r>
      <w:r w:rsidRPr="007C5E05">
        <w:rPr>
          <w:i/>
          <w:iCs/>
          <w:lang w:val="en-GB"/>
        </w:rPr>
        <w:t>may</w:t>
      </w:r>
      <w:r w:rsidRPr="00ED6522">
        <w:rPr>
          <w:lang w:val="en-GB"/>
        </w:rPr>
        <w:t xml:space="preserve"> address the following issues:</w:t>
      </w:r>
    </w:p>
    <w:p w14:paraId="62635FAB" w14:textId="77777777" w:rsidR="00062D9C" w:rsidRPr="00ED6522" w:rsidRDefault="00062D9C" w:rsidP="00062D9C">
      <w:pPr>
        <w:pStyle w:val="Bullets"/>
        <w:rPr>
          <w:lang w:val="en-GB"/>
        </w:rPr>
      </w:pPr>
      <w:r w:rsidRPr="00ED6522">
        <w:rPr>
          <w:lang w:val="en-GB"/>
        </w:rPr>
        <w:t>Provision of information on the mitigation action, its aims, activities</w:t>
      </w:r>
      <w:r w:rsidR="00F824A2">
        <w:rPr>
          <w:lang w:val="en-GB"/>
        </w:rPr>
        <w:t>,</w:t>
      </w:r>
      <w:r w:rsidRPr="00ED6522">
        <w:rPr>
          <w:lang w:val="en-GB"/>
        </w:rPr>
        <w:t xml:space="preserve"> and indicators used as required by the below table. The table also requires information on the MRV of mitigation actions, particularly the key indicators, which can be related to the progress of implementation (progress indicators) or to the impacts achieved with regards to GHGs (GHG-related indicators) or sustainable development (sustainable development indicators). Information related to MRV is primarily applicable for mitigation actions in the implementation stage, although mitigation actions in the planning stage may indicate plans for MRV</w:t>
      </w:r>
    </w:p>
    <w:p w14:paraId="195A0A86" w14:textId="77777777" w:rsidR="00062D9C" w:rsidRPr="00ED6522" w:rsidRDefault="00062D9C" w:rsidP="00062D9C">
      <w:pPr>
        <w:pStyle w:val="Bullets"/>
        <w:rPr>
          <w:lang w:val="en-GB"/>
        </w:rPr>
      </w:pPr>
      <w:r w:rsidRPr="00ED6522">
        <w:rPr>
          <w:lang w:val="en-GB"/>
        </w:rPr>
        <w:t>Countries willing to provide more detailed information on those mitigation actions contributing the most to emissions reductions or those being bilaterally funded (such as NAMAs) may want to use the tables provided in Annex II, Detailed Reporting of Mitigation Actions, of this template</w:t>
      </w:r>
      <w:r w:rsidR="00C645D9">
        <w:rPr>
          <w:lang w:val="en-GB"/>
        </w:rPr>
        <w:t>.</w:t>
      </w:r>
    </w:p>
    <w:p w14:paraId="2E5283A2" w14:textId="77777777" w:rsidR="003329BB" w:rsidRPr="00ED6522" w:rsidRDefault="003329BB" w:rsidP="007B530F">
      <w:pPr>
        <w:rPr>
          <w:lang w:val="en-GB"/>
        </w:rPr>
      </w:pPr>
    </w:p>
    <w:p w14:paraId="2E90A63C" w14:textId="77777777" w:rsidR="003329BB" w:rsidRPr="00ED6522" w:rsidRDefault="003329BB" w:rsidP="00062D9C">
      <w:pPr>
        <w:rPr>
          <w:lang w:val="en-GB"/>
        </w:rPr>
        <w:sectPr w:rsidR="003329BB" w:rsidRPr="00ED6522" w:rsidSect="00F40EB9">
          <w:headerReference w:type="default" r:id="rId24"/>
          <w:footerReference w:type="default" r:id="rId25"/>
          <w:type w:val="continuous"/>
          <w:pgSz w:w="11906" w:h="16838" w:code="9"/>
          <w:pgMar w:top="1701" w:right="1418" w:bottom="1134" w:left="1418" w:header="709" w:footer="567" w:gutter="0"/>
          <w:pgNumType w:start="0"/>
          <w:cols w:space="708"/>
          <w:docGrid w:linePitch="360"/>
        </w:sectPr>
      </w:pPr>
    </w:p>
    <w:p w14:paraId="7E46111A" w14:textId="211B63E6" w:rsidR="00AC77FE" w:rsidRDefault="00AC77FE" w:rsidP="00AC77FE">
      <w:pPr>
        <w:pStyle w:val="Beschriftung"/>
        <w:keepNext/>
        <w:rPr>
          <w:lang w:val="en-US"/>
        </w:rPr>
      </w:pPr>
      <w:bookmarkStart w:id="95" w:name="_Ref90025420"/>
      <w:bookmarkStart w:id="96" w:name="_Toc90029749"/>
      <w:r w:rsidRPr="00EB6828">
        <w:rPr>
          <w:lang w:val="en-US"/>
        </w:rPr>
        <w:lastRenderedPageBreak/>
        <w:t xml:space="preserve">Table </w:t>
      </w:r>
      <w:r w:rsidR="00182E72">
        <w:fldChar w:fldCharType="begin"/>
      </w:r>
      <w:r w:rsidR="00182E72" w:rsidRPr="00EB6828">
        <w:rPr>
          <w:lang w:val="en-US"/>
        </w:rPr>
        <w:instrText xml:space="preserve"> SEQ Table \* ARABIC </w:instrText>
      </w:r>
      <w:r w:rsidR="00182E72">
        <w:fldChar w:fldCharType="separate"/>
      </w:r>
      <w:r w:rsidR="00BC4C90">
        <w:rPr>
          <w:noProof/>
          <w:lang w:val="en-US"/>
        </w:rPr>
        <w:t>5</w:t>
      </w:r>
      <w:r w:rsidR="00182E72">
        <w:rPr>
          <w:noProof/>
        </w:rPr>
        <w:fldChar w:fldCharType="end"/>
      </w:r>
      <w:r w:rsidRPr="00EB6828">
        <w:rPr>
          <w:lang w:val="en-US"/>
        </w:rPr>
        <w:t>: Overview of actions to mitigate climate change</w:t>
      </w:r>
      <w:bookmarkEnd w:id="95"/>
      <w:bookmarkEnd w:id="96"/>
    </w:p>
    <w:p w14:paraId="32D4319E" w14:textId="60E44BFB" w:rsidR="00AC52F4" w:rsidRPr="00AC52F4" w:rsidRDefault="00AC52F4" w:rsidP="00AC52F4">
      <w:pPr>
        <w:rPr>
          <w:lang w:val="en-US"/>
        </w:rPr>
      </w:pPr>
      <w:r>
        <w:rPr>
          <w:lang w:val="en-US"/>
        </w:rPr>
        <w:t>(</w:t>
      </w:r>
      <w:r w:rsidRPr="005263D1">
        <w:rPr>
          <w:lang w:val="en-GB"/>
        </w:rPr>
        <w:t>To include all mitigation actions, copy and paste rows as often as needed to include all desired mitigation actions</w:t>
      </w:r>
      <w:r>
        <w:rPr>
          <w:lang w:val="en-GB"/>
        </w:rPr>
        <w:t>.)</w:t>
      </w:r>
    </w:p>
    <w:tbl>
      <w:tblPr>
        <w:tblStyle w:val="Tabellenraster"/>
        <w:tblW w:w="14634" w:type="dxa"/>
        <w:tblInd w:w="-5" w:type="dxa"/>
        <w:tblLayout w:type="fixed"/>
        <w:tblCellMar>
          <w:left w:w="57" w:type="dxa"/>
          <w:right w:w="57" w:type="dxa"/>
        </w:tblCellMar>
        <w:tblLook w:val="04A0" w:firstRow="1" w:lastRow="0" w:firstColumn="1" w:lastColumn="0" w:noHBand="0" w:noVBand="1"/>
      </w:tblPr>
      <w:tblGrid>
        <w:gridCol w:w="1230"/>
        <w:gridCol w:w="1116"/>
        <w:gridCol w:w="1116"/>
        <w:gridCol w:w="1117"/>
        <w:gridCol w:w="1116"/>
        <w:gridCol w:w="1117"/>
        <w:gridCol w:w="1118"/>
        <w:gridCol w:w="1117"/>
        <w:gridCol w:w="1117"/>
        <w:gridCol w:w="1118"/>
        <w:gridCol w:w="1117"/>
        <w:gridCol w:w="1117"/>
        <w:gridCol w:w="1118"/>
      </w:tblGrid>
      <w:tr w:rsidR="00AE225D" w:rsidRPr="00D156C3" w14:paraId="078F275C" w14:textId="77777777" w:rsidTr="002F79E9">
        <w:trPr>
          <w:trHeight w:val="60"/>
          <w:tblHeader/>
        </w:trPr>
        <w:tc>
          <w:tcPr>
            <w:tcW w:w="123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610B1352" w14:textId="77777777" w:rsidR="00AE225D" w:rsidRPr="00ED6522" w:rsidRDefault="00AE225D" w:rsidP="00AE225D">
            <w:pPr>
              <w:pStyle w:val="HeadlineTablesmall"/>
            </w:pPr>
            <w:r w:rsidRPr="00ED6522">
              <w:t>Name of the mitigation action</w:t>
            </w:r>
          </w:p>
        </w:tc>
        <w:tc>
          <w:tcPr>
            <w:tcW w:w="11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0F11AD1" w14:textId="77777777" w:rsidR="00AE225D" w:rsidRPr="00ED6522" w:rsidRDefault="00AE225D" w:rsidP="00AE225D">
            <w:pPr>
              <w:pStyle w:val="HeadlineTablesmall"/>
            </w:pPr>
            <w:r w:rsidRPr="00ED6522">
              <w:t>Brief description</w:t>
            </w:r>
          </w:p>
        </w:tc>
        <w:tc>
          <w:tcPr>
            <w:tcW w:w="1116"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C9E783A" w14:textId="77777777" w:rsidR="00AE225D" w:rsidRPr="00ED6522" w:rsidRDefault="00AE225D" w:rsidP="00AE225D">
            <w:pPr>
              <w:pStyle w:val="HeadlineTablesmall"/>
            </w:pPr>
            <w:r w:rsidRPr="00ED6522">
              <w:t xml:space="preserve">Nature of the action (type </w:t>
            </w:r>
            <w:r w:rsidR="0026584D" w:rsidRPr="00ED6522">
              <w:br/>
            </w:r>
            <w:r w:rsidRPr="00ED6522">
              <w:t>of instrument: regulatory, economic incentive, planning, etc.)</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6771AAC" w14:textId="77777777" w:rsidR="00AE225D" w:rsidRPr="00ED6522" w:rsidRDefault="00AE225D" w:rsidP="00AE225D">
            <w:pPr>
              <w:pStyle w:val="HeadlineTablesmall"/>
            </w:pPr>
            <w:r w:rsidRPr="00ED6522">
              <w:t>Sector(s)</w:t>
            </w:r>
          </w:p>
        </w:tc>
        <w:tc>
          <w:tcPr>
            <w:tcW w:w="1116"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4246F002" w14:textId="77777777" w:rsidR="00AE225D" w:rsidRPr="00ED6522" w:rsidRDefault="00AE225D" w:rsidP="00AE225D">
            <w:pPr>
              <w:pStyle w:val="HeadlineTablesmall"/>
            </w:pPr>
            <w:r w:rsidRPr="00ED6522">
              <w:t xml:space="preserve">Gases </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672470E" w14:textId="77777777" w:rsidR="00AE225D" w:rsidRPr="00ED6522" w:rsidRDefault="00AE225D" w:rsidP="00AE225D">
            <w:pPr>
              <w:pStyle w:val="HeadlineTablesmall"/>
            </w:pPr>
            <w:r w:rsidRPr="00ED6522">
              <w:t xml:space="preserve">Quantitative Goals </w:t>
            </w:r>
          </w:p>
        </w:tc>
        <w:tc>
          <w:tcPr>
            <w:tcW w:w="1118"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591CC51E" w14:textId="77777777" w:rsidR="00AE225D" w:rsidRPr="00ED6522" w:rsidRDefault="00AE225D" w:rsidP="00AE225D">
            <w:pPr>
              <w:pStyle w:val="HeadlineTablesmall"/>
            </w:pPr>
            <w:r w:rsidRPr="00ED6522">
              <w:t>Progress Indicators</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FC2F25B" w14:textId="77777777" w:rsidR="00AE225D" w:rsidRPr="00ED6522" w:rsidRDefault="00AE225D" w:rsidP="00AE225D">
            <w:pPr>
              <w:pStyle w:val="HeadlineTablesmall"/>
            </w:pPr>
            <w:r w:rsidRPr="00ED6522">
              <w:t>Information on metho</w:t>
            </w:r>
            <w:r w:rsidRPr="00ED6522">
              <w:softHyphen/>
              <w:t>dologies and assumptions</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4D85A76" w14:textId="77777777" w:rsidR="00AE225D" w:rsidRPr="00ED6522" w:rsidRDefault="00AE225D" w:rsidP="00AE225D">
            <w:pPr>
              <w:pStyle w:val="HeadlineTablesmall"/>
            </w:pPr>
            <w:r w:rsidRPr="00ED6522">
              <w:t>Objectives and steps taken or envisage to achieve the action</w:t>
            </w:r>
          </w:p>
        </w:tc>
        <w:tc>
          <w:tcPr>
            <w:tcW w:w="1118"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B132CB1" w14:textId="77777777" w:rsidR="00AE225D" w:rsidRPr="00ED6522" w:rsidRDefault="00AE225D" w:rsidP="00AE225D">
            <w:pPr>
              <w:pStyle w:val="HeadlineTablesmall"/>
            </w:pPr>
            <w:r w:rsidRPr="00ED6522">
              <w:t>Status (progress of implementation and start year of imple</w:t>
            </w:r>
            <w:r w:rsidRPr="00ED6522">
              <w:softHyphen/>
              <w:t>mentation)</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59A67B9C" w14:textId="77777777" w:rsidR="00AE225D" w:rsidRPr="00ED6522" w:rsidRDefault="00AE225D" w:rsidP="00AE225D">
            <w:pPr>
              <w:pStyle w:val="HeadlineTablesmall"/>
            </w:pPr>
            <w:r w:rsidRPr="00ED6522">
              <w:t>Estimates of expected and achieved GHG emission reductions</w:t>
            </w:r>
          </w:p>
        </w:tc>
        <w:tc>
          <w:tcPr>
            <w:tcW w:w="1117"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2E0EC82" w14:textId="77777777" w:rsidR="00AE225D" w:rsidRPr="00ED6522" w:rsidRDefault="00AE225D" w:rsidP="00AE225D">
            <w:pPr>
              <w:pStyle w:val="HeadlineTablesmall"/>
            </w:pPr>
            <w:r w:rsidRPr="00ED6522">
              <w:t xml:space="preserve">Non-GHG mitigation (sustainable development) co-benefits </w:t>
            </w:r>
          </w:p>
        </w:tc>
        <w:tc>
          <w:tcPr>
            <w:tcW w:w="1118"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9DE1316" w14:textId="357807AB" w:rsidR="00AE225D" w:rsidRPr="00ED6522" w:rsidRDefault="00AE225D" w:rsidP="00AE225D">
            <w:pPr>
              <w:pStyle w:val="HeadlineTablesmall"/>
            </w:pPr>
            <w:r w:rsidRPr="00ED6522">
              <w:t>Information on international market mechanisms</w:t>
            </w:r>
          </w:p>
        </w:tc>
      </w:tr>
      <w:tr w:rsidR="005B200B" w:rsidRPr="002B2A29" w14:paraId="659BA8F3" w14:textId="77777777" w:rsidTr="002F79E9">
        <w:trPr>
          <w:trHeight w:val="60"/>
        </w:trPr>
        <w:tc>
          <w:tcPr>
            <w:tcW w:w="123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19E5AB46" w14:textId="77777777" w:rsidR="002B2A29" w:rsidRDefault="002B2A29" w:rsidP="00AE225D">
            <w:pPr>
              <w:pStyle w:val="TextTablesmall"/>
            </w:pPr>
            <w:r>
              <w:fldChar w:fldCharType="begin">
                <w:ffData>
                  <w:name w:val=""/>
                  <w:enabled/>
                  <w:calcOnExit w:val="0"/>
                  <w:textInput>
                    <w:default w:val="e.g. Energy Efficiency Program in Public Buildings (PEEEP)"/>
                  </w:textInput>
                </w:ffData>
              </w:fldChar>
            </w:r>
            <w:r>
              <w:instrText xml:space="preserve"> FORMTEXT </w:instrText>
            </w:r>
            <w:r>
              <w:fldChar w:fldCharType="separate"/>
            </w:r>
            <w:r>
              <w:rPr>
                <w:noProof/>
              </w:rPr>
              <w:t>e.g. Energy Efficiency Program in Public Buildings (PEEEP)</w:t>
            </w:r>
            <w:r>
              <w:fldChar w:fldCharType="end"/>
            </w:r>
          </w:p>
          <w:p w14:paraId="1AE84E69" w14:textId="77777777" w:rsidR="002B2A29" w:rsidRPr="00ED6522" w:rsidRDefault="002B2A29" w:rsidP="00AE225D">
            <w:pPr>
              <w:pStyle w:val="TextTablesmall"/>
            </w:pPr>
          </w:p>
        </w:tc>
        <w:tc>
          <w:tcPr>
            <w:tcW w:w="11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D14CB8A" w14:textId="77777777" w:rsidR="00AE225D" w:rsidRPr="00ED6522" w:rsidRDefault="002B2A29" w:rsidP="00AE225D">
            <w:pPr>
              <w:pStyle w:val="TextTablesmall"/>
            </w:pPr>
            <w:r>
              <w:fldChar w:fldCharType="begin">
                <w:ffData>
                  <w:name w:val=""/>
                  <w:enabled/>
                  <w:calcOnExit w:val="0"/>
                  <w:textInput>
                    <w:default w:val="Part of Efficient Residential Lighting and public lighting programs. It includes the Diagnosis, Im-plementation, Measurement and Verification, and Capacity Building, aimed to tackle energy efficiency projects in public buildings integrally."/>
                  </w:textInput>
                </w:ffData>
              </w:fldChar>
            </w:r>
            <w:r>
              <w:instrText xml:space="preserve"> FORMTEXT </w:instrText>
            </w:r>
            <w:r>
              <w:fldChar w:fldCharType="separate"/>
            </w:r>
            <w:r>
              <w:rPr>
                <w:noProof/>
              </w:rPr>
              <w:t>Part of Efficient Residential Lighting and public lighting programs. It includes the Diagnosis, Im-plementation, Measurement and Verification, and Capacity Building, aimed to tackle energy efficiency projects in public buildings integrally.</w:t>
            </w:r>
            <w:r>
              <w:fldChar w:fldCharType="end"/>
            </w:r>
          </w:p>
        </w:tc>
        <w:tc>
          <w:tcPr>
            <w:tcW w:w="11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1D14C39" w14:textId="77777777" w:rsidR="00AE225D" w:rsidRPr="00ED6522" w:rsidRDefault="002B2A29" w:rsidP="00AE225D">
            <w:pPr>
              <w:pStyle w:val="TextTablesmall"/>
            </w:pPr>
            <w:r>
              <w:fldChar w:fldCharType="begin">
                <w:ffData>
                  <w:name w:val=""/>
                  <w:enabled/>
                  <w:calcOnExit w:val="0"/>
                  <w:textInput>
                    <w:default w:val="Economic Incentive "/>
                  </w:textInput>
                </w:ffData>
              </w:fldChar>
            </w:r>
            <w:r>
              <w:instrText xml:space="preserve"> FORMTEXT </w:instrText>
            </w:r>
            <w:r>
              <w:fldChar w:fldCharType="separate"/>
            </w:r>
            <w:r>
              <w:rPr>
                <w:noProof/>
              </w:rPr>
              <w:t xml:space="preserve">Economic Incentive </w:t>
            </w:r>
            <w:r>
              <w:fldChar w:fldCharType="end"/>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565C713" w14:textId="77777777" w:rsidR="00AE225D" w:rsidRPr="00ED6522" w:rsidRDefault="002B2A29" w:rsidP="00AE225D">
            <w:pPr>
              <w:pStyle w:val="TextTablesmall"/>
            </w:pPr>
            <w:r>
              <w:fldChar w:fldCharType="begin">
                <w:ffData>
                  <w:name w:val=""/>
                  <w:enabled/>
                  <w:calcOnExit w:val="0"/>
                  <w:textInput>
                    <w:default w:val="Energy (energy efficiency)"/>
                  </w:textInput>
                </w:ffData>
              </w:fldChar>
            </w:r>
            <w:r>
              <w:instrText xml:space="preserve"> FORMTEXT </w:instrText>
            </w:r>
            <w:r>
              <w:fldChar w:fldCharType="separate"/>
            </w:r>
            <w:r>
              <w:rPr>
                <w:noProof/>
              </w:rPr>
              <w:t>Energy (energy efficiency)</w:t>
            </w:r>
            <w:r>
              <w:fldChar w:fldCharType="end"/>
            </w:r>
          </w:p>
        </w:tc>
        <w:tc>
          <w:tcPr>
            <w:tcW w:w="11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C930FBA" w14:textId="77777777" w:rsidR="00AE225D" w:rsidRPr="00ED6522" w:rsidRDefault="002B2A29" w:rsidP="00AE225D">
            <w:pPr>
              <w:pStyle w:val="TextTablesmall"/>
            </w:pPr>
            <w:r>
              <w:fldChar w:fldCharType="begin">
                <w:ffData>
                  <w:name w:val=""/>
                  <w:enabled/>
                  <w:calcOnExit w:val="0"/>
                  <w:textInput>
                    <w:default w:val="5% reduction of electricity consumption in public buildings "/>
                  </w:textInput>
                </w:ffData>
              </w:fldChar>
            </w:r>
            <w:r>
              <w:instrText xml:space="preserve"> FORMTEXT </w:instrText>
            </w:r>
            <w:r>
              <w:fldChar w:fldCharType="separate"/>
            </w:r>
            <w:r>
              <w:rPr>
                <w:noProof/>
              </w:rPr>
              <w:t xml:space="preserve">5% reduction of electricity consumption in public buildings </w:t>
            </w:r>
            <w:r>
              <w:fldChar w:fldCharType="end"/>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0CF2BA8" w14:textId="77777777" w:rsidR="00AE225D" w:rsidRPr="00ED6522" w:rsidRDefault="002B2A29" w:rsidP="00AE225D">
            <w:pPr>
              <w:pStyle w:val="TextTablesmall"/>
            </w:pPr>
            <w:r>
              <w:fldChar w:fldCharType="begin">
                <w:ffData>
                  <w:name w:val=""/>
                  <w:enabled/>
                  <w:calcOnExit w:val="0"/>
                  <w:textInput>
                    <w:default w:val="Energy (energy efficiency)"/>
                  </w:textInput>
                </w:ffData>
              </w:fldChar>
            </w:r>
            <w:r>
              <w:instrText xml:space="preserve"> FORMTEXT </w:instrText>
            </w:r>
            <w:r>
              <w:fldChar w:fldCharType="separate"/>
            </w:r>
            <w:r>
              <w:rPr>
                <w:noProof/>
              </w:rPr>
              <w:t>Energy (energy efficiency)</w:t>
            </w:r>
            <w:r>
              <w:fldChar w:fldCharType="end"/>
            </w:r>
          </w:p>
        </w:tc>
        <w:tc>
          <w:tcPr>
            <w:tcW w:w="111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6CACB1C" w14:textId="77777777" w:rsidR="00AE225D" w:rsidRPr="00ED6522" w:rsidRDefault="002B2A29" w:rsidP="00AE225D">
            <w:pPr>
              <w:pStyle w:val="TextTablesmall"/>
            </w:pPr>
            <w:r>
              <w:fldChar w:fldCharType="begin">
                <w:ffData>
                  <w:name w:val=""/>
                  <w:enabled/>
                  <w:calcOnExit w:val="0"/>
                  <w:textInput>
                    <w:default w:val="e.g. annual emission reduction, smart meters installed, energy consumption "/>
                  </w:textInput>
                </w:ffData>
              </w:fldChar>
            </w:r>
            <w:r>
              <w:instrText xml:space="preserve"> FORMTEXT </w:instrText>
            </w:r>
            <w:r>
              <w:fldChar w:fldCharType="separate"/>
            </w:r>
            <w:r>
              <w:rPr>
                <w:noProof/>
              </w:rPr>
              <w:t xml:space="preserve">e.g. annual emission reduction, smart meters installed, energy consumption </w:t>
            </w:r>
            <w:r>
              <w:fldChar w:fldCharType="end"/>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CDECD69" w14:textId="77777777" w:rsidR="00AE225D" w:rsidRPr="00ED6522" w:rsidRDefault="002B2A29" w:rsidP="00AE225D">
            <w:pPr>
              <w:pStyle w:val="TextTablesmall"/>
            </w:pPr>
            <w:r>
              <w:fldChar w:fldCharType="begin">
                <w:ffData>
                  <w:name w:val=""/>
                  <w:enabled/>
                  <w:calcOnExit w:val="0"/>
                  <w:textInput>
                    <w:default w:val="To calculate the estimated emission reduction, first the reduction of energy per energy source was calculated, and then an emission factor was used, corresponding to the average of the SIC and SING systems for electricity, and for natural gas, diesel or "/>
                  </w:textInput>
                </w:ffData>
              </w:fldChar>
            </w:r>
            <w:r>
              <w:instrText xml:space="preserve"> FORMTEXT </w:instrText>
            </w:r>
            <w:r>
              <w:fldChar w:fldCharType="separate"/>
            </w:r>
            <w:r>
              <w:rPr>
                <w:noProof/>
              </w:rPr>
              <w:t xml:space="preserve">To calculate the estimated emission reduction, first the reduction of energy per energy source was calculated, and then an emission factor was used, corresponding to the average of the SIC and SING systems for electricity, and for natural gas, diesel or </w:t>
            </w:r>
            <w:r>
              <w:fldChar w:fldCharType="end"/>
            </w:r>
            <w:r>
              <w:fldChar w:fldCharType="begin">
                <w:ffData>
                  <w:name w:val=""/>
                  <w:enabled/>
                  <w:calcOnExit w:val="0"/>
                  <w:textInput>
                    <w:default w:val="coal, IPCC tier 1 emission factors were used."/>
                  </w:textInput>
                </w:ffData>
              </w:fldChar>
            </w:r>
            <w:r>
              <w:instrText xml:space="preserve"> FORMTEXT </w:instrText>
            </w:r>
            <w:r>
              <w:fldChar w:fldCharType="separate"/>
            </w:r>
            <w:r>
              <w:rPr>
                <w:noProof/>
              </w:rPr>
              <w:t>coal, IPCC tier 1 emission factors were used.</w:t>
            </w:r>
            <w:r>
              <w:fldChar w:fldCharType="end"/>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A7AFF9F" w14:textId="77777777" w:rsidR="00AE225D" w:rsidRDefault="002B2A29" w:rsidP="00AE225D">
            <w:pPr>
              <w:pStyle w:val="TextTablesmall"/>
            </w:pPr>
            <w:r>
              <w:fldChar w:fldCharType="begin">
                <w:ffData>
                  <w:name w:val=""/>
                  <w:enabled/>
                  <w:calcOnExit w:val="0"/>
                  <w:textInput>
                    <w:default w:val="Reduction of electricity consumption in public buildings. "/>
                  </w:textInput>
                </w:ffData>
              </w:fldChar>
            </w:r>
            <w:r>
              <w:instrText xml:space="preserve"> FORMTEXT </w:instrText>
            </w:r>
            <w:r>
              <w:fldChar w:fldCharType="separate"/>
            </w:r>
            <w:r>
              <w:rPr>
                <w:noProof/>
              </w:rPr>
              <w:t xml:space="preserve">Reduction of electricity consumption in public buildings. </w:t>
            </w:r>
            <w:r>
              <w:fldChar w:fldCharType="end"/>
            </w:r>
          </w:p>
          <w:p w14:paraId="6BAD65BA" w14:textId="77777777" w:rsidR="002B2A29" w:rsidRPr="00ED6522" w:rsidRDefault="002B2A29" w:rsidP="00AE225D">
            <w:pPr>
              <w:pStyle w:val="TextTablesmall"/>
            </w:pPr>
            <w:r>
              <w:fldChar w:fldCharType="begin">
                <w:ffData>
                  <w:name w:val=""/>
                  <w:enabled/>
                  <w:calcOnExit w:val="0"/>
                  <w:textInput>
                    <w:default w:val="Mains goal is the interven-tion of 100 buildings under the ESCO modality of contract and the installation of smart meters in "/>
                  </w:textInput>
                </w:ffData>
              </w:fldChar>
            </w:r>
            <w:r>
              <w:instrText xml:space="preserve"> FORMTEXT </w:instrText>
            </w:r>
            <w:r>
              <w:fldChar w:fldCharType="separate"/>
            </w:r>
            <w:r>
              <w:rPr>
                <w:noProof/>
              </w:rPr>
              <w:t xml:space="preserve">Mains goal is the interven-tion of 100 buildings under the ESCO modality of contract and the installation of smart meters in </w:t>
            </w:r>
            <w:r>
              <w:fldChar w:fldCharType="end"/>
            </w:r>
            <w:r>
              <w:fldChar w:fldCharType="begin">
                <w:ffData>
                  <w:name w:val=""/>
                  <w:enabled/>
                  <w:calcOnExit w:val="0"/>
                  <w:textInput>
                    <w:default w:val="1000 buildings during the 2018-2022 period. To date, works of EE have been implemented at 39 hospitals."/>
                  </w:textInput>
                </w:ffData>
              </w:fldChar>
            </w:r>
            <w:r>
              <w:instrText xml:space="preserve"> FORMTEXT </w:instrText>
            </w:r>
            <w:r>
              <w:fldChar w:fldCharType="separate"/>
            </w:r>
            <w:r>
              <w:rPr>
                <w:noProof/>
              </w:rPr>
              <w:t>1000 buildings during the 2018-2022 period. To date, works of EE have been implemented at 39 hospitals.</w:t>
            </w:r>
            <w:r>
              <w:fldChar w:fldCharType="end"/>
            </w:r>
          </w:p>
        </w:tc>
        <w:tc>
          <w:tcPr>
            <w:tcW w:w="111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6249125" w14:textId="77777777" w:rsidR="00AE225D" w:rsidRPr="00ED6522" w:rsidRDefault="008354EB" w:rsidP="00AE225D">
            <w:pPr>
              <w:pStyle w:val="TextTablesmall"/>
            </w:pPr>
            <w:r>
              <w:fldChar w:fldCharType="begin">
                <w:ffData>
                  <w:name w:val=""/>
                  <w:enabled/>
                  <w:calcOnExit w:val="0"/>
                  <w:textInput>
                    <w:default w:val="Under Im-plementation since 2009. "/>
                  </w:textInput>
                </w:ffData>
              </w:fldChar>
            </w:r>
            <w:r>
              <w:instrText xml:space="preserve"> FORMTEXT </w:instrText>
            </w:r>
            <w:r>
              <w:fldChar w:fldCharType="separate"/>
            </w:r>
            <w:r>
              <w:rPr>
                <w:noProof/>
              </w:rPr>
              <w:t xml:space="preserve">Under Im-plementation since 2009. </w:t>
            </w:r>
            <w:r>
              <w:fldChar w:fldCharType="end"/>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3E12CF4" w14:textId="77777777" w:rsidR="00AE225D" w:rsidRPr="00ED6522" w:rsidRDefault="008354EB" w:rsidP="00AE225D">
            <w:pPr>
              <w:pStyle w:val="TextTablesmall"/>
            </w:pPr>
            <w:r>
              <w:fldChar w:fldCharType="begin">
                <w:ffData>
                  <w:name w:val=""/>
                  <w:enabled/>
                  <w:calcOnExit w:val="0"/>
                  <w:textInput>
                    <w:default w:val="An estimate 17 ktCO2eq avoided per year for all of the 39 hospitals."/>
                  </w:textInput>
                </w:ffData>
              </w:fldChar>
            </w:r>
            <w:r>
              <w:instrText xml:space="preserve"> FORMTEXT </w:instrText>
            </w:r>
            <w:r>
              <w:fldChar w:fldCharType="separate"/>
            </w:r>
            <w:r>
              <w:rPr>
                <w:noProof/>
              </w:rPr>
              <w:t>An estimate 17 ktCO2eq avoided per year for all of the 39 hospitals.</w:t>
            </w:r>
            <w:r>
              <w:fldChar w:fldCharType="end"/>
            </w:r>
          </w:p>
        </w:tc>
        <w:tc>
          <w:tcPr>
            <w:tcW w:w="111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08677DE" w14:textId="77777777" w:rsidR="00AE225D" w:rsidRPr="00ED6522" w:rsidRDefault="008354EB" w:rsidP="00AE225D">
            <w:pPr>
              <w:pStyle w:val="TextTablesmall"/>
            </w:pPr>
            <w:r>
              <w:fldChar w:fldCharType="begin">
                <w:ffData>
                  <w:name w:val=""/>
                  <w:enabled/>
                  <w:calcOnExit w:val="0"/>
                  <w:textInput>
                    <w:default w:val="The total annual savings in fuels and electricity expenditure is estimated at USD 3.83 million, which is equivalent to 54 GWh of energy savings."/>
                  </w:textInput>
                </w:ffData>
              </w:fldChar>
            </w:r>
            <w:r>
              <w:instrText xml:space="preserve"> FORMTEXT </w:instrText>
            </w:r>
            <w:r>
              <w:fldChar w:fldCharType="separate"/>
            </w:r>
            <w:r>
              <w:rPr>
                <w:noProof/>
              </w:rPr>
              <w:t>The total annual savings in fuels and electricity expenditure is estimated at USD 3.83 million, which is equivalent to 54 GWh of energy savings.</w:t>
            </w:r>
            <w:r>
              <w:fldChar w:fldCharType="end"/>
            </w:r>
          </w:p>
        </w:tc>
        <w:tc>
          <w:tcPr>
            <w:tcW w:w="111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1B1306D" w14:textId="77777777" w:rsidR="00AE225D" w:rsidRPr="00ED6522" w:rsidRDefault="009E24AC" w:rsidP="00AE225D">
            <w:pPr>
              <w:pStyle w:val="TextTablesmall"/>
            </w:pPr>
            <w:r>
              <w:fldChar w:fldCharType="begin">
                <w:ffData>
                  <w:name w:val=""/>
                  <w:enabled/>
                  <w:calcOnExit w:val="0"/>
                  <w:textInput>
                    <w:default w:val="N/A"/>
                  </w:textInput>
                </w:ffData>
              </w:fldChar>
            </w:r>
            <w:r>
              <w:instrText xml:space="preserve"> FORMTEXT </w:instrText>
            </w:r>
            <w:r>
              <w:fldChar w:fldCharType="separate"/>
            </w:r>
            <w:r>
              <w:rPr>
                <w:noProof/>
              </w:rPr>
              <w:t>N/A</w:t>
            </w:r>
            <w:r>
              <w:fldChar w:fldCharType="end"/>
            </w:r>
          </w:p>
        </w:tc>
      </w:tr>
      <w:tr w:rsidR="00AE225D" w:rsidRPr="002070E6" w14:paraId="494C9984" w14:textId="77777777" w:rsidTr="002F79E9">
        <w:trPr>
          <w:trHeight w:val="60"/>
        </w:trPr>
        <w:tc>
          <w:tcPr>
            <w:tcW w:w="12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AD6CF0" w14:textId="77777777" w:rsidR="00AE225D" w:rsidRPr="00ED6522" w:rsidRDefault="002070E6" w:rsidP="00AE225D">
            <w:pPr>
              <w:pStyle w:val="TextTablesmall"/>
            </w:pPr>
            <w:r>
              <w:fldChar w:fldCharType="begin">
                <w:ffData>
                  <w:name w:val=""/>
                  <w:enabled/>
                  <w:calcOnExit w:val="0"/>
                  <w:textInput>
                    <w:default w:val="e.g. National Plan for Low Carbon Emission in Agriculture – ABC "/>
                  </w:textInput>
                </w:ffData>
              </w:fldChar>
            </w:r>
            <w:r>
              <w:instrText xml:space="preserve"> FORMTEXT </w:instrText>
            </w:r>
            <w:r>
              <w:fldChar w:fldCharType="separate"/>
            </w:r>
            <w:r>
              <w:rPr>
                <w:noProof/>
              </w:rPr>
              <w:t xml:space="preserve">e.g. National Plan for Low Carbon Emission in Agriculture – ABC </w:t>
            </w:r>
            <w: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38F3ED" w14:textId="77777777" w:rsidR="00AE225D" w:rsidRPr="00ED6522" w:rsidRDefault="002070E6" w:rsidP="00AE225D">
            <w:pPr>
              <w:pStyle w:val="TextTablesmall"/>
            </w:pPr>
            <w:r>
              <w:fldChar w:fldCharType="begin">
                <w:ffData>
                  <w:name w:val=""/>
                  <w:enabled/>
                  <w:calcOnExit w:val="0"/>
                  <w:textInput>
                    <w:default w:val="The ABC Plan promotes the adoption, by farmers, of a set of technologies toward increa sing productivity and profitability, as well as resiliency and adaptive capacity of national agricultural systems, with the integration of soil, water and biodiversity "/>
                  </w:textInput>
                </w:ffData>
              </w:fldChar>
            </w:r>
            <w:r>
              <w:instrText xml:space="preserve"> FORMTEXT </w:instrText>
            </w:r>
            <w:r>
              <w:fldChar w:fldCharType="separate"/>
            </w:r>
            <w:r>
              <w:rPr>
                <w:noProof/>
              </w:rPr>
              <w:t xml:space="preserve">The ABC Plan promotes the adoption, by farmers, of a set of technologies toward increa sing productivity </w:t>
            </w:r>
            <w:r>
              <w:rPr>
                <w:noProof/>
              </w:rPr>
              <w:lastRenderedPageBreak/>
              <w:t xml:space="preserve">and profitability, as well as resiliency and adaptive capacity of national agricultural systems, with the integration of soil, water and biodiversity </w:t>
            </w:r>
            <w:r>
              <w:fldChar w:fldCharType="end"/>
            </w:r>
            <w:r>
              <w:fldChar w:fldCharType="begin">
                <w:ffData>
                  <w:name w:val=""/>
                  <w:enabled/>
                  <w:calcOnExit w:val="0"/>
                  <w:textInput>
                    <w:default w:val="conservation strategies"/>
                  </w:textInput>
                </w:ffData>
              </w:fldChar>
            </w:r>
            <w:r>
              <w:instrText xml:space="preserve"> FORMTEXT </w:instrText>
            </w:r>
            <w:r>
              <w:fldChar w:fldCharType="separate"/>
            </w:r>
            <w:r>
              <w:rPr>
                <w:noProof/>
              </w:rPr>
              <w:t>conservation strategies</w:t>
            </w:r>
            <w: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F2A28A" w14:textId="77777777" w:rsidR="00AE225D" w:rsidRPr="00ED6522" w:rsidRDefault="002070E6" w:rsidP="00AE225D">
            <w:pPr>
              <w:pStyle w:val="TextTablesmall"/>
            </w:pPr>
            <w:r>
              <w:lastRenderedPageBreak/>
              <w:fldChar w:fldCharType="begin">
                <w:ffData>
                  <w:name w:val=""/>
                  <w:enabled/>
                  <w:calcOnExit w:val="0"/>
                  <w:textInput>
                    <w:default w:val="NAMA"/>
                  </w:textInput>
                </w:ffData>
              </w:fldChar>
            </w:r>
            <w:r>
              <w:instrText xml:space="preserve"> FORMTEXT </w:instrText>
            </w:r>
            <w:r>
              <w:fldChar w:fldCharType="separate"/>
            </w:r>
            <w:r>
              <w:rPr>
                <w:noProof/>
              </w:rPr>
              <w:t>NAMA</w:t>
            </w:r>
            <w: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526100" w14:textId="77777777" w:rsidR="00AE225D" w:rsidRPr="00ED6522" w:rsidRDefault="002070E6" w:rsidP="00AE225D">
            <w:pPr>
              <w:pStyle w:val="TextTablesmall"/>
            </w:pPr>
            <w:r>
              <w:fldChar w:fldCharType="begin">
                <w:ffData>
                  <w:name w:val=""/>
                  <w:enabled/>
                  <w:calcOnExit w:val="0"/>
                  <w:textInput>
                    <w:default w:val="Agriculture"/>
                  </w:textInput>
                </w:ffData>
              </w:fldChar>
            </w:r>
            <w:r>
              <w:instrText xml:space="preserve"> FORMTEXT </w:instrText>
            </w:r>
            <w:r>
              <w:fldChar w:fldCharType="separate"/>
            </w:r>
            <w:r>
              <w:rPr>
                <w:noProof/>
              </w:rPr>
              <w:t>Agriculture</w:t>
            </w:r>
            <w: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6000CF" w14:textId="77777777" w:rsidR="00AE225D" w:rsidRPr="00ED6522" w:rsidRDefault="002070E6" w:rsidP="00AE225D">
            <w:pPr>
              <w:pStyle w:val="TextTablesmall"/>
            </w:pPr>
            <w:r>
              <w:fldChar w:fldCharType="begin">
                <w:ffData>
                  <w:name w:val=""/>
                  <w:enabled/>
                  <w:calcOnExit w:val="0"/>
                  <w:textInput>
                    <w:default w:val="CH4, N2O, CO2"/>
                  </w:textInput>
                </w:ffData>
              </w:fldChar>
            </w:r>
            <w:r>
              <w:instrText xml:space="preserve"> FORMTEXT </w:instrText>
            </w:r>
            <w:r>
              <w:fldChar w:fldCharType="separate"/>
            </w:r>
            <w:r>
              <w:rPr>
                <w:noProof/>
              </w:rPr>
              <w:t>CH4, N2O, CO2</w:t>
            </w:r>
            <w: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0BEDCD" w14:textId="77777777" w:rsidR="00AE225D" w:rsidRPr="00ED6522" w:rsidRDefault="002070E6" w:rsidP="00AE225D">
            <w:pPr>
              <w:pStyle w:val="TextTablesmall"/>
            </w:pPr>
            <w:r>
              <w:fldChar w:fldCharType="begin">
                <w:ffData>
                  <w:name w:val=""/>
                  <w:enabled/>
                  <w:calcOnExit w:val="0"/>
                  <w:textInput>
                    <w:default w:val="Recover 15 million hectares of degraded pastures/ grazing land; increase the adoption of the no-till farming system to  8 million hectares; increase planted forests to 3.0 million hectares"/>
                  </w:textInput>
                </w:ffData>
              </w:fldChar>
            </w:r>
            <w:r>
              <w:instrText xml:space="preserve"> FORMTEXT </w:instrText>
            </w:r>
            <w:r>
              <w:fldChar w:fldCharType="separate"/>
            </w:r>
            <w:r>
              <w:rPr>
                <w:noProof/>
              </w:rPr>
              <w:t xml:space="preserve">Recover 15 million hectares of degraded pastures/ grazing land; increase the adoption of the no-till </w:t>
            </w:r>
            <w:r>
              <w:rPr>
                <w:noProof/>
              </w:rPr>
              <w:lastRenderedPageBreak/>
              <w:t>farming system to  8 million hectares; increase planted forests to 3.0 million hectares</w:t>
            </w:r>
            <w: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AE9AD4" w14:textId="77777777" w:rsidR="00AE225D" w:rsidRPr="00ED6522" w:rsidRDefault="002070E6" w:rsidP="00AE225D">
            <w:pPr>
              <w:pStyle w:val="TextTablesmall"/>
            </w:pPr>
            <w:r>
              <w:lastRenderedPageBreak/>
              <w:fldChar w:fldCharType="begin">
                <w:ffData>
                  <w:name w:val=""/>
                  <w:enabled/>
                  <w:calcOnExit w:val="0"/>
                  <w:textInput>
                    <w:default w:val="Area (ha)  of recovered pastures; area (ha) managed under no-till farming systems; area (ha) with planted forests; number of actions to increase the adaptive capacity of plants and productive systems"/>
                  </w:textInput>
                </w:ffData>
              </w:fldChar>
            </w:r>
            <w:r>
              <w:instrText xml:space="preserve"> FORMTEXT </w:instrText>
            </w:r>
            <w:r>
              <w:fldChar w:fldCharType="separate"/>
            </w:r>
            <w:r>
              <w:rPr>
                <w:noProof/>
              </w:rPr>
              <w:t xml:space="preserve">Area (ha)  of recovered pastures; area (ha) managed under no-till farming systems; area (ha) with planted </w:t>
            </w:r>
            <w:r>
              <w:rPr>
                <w:noProof/>
              </w:rPr>
              <w:lastRenderedPageBreak/>
              <w:t>forests; number of actions to increase the adaptive capacity of plants and productive systems</w:t>
            </w:r>
            <w: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768A30" w14:textId="77777777" w:rsidR="002070E6" w:rsidRPr="00ED6522" w:rsidRDefault="002070E6" w:rsidP="000A148B">
            <w:pPr>
              <w:pStyle w:val="TextTablesmall"/>
            </w:pPr>
            <w:r>
              <w:lastRenderedPageBreak/>
              <w:fldChar w:fldCharType="begin">
                <w:ffData>
                  <w:name w:val=""/>
                  <w:enabled/>
                  <w:calcOnExit w:val="0"/>
                  <w:textInput>
                    <w:default w:val="Analyses of satellite images where actions have been implemented; information collected directly from the banking sector (contracts under the financing line established by the ABC"/>
                  </w:textInput>
                </w:ffData>
              </w:fldChar>
            </w:r>
            <w:r>
              <w:instrText xml:space="preserve"> FORMTEXT </w:instrText>
            </w:r>
            <w:r>
              <w:fldChar w:fldCharType="separate"/>
            </w:r>
            <w:r>
              <w:rPr>
                <w:noProof/>
              </w:rPr>
              <w:t xml:space="preserve">Analyses of satellite images where actions have been implemented; information collected directly from </w:t>
            </w:r>
            <w:r>
              <w:rPr>
                <w:noProof/>
              </w:rPr>
              <w:lastRenderedPageBreak/>
              <w:t>the banking sector (contracts under the financing line established by the ABC</w:t>
            </w:r>
            <w:r>
              <w:fldChar w:fldCharType="end"/>
            </w:r>
            <w:r>
              <w:t xml:space="preserve"> </w:t>
            </w:r>
            <w:r>
              <w:fldChar w:fldCharType="begin">
                <w:ffData>
                  <w:name w:val=""/>
                  <w:enabled/>
                  <w:calcOnExit w:val="0"/>
                  <w:textInput>
                    <w:default w:val="Plan); census data from the Brazilian Institute of Geography and Statistics (IBGE), the National Supply Company (Conab) and/or private companies; and surveys (field or of technical plans)"/>
                  </w:textInput>
                </w:ffData>
              </w:fldChar>
            </w:r>
            <w:r>
              <w:instrText xml:space="preserve"> FORMTEXT </w:instrText>
            </w:r>
            <w:r>
              <w:fldChar w:fldCharType="separate"/>
            </w:r>
            <w:r>
              <w:rPr>
                <w:noProof/>
              </w:rPr>
              <w:t>Plan); census data from the Brazilian Institute of Geography and Statistics (IBGE), the National Supply Company (Conab) and/or private companies; and surveys (field or of technical plans)</w:t>
            </w:r>
            <w: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A01EBD" w14:textId="77777777" w:rsidR="00AE225D" w:rsidRPr="00ED6522" w:rsidRDefault="000A148B" w:rsidP="00AE225D">
            <w:pPr>
              <w:pStyle w:val="TextTablesmall"/>
            </w:pPr>
            <w:r>
              <w:lastRenderedPageBreak/>
              <w:fldChar w:fldCharType="begin">
                <w:ffData>
                  <w:name w:val=""/>
                  <w:enabled/>
                  <w:calcOnExit w:val="0"/>
                  <w:textInput>
                    <w:default w:val="Increase the area under sustainable production systems ensuring the reduction of GHG emissions. The central action of the ABC Plan is the appropriation of information by the rural producer. The availability and accessibility of information, confidence in "/>
                  </w:textInput>
                </w:ffData>
              </w:fldChar>
            </w:r>
            <w:r>
              <w:instrText xml:space="preserve"> FORMTEXT </w:instrText>
            </w:r>
            <w:r>
              <w:fldChar w:fldCharType="separate"/>
            </w:r>
            <w:r>
              <w:rPr>
                <w:noProof/>
              </w:rPr>
              <w:t xml:space="preserve">Increase the area under sustainable production systems ensuring the reduction of GHG emissions. The </w:t>
            </w:r>
            <w:r>
              <w:rPr>
                <w:noProof/>
              </w:rPr>
              <w:lastRenderedPageBreak/>
              <w:t xml:space="preserve">central action of the ABC Plan is the appropriation of information by the rural producer. The availability and accessibility of information, confidence in </w:t>
            </w:r>
            <w:r>
              <w:fldChar w:fldCharType="end"/>
            </w:r>
            <w:r w:rsidR="00C50EC3">
              <w:fldChar w:fldCharType="begin">
                <w:ffData>
                  <w:name w:val=""/>
                  <w:enabled/>
                  <w:calcOnExit w:val="0"/>
                  <w:textInput>
                    <w:default w:val="the technology presented, and safety in the process lead the producer to invest in transformative measures. ABC Plan activities are implemented aligned with other sectoral plans and government actions"/>
                  </w:textInput>
                </w:ffData>
              </w:fldChar>
            </w:r>
            <w:r w:rsidR="00C50EC3">
              <w:instrText xml:space="preserve"> FORMTEXT </w:instrText>
            </w:r>
            <w:r w:rsidR="00C50EC3">
              <w:fldChar w:fldCharType="separate"/>
            </w:r>
            <w:r w:rsidR="00C50EC3">
              <w:rPr>
                <w:noProof/>
              </w:rPr>
              <w:t>the technology presented, and safety in the process lead the producer to invest in transformative measures. ABC Plan activities are implemented aligned with other sectoral plans and government actions</w:t>
            </w:r>
            <w:r w:rsidR="00C50EC3">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C8278D" w14:textId="77777777" w:rsidR="00AE225D" w:rsidRPr="00ED6522" w:rsidRDefault="00C50EC3" w:rsidP="00AE225D">
            <w:pPr>
              <w:pStyle w:val="TextTablesmall"/>
            </w:pPr>
            <w:r>
              <w:lastRenderedPageBreak/>
              <w:fldChar w:fldCharType="begin">
                <w:ffData>
                  <w:name w:val=""/>
                  <w:enabled/>
                  <w:calcOnExit w:val="0"/>
                  <w:textInput>
                    <w:default w:val="Implemented through 2010 to 2018"/>
                  </w:textInput>
                </w:ffData>
              </w:fldChar>
            </w:r>
            <w:r>
              <w:instrText xml:space="preserve"> FORMTEXT </w:instrText>
            </w:r>
            <w:r>
              <w:fldChar w:fldCharType="separate"/>
            </w:r>
            <w:r>
              <w:rPr>
                <w:noProof/>
              </w:rPr>
              <w:t>Implemented through 2010 to 2018</w:t>
            </w:r>
            <w: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A245D6" w14:textId="77777777" w:rsidR="00AE225D" w:rsidRDefault="00C50EC3" w:rsidP="00AE225D">
            <w:pPr>
              <w:pStyle w:val="TextTablesmall"/>
            </w:pPr>
            <w:r>
              <w:fldChar w:fldCharType="begin">
                <w:ffData>
                  <w:name w:val=""/>
                  <w:enabled/>
                  <w:calcOnExit w:val="0"/>
                  <w:textInput>
                    <w:default w:val="Restoration of grazing land: 83 to 104 million tCO2e by 2020;"/>
                  </w:textInput>
                </w:ffData>
              </w:fldChar>
            </w:r>
            <w:r>
              <w:instrText xml:space="preserve"> FORMTEXT </w:instrText>
            </w:r>
            <w:r>
              <w:fldChar w:fldCharType="separate"/>
            </w:r>
            <w:r>
              <w:rPr>
                <w:noProof/>
              </w:rPr>
              <w:t>Restoration of grazing land: 83 to 104 million tCO2e by 2020;</w:t>
            </w:r>
            <w:r>
              <w:fldChar w:fldCharType="end"/>
            </w:r>
          </w:p>
          <w:p w14:paraId="5F5DCEB9" w14:textId="77777777" w:rsidR="00C50EC3" w:rsidRDefault="00C50EC3" w:rsidP="00AE225D">
            <w:pPr>
              <w:pStyle w:val="TextTablesmall"/>
            </w:pPr>
            <w:r>
              <w:fldChar w:fldCharType="begin">
                <w:ffData>
                  <w:name w:val=""/>
                  <w:enabled/>
                  <w:calcOnExit w:val="0"/>
                  <w:textInput>
                    <w:default w:val="Integrated crop-livestock systems: 18 to 22 million tCO2e by 2020;"/>
                  </w:textInput>
                </w:ffData>
              </w:fldChar>
            </w:r>
            <w:r>
              <w:instrText xml:space="preserve"> FORMTEXT </w:instrText>
            </w:r>
            <w:r>
              <w:fldChar w:fldCharType="separate"/>
            </w:r>
            <w:r>
              <w:rPr>
                <w:noProof/>
              </w:rPr>
              <w:t xml:space="preserve">Integrated crop-livestock systems: 18 to </w:t>
            </w:r>
            <w:r>
              <w:rPr>
                <w:noProof/>
              </w:rPr>
              <w:lastRenderedPageBreak/>
              <w:t>22 million tCO2e by 2020;</w:t>
            </w:r>
            <w:r>
              <w:fldChar w:fldCharType="end"/>
            </w:r>
          </w:p>
          <w:p w14:paraId="2CD080F3" w14:textId="77777777" w:rsidR="00C50EC3" w:rsidRPr="00ED6522" w:rsidRDefault="00C50EC3" w:rsidP="00AE225D">
            <w:pPr>
              <w:pStyle w:val="TextTablesmall"/>
            </w:pPr>
            <w:r>
              <w:fldChar w:fldCharType="begin">
                <w:ffData>
                  <w:name w:val=""/>
                  <w:enabled/>
                  <w:calcOnExit w:val="0"/>
                  <w:textInput>
                    <w:default w:val="Biological nitrogen fixation: 16 "/>
                  </w:textInput>
                </w:ffData>
              </w:fldChar>
            </w:r>
            <w:r>
              <w:instrText xml:space="preserve"> FORMTEXT </w:instrText>
            </w:r>
            <w:r>
              <w:fldChar w:fldCharType="separate"/>
            </w:r>
            <w:r>
              <w:rPr>
                <w:noProof/>
              </w:rPr>
              <w:t xml:space="preserve">Biological nitrogen fixation: 16 </w:t>
            </w:r>
            <w: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EFB9C6" w14:textId="77777777" w:rsidR="00AE225D" w:rsidRPr="00ED6522" w:rsidRDefault="00C50EC3" w:rsidP="00AE225D">
            <w:pPr>
              <w:pStyle w:val="TextTablesmall"/>
            </w:pPr>
            <w:r>
              <w:lastRenderedPageBreak/>
              <w:fldChar w:fldCharType="begin">
                <w:ffData>
                  <w:name w:val=""/>
                  <w:enabled/>
                  <w:calcOnExit w:val="0"/>
                  <w:textInput>
                    <w:default w:val="over 3,400 capacity-building events; training of some 60 thousand producers all over the country; over BRL 16 billion passed on contracts throughout the national territory through an innovative credit line; among others"/>
                  </w:textInput>
                </w:ffData>
              </w:fldChar>
            </w:r>
            <w:r>
              <w:instrText xml:space="preserve"> FORMTEXT </w:instrText>
            </w:r>
            <w:r>
              <w:fldChar w:fldCharType="separate"/>
            </w:r>
            <w:r>
              <w:rPr>
                <w:noProof/>
              </w:rPr>
              <w:t xml:space="preserve">over 3,400 capacity-building events; training of some 60 thousand producers all over the </w:t>
            </w:r>
            <w:r>
              <w:rPr>
                <w:noProof/>
              </w:rPr>
              <w:lastRenderedPageBreak/>
              <w:t>country; over BRL 16 billion passed on contracts throughout the national territory through an innovative credit line; among others</w:t>
            </w:r>
            <w:r>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B6D66A" w14:textId="77777777" w:rsidR="00AE225D" w:rsidRPr="00ED6522" w:rsidRDefault="00C50EC3" w:rsidP="00AE225D">
            <w:pPr>
              <w:pStyle w:val="TextTablesmall"/>
            </w:pPr>
            <w:r>
              <w:lastRenderedPageBreak/>
              <w:fldChar w:fldCharType="begin">
                <w:ffData>
                  <w:name w:val=""/>
                  <w:enabled/>
                  <w:calcOnExit w:val="0"/>
                  <w:textInput>
                    <w:default w:val="N/A"/>
                  </w:textInput>
                </w:ffData>
              </w:fldChar>
            </w:r>
            <w:r>
              <w:instrText xml:space="preserve"> FORMTEXT </w:instrText>
            </w:r>
            <w:r>
              <w:fldChar w:fldCharType="separate"/>
            </w:r>
            <w:r>
              <w:rPr>
                <w:noProof/>
              </w:rPr>
              <w:t>N/A</w:t>
            </w:r>
            <w:r>
              <w:fldChar w:fldCharType="end"/>
            </w:r>
          </w:p>
        </w:tc>
      </w:tr>
      <w:tr w:rsidR="00B95046" w:rsidRPr="002070E6" w14:paraId="7AA5378F" w14:textId="77777777" w:rsidTr="002F79E9">
        <w:trPr>
          <w:trHeight w:val="60"/>
        </w:trPr>
        <w:tc>
          <w:tcPr>
            <w:tcW w:w="12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AA4435" w14:textId="77777777" w:rsidR="00B95046" w:rsidRPr="00ED6522" w:rsidRDefault="00B95046" w:rsidP="00B95046">
            <w:pPr>
              <w:pStyle w:val="TextTablesmall"/>
            </w:pPr>
            <w:r>
              <w:fldChar w:fldCharType="begin">
                <w:ffData>
                  <w:name w:val=""/>
                  <w:enabled/>
                  <w:calcOnExit w:val="0"/>
                  <w:textInput>
                    <w:default w:val="Mitigation action 3"/>
                  </w:textInput>
                </w:ffData>
              </w:fldChar>
            </w:r>
            <w:r>
              <w:instrText xml:space="preserve"> FORMTEXT </w:instrText>
            </w:r>
            <w:r>
              <w:fldChar w:fldCharType="separate"/>
            </w:r>
            <w:r>
              <w:rPr>
                <w:noProof/>
              </w:rPr>
              <w:t>Mitigation action 3</w:t>
            </w:r>
            <w: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076446" w14:textId="77777777" w:rsidR="00B95046" w:rsidRPr="00ED6522" w:rsidRDefault="00B95046" w:rsidP="00B9504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9E7BB0" w14:textId="77777777" w:rsidR="00B95046" w:rsidRPr="00ED6522" w:rsidRDefault="00B95046" w:rsidP="00B9504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FBF9DC"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AD4E7A"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A88B30"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F0ADB7"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453A4A"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DA2FE6"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6C970B"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EB7103"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5B6F36"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C62C7B" w14:textId="77777777" w:rsidR="00B95046" w:rsidRPr="00ED6522" w:rsidRDefault="00B95046" w:rsidP="00B95046">
            <w:pPr>
              <w:pStyle w:val="TextTablesmall"/>
            </w:pPr>
            <w:r w:rsidRPr="00FB6184">
              <w:fldChar w:fldCharType="begin">
                <w:ffData>
                  <w:name w:val=""/>
                  <w:enabled/>
                  <w:calcOnExit w:val="0"/>
                  <w:textInput/>
                </w:ffData>
              </w:fldChar>
            </w:r>
            <w:r w:rsidRPr="00FB6184">
              <w:instrText xml:space="preserve"> FORMTEXT </w:instrText>
            </w:r>
            <w:r w:rsidRPr="00FB6184">
              <w:fldChar w:fldCharType="separate"/>
            </w:r>
            <w:r w:rsidRPr="00FB6184">
              <w:rPr>
                <w:noProof/>
              </w:rPr>
              <w:t> </w:t>
            </w:r>
            <w:r w:rsidRPr="00FB6184">
              <w:rPr>
                <w:noProof/>
              </w:rPr>
              <w:t> </w:t>
            </w:r>
            <w:r w:rsidRPr="00FB6184">
              <w:rPr>
                <w:noProof/>
              </w:rPr>
              <w:t> </w:t>
            </w:r>
            <w:r w:rsidRPr="00FB6184">
              <w:rPr>
                <w:noProof/>
              </w:rPr>
              <w:t> </w:t>
            </w:r>
            <w:r w:rsidRPr="00FB6184">
              <w:rPr>
                <w:noProof/>
              </w:rPr>
              <w:t> </w:t>
            </w:r>
            <w:r w:rsidRPr="00FB6184">
              <w:fldChar w:fldCharType="end"/>
            </w:r>
          </w:p>
        </w:tc>
      </w:tr>
      <w:tr w:rsidR="00B95046" w:rsidRPr="002070E6" w14:paraId="47CD4882" w14:textId="77777777" w:rsidTr="002F79E9">
        <w:trPr>
          <w:trHeight w:val="60"/>
        </w:trPr>
        <w:tc>
          <w:tcPr>
            <w:tcW w:w="12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5150BA" w14:textId="77777777" w:rsidR="00B95046" w:rsidRPr="00ED6522" w:rsidRDefault="00B95046" w:rsidP="00B95046">
            <w:pPr>
              <w:pStyle w:val="TextTablesmall"/>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92B913" w14:textId="77777777" w:rsidR="00B95046" w:rsidRPr="00ED6522" w:rsidRDefault="00B95046" w:rsidP="00B95046">
            <w:pPr>
              <w:pStyle w:val="TextTablesmall"/>
            </w:pP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D2EF02"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280927"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F3E672"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DC95FB"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728DAF"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B241B4"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8F42AC"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FDA7BD"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18BCAD"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0B0979"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c>
          <w:tcPr>
            <w:tcW w:w="111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772B85" w14:textId="77777777" w:rsidR="00B95046" w:rsidRPr="00ED6522" w:rsidRDefault="00B95046" w:rsidP="00B95046">
            <w:pPr>
              <w:pStyle w:val="TextTablesmall"/>
            </w:pPr>
            <w:r w:rsidRPr="00447739">
              <w:fldChar w:fldCharType="begin">
                <w:ffData>
                  <w:name w:val=""/>
                  <w:enabled/>
                  <w:calcOnExit w:val="0"/>
                  <w:textInput/>
                </w:ffData>
              </w:fldChar>
            </w:r>
            <w:r w:rsidRPr="00447739">
              <w:instrText xml:space="preserve"> FORMTEXT </w:instrText>
            </w:r>
            <w:r w:rsidRPr="00447739">
              <w:fldChar w:fldCharType="separate"/>
            </w:r>
            <w:r w:rsidRPr="00447739">
              <w:rPr>
                <w:noProof/>
              </w:rPr>
              <w:t> </w:t>
            </w:r>
            <w:r w:rsidRPr="00447739">
              <w:rPr>
                <w:noProof/>
              </w:rPr>
              <w:t> </w:t>
            </w:r>
            <w:r w:rsidRPr="00447739">
              <w:rPr>
                <w:noProof/>
              </w:rPr>
              <w:t> </w:t>
            </w:r>
            <w:r w:rsidRPr="00447739">
              <w:rPr>
                <w:noProof/>
              </w:rPr>
              <w:t> </w:t>
            </w:r>
            <w:r w:rsidRPr="00447739">
              <w:rPr>
                <w:noProof/>
              </w:rPr>
              <w:t> </w:t>
            </w:r>
            <w:r w:rsidRPr="00447739">
              <w:fldChar w:fldCharType="end"/>
            </w:r>
          </w:p>
        </w:tc>
      </w:tr>
    </w:tbl>
    <w:p w14:paraId="29639019" w14:textId="77777777" w:rsidR="003329BB" w:rsidRPr="00ED6522" w:rsidRDefault="005B200B" w:rsidP="00062D9C">
      <w:pPr>
        <w:rPr>
          <w:lang w:val="en-GB"/>
        </w:rPr>
      </w:pPr>
      <w:r w:rsidRPr="00ED6522">
        <w:rPr>
          <w:i/>
          <w:sz w:val="16"/>
          <w:lang w:val="en-GB"/>
        </w:rPr>
        <w:t xml:space="preserve">Source: Ex. 1. Chile’s 3rd Biennial Update Report 2018. See </w:t>
      </w:r>
      <w:hyperlink r:id="rId26" w:history="1">
        <w:r w:rsidRPr="008A2F8D">
          <w:rPr>
            <w:rStyle w:val="Hyperlink"/>
            <w:i/>
            <w:sz w:val="16"/>
            <w:lang w:val="en-GB"/>
          </w:rPr>
          <w:t>https://unfccc.int/documents/185268</w:t>
        </w:r>
      </w:hyperlink>
      <w:r w:rsidRPr="00ED6522">
        <w:rPr>
          <w:i/>
          <w:sz w:val="16"/>
          <w:lang w:val="en-GB"/>
        </w:rPr>
        <w:t xml:space="preserve">, Ex. 2. Brazil’s 3rd Biennial Update Report 2019. See </w:t>
      </w:r>
      <w:hyperlink r:id="rId27" w:history="1">
        <w:r w:rsidRPr="008E6A28">
          <w:rPr>
            <w:rStyle w:val="Hyperlink"/>
            <w:i/>
            <w:sz w:val="16"/>
            <w:lang w:val="en-GB"/>
          </w:rPr>
          <w:t>https://unfccc.int/documents/193513</w:t>
        </w:r>
      </w:hyperlink>
    </w:p>
    <w:p w14:paraId="6B9BE5FF" w14:textId="77777777" w:rsidR="003329BB" w:rsidRPr="00ED6522" w:rsidRDefault="003329BB" w:rsidP="00062D9C">
      <w:pPr>
        <w:rPr>
          <w:lang w:val="en-GB"/>
        </w:rPr>
      </w:pPr>
    </w:p>
    <w:p w14:paraId="56D35C73" w14:textId="77777777" w:rsidR="003329BB" w:rsidRPr="00ED6522" w:rsidRDefault="003329BB" w:rsidP="00062D9C">
      <w:pPr>
        <w:rPr>
          <w:lang w:val="en-GB"/>
        </w:rPr>
        <w:sectPr w:rsidR="003329BB" w:rsidRPr="00ED6522" w:rsidSect="00F40EB9">
          <w:headerReference w:type="default" r:id="rId28"/>
          <w:footerReference w:type="default" r:id="rId29"/>
          <w:pgSz w:w="16838" w:h="11906" w:orient="landscape" w:code="9"/>
          <w:pgMar w:top="1701" w:right="1134" w:bottom="1134" w:left="1134" w:header="709" w:footer="567" w:gutter="0"/>
          <w:cols w:space="708"/>
          <w:docGrid w:linePitch="360"/>
        </w:sectPr>
      </w:pPr>
    </w:p>
    <w:p w14:paraId="058E8883" w14:textId="77777777" w:rsidR="0042143F" w:rsidRPr="00ED6522" w:rsidRDefault="0042143F" w:rsidP="0042143F">
      <w:pPr>
        <w:pStyle w:val="berschrift3"/>
        <w:rPr>
          <w:lang w:val="en-GB"/>
        </w:rPr>
      </w:pPr>
      <w:bookmarkStart w:id="97" w:name="_Toc90029728"/>
      <w:r w:rsidRPr="00ED6522">
        <w:rPr>
          <w:lang w:val="en-GB"/>
        </w:rPr>
        <w:lastRenderedPageBreak/>
        <w:t>Any other information on mitigation actions</w:t>
      </w:r>
      <w:bookmarkEnd w:id="97"/>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0200DA" w14:paraId="346018A3" w14:textId="77777777" w:rsidTr="007A4C58">
        <w:tc>
          <w:tcPr>
            <w:tcW w:w="9182" w:type="dxa"/>
            <w:shd w:val="clear" w:color="auto" w:fill="D5E5FC" w:themeFill="accent2" w:themeFillTint="33"/>
            <w:tcMar>
              <w:top w:w="113" w:type="dxa"/>
            </w:tcMar>
          </w:tcPr>
          <w:p w14:paraId="4817D02C" w14:textId="363896FD" w:rsidR="007A4C58" w:rsidRPr="008A0DCF" w:rsidRDefault="007A4C58" w:rsidP="008A0DCF">
            <w:pPr>
              <w:pStyle w:val="Subheadline"/>
              <w:rPr>
                <w:lang w:val="en-GB"/>
              </w:rPr>
            </w:pPr>
            <w:r w:rsidRPr="008A0DCF">
              <w:rPr>
                <w:lang w:val="en-GB"/>
              </w:rPr>
              <w:t>Minimum information</w:t>
            </w:r>
          </w:p>
          <w:p w14:paraId="549A05DE" w14:textId="77777777" w:rsidR="007A4C58" w:rsidRPr="005263D1" w:rsidRDefault="007A4C58" w:rsidP="007A4C58">
            <w:pPr>
              <w:rPr>
                <w:lang w:val="en-GB"/>
              </w:rPr>
            </w:pPr>
            <w:r w:rsidRPr="005263D1">
              <w:rPr>
                <w:lang w:val="en-GB"/>
              </w:rPr>
              <w:t xml:space="preserve">Here you </w:t>
            </w:r>
            <w:r w:rsidRPr="005263D1">
              <w:rPr>
                <w:i/>
                <w:iCs/>
                <w:lang w:val="en-GB"/>
              </w:rPr>
              <w:t>may</w:t>
            </w:r>
            <w:r w:rsidRPr="005263D1">
              <w:rPr>
                <w:lang w:val="en-GB"/>
              </w:rPr>
              <w:t xml:space="preserve"> provide any further information on your mitigation actions you wish to report (e.g. related to the policy-making process for mitigation actions described, costs or funds allocated to specific mitigation policies or actions, non-GHG mitigation benefits of policies and actions, interaction with other policies and measures at the national level, MRV of mitigation actions, etc.). In addition to the information provided in the table, you may use this chapter to also provide further information on international market mechanisms (e.g. as a sub-chapter).</w:t>
            </w:r>
          </w:p>
          <w:p w14:paraId="33E00657" w14:textId="11B20BBB" w:rsidR="00F84B06" w:rsidRDefault="007A4C58" w:rsidP="00BC4B01">
            <w:pPr>
              <w:rPr>
                <w:lang w:val="en-GB"/>
              </w:rPr>
            </w:pPr>
            <w:r w:rsidRPr="005263D1">
              <w:rPr>
                <w:lang w:val="en-GB"/>
              </w:rPr>
              <w:t xml:space="preserve">The BUR guidelines request countries to provide information on “the description of domestic measurement, reporting and verification arrangements” of mitigation actions under this section. However, this template is organised in order to cover each topic in different chapters, being chapter 2 the one which covers all information about MRV systems and processes. If you follow the structure of this template, you </w:t>
            </w:r>
            <w:r w:rsidRPr="005263D1">
              <w:rPr>
                <w:i/>
                <w:iCs/>
                <w:lang w:val="en-GB"/>
              </w:rPr>
              <w:t>may</w:t>
            </w:r>
            <w:r w:rsidRPr="005263D1">
              <w:rPr>
                <w:lang w:val="en-GB"/>
              </w:rPr>
              <w:t xml:space="preserve"> refer here that those domestic MRV processes for mitigation actions are covered in subchapter </w:t>
            </w:r>
            <w:r w:rsidR="00F212FC" w:rsidRPr="00F212FC">
              <w:rPr>
                <w:u w:val="single"/>
                <w:lang w:val="en-GB"/>
              </w:rPr>
              <w:fldChar w:fldCharType="begin"/>
            </w:r>
            <w:r w:rsidR="00F212FC" w:rsidRPr="00F212FC">
              <w:rPr>
                <w:u w:val="single"/>
                <w:lang w:val="en-GB"/>
              </w:rPr>
              <w:instrText xml:space="preserve"> REF _Ref90025523 \h </w:instrText>
            </w:r>
            <w:r w:rsidR="00F212FC" w:rsidRPr="00F212FC">
              <w:rPr>
                <w:u w:val="single"/>
                <w:lang w:val="en-GB"/>
              </w:rPr>
            </w:r>
            <w:r w:rsidR="00F212FC" w:rsidRPr="00F212FC">
              <w:rPr>
                <w:u w:val="single"/>
                <w:lang w:val="en-GB"/>
              </w:rPr>
              <w:fldChar w:fldCharType="separate"/>
            </w:r>
            <w:r w:rsidR="00F212FC" w:rsidRPr="00F212FC">
              <w:rPr>
                <w:u w:val="single"/>
                <w:lang w:val="en-GB"/>
              </w:rPr>
              <w:t>2.4</w:t>
            </w:r>
            <w:r w:rsidR="00F212FC" w:rsidRPr="00F212FC">
              <w:rPr>
                <w:u w:val="single"/>
                <w:lang w:val="en-GB"/>
              </w:rPr>
              <w:fldChar w:fldCharType="end"/>
            </w:r>
            <w:r w:rsidR="00F212FC">
              <w:rPr>
                <w:lang w:val="en-GB"/>
              </w:rPr>
              <w:t xml:space="preserve"> o</w:t>
            </w:r>
            <w:r w:rsidRPr="005263D1">
              <w:rPr>
                <w:lang w:val="en-GB"/>
              </w:rPr>
              <w:t>f this document.</w:t>
            </w:r>
          </w:p>
        </w:tc>
      </w:tr>
    </w:tbl>
    <w:p w14:paraId="659E07AB" w14:textId="77777777" w:rsidR="0042143F" w:rsidRPr="00ED6522" w:rsidRDefault="0042143F" w:rsidP="0042143F">
      <w:pPr>
        <w:rPr>
          <w:lang w:val="en-GB"/>
        </w:rPr>
      </w:pPr>
    </w:p>
    <w:p w14:paraId="7A991EE2" w14:textId="77777777" w:rsidR="0042143F" w:rsidRPr="00ED6522" w:rsidRDefault="0042143F" w:rsidP="0042143F">
      <w:pPr>
        <w:pStyle w:val="berschrift3"/>
        <w:rPr>
          <w:lang w:val="en-GB"/>
        </w:rPr>
      </w:pPr>
      <w:bookmarkStart w:id="98" w:name="_Toc90029729"/>
      <w:r w:rsidRPr="00ED6522">
        <w:rPr>
          <w:lang w:val="en-GB"/>
        </w:rPr>
        <w:t>Data/information gaps</w:t>
      </w:r>
      <w:bookmarkEnd w:id="98"/>
    </w:p>
    <w:p w14:paraId="5F42B64A" w14:textId="77777777" w:rsidR="0042143F" w:rsidRPr="00ED6522" w:rsidRDefault="0042143F" w:rsidP="0042143F">
      <w:pPr>
        <w:rPr>
          <w:lang w:val="en-GB"/>
        </w:rPr>
      </w:pPr>
      <w:r w:rsidRPr="00ED6522">
        <w:rPr>
          <w:lang w:val="en-GB"/>
        </w:rPr>
        <w:t>Please specify any data or information gaps (cross-cutting or action-specific) that you have encountered in providing information on your mitigation policies and actions and that challenge your reporting.</w:t>
      </w:r>
    </w:p>
    <w:p w14:paraId="1D582E32" w14:textId="77777777" w:rsidR="0042143F" w:rsidRPr="00ED6522" w:rsidRDefault="0042143F" w:rsidP="0042143F">
      <w:pPr>
        <w:rPr>
          <w:lang w:val="en-GB"/>
        </w:rPr>
      </w:pPr>
    </w:p>
    <w:p w14:paraId="5AF0EA90" w14:textId="77777777" w:rsidR="0042143F" w:rsidRPr="00ED6522" w:rsidRDefault="0042143F" w:rsidP="0042143F">
      <w:pPr>
        <w:pStyle w:val="berschrift3"/>
        <w:rPr>
          <w:lang w:val="en-GB"/>
        </w:rPr>
      </w:pPr>
      <w:bookmarkStart w:id="99" w:name="_Ref63072841"/>
      <w:bookmarkStart w:id="100" w:name="_Toc90029730"/>
      <w:r w:rsidRPr="00ED6522">
        <w:rPr>
          <w:lang w:val="en-GB"/>
        </w:rPr>
        <w:t>Suggestions and needs for improvement of reporting</w:t>
      </w:r>
      <w:bookmarkEnd w:id="99"/>
      <w:bookmarkEnd w:id="100"/>
    </w:p>
    <w:p w14:paraId="67636B34" w14:textId="77777777" w:rsidR="0042143F" w:rsidRPr="00ED6522" w:rsidRDefault="0042143F" w:rsidP="0042143F">
      <w:pPr>
        <w:rPr>
          <w:lang w:val="en-GB"/>
        </w:rPr>
      </w:pPr>
      <w:r w:rsidRPr="00ED6522">
        <w:rPr>
          <w:lang w:val="en-GB"/>
        </w:rPr>
        <w:t xml:space="preserve">Please provide any suggestions for overcoming the data/information gaps identified above to improve your reporting. </w:t>
      </w:r>
    </w:p>
    <w:p w14:paraId="6C14A25F" w14:textId="77777777" w:rsidR="00335FB9" w:rsidRPr="00ED6522" w:rsidRDefault="00335FB9" w:rsidP="0042143F">
      <w:pPr>
        <w:rPr>
          <w:lang w:val="en-GB"/>
        </w:rPr>
      </w:pPr>
    </w:p>
    <w:p w14:paraId="6EA619B5" w14:textId="77777777" w:rsidR="00335FB9" w:rsidRPr="00ED6522" w:rsidRDefault="00335FB9">
      <w:pPr>
        <w:spacing w:after="160" w:line="259" w:lineRule="auto"/>
        <w:jc w:val="left"/>
        <w:rPr>
          <w:lang w:val="en-GB"/>
        </w:rPr>
      </w:pPr>
      <w:r w:rsidRPr="00ED6522">
        <w:rPr>
          <w:lang w:val="en-GB"/>
        </w:rPr>
        <w:br w:type="page"/>
      </w:r>
    </w:p>
    <w:p w14:paraId="7535370D" w14:textId="77777777" w:rsidR="00335FB9" w:rsidRPr="00ED6522" w:rsidRDefault="00335FB9" w:rsidP="00335FB9">
      <w:pPr>
        <w:pStyle w:val="berschrift2"/>
        <w:rPr>
          <w:lang w:val="en-GB"/>
        </w:rPr>
      </w:pPr>
      <w:bookmarkStart w:id="101" w:name="_Finance,_Technology_and"/>
      <w:bookmarkStart w:id="102" w:name="_Toc61512780"/>
      <w:bookmarkStart w:id="103" w:name="_Ref63070958"/>
      <w:bookmarkStart w:id="104" w:name="_Ref63071336"/>
      <w:bookmarkStart w:id="105" w:name="_Ref90025785"/>
      <w:bookmarkStart w:id="106" w:name="_Toc90029731"/>
      <w:bookmarkEnd w:id="101"/>
      <w:r w:rsidRPr="00ED6522">
        <w:rPr>
          <w:lang w:val="en-GB"/>
        </w:rPr>
        <w:lastRenderedPageBreak/>
        <w:t>Finance, Technology and Capacity Building Needs and Support Received</w:t>
      </w:r>
      <w:bookmarkEnd w:id="102"/>
      <w:bookmarkEnd w:id="103"/>
      <w:bookmarkEnd w:id="104"/>
      <w:bookmarkEnd w:id="105"/>
      <w:bookmarkEnd w:id="106"/>
      <w:r w:rsidRPr="00ED6522">
        <w:rPr>
          <w:lang w:val="en-GB"/>
        </w:rPr>
        <w:t xml:space="preserve"> </w:t>
      </w:r>
    </w:p>
    <w:p w14:paraId="158DE922" w14:textId="77777777" w:rsidR="00335FB9" w:rsidRPr="00ED6522" w:rsidRDefault="000200DA" w:rsidP="00335FB9">
      <w:pPr>
        <w:rPr>
          <w:lang w:val="en-GB"/>
        </w:rPr>
      </w:pPr>
      <w:hyperlink w:anchor="UNFCCCChapter5" w:history="1">
        <w:r w:rsidR="00335FB9" w:rsidRPr="00A65B79">
          <w:rPr>
            <w:rStyle w:val="Hyperlink"/>
            <w:lang w:val="en-GB"/>
          </w:rPr>
          <w:t>As required by paragraph 14-16 of UNFCCC Decision: 2/CP.17, Annex III.</w:t>
        </w:r>
      </w:hyperlink>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0200DA" w14:paraId="5F22B38A" w14:textId="77777777" w:rsidTr="00BC4B01">
        <w:tc>
          <w:tcPr>
            <w:tcW w:w="9182" w:type="dxa"/>
            <w:shd w:val="clear" w:color="auto" w:fill="D5E5FC" w:themeFill="accent2" w:themeFillTint="33"/>
          </w:tcPr>
          <w:p w14:paraId="00357720" w14:textId="77777777" w:rsidR="007A4C58" w:rsidRPr="005263D1" w:rsidRDefault="007A4C58" w:rsidP="007A4C58">
            <w:pPr>
              <w:pStyle w:val="Subheadline"/>
              <w:rPr>
                <w:lang w:val="en-GB"/>
              </w:rPr>
            </w:pPr>
            <w:r w:rsidRPr="005263D1">
              <w:rPr>
                <w:lang w:val="en-GB"/>
              </w:rPr>
              <w:t>Aim</w:t>
            </w:r>
          </w:p>
          <w:p w14:paraId="1E27BBD4" w14:textId="77777777" w:rsidR="007A4C58" w:rsidRPr="005263D1" w:rsidRDefault="007A4C58" w:rsidP="007A4C58">
            <w:pPr>
              <w:rPr>
                <w:lang w:val="en-GB"/>
              </w:rPr>
            </w:pPr>
            <w:r w:rsidRPr="005263D1">
              <w:rPr>
                <w:lang w:val="en-GB"/>
              </w:rPr>
              <w:t>The aim of this chapter is twofold: firstly, to present a country‘s constraints and gaps, and related needs for capacity building, technology transfer and financial support; secondly, to provide information on the support received by and pledged to that country in these areas. Information on needs allows donors to understand those needs in detail, so they can provide more targeted support. Information on support received aids understanding of what different countries have received in both qualitative and quantitative senses, which will help in aligning donor strategies and improving transparency about the geographic distribution of support. Furthermore, improved transparency on receipt of support will allow comparisons to be made with donor reporting and inform efforts to address any inconsistencies.</w:t>
            </w:r>
          </w:p>
          <w:p w14:paraId="755D6624" w14:textId="77777777" w:rsidR="007A4C58" w:rsidRPr="005263D1" w:rsidRDefault="007A4C58" w:rsidP="007A4C58">
            <w:pPr>
              <w:pStyle w:val="Subheadline"/>
              <w:rPr>
                <w:lang w:val="en-GB"/>
              </w:rPr>
            </w:pPr>
            <w:r w:rsidRPr="005263D1">
              <w:rPr>
                <w:lang w:val="en-GB"/>
              </w:rPr>
              <w:t>Drafting guidance</w:t>
            </w:r>
          </w:p>
          <w:p w14:paraId="1B246F29" w14:textId="77777777" w:rsidR="007A4C58" w:rsidRPr="005263D1" w:rsidRDefault="007A4C58" w:rsidP="007A4C58">
            <w:pPr>
              <w:rPr>
                <w:lang w:val="en-GB"/>
              </w:rPr>
            </w:pPr>
            <w:r w:rsidRPr="005263D1">
              <w:rPr>
                <w:lang w:val="en-GB"/>
              </w:rPr>
              <w:t>This chapter or its individual tables can be detached from the document to be shared to specific compilation responsible staff/team. However, we recommend that this ‘Drafting Guidance’ is replicated for each table to provide general guidance to compilers responsible for filling the tables.</w:t>
            </w:r>
          </w:p>
          <w:p w14:paraId="5FC949F0" w14:textId="1703D0F5" w:rsidR="007A4C58" w:rsidRPr="005263D1" w:rsidRDefault="007A4C58" w:rsidP="007A4C58">
            <w:pPr>
              <w:rPr>
                <w:lang w:val="en-GB"/>
              </w:rPr>
            </w:pPr>
            <w:r w:rsidRPr="005263D1">
              <w:rPr>
                <w:lang w:val="en-GB"/>
              </w:rPr>
              <w:t xml:space="preserve">Please fill out the below structure using the </w:t>
            </w:r>
            <w:r w:rsidR="00D156C3">
              <w:rPr>
                <w:lang w:val="en-GB"/>
              </w:rPr>
              <w:t>guiding information</w:t>
            </w:r>
            <w:r w:rsidRPr="005263D1">
              <w:rPr>
                <w:lang w:val="en-GB"/>
              </w:rPr>
              <w:t xml:space="preserve"> and tables to produce and structure your text. The guiding recommendations can be deleted </w:t>
            </w:r>
            <w:r w:rsidR="007F49F4" w:rsidRPr="005263D1">
              <w:rPr>
                <w:lang w:val="en-GB"/>
              </w:rPr>
              <w:t>later</w:t>
            </w:r>
            <w:r w:rsidRPr="005263D1">
              <w:rPr>
                <w:lang w:val="en-GB"/>
              </w:rPr>
              <w:t>. If you have published a National Communication within the last 2 years, you may simply provide an update on the information provided in the last National Communication. In case you have not published a National Communication within the last 2 years, please provide information as outlined below.</w:t>
            </w:r>
          </w:p>
          <w:p w14:paraId="4826786B" w14:textId="087415C2" w:rsidR="007A4C58" w:rsidRPr="005263D1" w:rsidRDefault="007A4C58" w:rsidP="007A4C58">
            <w:pPr>
              <w:rPr>
                <w:lang w:val="en-GB"/>
              </w:rPr>
            </w:pPr>
            <w:r w:rsidRPr="005263D1">
              <w:rPr>
                <w:lang w:val="en-GB"/>
              </w:rPr>
              <w:t>The level of detail you are able to provide with regards to support received is likely to increase over time. You might at present not be able to provide a complete and detailed picture of the support received in the reporting period. Furthermore, there are no internationally agreed definitions and methodologies (e.g. how to assess private finance mobilized) for the reporting on support received. Therefore, please simply provide as much information as you have available, clarifying what it covers and, if possible, how it has been collected.</w:t>
            </w:r>
          </w:p>
          <w:p w14:paraId="06E680DC" w14:textId="77777777" w:rsidR="007A4C58" w:rsidRPr="005263D1" w:rsidRDefault="007A4C58" w:rsidP="007A4C58">
            <w:pPr>
              <w:rPr>
                <w:lang w:val="en-GB"/>
              </w:rPr>
            </w:pPr>
            <w:r w:rsidRPr="005263D1">
              <w:rPr>
                <w:lang w:val="en-GB"/>
              </w:rPr>
              <w:t xml:space="preserve">We suggest that you present information using the tabular formats provided below. </w:t>
            </w:r>
          </w:p>
          <w:p w14:paraId="53EA1F2F" w14:textId="77777777" w:rsidR="007A4C58" w:rsidRPr="005263D1" w:rsidRDefault="007A4C58" w:rsidP="007A4C58">
            <w:pPr>
              <w:rPr>
                <w:lang w:val="en-GB"/>
              </w:rPr>
            </w:pPr>
            <w:r w:rsidRPr="007F49F4">
              <w:rPr>
                <w:u w:val="single"/>
                <w:lang w:val="en-GB"/>
              </w:rPr>
              <w:fldChar w:fldCharType="begin"/>
            </w:r>
            <w:r w:rsidRPr="007F49F4">
              <w:rPr>
                <w:u w:val="single"/>
                <w:lang w:val="en-GB"/>
              </w:rPr>
              <w:instrText xml:space="preserve"> REF _Ref61366464 \h  \* MERGEFORMAT </w:instrText>
            </w:r>
            <w:r w:rsidRPr="007F49F4">
              <w:rPr>
                <w:u w:val="single"/>
                <w:lang w:val="en-GB"/>
              </w:rPr>
            </w:r>
            <w:r w:rsidRPr="007F49F4">
              <w:rPr>
                <w:u w:val="single"/>
                <w:lang w:val="en-GB"/>
              </w:rPr>
              <w:fldChar w:fldCharType="separate"/>
            </w:r>
            <w:r w:rsidR="00BC4C90" w:rsidRPr="007F49F4">
              <w:rPr>
                <w:u w:val="single"/>
                <w:lang w:val="en-GB"/>
              </w:rPr>
              <w:t xml:space="preserve">Table </w:t>
            </w:r>
            <w:r w:rsidR="00BC4C90" w:rsidRPr="007F49F4">
              <w:rPr>
                <w:noProof/>
                <w:u w:val="single"/>
                <w:lang w:val="en-GB"/>
              </w:rPr>
              <w:t>6</w:t>
            </w:r>
            <w:r w:rsidRPr="007F49F4">
              <w:rPr>
                <w:u w:val="single"/>
                <w:lang w:val="en-GB"/>
              </w:rPr>
              <w:fldChar w:fldCharType="end"/>
            </w:r>
            <w:r w:rsidRPr="005263D1">
              <w:rPr>
                <w:lang w:val="en-GB"/>
              </w:rPr>
              <w:t xml:space="preserve"> presents information on needs and the support necessary (technology transfer, capacity building, financial support) to address these needs. </w:t>
            </w:r>
          </w:p>
          <w:p w14:paraId="57BB2ECE" w14:textId="77777777" w:rsidR="007A4C58" w:rsidRPr="005263D1" w:rsidRDefault="007A4C58" w:rsidP="007A4C58">
            <w:pPr>
              <w:rPr>
                <w:lang w:val="en-GB"/>
              </w:rPr>
            </w:pPr>
            <w:r w:rsidRPr="007F49F4">
              <w:rPr>
                <w:u w:val="single"/>
                <w:lang w:val="en-GB"/>
              </w:rPr>
              <w:fldChar w:fldCharType="begin"/>
            </w:r>
            <w:r w:rsidRPr="007F49F4">
              <w:rPr>
                <w:u w:val="single"/>
                <w:lang w:val="en-GB"/>
              </w:rPr>
              <w:instrText xml:space="preserve"> REF _Ref61366471 \h  \* MERGEFORMAT </w:instrText>
            </w:r>
            <w:r w:rsidRPr="007F49F4">
              <w:rPr>
                <w:u w:val="single"/>
                <w:lang w:val="en-GB"/>
              </w:rPr>
            </w:r>
            <w:r w:rsidRPr="007F49F4">
              <w:rPr>
                <w:u w:val="single"/>
                <w:lang w:val="en-GB"/>
              </w:rPr>
              <w:fldChar w:fldCharType="separate"/>
            </w:r>
            <w:r w:rsidR="00BC4C90" w:rsidRPr="007F49F4">
              <w:rPr>
                <w:u w:val="single"/>
                <w:lang w:val="en-GB"/>
              </w:rPr>
              <w:t xml:space="preserve">Table </w:t>
            </w:r>
            <w:r w:rsidR="00BC4C90" w:rsidRPr="007F49F4">
              <w:rPr>
                <w:noProof/>
                <w:u w:val="single"/>
                <w:lang w:val="en-GB"/>
              </w:rPr>
              <w:t>7</w:t>
            </w:r>
            <w:r w:rsidRPr="007F49F4">
              <w:rPr>
                <w:u w:val="single"/>
                <w:lang w:val="en-GB"/>
              </w:rPr>
              <w:fldChar w:fldCharType="end"/>
            </w:r>
            <w:r w:rsidRPr="005263D1">
              <w:rPr>
                <w:lang w:val="en-GB"/>
              </w:rPr>
              <w:t xml:space="preserve"> presents financial support received by origin, e.g. public bilateral (from other countries) and public multilateral support (e.g. from the Global Environment Facility), allowing to understand where the support comes from, while </w:t>
            </w:r>
            <w:r w:rsidRPr="007F49F4">
              <w:rPr>
                <w:u w:val="single"/>
                <w:lang w:val="en-GB"/>
              </w:rPr>
              <w:fldChar w:fldCharType="begin"/>
            </w:r>
            <w:r w:rsidRPr="007F49F4">
              <w:rPr>
                <w:u w:val="single"/>
                <w:lang w:val="en-GB"/>
              </w:rPr>
              <w:instrText xml:space="preserve"> REF _Ref61365293 \h  \* MERGEFORMAT </w:instrText>
            </w:r>
            <w:r w:rsidRPr="007F49F4">
              <w:rPr>
                <w:u w:val="single"/>
                <w:lang w:val="en-GB"/>
              </w:rPr>
            </w:r>
            <w:r w:rsidRPr="007F49F4">
              <w:rPr>
                <w:u w:val="single"/>
                <w:lang w:val="en-GB"/>
              </w:rPr>
              <w:fldChar w:fldCharType="separate"/>
            </w:r>
            <w:r w:rsidR="00BC4C90" w:rsidRPr="007F49F4">
              <w:rPr>
                <w:u w:val="single"/>
                <w:lang w:val="en-GB"/>
              </w:rPr>
              <w:t xml:space="preserve">Table </w:t>
            </w:r>
            <w:r w:rsidR="00BC4C90" w:rsidRPr="007F49F4">
              <w:rPr>
                <w:noProof/>
                <w:u w:val="single"/>
                <w:lang w:val="en-GB"/>
              </w:rPr>
              <w:t>8</w:t>
            </w:r>
            <w:r w:rsidRPr="007F49F4">
              <w:rPr>
                <w:u w:val="single"/>
                <w:lang w:val="en-GB"/>
              </w:rPr>
              <w:fldChar w:fldCharType="end"/>
            </w:r>
            <w:r w:rsidRPr="005263D1">
              <w:rPr>
                <w:lang w:val="en-GB"/>
              </w:rPr>
              <w:t xml:space="preserve"> and </w:t>
            </w:r>
            <w:r w:rsidRPr="007F49F4">
              <w:rPr>
                <w:u w:val="single"/>
                <w:lang w:val="en-GB"/>
              </w:rPr>
              <w:fldChar w:fldCharType="begin"/>
            </w:r>
            <w:r w:rsidRPr="007F49F4">
              <w:rPr>
                <w:u w:val="single"/>
                <w:lang w:val="en-GB"/>
              </w:rPr>
              <w:instrText xml:space="preserve"> REF _Ref61365500 \h  \* MERGEFORMAT </w:instrText>
            </w:r>
            <w:r w:rsidRPr="007F49F4">
              <w:rPr>
                <w:u w:val="single"/>
                <w:lang w:val="en-GB"/>
              </w:rPr>
            </w:r>
            <w:r w:rsidRPr="007F49F4">
              <w:rPr>
                <w:u w:val="single"/>
                <w:lang w:val="en-GB"/>
              </w:rPr>
              <w:fldChar w:fldCharType="separate"/>
            </w:r>
            <w:r w:rsidR="00BC4C90" w:rsidRPr="007F49F4">
              <w:rPr>
                <w:u w:val="single"/>
                <w:lang w:val="en-GB"/>
              </w:rPr>
              <w:t xml:space="preserve">Table </w:t>
            </w:r>
            <w:r w:rsidR="00BC4C90" w:rsidRPr="007F49F4">
              <w:rPr>
                <w:noProof/>
                <w:u w:val="single"/>
                <w:lang w:val="en-GB"/>
              </w:rPr>
              <w:t>9</w:t>
            </w:r>
            <w:r w:rsidRPr="007F49F4">
              <w:rPr>
                <w:u w:val="single"/>
                <w:lang w:val="en-GB"/>
              </w:rPr>
              <w:fldChar w:fldCharType="end"/>
            </w:r>
            <w:r w:rsidRPr="005263D1">
              <w:rPr>
                <w:lang w:val="en-GB"/>
              </w:rPr>
              <w:t xml:space="preserve"> present information on technology and capacity building support received. </w:t>
            </w:r>
          </w:p>
          <w:p w14:paraId="42FF81C8" w14:textId="77777777" w:rsidR="00F84B06" w:rsidRDefault="007A4C58" w:rsidP="00BC4B01">
            <w:pPr>
              <w:rPr>
                <w:lang w:val="en-GB"/>
              </w:rPr>
            </w:pPr>
            <w:r w:rsidRPr="005263D1">
              <w:rPr>
                <w:lang w:val="en-GB"/>
              </w:rPr>
              <w:t>If you report information on support needed or received in a different currency than USD, please provide your selection of the currency conversion rate, if you have used any.</w:t>
            </w:r>
          </w:p>
        </w:tc>
      </w:tr>
    </w:tbl>
    <w:p w14:paraId="514EA5D3" w14:textId="77777777" w:rsidR="00335FB9" w:rsidRPr="00ED6522" w:rsidRDefault="00335FB9">
      <w:pPr>
        <w:spacing w:after="160" w:line="259" w:lineRule="auto"/>
        <w:jc w:val="left"/>
        <w:rPr>
          <w:lang w:val="en-GB"/>
        </w:rPr>
      </w:pPr>
      <w:r w:rsidRPr="00ED6522">
        <w:rPr>
          <w:lang w:val="en-GB"/>
        </w:rPr>
        <w:br w:type="page"/>
      </w:r>
    </w:p>
    <w:p w14:paraId="513C70AF" w14:textId="77777777" w:rsidR="00335FB9" w:rsidRPr="00ED6522" w:rsidRDefault="00335FB9" w:rsidP="00335FB9">
      <w:pPr>
        <w:pStyle w:val="berschrift3"/>
        <w:rPr>
          <w:lang w:val="en-GB"/>
        </w:rPr>
      </w:pPr>
      <w:bookmarkStart w:id="107" w:name="_Ref90025705"/>
      <w:bookmarkStart w:id="108" w:name="_Ref90027291"/>
      <w:bookmarkStart w:id="109" w:name="_Ref90028273"/>
      <w:bookmarkStart w:id="110" w:name="_Toc90029732"/>
      <w:r w:rsidRPr="00ED6522">
        <w:rPr>
          <w:lang w:val="en-GB"/>
        </w:rPr>
        <w:lastRenderedPageBreak/>
        <w:t>Support needed</w:t>
      </w:r>
      <w:bookmarkEnd w:id="107"/>
      <w:bookmarkEnd w:id="108"/>
      <w:bookmarkEnd w:id="109"/>
      <w:bookmarkEnd w:id="110"/>
    </w:p>
    <w:p w14:paraId="16BBCC08" w14:textId="77777777" w:rsidR="007B510B" w:rsidRPr="00313D3A" w:rsidRDefault="007B510B" w:rsidP="00313D3A">
      <w:pPr>
        <w:pStyle w:val="Standardbold"/>
        <w:rPr>
          <w:u w:val="single"/>
          <w:lang w:val="en-GB"/>
        </w:rPr>
      </w:pPr>
      <w:r w:rsidRPr="00313D3A">
        <w:rPr>
          <w:u w:val="single"/>
          <w:lang w:val="en-GB"/>
        </w:rPr>
        <w:t xml:space="preserve">Minimum information: </w:t>
      </w:r>
    </w:p>
    <w:p w14:paraId="3D8F1C4F" w14:textId="77777777" w:rsidR="007B510B" w:rsidRPr="00ED6522" w:rsidRDefault="007B510B" w:rsidP="007B510B">
      <w:pPr>
        <w:rPr>
          <w:lang w:val="en-GB"/>
        </w:rPr>
      </w:pPr>
      <w:r w:rsidRPr="00ED6522">
        <w:rPr>
          <w:lang w:val="en-GB"/>
        </w:rPr>
        <w:t xml:space="preserve">This section </w:t>
      </w:r>
      <w:r w:rsidRPr="009B4B28">
        <w:rPr>
          <w:i/>
          <w:iCs/>
          <w:lang w:val="en-GB"/>
        </w:rPr>
        <w:t>should</w:t>
      </w:r>
      <w:r w:rsidRPr="00ED6522">
        <w:rPr>
          <w:lang w:val="en-GB"/>
        </w:rPr>
        <w:t xml:space="preserve"> address the following issues:</w:t>
      </w:r>
    </w:p>
    <w:p w14:paraId="363DCE87" w14:textId="77777777" w:rsidR="007B510B" w:rsidRPr="00ED6522" w:rsidRDefault="007B510B" w:rsidP="007B510B">
      <w:pPr>
        <w:pStyle w:val="Bullets"/>
        <w:rPr>
          <w:lang w:val="en-GB"/>
        </w:rPr>
      </w:pPr>
      <w:r w:rsidRPr="00ED6522">
        <w:rPr>
          <w:lang w:val="en-GB"/>
        </w:rPr>
        <w:t>Support needed, in terms of information on constraints and gaps and related financial, technical, and capacity-building needs</w:t>
      </w:r>
    </w:p>
    <w:p w14:paraId="47BF3DAC" w14:textId="77777777" w:rsidR="007B510B" w:rsidRPr="00313D3A" w:rsidRDefault="007B510B" w:rsidP="008A0DCF">
      <w:pPr>
        <w:pStyle w:val="Standardbold"/>
        <w:spacing w:before="240"/>
        <w:rPr>
          <w:u w:val="single"/>
          <w:lang w:val="en-GB"/>
        </w:rPr>
      </w:pPr>
      <w:r w:rsidRPr="00313D3A">
        <w:rPr>
          <w:u w:val="single"/>
          <w:lang w:val="en-GB"/>
        </w:rPr>
        <w:t xml:space="preserve">Additional information/best practice: </w:t>
      </w:r>
    </w:p>
    <w:p w14:paraId="0EADC488" w14:textId="77777777" w:rsidR="007B510B" w:rsidRPr="00ED6522" w:rsidRDefault="007B510B" w:rsidP="007B510B">
      <w:pPr>
        <w:rPr>
          <w:lang w:val="en-GB"/>
        </w:rPr>
      </w:pPr>
      <w:r w:rsidRPr="00ED6522">
        <w:rPr>
          <w:lang w:val="en-GB"/>
        </w:rPr>
        <w:t xml:space="preserve">This section </w:t>
      </w:r>
      <w:r w:rsidRPr="009B4B28">
        <w:rPr>
          <w:i/>
          <w:iCs/>
          <w:lang w:val="en-GB"/>
        </w:rPr>
        <w:t>may</w:t>
      </w:r>
      <w:r w:rsidRPr="00ED6522">
        <w:rPr>
          <w:lang w:val="en-GB"/>
        </w:rPr>
        <w:t xml:space="preserve"> address the following issues:</w:t>
      </w:r>
    </w:p>
    <w:p w14:paraId="3B594F1A" w14:textId="77777777" w:rsidR="007B510B" w:rsidRPr="00ED6522" w:rsidRDefault="007B510B" w:rsidP="007B510B">
      <w:pPr>
        <w:pStyle w:val="Bullets"/>
        <w:rPr>
          <w:lang w:val="en-GB"/>
        </w:rPr>
      </w:pPr>
      <w:r w:rsidRPr="00ED6522">
        <w:rPr>
          <w:lang w:val="en-GB"/>
        </w:rPr>
        <w:t>You may provide an explanation on how you define support related to financial, technical</w:t>
      </w:r>
      <w:r w:rsidR="00F824A2">
        <w:rPr>
          <w:lang w:val="en-GB"/>
        </w:rPr>
        <w:t>,</w:t>
      </w:r>
      <w:r w:rsidRPr="00ED6522">
        <w:rPr>
          <w:lang w:val="en-GB"/>
        </w:rPr>
        <w:t xml:space="preserve"> and capacity-building needs (e.g., financial contributions, activities, bilateral cooperation etc) and how this relates to support received</w:t>
      </w:r>
    </w:p>
    <w:p w14:paraId="6C3C6D09" w14:textId="77777777" w:rsidR="007B510B" w:rsidRPr="00ED6522" w:rsidRDefault="007B510B" w:rsidP="007B510B">
      <w:pPr>
        <w:pStyle w:val="Bullets"/>
        <w:rPr>
          <w:lang w:val="en-GB"/>
        </w:rPr>
      </w:pPr>
      <w:r w:rsidRPr="00ED6522">
        <w:rPr>
          <w:lang w:val="en-GB"/>
        </w:rPr>
        <w:t xml:space="preserve">You may wish to report information on support needs by using the below </w:t>
      </w:r>
    </w:p>
    <w:p w14:paraId="652FF53E" w14:textId="77777777" w:rsidR="007B510B" w:rsidRPr="00ED6522" w:rsidRDefault="00C93D0B" w:rsidP="007B510B">
      <w:pPr>
        <w:pStyle w:val="Bullets"/>
        <w:rPr>
          <w:lang w:val="en-GB"/>
        </w:rPr>
      </w:pPr>
      <w:r w:rsidRPr="007F49F4">
        <w:rPr>
          <w:u w:val="single"/>
          <w:lang w:val="en-GB"/>
        </w:rPr>
        <w:fldChar w:fldCharType="begin"/>
      </w:r>
      <w:r w:rsidRPr="007F49F4">
        <w:rPr>
          <w:u w:val="single"/>
          <w:lang w:val="en-GB"/>
        </w:rPr>
        <w:instrText xml:space="preserve"> REF _Ref61366464 \h </w:instrText>
      </w:r>
      <w:r w:rsidRPr="007F49F4">
        <w:rPr>
          <w:u w:val="single"/>
          <w:lang w:val="en-GB"/>
        </w:rPr>
      </w:r>
      <w:r w:rsidRPr="007F49F4">
        <w:rPr>
          <w:u w:val="single"/>
          <w:lang w:val="en-GB"/>
        </w:rPr>
        <w:fldChar w:fldCharType="separate"/>
      </w:r>
      <w:r w:rsidR="00BC4C90" w:rsidRPr="007F49F4">
        <w:rPr>
          <w:u w:val="single"/>
          <w:lang w:val="en-GB"/>
        </w:rPr>
        <w:t xml:space="preserve">Table </w:t>
      </w:r>
      <w:r w:rsidR="00BC4C90" w:rsidRPr="007F49F4">
        <w:rPr>
          <w:noProof/>
          <w:u w:val="single"/>
          <w:lang w:val="en-GB"/>
        </w:rPr>
        <w:t>6</w:t>
      </w:r>
      <w:r w:rsidRPr="007F49F4">
        <w:rPr>
          <w:u w:val="single"/>
          <w:lang w:val="en-GB"/>
        </w:rPr>
        <w:fldChar w:fldCharType="end"/>
      </w:r>
      <w:r w:rsidR="007B510B" w:rsidRPr="00ED6522">
        <w:rPr>
          <w:lang w:val="en-GB"/>
        </w:rPr>
        <w:t xml:space="preserve"> which structures the required information in a transparent manner and specifies the type of support that you seek. Please list the needs you have identified, </w:t>
      </w:r>
      <w:r w:rsidR="00023989" w:rsidRPr="00ED6522">
        <w:rPr>
          <w:lang w:val="en-GB"/>
        </w:rPr>
        <w:t>e.g.,</w:t>
      </w:r>
      <w:r w:rsidR="007B510B" w:rsidRPr="00ED6522">
        <w:rPr>
          <w:lang w:val="en-GB"/>
        </w:rPr>
        <w:t xml:space="preserve"> gaps in capacity or institutional structure and suggest the support adequate to fill these gaps. You may wish to describe how estimates of support needed have been calculated. You may also indicate national budgets available with regards to the support needed. If you are not sure how support might best be provided (e.g., columns “Support needed” and “Specific type of support requested”), indicate this, ideally naming options to consider or national considerations which are of relevance, so that donors can provide you with ideas </w:t>
      </w:r>
    </w:p>
    <w:p w14:paraId="7BE038D7" w14:textId="77777777" w:rsidR="007B510B" w:rsidRPr="00ED6522" w:rsidRDefault="007B510B" w:rsidP="007B510B">
      <w:pPr>
        <w:pStyle w:val="Bullets"/>
        <w:rPr>
          <w:lang w:val="en-GB"/>
        </w:rPr>
      </w:pPr>
      <w:r w:rsidRPr="00ED6522">
        <w:rPr>
          <w:lang w:val="en-GB"/>
        </w:rPr>
        <w:t xml:space="preserve">You may also indicate how the activities for which support is needed will be continued or sustained, once the support will cease </w:t>
      </w:r>
    </w:p>
    <w:p w14:paraId="63F190D5" w14:textId="48AE4ED2" w:rsidR="00335FB9" w:rsidRPr="00ED6522" w:rsidRDefault="007B510B" w:rsidP="007B510B">
      <w:pPr>
        <w:pStyle w:val="Bullets"/>
        <w:rPr>
          <w:lang w:val="en-GB"/>
        </w:rPr>
      </w:pPr>
      <w:r w:rsidRPr="00ED6522">
        <w:rPr>
          <w:lang w:val="en-GB"/>
        </w:rPr>
        <w:t xml:space="preserve">You may also include in this table a description of support needs related to data/information gaps and other challenges to reporting identified in subchapters “suggestions and needs for improvement of reporting” in </w:t>
      </w:r>
      <w:r w:rsidRPr="007F49F4">
        <w:rPr>
          <w:lang w:val="en-GB"/>
        </w:rPr>
        <w:t xml:space="preserve">subchapters </w:t>
      </w:r>
      <w:r w:rsidR="00470A25" w:rsidRPr="007F49F4">
        <w:rPr>
          <w:u w:val="single"/>
          <w:lang w:val="en-GB"/>
        </w:rPr>
        <w:fldChar w:fldCharType="begin"/>
      </w:r>
      <w:r w:rsidR="00470A25" w:rsidRPr="007F49F4">
        <w:rPr>
          <w:u w:val="single"/>
          <w:lang w:val="en-GB"/>
        </w:rPr>
        <w:instrText xml:space="preserve"> REF _Ref63072819 \r \h </w:instrText>
      </w:r>
      <w:r w:rsidR="007F49F4" w:rsidRPr="007F49F4">
        <w:rPr>
          <w:u w:val="single"/>
          <w:lang w:val="en-GB"/>
        </w:rPr>
        <w:instrText xml:space="preserve"> \* MERGEFORMAT </w:instrText>
      </w:r>
      <w:r w:rsidR="00470A25" w:rsidRPr="007F49F4">
        <w:rPr>
          <w:u w:val="single"/>
          <w:lang w:val="en-GB"/>
        </w:rPr>
      </w:r>
      <w:r w:rsidR="00470A25" w:rsidRPr="007F49F4">
        <w:rPr>
          <w:u w:val="single"/>
          <w:lang w:val="en-GB"/>
        </w:rPr>
        <w:fldChar w:fldCharType="separate"/>
      </w:r>
      <w:r w:rsidR="00BC4C90" w:rsidRPr="007F49F4">
        <w:rPr>
          <w:u w:val="single"/>
          <w:lang w:val="en-GB"/>
        </w:rPr>
        <w:t>3.2</w:t>
      </w:r>
      <w:r w:rsidR="00470A25" w:rsidRPr="007F49F4">
        <w:rPr>
          <w:u w:val="single"/>
          <w:lang w:val="en-GB"/>
        </w:rPr>
        <w:fldChar w:fldCharType="end"/>
      </w:r>
      <w:r w:rsidRPr="007F49F4">
        <w:rPr>
          <w:lang w:val="en-GB"/>
        </w:rPr>
        <w:t>-</w:t>
      </w:r>
      <w:r w:rsidR="00470A25" w:rsidRPr="007F49F4">
        <w:rPr>
          <w:u w:val="single"/>
          <w:lang w:val="en-GB"/>
        </w:rPr>
        <w:fldChar w:fldCharType="begin"/>
      </w:r>
      <w:r w:rsidR="00470A25" w:rsidRPr="007F49F4">
        <w:rPr>
          <w:u w:val="single"/>
          <w:lang w:val="en-GB"/>
        </w:rPr>
        <w:instrText xml:space="preserve"> REF _Ref63072832 \r \h  \* MERGEFORMAT </w:instrText>
      </w:r>
      <w:r w:rsidR="00470A25" w:rsidRPr="007F49F4">
        <w:rPr>
          <w:u w:val="single"/>
          <w:lang w:val="en-GB"/>
        </w:rPr>
      </w:r>
      <w:r w:rsidR="00470A25" w:rsidRPr="007F49F4">
        <w:rPr>
          <w:u w:val="single"/>
          <w:lang w:val="en-GB"/>
        </w:rPr>
        <w:fldChar w:fldCharType="separate"/>
      </w:r>
      <w:r w:rsidR="00BC4C90" w:rsidRPr="007F49F4">
        <w:rPr>
          <w:u w:val="single"/>
          <w:lang w:val="en-GB"/>
        </w:rPr>
        <w:t>3.5</w:t>
      </w:r>
      <w:r w:rsidR="00470A25" w:rsidRPr="007F49F4">
        <w:rPr>
          <w:u w:val="single"/>
          <w:lang w:val="en-GB"/>
        </w:rPr>
        <w:fldChar w:fldCharType="end"/>
      </w:r>
      <w:r w:rsidRPr="007F49F4">
        <w:rPr>
          <w:lang w:val="en-GB"/>
        </w:rPr>
        <w:t xml:space="preserve">, </w:t>
      </w:r>
      <w:r w:rsidR="00470A25" w:rsidRPr="007F49F4">
        <w:rPr>
          <w:u w:val="single"/>
          <w:lang w:val="en-GB"/>
        </w:rPr>
        <w:fldChar w:fldCharType="begin"/>
      </w:r>
      <w:r w:rsidR="00470A25" w:rsidRPr="007F49F4">
        <w:rPr>
          <w:u w:val="single"/>
          <w:lang w:val="en-GB"/>
        </w:rPr>
        <w:instrText xml:space="preserve"> REF _Ref63072841 \r \h </w:instrText>
      </w:r>
      <w:r w:rsidR="007F49F4" w:rsidRPr="007F49F4">
        <w:rPr>
          <w:u w:val="single"/>
          <w:lang w:val="en-GB"/>
        </w:rPr>
        <w:instrText xml:space="preserve"> \* MERGEFORMAT </w:instrText>
      </w:r>
      <w:r w:rsidR="00470A25" w:rsidRPr="007F49F4">
        <w:rPr>
          <w:u w:val="single"/>
          <w:lang w:val="en-GB"/>
        </w:rPr>
      </w:r>
      <w:r w:rsidR="00470A25" w:rsidRPr="007F49F4">
        <w:rPr>
          <w:u w:val="single"/>
          <w:lang w:val="en-GB"/>
        </w:rPr>
        <w:fldChar w:fldCharType="separate"/>
      </w:r>
      <w:r w:rsidR="00BC4C90" w:rsidRPr="007F49F4">
        <w:rPr>
          <w:u w:val="single"/>
          <w:lang w:val="en-GB"/>
        </w:rPr>
        <w:t>4.5</w:t>
      </w:r>
      <w:r w:rsidR="00470A25" w:rsidRPr="007F49F4">
        <w:rPr>
          <w:u w:val="single"/>
          <w:lang w:val="en-GB"/>
        </w:rPr>
        <w:fldChar w:fldCharType="end"/>
      </w:r>
      <w:r w:rsidRPr="007F49F4">
        <w:rPr>
          <w:lang w:val="en-GB"/>
        </w:rPr>
        <w:t xml:space="preserve">, </w:t>
      </w:r>
      <w:r w:rsidR="00470A25" w:rsidRPr="007F49F4">
        <w:rPr>
          <w:u w:val="single"/>
          <w:lang w:val="en-GB"/>
        </w:rPr>
        <w:fldChar w:fldCharType="begin"/>
      </w:r>
      <w:r w:rsidR="00470A25" w:rsidRPr="007F49F4">
        <w:rPr>
          <w:u w:val="single"/>
          <w:lang w:val="en-GB"/>
        </w:rPr>
        <w:instrText xml:space="preserve"> REF _Ref63072847 \r \h </w:instrText>
      </w:r>
      <w:r w:rsidR="007F49F4" w:rsidRPr="007F49F4">
        <w:rPr>
          <w:u w:val="single"/>
          <w:lang w:val="en-GB"/>
        </w:rPr>
        <w:instrText xml:space="preserve"> \* MERGEFORMAT </w:instrText>
      </w:r>
      <w:r w:rsidR="00470A25" w:rsidRPr="007F49F4">
        <w:rPr>
          <w:u w:val="single"/>
          <w:lang w:val="en-GB"/>
        </w:rPr>
      </w:r>
      <w:r w:rsidR="00470A25" w:rsidRPr="007F49F4">
        <w:rPr>
          <w:u w:val="single"/>
          <w:lang w:val="en-GB"/>
        </w:rPr>
        <w:fldChar w:fldCharType="separate"/>
      </w:r>
      <w:r w:rsidR="00BC4C90" w:rsidRPr="007F49F4">
        <w:rPr>
          <w:u w:val="single"/>
          <w:lang w:val="en-GB"/>
        </w:rPr>
        <w:t>5.5</w:t>
      </w:r>
      <w:r w:rsidR="00470A25" w:rsidRPr="007F49F4">
        <w:rPr>
          <w:u w:val="single"/>
          <w:lang w:val="en-GB"/>
        </w:rPr>
        <w:fldChar w:fldCharType="end"/>
      </w:r>
      <w:r w:rsidR="009B4B28" w:rsidRPr="007F49F4">
        <w:rPr>
          <w:u w:val="single"/>
          <w:lang w:val="en-GB"/>
        </w:rPr>
        <w:t xml:space="preserve"> </w:t>
      </w:r>
      <w:r w:rsidRPr="007F49F4">
        <w:rPr>
          <w:lang w:val="en-GB"/>
        </w:rPr>
        <w:t xml:space="preserve">and </w:t>
      </w:r>
      <w:r w:rsidR="00470A25" w:rsidRPr="007F49F4">
        <w:rPr>
          <w:u w:val="single"/>
          <w:lang w:val="en-GB"/>
        </w:rPr>
        <w:fldChar w:fldCharType="begin"/>
      </w:r>
      <w:r w:rsidR="00470A25" w:rsidRPr="007F49F4">
        <w:rPr>
          <w:u w:val="single"/>
          <w:lang w:val="en-GB"/>
        </w:rPr>
        <w:instrText xml:space="preserve"> REF _Ref63072855 \r \h </w:instrText>
      </w:r>
      <w:r w:rsidR="007F49F4" w:rsidRPr="007F49F4">
        <w:rPr>
          <w:u w:val="single"/>
          <w:lang w:val="en-GB"/>
        </w:rPr>
        <w:instrText xml:space="preserve"> \* MERGEFORMAT </w:instrText>
      </w:r>
      <w:r w:rsidR="00470A25" w:rsidRPr="007F49F4">
        <w:rPr>
          <w:u w:val="single"/>
          <w:lang w:val="en-GB"/>
        </w:rPr>
      </w:r>
      <w:r w:rsidR="00470A25" w:rsidRPr="007F49F4">
        <w:rPr>
          <w:u w:val="single"/>
          <w:lang w:val="en-GB"/>
        </w:rPr>
        <w:fldChar w:fldCharType="separate"/>
      </w:r>
      <w:r w:rsidR="00BC4C90" w:rsidRPr="007F49F4">
        <w:rPr>
          <w:u w:val="single"/>
          <w:lang w:val="en-GB"/>
        </w:rPr>
        <w:t>6</w:t>
      </w:r>
      <w:r w:rsidR="00470A25" w:rsidRPr="007F49F4">
        <w:rPr>
          <w:u w:val="single"/>
          <w:lang w:val="en-GB"/>
        </w:rPr>
        <w:fldChar w:fldCharType="end"/>
      </w:r>
    </w:p>
    <w:p w14:paraId="454E179E" w14:textId="77777777" w:rsidR="007B530F" w:rsidRPr="00ED6522" w:rsidRDefault="007B530F" w:rsidP="007B530F">
      <w:pPr>
        <w:rPr>
          <w:lang w:val="en-GB"/>
        </w:rPr>
      </w:pPr>
    </w:p>
    <w:p w14:paraId="5FECD2E0" w14:textId="77777777" w:rsidR="007B530F" w:rsidRPr="00ED6522" w:rsidRDefault="007B530F" w:rsidP="007B530F">
      <w:pPr>
        <w:rPr>
          <w:lang w:val="en-GB"/>
        </w:rPr>
      </w:pPr>
    </w:p>
    <w:p w14:paraId="1B62CA59" w14:textId="77777777" w:rsidR="007B530F" w:rsidRPr="00ED6522" w:rsidRDefault="007B530F" w:rsidP="007B530F">
      <w:pPr>
        <w:rPr>
          <w:lang w:val="en-GB"/>
        </w:rPr>
        <w:sectPr w:rsidR="007B530F" w:rsidRPr="00ED6522" w:rsidSect="00F40EB9">
          <w:headerReference w:type="default" r:id="rId30"/>
          <w:footerReference w:type="default" r:id="rId31"/>
          <w:pgSz w:w="11906" w:h="16838" w:code="9"/>
          <w:pgMar w:top="1701" w:right="1418" w:bottom="1134" w:left="1418" w:header="709" w:footer="567" w:gutter="0"/>
          <w:cols w:space="708"/>
          <w:docGrid w:linePitch="360"/>
        </w:sectPr>
      </w:pPr>
    </w:p>
    <w:p w14:paraId="37F96C2F" w14:textId="77777777" w:rsidR="007B530F" w:rsidRPr="00ED6522" w:rsidRDefault="007B530F" w:rsidP="007B530F">
      <w:pPr>
        <w:pStyle w:val="Beschriftung"/>
        <w:rPr>
          <w:lang w:val="en-GB"/>
        </w:rPr>
      </w:pPr>
      <w:bookmarkStart w:id="111" w:name="_Ref61366464"/>
      <w:bookmarkStart w:id="112" w:name="_Ref61514767"/>
      <w:bookmarkStart w:id="113" w:name="_Toc90029750"/>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6</w:t>
      </w:r>
      <w:r w:rsidRPr="00ED6522">
        <w:rPr>
          <w:lang w:val="en-GB"/>
        </w:rPr>
        <w:fldChar w:fldCharType="end"/>
      </w:r>
      <w:bookmarkEnd w:id="111"/>
      <w:r w:rsidRPr="00ED6522">
        <w:rPr>
          <w:lang w:val="en-GB"/>
        </w:rPr>
        <w:t>: List of support needs</w:t>
      </w:r>
      <w:bookmarkEnd w:id="112"/>
      <w:bookmarkEnd w:id="113"/>
    </w:p>
    <w:tbl>
      <w:tblPr>
        <w:tblStyle w:val="Tabellenraster"/>
        <w:tblW w:w="14690" w:type="dxa"/>
        <w:tblInd w:w="-5" w:type="dxa"/>
        <w:tblLayout w:type="fixed"/>
        <w:tblCellMar>
          <w:left w:w="113" w:type="dxa"/>
          <w:right w:w="113" w:type="dxa"/>
        </w:tblCellMar>
        <w:tblLook w:val="04A0" w:firstRow="1" w:lastRow="0" w:firstColumn="1" w:lastColumn="0" w:noHBand="0" w:noVBand="1"/>
      </w:tblPr>
      <w:tblGrid>
        <w:gridCol w:w="2500"/>
        <w:gridCol w:w="2439"/>
        <w:gridCol w:w="2438"/>
        <w:gridCol w:w="2437"/>
        <w:gridCol w:w="2438"/>
        <w:gridCol w:w="2438"/>
      </w:tblGrid>
      <w:tr w:rsidR="00922499" w:rsidRPr="000200DA" w14:paraId="2F5220A4" w14:textId="77777777" w:rsidTr="003D7998">
        <w:trPr>
          <w:trHeight w:val="532"/>
          <w:tblHeader/>
        </w:trPr>
        <w:tc>
          <w:tcPr>
            <w:tcW w:w="2500" w:type="dxa"/>
            <w:vMerge w:val="restart"/>
            <w:tcBorders>
              <w:top w:val="single" w:sz="4" w:space="0" w:color="001B50" w:themeColor="accent1"/>
              <w:left w:val="single" w:sz="4" w:space="0" w:color="001B50" w:themeColor="accent1"/>
              <w:right w:val="single" w:sz="4" w:space="0" w:color="FFFFFF" w:themeColor="background1"/>
            </w:tcBorders>
            <w:shd w:val="clear" w:color="auto" w:fill="001B50" w:themeFill="accent1"/>
            <w:vAlign w:val="bottom"/>
          </w:tcPr>
          <w:p w14:paraId="76B81539" w14:textId="77777777" w:rsidR="00922499" w:rsidRPr="00ED6522" w:rsidRDefault="00922499" w:rsidP="00922499">
            <w:pPr>
              <w:pStyle w:val="HeadlineTable"/>
              <w:rPr>
                <w:lang w:val="en-GB"/>
              </w:rPr>
            </w:pPr>
            <w:r w:rsidRPr="00ED6522">
              <w:rPr>
                <w:lang w:val="en-GB"/>
              </w:rPr>
              <w:t xml:space="preserve">Need </w:t>
            </w:r>
            <w:r w:rsidR="00327AF5" w:rsidRPr="00ED6522">
              <w:rPr>
                <w:lang w:val="en-GB"/>
              </w:rPr>
              <w:t>identified</w:t>
            </w:r>
          </w:p>
        </w:tc>
        <w:tc>
          <w:tcPr>
            <w:tcW w:w="2439" w:type="dxa"/>
            <w:vMerge w:val="restart"/>
            <w:tcBorders>
              <w:top w:val="single" w:sz="4" w:space="0" w:color="001B50" w:themeColor="accent1"/>
              <w:left w:val="single" w:sz="4" w:space="0" w:color="FFFFFF" w:themeColor="background1"/>
              <w:right w:val="single" w:sz="4" w:space="0" w:color="FFFFFF" w:themeColor="background1"/>
            </w:tcBorders>
            <w:shd w:val="clear" w:color="auto" w:fill="001B50" w:themeFill="accent1"/>
            <w:vAlign w:val="bottom"/>
          </w:tcPr>
          <w:p w14:paraId="0F1316DC" w14:textId="77777777" w:rsidR="00922499" w:rsidRPr="00ED6522" w:rsidRDefault="00922499" w:rsidP="00922499">
            <w:pPr>
              <w:pStyle w:val="HeadlineTable"/>
              <w:rPr>
                <w:lang w:val="en-GB"/>
              </w:rPr>
            </w:pPr>
            <w:r w:rsidRPr="00ED6522">
              <w:rPr>
                <w:lang w:val="en-GB"/>
              </w:rPr>
              <w:t>Support needed</w:t>
            </w:r>
          </w:p>
        </w:tc>
        <w:tc>
          <w:tcPr>
            <w:tcW w:w="2438" w:type="dxa"/>
            <w:vMerge w:val="restart"/>
            <w:tcBorders>
              <w:top w:val="single" w:sz="4" w:space="0" w:color="001B50" w:themeColor="accent1"/>
              <w:left w:val="single" w:sz="4" w:space="0" w:color="FFFFFF" w:themeColor="background1"/>
              <w:right w:val="single" w:sz="4" w:space="0" w:color="001B50" w:themeColor="accent1"/>
            </w:tcBorders>
            <w:shd w:val="clear" w:color="auto" w:fill="001B50" w:themeFill="accent1"/>
            <w:vAlign w:val="bottom"/>
          </w:tcPr>
          <w:p w14:paraId="6A609FCE" w14:textId="77777777" w:rsidR="00922499" w:rsidRPr="00ED6522" w:rsidRDefault="00922499" w:rsidP="00922499">
            <w:pPr>
              <w:pStyle w:val="HeadlineTable"/>
              <w:rPr>
                <w:lang w:val="en-GB"/>
              </w:rPr>
            </w:pPr>
            <w:r w:rsidRPr="00ED6522">
              <w:rPr>
                <w:lang w:val="en-GB"/>
              </w:rPr>
              <w:t>Specific type of support requested [technology transfer, capacity buil</w:t>
            </w:r>
            <w:r w:rsidRPr="00ED6522">
              <w:rPr>
                <w:lang w:val="en-GB"/>
              </w:rPr>
              <w:softHyphen/>
              <w:t>ding, financial support]</w:t>
            </w:r>
          </w:p>
        </w:tc>
        <w:tc>
          <w:tcPr>
            <w:tcW w:w="2437" w:type="dxa"/>
            <w:vMerge w:val="restart"/>
            <w:tcBorders>
              <w:top w:val="single" w:sz="4" w:space="0" w:color="001B50" w:themeColor="accent1"/>
              <w:left w:val="single" w:sz="4" w:space="0" w:color="FFFFFF" w:themeColor="background1"/>
              <w:right w:val="single" w:sz="4" w:space="0" w:color="001B50" w:themeColor="accent1"/>
            </w:tcBorders>
            <w:shd w:val="clear" w:color="auto" w:fill="001B50" w:themeFill="accent1"/>
            <w:vAlign w:val="bottom"/>
          </w:tcPr>
          <w:p w14:paraId="17DF9048" w14:textId="77777777" w:rsidR="00922499" w:rsidRPr="00ED6522" w:rsidRDefault="00922499" w:rsidP="00922499">
            <w:pPr>
              <w:pStyle w:val="HeadlineTable"/>
              <w:rPr>
                <w:lang w:val="en-GB"/>
              </w:rPr>
            </w:pPr>
            <w:r w:rsidRPr="00ED6522">
              <w:rPr>
                <w:lang w:val="en-GB"/>
              </w:rPr>
              <w:t xml:space="preserve">When and for </w:t>
            </w:r>
            <w:r w:rsidRPr="00ED6522">
              <w:rPr>
                <w:lang w:val="en-GB"/>
              </w:rPr>
              <w:br/>
              <w:t>how long is support needed?</w:t>
            </w:r>
          </w:p>
        </w:tc>
        <w:tc>
          <w:tcPr>
            <w:tcW w:w="4876" w:type="dxa"/>
            <w:gridSpan w:val="2"/>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76AEE9F4" w14:textId="77777777" w:rsidR="00922499" w:rsidRPr="00ED6522" w:rsidRDefault="00922499" w:rsidP="00922499">
            <w:pPr>
              <w:pStyle w:val="HeadlineTable"/>
              <w:jc w:val="center"/>
              <w:rPr>
                <w:lang w:val="en-GB"/>
              </w:rPr>
            </w:pPr>
            <w:r w:rsidRPr="00ED6522">
              <w:rPr>
                <w:lang w:val="en-GB"/>
              </w:rPr>
              <w:t xml:space="preserve">Where financial support </w:t>
            </w:r>
            <w:r w:rsidRPr="00ED6522">
              <w:rPr>
                <w:lang w:val="en-GB"/>
              </w:rPr>
              <w:br/>
              <w:t>is needed, please indicate</w:t>
            </w:r>
          </w:p>
        </w:tc>
      </w:tr>
      <w:tr w:rsidR="00922499" w:rsidRPr="000200DA" w14:paraId="3139C5A0" w14:textId="77777777" w:rsidTr="003D7998">
        <w:trPr>
          <w:trHeight w:val="532"/>
          <w:tblHeader/>
        </w:trPr>
        <w:tc>
          <w:tcPr>
            <w:tcW w:w="2500" w:type="dxa"/>
            <w:vMerge/>
            <w:tcBorders>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7CBAF5BD" w14:textId="77777777" w:rsidR="00922499" w:rsidRPr="00ED6522" w:rsidRDefault="00922499" w:rsidP="00922499">
            <w:pPr>
              <w:pStyle w:val="HeadlineTable"/>
              <w:rPr>
                <w:lang w:val="en-GB"/>
              </w:rPr>
            </w:pPr>
          </w:p>
        </w:tc>
        <w:tc>
          <w:tcPr>
            <w:tcW w:w="2439" w:type="dxa"/>
            <w:vMerge/>
            <w:tcBorders>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B723C69" w14:textId="77777777" w:rsidR="00922499" w:rsidRPr="00ED6522" w:rsidRDefault="00922499" w:rsidP="00922499">
            <w:pPr>
              <w:pStyle w:val="HeadlineTable"/>
              <w:rPr>
                <w:lang w:val="en-GB"/>
              </w:rPr>
            </w:pPr>
          </w:p>
        </w:tc>
        <w:tc>
          <w:tcPr>
            <w:tcW w:w="2438" w:type="dxa"/>
            <w:vMerge/>
            <w:tcBorders>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58845F96" w14:textId="77777777" w:rsidR="00922499" w:rsidRPr="00ED6522" w:rsidRDefault="00922499" w:rsidP="00922499">
            <w:pPr>
              <w:pStyle w:val="HeadlineTable"/>
              <w:rPr>
                <w:lang w:val="en-GB"/>
              </w:rPr>
            </w:pPr>
          </w:p>
        </w:tc>
        <w:tc>
          <w:tcPr>
            <w:tcW w:w="2437" w:type="dxa"/>
            <w:vMerge/>
            <w:tcBorders>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953D65B" w14:textId="77777777" w:rsidR="00922499" w:rsidRPr="00ED6522" w:rsidRDefault="00922499" w:rsidP="00922499">
            <w:pPr>
              <w:pStyle w:val="HeadlineTable"/>
              <w:rPr>
                <w:lang w:val="en-GB"/>
              </w:rPr>
            </w:pPr>
          </w:p>
        </w:tc>
        <w:tc>
          <w:tcPr>
            <w:tcW w:w="2438" w:type="dxa"/>
            <w:tcBorders>
              <w:top w:val="single" w:sz="4" w:space="0" w:color="001B50" w:themeColor="accent1"/>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50534B3B" w14:textId="77777777" w:rsidR="00922499" w:rsidRPr="00ED6522" w:rsidRDefault="00922499" w:rsidP="00922499">
            <w:pPr>
              <w:pStyle w:val="HeadlineTable"/>
              <w:rPr>
                <w:lang w:val="en-GB"/>
              </w:rPr>
            </w:pPr>
            <w:r w:rsidRPr="00ED6522">
              <w:rPr>
                <w:lang w:val="en-GB"/>
              </w:rPr>
              <w:t>National budget available in USD</w:t>
            </w:r>
          </w:p>
        </w:tc>
        <w:tc>
          <w:tcPr>
            <w:tcW w:w="2438" w:type="dxa"/>
            <w:tcBorders>
              <w:top w:val="single" w:sz="4" w:space="0" w:color="001B50" w:themeColor="accent1"/>
              <w:left w:val="single" w:sz="4" w:space="0" w:color="FFFFFF" w:themeColor="background1"/>
              <w:bottom w:val="single" w:sz="4" w:space="0" w:color="AAAAAA" w:themeColor="accent5"/>
              <w:right w:val="single" w:sz="4" w:space="0" w:color="001B50" w:themeColor="accent1"/>
            </w:tcBorders>
            <w:shd w:val="clear" w:color="auto" w:fill="AAAAAA" w:themeFill="accent5"/>
            <w:vAlign w:val="bottom"/>
          </w:tcPr>
          <w:p w14:paraId="2679FF09" w14:textId="77777777" w:rsidR="00922499" w:rsidRPr="00ED6522" w:rsidRDefault="00922499" w:rsidP="00922499">
            <w:pPr>
              <w:pStyle w:val="HeadlineTable"/>
              <w:rPr>
                <w:lang w:val="en-GB"/>
              </w:rPr>
            </w:pPr>
            <w:r w:rsidRPr="00ED6522">
              <w:rPr>
                <w:lang w:val="en-GB"/>
              </w:rPr>
              <w:t>Financial support needed in USD</w:t>
            </w:r>
          </w:p>
        </w:tc>
      </w:tr>
      <w:tr w:rsidR="00922499" w:rsidRPr="003D7998" w14:paraId="338F3083" w14:textId="77777777" w:rsidTr="003D7998">
        <w:trPr>
          <w:trHeight w:val="60"/>
        </w:trPr>
        <w:tc>
          <w:tcPr>
            <w:tcW w:w="250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105F5E4C" w14:textId="77777777" w:rsidR="00922499" w:rsidRPr="00ED6522" w:rsidRDefault="003D7998" w:rsidP="00922499">
            <w:pPr>
              <w:pStyle w:val="TextTable"/>
              <w:rPr>
                <w:lang w:val="en-GB"/>
              </w:rPr>
            </w:pPr>
            <w:r>
              <w:fldChar w:fldCharType="begin">
                <w:ffData>
                  <w:name w:val=""/>
                  <w:enabled/>
                  <w:calcOnExit w:val="0"/>
                  <w:textInput>
                    <w:default w:val="e.g., Limited understanding of IPCC first order decay model and how to apply country specific data to it (subchapter 3.5)"/>
                  </w:textInput>
                </w:ffData>
              </w:fldChar>
            </w:r>
            <w:r>
              <w:instrText xml:space="preserve"> FORMTEXT </w:instrText>
            </w:r>
            <w:r>
              <w:fldChar w:fldCharType="separate"/>
            </w:r>
            <w:r>
              <w:rPr>
                <w:noProof/>
              </w:rPr>
              <w:t>e.g., Limited understanding of IPCC first order decay model and how to apply country specific data to it (subchapter 3.5)</w:t>
            </w:r>
            <w:r>
              <w:fldChar w:fldCharType="end"/>
            </w:r>
          </w:p>
        </w:tc>
        <w:tc>
          <w:tcPr>
            <w:tcW w:w="243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5B154EA" w14:textId="77777777" w:rsidR="00922499" w:rsidRPr="00ED6522" w:rsidRDefault="003D7998" w:rsidP="00922499">
            <w:pPr>
              <w:pStyle w:val="TextTable"/>
              <w:rPr>
                <w:lang w:val="en-GB"/>
              </w:rPr>
            </w:pPr>
            <w:r>
              <w:fldChar w:fldCharType="begin">
                <w:ffData>
                  <w:name w:val=""/>
                  <w:enabled/>
                  <w:calcOnExit w:val="0"/>
                  <w:textInput>
                    <w:default w:val="Capacity building for the waste sector inventory to enable moving towards a country-specific methodology"/>
                  </w:textInput>
                </w:ffData>
              </w:fldChar>
            </w:r>
            <w:r>
              <w:instrText xml:space="preserve"> FORMTEXT </w:instrText>
            </w:r>
            <w:r>
              <w:fldChar w:fldCharType="separate"/>
            </w:r>
            <w:r>
              <w:rPr>
                <w:noProof/>
              </w:rPr>
              <w:t>Capacity building for the waste sector inventory to enable moving towards a country-specific methodology</w:t>
            </w:r>
            <w:r>
              <w:fldChar w:fldCharType="end"/>
            </w:r>
          </w:p>
        </w:tc>
        <w:tc>
          <w:tcPr>
            <w:tcW w:w="243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F135D89" w14:textId="77777777" w:rsidR="00922499" w:rsidRPr="00ED6522" w:rsidRDefault="003D7998" w:rsidP="00922499">
            <w:pPr>
              <w:pStyle w:val="TextTable"/>
              <w:rPr>
                <w:lang w:val="en-GB"/>
              </w:rPr>
            </w:pPr>
            <w:r>
              <w:fldChar w:fldCharType="begin">
                <w:ffData>
                  <w:name w:val=""/>
                  <w:enabled/>
                  <w:calcOnExit w:val="0"/>
                  <w:textInput>
                    <w:default w:val="Capacity building"/>
                  </w:textInput>
                </w:ffData>
              </w:fldChar>
            </w:r>
            <w:r>
              <w:instrText xml:space="preserve"> FORMTEXT </w:instrText>
            </w:r>
            <w:r>
              <w:fldChar w:fldCharType="separate"/>
            </w:r>
            <w:r>
              <w:rPr>
                <w:noProof/>
              </w:rPr>
              <w:t>Capacity building</w:t>
            </w:r>
            <w:r>
              <w:fldChar w:fldCharType="end"/>
            </w:r>
          </w:p>
        </w:tc>
        <w:tc>
          <w:tcPr>
            <w:tcW w:w="243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4F84A61" w14:textId="77777777" w:rsidR="00922499" w:rsidRPr="00ED6522" w:rsidRDefault="003D7998" w:rsidP="00922499">
            <w:pPr>
              <w:pStyle w:val="TextTable"/>
              <w:rPr>
                <w:lang w:val="en-GB"/>
              </w:rPr>
            </w:pPr>
            <w:r>
              <w:fldChar w:fldCharType="begin">
                <w:ffData>
                  <w:name w:val=""/>
                  <w:enabled/>
                  <w:calcOnExit w:val="0"/>
                  <w:textInput>
                    <w:default w:val="As soon as possible"/>
                  </w:textInput>
                </w:ffData>
              </w:fldChar>
            </w:r>
            <w:r>
              <w:instrText xml:space="preserve"> FORMTEXT </w:instrText>
            </w:r>
            <w:r>
              <w:fldChar w:fldCharType="separate"/>
            </w:r>
            <w:r>
              <w:rPr>
                <w:noProof/>
              </w:rPr>
              <w:t>As soon as possible</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4A3D95" w14:textId="77777777" w:rsidR="00922499" w:rsidRPr="00ED6522" w:rsidRDefault="003D7998" w:rsidP="00922499">
            <w:pPr>
              <w:pStyle w:val="TextTable"/>
              <w:rPr>
                <w:lang w:val="en-G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296EDF" w14:textId="77777777" w:rsidR="00922499" w:rsidRPr="00ED6522" w:rsidRDefault="003D7998" w:rsidP="00922499">
            <w:pPr>
              <w:pStyle w:val="TextTable"/>
              <w:rPr>
                <w:lang w:val="en-G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22499" w:rsidRPr="003D7998" w14:paraId="28660FE7" w14:textId="77777777" w:rsidTr="003D7998">
        <w:trPr>
          <w:trHeight w:val="60"/>
        </w:trPr>
        <w:tc>
          <w:tcPr>
            <w:tcW w:w="25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44E0B8" w14:textId="77777777" w:rsidR="00922499" w:rsidRPr="00ED6522" w:rsidRDefault="003D7998" w:rsidP="00922499">
            <w:pPr>
              <w:pStyle w:val="TextTable"/>
              <w:rPr>
                <w:lang w:val="en-GB"/>
              </w:rPr>
            </w:pPr>
            <w:r>
              <w:fldChar w:fldCharType="begin">
                <w:ffData>
                  <w:name w:val=""/>
                  <w:enabled/>
                  <w:calcOnExit w:val="0"/>
                  <w:textInput>
                    <w:default w:val="e.g., There is no coor-dination structure for NAMAs"/>
                  </w:textInput>
                </w:ffData>
              </w:fldChar>
            </w:r>
            <w:r>
              <w:instrText xml:space="preserve"> FORMTEXT </w:instrText>
            </w:r>
            <w:r>
              <w:fldChar w:fldCharType="separate"/>
            </w:r>
            <w:r>
              <w:rPr>
                <w:noProof/>
              </w:rPr>
              <w:t>e.g., There is no coor-dination structure for NAMAs</w:t>
            </w:r>
            <w:r>
              <w:fldChar w:fldCharType="end"/>
            </w:r>
          </w:p>
        </w:tc>
        <w:tc>
          <w:tcPr>
            <w:tcW w:w="24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6D9F20" w14:textId="77777777" w:rsidR="00922499" w:rsidRPr="00ED6522" w:rsidRDefault="003D7998" w:rsidP="00922499">
            <w:pPr>
              <w:pStyle w:val="TextTable"/>
              <w:rPr>
                <w:lang w:val="en-GB"/>
              </w:rPr>
            </w:pPr>
            <w:r>
              <w:fldChar w:fldCharType="begin">
                <w:ffData>
                  <w:name w:val=""/>
                  <w:enabled/>
                  <w:calcOnExit w:val="0"/>
                  <w:textInput>
                    <w:default w:val="Financial support for the salary of 1 staff member leading on the setup of the coordination structure"/>
                  </w:textInput>
                </w:ffData>
              </w:fldChar>
            </w:r>
            <w:r>
              <w:instrText xml:space="preserve"> FORMTEXT </w:instrText>
            </w:r>
            <w:r>
              <w:fldChar w:fldCharType="separate"/>
            </w:r>
            <w:r>
              <w:rPr>
                <w:noProof/>
              </w:rPr>
              <w:t>Financial support for the salary of 1 staff member leading on the setup of the coordination structure</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7E75E1" w14:textId="77777777" w:rsidR="00922499" w:rsidRPr="00ED6522" w:rsidRDefault="003D7998" w:rsidP="00922499">
            <w:pPr>
              <w:pStyle w:val="TextTable"/>
              <w:rPr>
                <w:lang w:val="en-GB"/>
              </w:rPr>
            </w:pPr>
            <w:r>
              <w:fldChar w:fldCharType="begin">
                <w:ffData>
                  <w:name w:val=""/>
                  <w:enabled/>
                  <w:calcOnExit w:val="0"/>
                  <w:textInput>
                    <w:default w:val="Financial support"/>
                  </w:textInput>
                </w:ffData>
              </w:fldChar>
            </w:r>
            <w:r>
              <w:instrText xml:space="preserve"> FORMTEXT </w:instrText>
            </w:r>
            <w:r>
              <w:fldChar w:fldCharType="separate"/>
            </w:r>
            <w:r>
              <w:rPr>
                <w:noProof/>
              </w:rPr>
              <w:t>Financial support</w:t>
            </w:r>
            <w:r>
              <w:fldChar w:fldCharType="end"/>
            </w:r>
          </w:p>
        </w:tc>
        <w:tc>
          <w:tcPr>
            <w:tcW w:w="243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7CF7C0" w14:textId="77777777" w:rsidR="00922499" w:rsidRPr="00ED6522" w:rsidRDefault="003D7998" w:rsidP="00922499">
            <w:pPr>
              <w:pStyle w:val="TextTable"/>
              <w:rPr>
                <w:lang w:val="en-GB"/>
              </w:rPr>
            </w:pPr>
            <w:r>
              <w:fldChar w:fldCharType="begin">
                <w:ffData>
                  <w:name w:val=""/>
                  <w:enabled/>
                  <w:calcOnExit w:val="0"/>
                  <w:textInput>
                    <w:default w:val="2020"/>
                  </w:textInput>
                </w:ffData>
              </w:fldChar>
            </w:r>
            <w:r>
              <w:instrText xml:space="preserve"> FORMTEXT </w:instrText>
            </w:r>
            <w:r>
              <w:fldChar w:fldCharType="separate"/>
            </w:r>
            <w:r>
              <w:rPr>
                <w:noProof/>
              </w:rPr>
              <w:t>2020</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3977BD" w14:textId="77777777" w:rsidR="00DA37EA" w:rsidRPr="00ED6522" w:rsidRDefault="003D7998" w:rsidP="00DA37EA">
            <w:pPr>
              <w:pStyle w:val="TextTable"/>
              <w:rPr>
                <w:lang w:val="en-GB"/>
              </w:rPr>
            </w:pPr>
            <w:r>
              <w:fldChar w:fldCharType="begin">
                <w:ffData>
                  <w:name w:val=""/>
                  <w:enabled/>
                  <w:calcOnExit w:val="0"/>
                  <w:textInput>
                    <w:default w:val="10,000 USD"/>
                  </w:textInput>
                </w:ffData>
              </w:fldChar>
            </w:r>
            <w:r>
              <w:instrText xml:space="preserve"> FORMTEXT </w:instrText>
            </w:r>
            <w:r>
              <w:fldChar w:fldCharType="separate"/>
            </w:r>
            <w:r>
              <w:rPr>
                <w:noProof/>
              </w:rPr>
              <w:t>10,000 USD</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B35239" w14:textId="77777777" w:rsidR="00922499" w:rsidRPr="00ED6522" w:rsidRDefault="003D7998" w:rsidP="00922499">
            <w:pPr>
              <w:pStyle w:val="TextTable"/>
              <w:rPr>
                <w:lang w:val="en-GB"/>
              </w:rPr>
            </w:pPr>
            <w:r>
              <w:fldChar w:fldCharType="begin">
                <w:ffData>
                  <w:name w:val=""/>
                  <w:enabled/>
                  <w:calcOnExit w:val="0"/>
                  <w:textInput>
                    <w:default w:val="45,000 USD"/>
                  </w:textInput>
                </w:ffData>
              </w:fldChar>
            </w:r>
            <w:r>
              <w:instrText xml:space="preserve"> FORMTEXT </w:instrText>
            </w:r>
            <w:r>
              <w:fldChar w:fldCharType="separate"/>
            </w:r>
            <w:r>
              <w:rPr>
                <w:noProof/>
              </w:rPr>
              <w:t>45,000 USD</w:t>
            </w:r>
            <w:r>
              <w:fldChar w:fldCharType="end"/>
            </w:r>
          </w:p>
        </w:tc>
      </w:tr>
      <w:tr w:rsidR="00922499" w:rsidRPr="003D7998" w14:paraId="78A3ED56" w14:textId="77777777" w:rsidTr="003D7998">
        <w:trPr>
          <w:trHeight w:val="60"/>
        </w:trPr>
        <w:tc>
          <w:tcPr>
            <w:tcW w:w="25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7CD76C" w14:textId="77777777" w:rsidR="00922499" w:rsidRPr="00ED6522" w:rsidRDefault="003D7998" w:rsidP="00922499">
            <w:pPr>
              <w:pStyle w:val="TextTable"/>
              <w:rPr>
                <w:lang w:val="en-GB"/>
              </w:rPr>
            </w:pPr>
            <w:r>
              <w:fldChar w:fldCharType="begin">
                <w:ffData>
                  <w:name w:val=""/>
                  <w:enabled/>
                  <w:calcOnExit w:val="0"/>
                  <w:textInput>
                    <w:default w:val="e.g., Funding for implementation of market waste NAMA"/>
                  </w:textInput>
                </w:ffData>
              </w:fldChar>
            </w:r>
            <w:r>
              <w:instrText xml:space="preserve"> FORMTEXT </w:instrText>
            </w:r>
            <w:r>
              <w:fldChar w:fldCharType="separate"/>
            </w:r>
            <w:r>
              <w:rPr>
                <w:noProof/>
              </w:rPr>
              <w:t>e.g., Funding for implementation of market waste NAMA</w:t>
            </w:r>
            <w:r>
              <w:fldChar w:fldCharType="end"/>
            </w:r>
          </w:p>
        </w:tc>
        <w:tc>
          <w:tcPr>
            <w:tcW w:w="24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614784" w14:textId="77777777" w:rsidR="00922499" w:rsidRPr="00ED6522" w:rsidRDefault="003D7998" w:rsidP="00922499">
            <w:pPr>
              <w:pStyle w:val="TextTable"/>
              <w:rPr>
                <w:lang w:val="en-GB"/>
              </w:rPr>
            </w:pPr>
            <w:r>
              <w:fldChar w:fldCharType="begin">
                <w:ffData>
                  <w:name w:val=""/>
                  <w:enabled/>
                  <w:calcOnExit w:val="0"/>
                  <w:textInput>
                    <w:default w:val="Financial support for dry anaerobic digestion facilities with a capacity of…"/>
                  </w:textInput>
                </w:ffData>
              </w:fldChar>
            </w:r>
            <w:r>
              <w:instrText xml:space="preserve"> FORMTEXT </w:instrText>
            </w:r>
            <w:r>
              <w:fldChar w:fldCharType="separate"/>
            </w:r>
            <w:r>
              <w:rPr>
                <w:noProof/>
              </w:rPr>
              <w:t>Financial support for dry anaerobic digestion facilities with a capacity of…</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016168" w14:textId="77777777" w:rsidR="00922499" w:rsidRPr="00ED6522" w:rsidRDefault="003D7998" w:rsidP="00922499">
            <w:pPr>
              <w:pStyle w:val="TextTable"/>
              <w:rPr>
                <w:lang w:val="en-GB"/>
              </w:rPr>
            </w:pPr>
            <w:r>
              <w:fldChar w:fldCharType="begin">
                <w:ffData>
                  <w:name w:val=""/>
                  <w:enabled/>
                  <w:calcOnExit w:val="0"/>
                  <w:textInput>
                    <w:default w:val="Financial support"/>
                  </w:textInput>
                </w:ffData>
              </w:fldChar>
            </w:r>
            <w:r>
              <w:instrText xml:space="preserve"> FORMTEXT </w:instrText>
            </w:r>
            <w:r>
              <w:fldChar w:fldCharType="separate"/>
            </w:r>
            <w:r>
              <w:rPr>
                <w:noProof/>
              </w:rPr>
              <w:t>Financial support</w:t>
            </w:r>
            <w:r>
              <w:fldChar w:fldCharType="end"/>
            </w:r>
          </w:p>
        </w:tc>
        <w:tc>
          <w:tcPr>
            <w:tcW w:w="243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028D13" w14:textId="77777777" w:rsidR="00922499" w:rsidRPr="00ED6522" w:rsidRDefault="003D7998" w:rsidP="00922499">
            <w:pPr>
              <w:pStyle w:val="TextTable"/>
              <w:rPr>
                <w:lang w:val="en-GB"/>
              </w:rPr>
            </w:pPr>
            <w:r>
              <w:fldChar w:fldCharType="begin">
                <w:ffData>
                  <w:name w:val=""/>
                  <w:enabled/>
                  <w:calcOnExit w:val="0"/>
                  <w:textInput>
                    <w:default w:val="2021"/>
                  </w:textInput>
                </w:ffData>
              </w:fldChar>
            </w:r>
            <w:r>
              <w:instrText xml:space="preserve"> FORMTEXT </w:instrText>
            </w:r>
            <w:r>
              <w:fldChar w:fldCharType="separate"/>
            </w:r>
            <w:r>
              <w:rPr>
                <w:noProof/>
              </w:rPr>
              <w:t>2021</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EAF7E1" w14:textId="77777777" w:rsidR="00922499" w:rsidRPr="00ED6522" w:rsidRDefault="003D7998" w:rsidP="00922499">
            <w:pPr>
              <w:pStyle w:val="TextTable"/>
              <w:rPr>
                <w:lang w:val="en-GB"/>
              </w:rPr>
            </w:pPr>
            <w:r>
              <w:fldChar w:fldCharType="begin">
                <w:ffData>
                  <w:name w:val=""/>
                  <w:enabled/>
                  <w:calcOnExit w:val="0"/>
                  <w:textInput>
                    <w:default w:val="30,000 USD"/>
                  </w:textInput>
                </w:ffData>
              </w:fldChar>
            </w:r>
            <w:r>
              <w:instrText xml:space="preserve"> FORMTEXT </w:instrText>
            </w:r>
            <w:r>
              <w:fldChar w:fldCharType="separate"/>
            </w:r>
            <w:r>
              <w:rPr>
                <w:noProof/>
              </w:rPr>
              <w:t>30,000 USD</w:t>
            </w:r>
            <w:r>
              <w:fldChar w:fldCharType="end"/>
            </w:r>
          </w:p>
        </w:tc>
        <w:tc>
          <w:tcPr>
            <w:tcW w:w="243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3454BF" w14:textId="77777777" w:rsidR="00922499" w:rsidRPr="00ED6522" w:rsidRDefault="003D7998" w:rsidP="00922499">
            <w:pPr>
              <w:pStyle w:val="TextTable"/>
              <w:rPr>
                <w:lang w:val="en-GB"/>
              </w:rPr>
            </w:pPr>
            <w:r>
              <w:fldChar w:fldCharType="begin">
                <w:ffData>
                  <w:name w:val=""/>
                  <w:enabled/>
                  <w:calcOnExit w:val="0"/>
                  <w:textInput>
                    <w:default w:val="45,000 USD"/>
                  </w:textInput>
                </w:ffData>
              </w:fldChar>
            </w:r>
            <w:r>
              <w:instrText xml:space="preserve"> FORMTEXT </w:instrText>
            </w:r>
            <w:r>
              <w:fldChar w:fldCharType="separate"/>
            </w:r>
            <w:r>
              <w:rPr>
                <w:noProof/>
              </w:rPr>
              <w:t>45,000 USD</w:t>
            </w:r>
            <w:r>
              <w:fldChar w:fldCharType="end"/>
            </w:r>
          </w:p>
        </w:tc>
      </w:tr>
    </w:tbl>
    <w:p w14:paraId="43D50729" w14:textId="77777777" w:rsidR="007B530F" w:rsidRPr="00ED6522" w:rsidRDefault="00DA37EA" w:rsidP="007B530F">
      <w:pPr>
        <w:rPr>
          <w:lang w:val="en-GB"/>
        </w:rPr>
      </w:pPr>
      <w:r w:rsidRPr="00ED6522">
        <w:rPr>
          <w:i/>
          <w:sz w:val="16"/>
          <w:vertAlign w:val="superscript"/>
          <w:lang w:val="en-GB"/>
        </w:rPr>
        <w:t>f</w:t>
      </w:r>
      <w:r w:rsidRPr="00ED6522">
        <w:rPr>
          <w:i/>
          <w:sz w:val="16"/>
          <w:lang w:val="en-GB"/>
        </w:rPr>
        <w:t>Please indicate the subchapter in this report where additional information on the specific need can be found, if applicable.</w:t>
      </w:r>
    </w:p>
    <w:p w14:paraId="5E8080BE" w14:textId="77777777" w:rsidR="007B530F" w:rsidRPr="00ED6522" w:rsidRDefault="007B530F" w:rsidP="007B530F">
      <w:pPr>
        <w:rPr>
          <w:lang w:val="en-GB"/>
        </w:rPr>
      </w:pPr>
    </w:p>
    <w:p w14:paraId="02D7D27E" w14:textId="77777777" w:rsidR="007B530F" w:rsidRPr="00ED6522" w:rsidRDefault="007B530F" w:rsidP="007B530F">
      <w:pPr>
        <w:rPr>
          <w:lang w:val="en-GB"/>
        </w:rPr>
        <w:sectPr w:rsidR="007B530F" w:rsidRPr="00ED6522" w:rsidSect="00F40EB9">
          <w:headerReference w:type="default" r:id="rId32"/>
          <w:footerReference w:type="default" r:id="rId33"/>
          <w:pgSz w:w="16838" w:h="11906" w:orient="landscape" w:code="9"/>
          <w:pgMar w:top="1701" w:right="1134" w:bottom="1134" w:left="1134" w:header="709" w:footer="567" w:gutter="0"/>
          <w:cols w:space="708"/>
          <w:docGrid w:linePitch="360"/>
        </w:sectPr>
      </w:pPr>
    </w:p>
    <w:p w14:paraId="2CB2DA9B" w14:textId="77777777" w:rsidR="007B530F" w:rsidRPr="00ED6522" w:rsidRDefault="00E8658C" w:rsidP="00E8658C">
      <w:pPr>
        <w:pStyle w:val="berschrift3"/>
        <w:rPr>
          <w:lang w:val="en-GB"/>
        </w:rPr>
      </w:pPr>
      <w:bookmarkStart w:id="114" w:name="_Toc90029733"/>
      <w:r w:rsidRPr="00ED6522">
        <w:rPr>
          <w:lang w:val="en-GB"/>
        </w:rPr>
        <w:lastRenderedPageBreak/>
        <w:t>Financial support received</w:t>
      </w:r>
      <w:bookmarkEnd w:id="114"/>
    </w:p>
    <w:p w14:paraId="647933F1" w14:textId="77777777" w:rsidR="00E8658C" w:rsidRPr="00313D3A" w:rsidRDefault="00E8658C" w:rsidP="00313D3A">
      <w:pPr>
        <w:pStyle w:val="Standardbold"/>
        <w:rPr>
          <w:u w:val="single"/>
          <w:lang w:val="en-GB"/>
        </w:rPr>
      </w:pPr>
      <w:r w:rsidRPr="00313D3A">
        <w:rPr>
          <w:u w:val="single"/>
          <w:lang w:val="en-GB"/>
        </w:rPr>
        <w:t xml:space="preserve">Minimum information: </w:t>
      </w:r>
    </w:p>
    <w:p w14:paraId="18CA87E9" w14:textId="77777777" w:rsidR="00E8658C" w:rsidRPr="00ED6522" w:rsidRDefault="00E8658C" w:rsidP="00E8658C">
      <w:pPr>
        <w:rPr>
          <w:lang w:val="en-GB"/>
        </w:rPr>
      </w:pPr>
      <w:r w:rsidRPr="00ED6522">
        <w:rPr>
          <w:lang w:val="en-GB"/>
        </w:rPr>
        <w:t xml:space="preserve">This section </w:t>
      </w:r>
      <w:r w:rsidRPr="009B4B28">
        <w:rPr>
          <w:i/>
          <w:iCs/>
          <w:lang w:val="en-GB"/>
        </w:rPr>
        <w:t>should</w:t>
      </w:r>
      <w:r w:rsidRPr="00ED6522">
        <w:rPr>
          <w:lang w:val="en-GB"/>
        </w:rPr>
        <w:t xml:space="preserve"> address the following issues:</w:t>
      </w:r>
    </w:p>
    <w:p w14:paraId="2CCCA394" w14:textId="77777777" w:rsidR="00E8658C" w:rsidRPr="00ED6522" w:rsidRDefault="00E8658C" w:rsidP="00B51770">
      <w:pPr>
        <w:pStyle w:val="Bullets"/>
        <w:rPr>
          <w:lang w:val="en-GB"/>
        </w:rPr>
      </w:pPr>
      <w:r w:rsidRPr="00ED6522">
        <w:rPr>
          <w:lang w:val="en-GB"/>
        </w:rPr>
        <w:t xml:space="preserve">An overview of financial support received from the Global Environment Facility, bilateral sources, multilateral sources (including the Green Climate Fund), including for the preparation of the current biennial update report. </w:t>
      </w:r>
    </w:p>
    <w:p w14:paraId="04279D4F" w14:textId="77777777" w:rsidR="00E8658C" w:rsidRPr="00313D3A" w:rsidRDefault="00E8658C" w:rsidP="008A0DCF">
      <w:pPr>
        <w:pStyle w:val="Standardbold"/>
        <w:spacing w:before="240"/>
        <w:rPr>
          <w:u w:val="single"/>
          <w:lang w:val="en-GB"/>
        </w:rPr>
      </w:pPr>
      <w:r w:rsidRPr="00313D3A">
        <w:rPr>
          <w:u w:val="single"/>
          <w:lang w:val="en-GB"/>
        </w:rPr>
        <w:t xml:space="preserve">Additional information/best practice: </w:t>
      </w:r>
    </w:p>
    <w:p w14:paraId="7ECA9233" w14:textId="77777777" w:rsidR="00E8658C" w:rsidRPr="00ED6522" w:rsidRDefault="00E8658C" w:rsidP="00E8658C">
      <w:pPr>
        <w:rPr>
          <w:lang w:val="en-GB"/>
        </w:rPr>
      </w:pPr>
      <w:r w:rsidRPr="00ED6522">
        <w:rPr>
          <w:lang w:val="en-GB"/>
        </w:rPr>
        <w:t xml:space="preserve">This section </w:t>
      </w:r>
      <w:r w:rsidRPr="009B4B28">
        <w:rPr>
          <w:i/>
          <w:iCs/>
          <w:lang w:val="en-GB"/>
        </w:rPr>
        <w:t>may</w:t>
      </w:r>
      <w:r w:rsidRPr="00ED6522">
        <w:rPr>
          <w:lang w:val="en-GB"/>
        </w:rPr>
        <w:t xml:space="preserve"> address the following issues:</w:t>
      </w:r>
    </w:p>
    <w:p w14:paraId="0789F3B5" w14:textId="39792868" w:rsidR="00E8658C" w:rsidRPr="003B0543" w:rsidRDefault="00E8658C" w:rsidP="004532D3">
      <w:pPr>
        <w:pStyle w:val="Bullets"/>
        <w:rPr>
          <w:lang w:val="en-GB"/>
        </w:rPr>
      </w:pPr>
      <w:r w:rsidRPr="003B0543">
        <w:rPr>
          <w:lang w:val="en-GB"/>
        </w:rPr>
        <w:t>You may wish to report information on financial support received by using the below</w:t>
      </w:r>
      <w:r w:rsidR="003B0543" w:rsidRPr="003B0543">
        <w:rPr>
          <w:lang w:val="en-GB"/>
        </w:rPr>
        <w:t xml:space="preserve"> </w:t>
      </w:r>
      <w:r w:rsidR="00C93D0B" w:rsidRPr="003B0543">
        <w:rPr>
          <w:lang w:val="en-GB"/>
        </w:rPr>
        <w:fldChar w:fldCharType="begin"/>
      </w:r>
      <w:r w:rsidR="00C93D0B" w:rsidRPr="003B0543">
        <w:rPr>
          <w:lang w:val="en-GB"/>
        </w:rPr>
        <w:instrText xml:space="preserve"> REF _Ref61366471 \h </w:instrText>
      </w:r>
      <w:r w:rsidR="003B0543" w:rsidRPr="003B0543">
        <w:rPr>
          <w:lang w:val="en-GB"/>
        </w:rPr>
        <w:instrText xml:space="preserve"> \* MERGEFORMAT </w:instrText>
      </w:r>
      <w:r w:rsidR="00C93D0B" w:rsidRPr="003B0543">
        <w:rPr>
          <w:lang w:val="en-GB"/>
        </w:rPr>
      </w:r>
      <w:r w:rsidR="00C93D0B" w:rsidRPr="003B0543">
        <w:rPr>
          <w:lang w:val="en-GB"/>
        </w:rPr>
        <w:fldChar w:fldCharType="separate"/>
      </w:r>
      <w:r w:rsidR="00BC4C90" w:rsidRPr="003B0543">
        <w:rPr>
          <w:lang w:val="en-GB"/>
        </w:rPr>
        <w:t xml:space="preserve">Table </w:t>
      </w:r>
      <w:r w:rsidR="00BC4C90" w:rsidRPr="003B0543">
        <w:rPr>
          <w:noProof/>
          <w:lang w:val="en-GB"/>
        </w:rPr>
        <w:t>7</w:t>
      </w:r>
      <w:r w:rsidR="00C93D0B" w:rsidRPr="003B0543">
        <w:rPr>
          <w:lang w:val="en-GB"/>
        </w:rPr>
        <w:fldChar w:fldCharType="end"/>
      </w:r>
      <w:r w:rsidRPr="003B0543">
        <w:rPr>
          <w:lang w:val="en-GB"/>
        </w:rPr>
        <w:t xml:space="preserve"> to structure the required information.</w:t>
      </w:r>
    </w:p>
    <w:p w14:paraId="71290B87" w14:textId="108AD77A" w:rsidR="00E8658C" w:rsidRPr="003B0543" w:rsidRDefault="00E8658C" w:rsidP="004532D3">
      <w:pPr>
        <w:pStyle w:val="Bullets"/>
        <w:rPr>
          <w:lang w:val="en-GB"/>
        </w:rPr>
      </w:pPr>
      <w:r w:rsidRPr="003B0543">
        <w:rPr>
          <w:lang w:val="en-GB"/>
        </w:rPr>
        <w:t xml:space="preserve">You may include information on private finance mobilized for mitigation and adaptation activities in </w:t>
      </w:r>
      <w:r w:rsidR="00C93D0B" w:rsidRPr="003B0543">
        <w:rPr>
          <w:lang w:val="en-GB"/>
        </w:rPr>
        <w:fldChar w:fldCharType="begin"/>
      </w:r>
      <w:r w:rsidR="00C93D0B" w:rsidRPr="003B0543">
        <w:rPr>
          <w:lang w:val="en-GB"/>
        </w:rPr>
        <w:instrText xml:space="preserve"> REF _Ref61366471 \h </w:instrText>
      </w:r>
      <w:r w:rsidR="003B0543" w:rsidRPr="003B0543">
        <w:rPr>
          <w:lang w:val="en-GB"/>
        </w:rPr>
        <w:instrText xml:space="preserve"> \* MERGEFORMAT </w:instrText>
      </w:r>
      <w:r w:rsidR="00C93D0B" w:rsidRPr="003B0543">
        <w:rPr>
          <w:lang w:val="en-GB"/>
        </w:rPr>
      </w:r>
      <w:r w:rsidR="00C93D0B" w:rsidRPr="003B0543">
        <w:rPr>
          <w:lang w:val="en-GB"/>
        </w:rPr>
        <w:fldChar w:fldCharType="separate"/>
      </w:r>
      <w:r w:rsidR="00BC4C90" w:rsidRPr="003B0543">
        <w:rPr>
          <w:lang w:val="en-GB"/>
        </w:rPr>
        <w:t xml:space="preserve">Table </w:t>
      </w:r>
      <w:r w:rsidR="00BC4C90" w:rsidRPr="003B0543">
        <w:rPr>
          <w:noProof/>
          <w:lang w:val="en-GB"/>
        </w:rPr>
        <w:t>7</w:t>
      </w:r>
      <w:r w:rsidR="00C93D0B" w:rsidRPr="003B0543">
        <w:rPr>
          <w:lang w:val="en-GB"/>
        </w:rPr>
        <w:fldChar w:fldCharType="end"/>
      </w:r>
      <w:r w:rsidRPr="003B0543">
        <w:rPr>
          <w:lang w:val="en-GB"/>
        </w:rPr>
        <w:t xml:space="preserve">. </w:t>
      </w:r>
    </w:p>
    <w:p w14:paraId="4EAC2C15" w14:textId="77777777" w:rsidR="00E8658C" w:rsidRPr="00ED6522" w:rsidRDefault="00E8658C" w:rsidP="00B51770">
      <w:pPr>
        <w:pStyle w:val="Bullets"/>
        <w:rPr>
          <w:lang w:val="en-GB"/>
        </w:rPr>
      </w:pPr>
      <w:r w:rsidRPr="00ED6522">
        <w:rPr>
          <w:lang w:val="en-GB"/>
        </w:rPr>
        <w:t xml:space="preserve">You may also wish to indicate funding from national budgets, if appropriate. Providing this information is optional, but it is likely to play a growing role as action on climate change is mainstreamed into national budget processes. </w:t>
      </w:r>
    </w:p>
    <w:p w14:paraId="3E240D27" w14:textId="77777777" w:rsidR="00E8658C" w:rsidRPr="00ED6522" w:rsidRDefault="00E8658C" w:rsidP="00B51770">
      <w:pPr>
        <w:pStyle w:val="Bullets"/>
        <w:rPr>
          <w:lang w:val="en-GB"/>
        </w:rPr>
      </w:pPr>
      <w:r w:rsidRPr="00ED6522">
        <w:rPr>
          <w:lang w:val="en-GB"/>
        </w:rPr>
        <w:t>Where possible, please comment on the relation of support committed/disbursed for the reporting period (the timeframe you are reporting on), e.g. if a relevant share of the support committed has not been received or disbursed and or if certain finances committed have been delayed, but are expected to be received at a point in time in the future.</w:t>
      </w:r>
    </w:p>
    <w:p w14:paraId="08195DC0" w14:textId="77777777" w:rsidR="00E8658C" w:rsidRPr="00ED6522" w:rsidRDefault="00E8658C" w:rsidP="00B51770">
      <w:pPr>
        <w:pStyle w:val="Bullets"/>
        <w:rPr>
          <w:lang w:val="en-GB"/>
        </w:rPr>
      </w:pPr>
      <w:r w:rsidRPr="00ED6522">
        <w:rPr>
          <w:lang w:val="en-GB"/>
        </w:rPr>
        <w:t>As far as possible, please provide the individual finance received and their focus (adaptation, mitigation, unspecified/combined). Information on the focus can among other be inferred from the OECD DAC Rio Markers. This would be useful in order to compare the information you present in your BURs with donor reporting on funding provided.</w:t>
      </w:r>
    </w:p>
    <w:p w14:paraId="502E344A" w14:textId="77777777" w:rsidR="00E8658C" w:rsidRPr="00ED6522" w:rsidRDefault="00E8658C" w:rsidP="00B51770">
      <w:pPr>
        <w:pStyle w:val="Bullets"/>
        <w:rPr>
          <w:lang w:val="en-GB"/>
        </w:rPr>
      </w:pPr>
      <w:r w:rsidRPr="00ED6522">
        <w:rPr>
          <w:lang w:val="en-GB"/>
        </w:rPr>
        <w:t>If appropriate, please provide links to other paragraphs or subchapters where you describe the implementation of the funding purpose, such as specific mitigation or adaptation actions, of support received that you list here.</w:t>
      </w:r>
    </w:p>
    <w:p w14:paraId="1798D4CD" w14:textId="77777777" w:rsidR="00AA2D84" w:rsidRPr="00ED6522" w:rsidRDefault="00AA2D84" w:rsidP="00AA2D84">
      <w:pPr>
        <w:rPr>
          <w:lang w:val="en-GB"/>
        </w:rPr>
      </w:pPr>
    </w:p>
    <w:p w14:paraId="5D286EC0" w14:textId="77777777" w:rsidR="00AA2D84" w:rsidRPr="00ED6522" w:rsidRDefault="00AA2D84" w:rsidP="00AA2D84">
      <w:pPr>
        <w:rPr>
          <w:lang w:val="en-GB"/>
        </w:rPr>
        <w:sectPr w:rsidR="00AA2D84" w:rsidRPr="00ED6522" w:rsidSect="00F40EB9">
          <w:headerReference w:type="default" r:id="rId34"/>
          <w:footerReference w:type="default" r:id="rId35"/>
          <w:pgSz w:w="11906" w:h="16838" w:code="9"/>
          <w:pgMar w:top="1701" w:right="1418" w:bottom="1134" w:left="1418" w:header="709" w:footer="567" w:gutter="0"/>
          <w:cols w:space="708"/>
          <w:docGrid w:linePitch="360"/>
        </w:sectPr>
      </w:pPr>
    </w:p>
    <w:p w14:paraId="732D9104" w14:textId="77777777" w:rsidR="00AA2D84" w:rsidRPr="00ED6522" w:rsidRDefault="00AA2D84" w:rsidP="00AA2D84">
      <w:pPr>
        <w:pStyle w:val="Beschriftung"/>
        <w:keepNext/>
        <w:rPr>
          <w:lang w:val="en-GB"/>
        </w:rPr>
      </w:pPr>
      <w:bookmarkStart w:id="115" w:name="_Ref61366471"/>
      <w:bookmarkStart w:id="116" w:name="_Toc90029751"/>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7</w:t>
      </w:r>
      <w:r w:rsidRPr="00ED6522">
        <w:rPr>
          <w:lang w:val="en-GB"/>
        </w:rPr>
        <w:fldChar w:fldCharType="end"/>
      </w:r>
      <w:bookmarkEnd w:id="115"/>
      <w:r w:rsidRPr="00ED6522">
        <w:rPr>
          <w:lang w:val="en-GB"/>
        </w:rPr>
        <w:t>: Climate-specific financial support received by origin</w:t>
      </w:r>
      <w:bookmarkEnd w:id="116"/>
    </w:p>
    <w:p w14:paraId="36213B6B" w14:textId="7A50364F" w:rsidR="00AA2D84" w:rsidRPr="00ED6522" w:rsidRDefault="003B0543" w:rsidP="00AA2D84">
      <w:pPr>
        <w:rPr>
          <w:lang w:val="en-GB"/>
        </w:rPr>
      </w:pPr>
      <w:r>
        <w:rPr>
          <w:lang w:val="en-GB"/>
        </w:rPr>
        <w:t>(</w:t>
      </w:r>
      <w:r w:rsidR="00AA2D84" w:rsidRPr="00ED6522">
        <w:rPr>
          <w:lang w:val="en-GB"/>
        </w:rPr>
        <w:t>Please add</w:t>
      </w:r>
      <w:r w:rsidR="009B4B28">
        <w:rPr>
          <w:lang w:val="en-GB"/>
        </w:rPr>
        <w:t xml:space="preserve">/delete </w:t>
      </w:r>
      <w:r w:rsidR="00AA2D84" w:rsidRPr="00ED6522">
        <w:rPr>
          <w:lang w:val="en-GB"/>
        </w:rPr>
        <w:t>rows as necessary to include different sources</w:t>
      </w:r>
      <w:r w:rsidR="009B4B28">
        <w:rPr>
          <w:lang w:val="en-GB"/>
        </w:rPr>
        <w:t>.</w:t>
      </w:r>
      <w:r>
        <w:rPr>
          <w:lang w:val="en-GB"/>
        </w:rPr>
        <w:t>)</w:t>
      </w:r>
    </w:p>
    <w:tbl>
      <w:tblPr>
        <w:tblStyle w:val="Tabellenraster"/>
        <w:tblW w:w="14685" w:type="dxa"/>
        <w:tblLayout w:type="fixed"/>
        <w:tblCellMar>
          <w:left w:w="113" w:type="dxa"/>
          <w:right w:w="113" w:type="dxa"/>
        </w:tblCellMar>
        <w:tblLook w:val="04A0" w:firstRow="1" w:lastRow="0" w:firstColumn="1" w:lastColumn="0" w:noHBand="0" w:noVBand="1"/>
      </w:tblPr>
      <w:tblGrid>
        <w:gridCol w:w="1732"/>
        <w:gridCol w:w="1529"/>
        <w:gridCol w:w="1530"/>
        <w:gridCol w:w="1559"/>
        <w:gridCol w:w="1276"/>
        <w:gridCol w:w="2552"/>
        <w:gridCol w:w="1984"/>
        <w:gridCol w:w="903"/>
        <w:gridCol w:w="1620"/>
      </w:tblGrid>
      <w:tr w:rsidR="006713CF" w:rsidRPr="00ED6522" w14:paraId="3EFAB4B5" w14:textId="77777777" w:rsidTr="002F79E9">
        <w:trPr>
          <w:trHeight w:val="53"/>
          <w:tblHeader/>
        </w:trPr>
        <w:tc>
          <w:tcPr>
            <w:tcW w:w="1732" w:type="dxa"/>
            <w:tcBorders>
              <w:top w:val="nil"/>
              <w:left w:val="nil"/>
              <w:bottom w:val="nil"/>
              <w:right w:val="single" w:sz="4" w:space="0" w:color="001B50" w:themeColor="accent1"/>
            </w:tcBorders>
            <w:shd w:val="clear" w:color="auto" w:fill="auto"/>
            <w:vAlign w:val="bottom"/>
          </w:tcPr>
          <w:p w14:paraId="33F1402E" w14:textId="77777777" w:rsidR="006713CF" w:rsidRPr="00ED6522" w:rsidRDefault="006713CF" w:rsidP="00797DDF">
            <w:pPr>
              <w:pStyle w:val="HeadlineTable"/>
              <w:rPr>
                <w:lang w:val="en-GB"/>
              </w:rPr>
            </w:pPr>
          </w:p>
        </w:tc>
        <w:tc>
          <w:tcPr>
            <w:tcW w:w="11333" w:type="dxa"/>
            <w:gridSpan w:val="7"/>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vAlign w:val="bottom"/>
          </w:tcPr>
          <w:p w14:paraId="4937E30D" w14:textId="77777777" w:rsidR="006713CF" w:rsidRPr="00ED6522" w:rsidRDefault="006713CF" w:rsidP="003B647B">
            <w:pPr>
              <w:pStyle w:val="HeadlineTablesmall"/>
              <w:jc w:val="center"/>
            </w:pPr>
            <w:r w:rsidRPr="00ED6522">
              <w:t>Reporting period (timeframe covered)</w:t>
            </w:r>
          </w:p>
        </w:tc>
        <w:tc>
          <w:tcPr>
            <w:tcW w:w="1620" w:type="dxa"/>
            <w:tcBorders>
              <w:top w:val="nil"/>
              <w:left w:val="single" w:sz="4" w:space="0" w:color="001B50" w:themeColor="accent1"/>
              <w:bottom w:val="nil"/>
              <w:right w:val="nil"/>
            </w:tcBorders>
            <w:shd w:val="clear" w:color="auto" w:fill="auto"/>
            <w:vAlign w:val="bottom"/>
          </w:tcPr>
          <w:p w14:paraId="000E485C" w14:textId="77777777" w:rsidR="006713CF" w:rsidRPr="00ED6522" w:rsidRDefault="006713CF" w:rsidP="00797DDF">
            <w:pPr>
              <w:pStyle w:val="HeadlineTable"/>
              <w:rPr>
                <w:lang w:val="en-GB"/>
              </w:rPr>
            </w:pPr>
          </w:p>
        </w:tc>
      </w:tr>
      <w:tr w:rsidR="006713CF" w:rsidRPr="00ED6522" w14:paraId="5FAE436E" w14:textId="77777777" w:rsidTr="002F79E9">
        <w:trPr>
          <w:trHeight w:val="60"/>
          <w:tblHeader/>
        </w:trPr>
        <w:tc>
          <w:tcPr>
            <w:tcW w:w="1732" w:type="dxa"/>
            <w:tcBorders>
              <w:top w:val="nil"/>
              <w:left w:val="nil"/>
              <w:bottom w:val="nil"/>
              <w:right w:val="single" w:sz="4" w:space="0" w:color="AAAAAA" w:themeColor="accent5"/>
            </w:tcBorders>
            <w:shd w:val="clear" w:color="auto" w:fill="auto"/>
          </w:tcPr>
          <w:p w14:paraId="32F361F1" w14:textId="77777777" w:rsidR="006713CF" w:rsidRPr="00ED6522" w:rsidRDefault="006713CF" w:rsidP="00797DDF">
            <w:pPr>
              <w:pStyle w:val="TextTable"/>
              <w:rPr>
                <w:lang w:val="en-GB"/>
              </w:rPr>
            </w:pPr>
          </w:p>
        </w:tc>
        <w:tc>
          <w:tcPr>
            <w:tcW w:w="11333" w:type="dxa"/>
            <w:gridSpan w:val="7"/>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6F6F6F" w:themeFill="accent4"/>
          </w:tcPr>
          <w:p w14:paraId="3E012807" w14:textId="77777777" w:rsidR="006713CF" w:rsidRPr="00ED6522" w:rsidRDefault="006713CF" w:rsidP="003B647B">
            <w:pPr>
              <w:pStyle w:val="HeadlineTablesmall"/>
              <w:jc w:val="center"/>
            </w:pPr>
            <w:r w:rsidRPr="00ED6522">
              <w:t>e.g., 2016-2017</w:t>
            </w:r>
          </w:p>
        </w:tc>
        <w:tc>
          <w:tcPr>
            <w:tcW w:w="1620" w:type="dxa"/>
            <w:tcBorders>
              <w:top w:val="nil"/>
              <w:left w:val="single" w:sz="4" w:space="0" w:color="AAAAAA" w:themeColor="accent5"/>
              <w:bottom w:val="nil"/>
              <w:right w:val="nil"/>
            </w:tcBorders>
          </w:tcPr>
          <w:p w14:paraId="4D696757" w14:textId="77777777" w:rsidR="006713CF" w:rsidRPr="00ED6522" w:rsidRDefault="006713CF" w:rsidP="00797DDF">
            <w:pPr>
              <w:pStyle w:val="TextTable"/>
              <w:rPr>
                <w:lang w:val="en-GB"/>
              </w:rPr>
            </w:pPr>
          </w:p>
        </w:tc>
      </w:tr>
      <w:tr w:rsidR="00EE6DEA" w:rsidRPr="00ED6522" w14:paraId="63FDE874" w14:textId="77777777" w:rsidTr="002F79E9">
        <w:trPr>
          <w:trHeight w:val="60"/>
          <w:tblHeader/>
        </w:trPr>
        <w:tc>
          <w:tcPr>
            <w:tcW w:w="1732" w:type="dxa"/>
            <w:tcBorders>
              <w:top w:val="nil"/>
              <w:left w:val="nil"/>
              <w:bottom w:val="single" w:sz="4" w:space="0" w:color="AAAAAA" w:themeColor="accent5"/>
              <w:right w:val="single" w:sz="4" w:space="0" w:color="3080F0" w:themeColor="accent2"/>
            </w:tcBorders>
            <w:shd w:val="clear" w:color="auto" w:fill="auto"/>
          </w:tcPr>
          <w:p w14:paraId="3B5DB019" w14:textId="77777777" w:rsidR="006713CF" w:rsidRPr="00ED6522" w:rsidRDefault="006713CF" w:rsidP="00797DDF">
            <w:pPr>
              <w:pStyle w:val="TextTable"/>
              <w:rPr>
                <w:lang w:val="en-GB"/>
              </w:rPr>
            </w:pPr>
          </w:p>
        </w:tc>
        <w:tc>
          <w:tcPr>
            <w:tcW w:w="3059" w:type="dxa"/>
            <w:gridSpan w:val="2"/>
            <w:tcBorders>
              <w:top w:val="single" w:sz="4" w:space="0" w:color="3080F0" w:themeColor="accent2"/>
              <w:left w:val="single" w:sz="4" w:space="0" w:color="3080F0" w:themeColor="accent2"/>
              <w:bottom w:val="single" w:sz="4" w:space="0" w:color="AAAAAA" w:themeColor="accent5"/>
              <w:right w:val="single" w:sz="4" w:space="0" w:color="3080F0" w:themeColor="accent2"/>
            </w:tcBorders>
            <w:shd w:val="clear" w:color="auto" w:fill="3080F0" w:themeFill="accent2"/>
          </w:tcPr>
          <w:p w14:paraId="14398075" w14:textId="77777777" w:rsidR="006713CF" w:rsidRPr="00ED6522" w:rsidRDefault="006713CF" w:rsidP="003B647B">
            <w:pPr>
              <w:pStyle w:val="HeadlineTablesmall"/>
              <w:jc w:val="center"/>
            </w:pPr>
            <w:r w:rsidRPr="00ED6522">
              <w:t>Climate-specific amount</w:t>
            </w:r>
          </w:p>
        </w:tc>
        <w:tc>
          <w:tcPr>
            <w:tcW w:w="1559" w:type="dxa"/>
            <w:tcBorders>
              <w:top w:val="single" w:sz="4" w:space="0" w:color="AAAAAA" w:themeColor="accent5"/>
              <w:left w:val="single" w:sz="4" w:space="0" w:color="3080F0" w:themeColor="accent2"/>
              <w:bottom w:val="single" w:sz="4" w:space="0" w:color="AAAAAA" w:themeColor="accent5"/>
              <w:right w:val="nil"/>
            </w:tcBorders>
          </w:tcPr>
          <w:p w14:paraId="7D01C604" w14:textId="77777777" w:rsidR="006713CF" w:rsidRPr="00ED6522" w:rsidRDefault="006713CF" w:rsidP="00797DDF">
            <w:pPr>
              <w:pStyle w:val="TextTable"/>
              <w:rPr>
                <w:lang w:val="en-GB"/>
              </w:rPr>
            </w:pPr>
          </w:p>
        </w:tc>
        <w:tc>
          <w:tcPr>
            <w:tcW w:w="1276" w:type="dxa"/>
            <w:tcBorders>
              <w:top w:val="single" w:sz="4" w:space="0" w:color="AAAAAA" w:themeColor="accent5"/>
              <w:left w:val="nil"/>
              <w:bottom w:val="single" w:sz="4" w:space="0" w:color="AAAAAA" w:themeColor="accent5"/>
              <w:right w:val="nil"/>
            </w:tcBorders>
          </w:tcPr>
          <w:p w14:paraId="48168C87" w14:textId="77777777" w:rsidR="006713CF" w:rsidRPr="00ED6522" w:rsidRDefault="006713CF" w:rsidP="00797DDF">
            <w:pPr>
              <w:pStyle w:val="TextTable"/>
              <w:rPr>
                <w:lang w:val="en-GB"/>
              </w:rPr>
            </w:pPr>
          </w:p>
        </w:tc>
        <w:tc>
          <w:tcPr>
            <w:tcW w:w="2552" w:type="dxa"/>
            <w:tcBorders>
              <w:top w:val="single" w:sz="4" w:space="0" w:color="AAAAAA" w:themeColor="accent5"/>
              <w:left w:val="nil"/>
              <w:bottom w:val="single" w:sz="4" w:space="0" w:color="AAAAAA" w:themeColor="accent5"/>
              <w:right w:val="nil"/>
            </w:tcBorders>
          </w:tcPr>
          <w:p w14:paraId="2419E14D" w14:textId="77777777" w:rsidR="006713CF" w:rsidRPr="00ED6522" w:rsidRDefault="006713CF" w:rsidP="00797DDF">
            <w:pPr>
              <w:pStyle w:val="TextTable"/>
              <w:rPr>
                <w:lang w:val="en-GB"/>
              </w:rPr>
            </w:pPr>
          </w:p>
        </w:tc>
        <w:tc>
          <w:tcPr>
            <w:tcW w:w="1984" w:type="dxa"/>
            <w:tcBorders>
              <w:top w:val="single" w:sz="4" w:space="0" w:color="AAAAAA" w:themeColor="accent5"/>
              <w:left w:val="nil"/>
              <w:bottom w:val="single" w:sz="4" w:space="0" w:color="AAAAAA" w:themeColor="accent5"/>
              <w:right w:val="nil"/>
            </w:tcBorders>
          </w:tcPr>
          <w:p w14:paraId="0FE4FAAD" w14:textId="77777777" w:rsidR="006713CF" w:rsidRPr="00ED6522" w:rsidRDefault="006713CF" w:rsidP="00797DDF">
            <w:pPr>
              <w:pStyle w:val="TextTable"/>
              <w:rPr>
                <w:lang w:val="en-GB"/>
              </w:rPr>
            </w:pPr>
          </w:p>
        </w:tc>
        <w:tc>
          <w:tcPr>
            <w:tcW w:w="903" w:type="dxa"/>
            <w:tcBorders>
              <w:top w:val="single" w:sz="4" w:space="0" w:color="AAAAAA" w:themeColor="accent5"/>
              <w:left w:val="nil"/>
              <w:bottom w:val="single" w:sz="4" w:space="0" w:color="AAAAAA" w:themeColor="accent5"/>
              <w:right w:val="nil"/>
            </w:tcBorders>
          </w:tcPr>
          <w:p w14:paraId="5E717F0F" w14:textId="77777777" w:rsidR="006713CF" w:rsidRPr="00ED6522" w:rsidRDefault="006713CF" w:rsidP="00797DDF">
            <w:pPr>
              <w:pStyle w:val="TextTable"/>
              <w:rPr>
                <w:lang w:val="en-GB"/>
              </w:rPr>
            </w:pPr>
          </w:p>
        </w:tc>
        <w:tc>
          <w:tcPr>
            <w:tcW w:w="1620" w:type="dxa"/>
            <w:tcBorders>
              <w:top w:val="nil"/>
              <w:left w:val="nil"/>
              <w:bottom w:val="single" w:sz="4" w:space="0" w:color="AAAAAA" w:themeColor="accent5"/>
              <w:right w:val="nil"/>
            </w:tcBorders>
          </w:tcPr>
          <w:p w14:paraId="432455D7" w14:textId="77777777" w:rsidR="006713CF" w:rsidRPr="00ED6522" w:rsidRDefault="006713CF" w:rsidP="00797DDF">
            <w:pPr>
              <w:pStyle w:val="TextTable"/>
              <w:rPr>
                <w:lang w:val="en-GB"/>
              </w:rPr>
            </w:pPr>
          </w:p>
        </w:tc>
      </w:tr>
      <w:tr w:rsidR="00EE6DEA" w:rsidRPr="00ED6522" w14:paraId="0DA53597" w14:textId="77777777" w:rsidTr="002F79E9">
        <w:trPr>
          <w:trHeight w:val="60"/>
          <w:tblHeader/>
        </w:trPr>
        <w:tc>
          <w:tcPr>
            <w:tcW w:w="1732" w:type="dxa"/>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1ECB91B2" w14:textId="77777777" w:rsidR="00EE6DEA" w:rsidRPr="00ED6522" w:rsidRDefault="00EE6DEA" w:rsidP="003B647B">
            <w:pPr>
              <w:pStyle w:val="HeadlineTablesmall"/>
            </w:pPr>
            <w:r w:rsidRPr="00ED6522">
              <w:t>Finance mobilised</w:t>
            </w:r>
          </w:p>
        </w:tc>
        <w:tc>
          <w:tcPr>
            <w:tcW w:w="1529"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2A10E31" w14:textId="77777777" w:rsidR="00EE6DEA" w:rsidRPr="00ED6522" w:rsidRDefault="00EE6DEA" w:rsidP="003B647B">
            <w:pPr>
              <w:pStyle w:val="HeadlineTablesmall"/>
            </w:pPr>
            <w:r w:rsidRPr="00ED6522">
              <w:t>Domestic currency</w:t>
            </w:r>
          </w:p>
        </w:tc>
        <w:tc>
          <w:tcPr>
            <w:tcW w:w="1530"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7AA2DF0" w14:textId="77777777" w:rsidR="00EE6DEA" w:rsidRPr="00ED6522" w:rsidRDefault="00EE6DEA" w:rsidP="003B647B">
            <w:pPr>
              <w:pStyle w:val="HeadlineTablesmall"/>
            </w:pPr>
            <w:r w:rsidRPr="00ED6522">
              <w:t>USD equivalent</w:t>
            </w:r>
          </w:p>
        </w:tc>
        <w:tc>
          <w:tcPr>
            <w:tcW w:w="1559"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56B13C9C" w14:textId="77777777" w:rsidR="00EE6DEA" w:rsidRPr="00ED6522" w:rsidRDefault="00EE6DEA" w:rsidP="003B647B">
            <w:pPr>
              <w:pStyle w:val="HeadlineTablesmall"/>
            </w:pPr>
            <w:r w:rsidRPr="00ED6522">
              <w:t>Status (Committed/ Disbursed)</w:t>
            </w:r>
          </w:p>
        </w:tc>
        <w:tc>
          <w:tcPr>
            <w:tcW w:w="1276"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686F1725" w14:textId="77777777" w:rsidR="00EE6DEA" w:rsidRPr="00ED6522" w:rsidRDefault="00EE6DEA" w:rsidP="003B647B">
            <w:pPr>
              <w:pStyle w:val="HeadlineTablesmall"/>
            </w:pPr>
            <w:r w:rsidRPr="00ED6522">
              <w:t>Funding sources (ODA, OOF, etc.)</w:t>
            </w:r>
          </w:p>
        </w:tc>
        <w:tc>
          <w:tcPr>
            <w:tcW w:w="2552"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8D7C48E" w14:textId="77777777" w:rsidR="00EE6DEA" w:rsidRPr="00ED6522" w:rsidRDefault="00EE6DEA" w:rsidP="003B647B">
            <w:pPr>
              <w:pStyle w:val="HeadlineTablesmall"/>
            </w:pPr>
            <w:r w:rsidRPr="00ED6522">
              <w:t>Financial instrument (Grant, Concessional loan, Non-conc</w:t>
            </w:r>
            <w:r w:rsidR="001750E5" w:rsidRPr="00ED6522">
              <w:softHyphen/>
            </w:r>
            <w:r w:rsidRPr="00ED6522">
              <w:t>essional loan, Equity, Other)</w:t>
            </w:r>
          </w:p>
        </w:tc>
        <w:tc>
          <w:tcPr>
            <w:tcW w:w="1984"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589C3475" w14:textId="77777777" w:rsidR="00EE6DEA" w:rsidRPr="00ED6522" w:rsidRDefault="00EE6DEA" w:rsidP="003B647B">
            <w:pPr>
              <w:pStyle w:val="HeadlineTablesmall"/>
            </w:pPr>
            <w:r w:rsidRPr="00ED6522">
              <w:t>Focus of support (Mitigation Adaptation Cross-cutting, Other)</w:t>
            </w:r>
          </w:p>
        </w:tc>
        <w:tc>
          <w:tcPr>
            <w:tcW w:w="903"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B95412B" w14:textId="77777777" w:rsidR="00EE6DEA" w:rsidRPr="00ED6522" w:rsidRDefault="00EE6DEA" w:rsidP="003B647B">
            <w:pPr>
              <w:pStyle w:val="HeadlineTablesmall"/>
            </w:pPr>
            <w:r w:rsidRPr="00ED6522">
              <w:t>Sector</w:t>
            </w:r>
          </w:p>
        </w:tc>
        <w:tc>
          <w:tcPr>
            <w:tcW w:w="1620"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27F21891" w14:textId="77777777" w:rsidR="00EE6DEA" w:rsidRPr="00ED6522" w:rsidRDefault="00EE6DEA" w:rsidP="003B647B">
            <w:pPr>
              <w:pStyle w:val="HeadlineTablesmall"/>
            </w:pPr>
            <w:r w:rsidRPr="00ED6522">
              <w:t>Additional information</w:t>
            </w:r>
          </w:p>
        </w:tc>
      </w:tr>
      <w:tr w:rsidR="003B647B" w:rsidRPr="00207C85" w14:paraId="423A158F"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059D34" w14:textId="77777777" w:rsidR="003B647B" w:rsidRPr="00ED6522" w:rsidRDefault="00BD18A6" w:rsidP="003B647B">
            <w:pPr>
              <w:pStyle w:val="TextTablesmall"/>
            </w:pPr>
            <w:r>
              <w:fldChar w:fldCharType="begin">
                <w:ffData>
                  <w:name w:val=""/>
                  <w:enabled/>
                  <w:calcOnExit w:val="0"/>
                  <w:textInput>
                    <w:default w:val="Public finance support – bilateral"/>
                  </w:textInput>
                </w:ffData>
              </w:fldChar>
            </w:r>
            <w:r>
              <w:instrText xml:space="preserve"> FORMTEXT </w:instrText>
            </w:r>
            <w:r>
              <w:fldChar w:fldCharType="separate"/>
            </w:r>
            <w:r>
              <w:rPr>
                <w:noProof/>
              </w:rPr>
              <w:t>Public finance support – bilateral</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06C81F8" w14:textId="77777777" w:rsidR="003B647B" w:rsidRPr="00ED6522" w:rsidRDefault="00BD18A6" w:rsidP="003B647B">
            <w:pPr>
              <w:pStyle w:val="TextTablesmall"/>
            </w:pPr>
            <w:r>
              <w:fldChar w:fldCharType="begin">
                <w:ffData>
                  <w:name w:val=""/>
                  <w:enabled/>
                  <w:calcOnExit w:val="0"/>
                  <w:textInput>
                    <w:default w:val="NE"/>
                  </w:textInput>
                </w:ffData>
              </w:fldChar>
            </w:r>
            <w:r>
              <w:instrText xml:space="preserve"> FORMTEXT </w:instrText>
            </w:r>
            <w:r>
              <w:fldChar w:fldCharType="separate"/>
            </w:r>
            <w:r>
              <w:rPr>
                <w:noProof/>
              </w:rPr>
              <w:t>NE</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DC2FC23" w14:textId="77777777" w:rsidR="003B647B" w:rsidRPr="00ED6522" w:rsidRDefault="00BD18A6" w:rsidP="003B647B">
            <w:pPr>
              <w:pStyle w:val="TextTablesmall"/>
            </w:pPr>
            <w:r>
              <w:fldChar w:fldCharType="begin">
                <w:ffData>
                  <w:name w:val=""/>
                  <w:enabled/>
                  <w:calcOnExit w:val="0"/>
                  <w:textInput>
                    <w:default w:val="97,953,351.16"/>
                  </w:textInput>
                </w:ffData>
              </w:fldChar>
            </w:r>
            <w:r>
              <w:instrText xml:space="preserve"> FORMTEXT </w:instrText>
            </w:r>
            <w:r>
              <w:fldChar w:fldCharType="separate"/>
            </w:r>
            <w:r>
              <w:rPr>
                <w:noProof/>
              </w:rPr>
              <w:t>97,953,351.16</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C4F73B4" w14:textId="77777777" w:rsidR="003B647B" w:rsidRPr="00ED6522" w:rsidRDefault="00207C85" w:rsidP="003B647B">
            <w:pPr>
              <w:pStyle w:val="TextTablesmall"/>
            </w:pPr>
            <w:r>
              <w:fldChar w:fldCharType="begin">
                <w:ffData>
                  <w:name w:val=""/>
                  <w:enabled/>
                  <w:calcOnExit w:val="0"/>
                  <w:textInput>
                    <w:default w:val="Disbursed"/>
                  </w:textInput>
                </w:ffData>
              </w:fldChar>
            </w:r>
            <w:r>
              <w:instrText xml:space="preserve"> FORMTEXT </w:instrText>
            </w:r>
            <w:r>
              <w:fldChar w:fldCharType="separate"/>
            </w:r>
            <w:r>
              <w:rPr>
                <w:noProof/>
              </w:rPr>
              <w:t>Disbursed</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F168194" w14:textId="77777777" w:rsidR="003B647B" w:rsidRPr="00ED6522" w:rsidRDefault="00207C85" w:rsidP="003B647B">
            <w:pPr>
              <w:pStyle w:val="TextTablesmall"/>
            </w:pPr>
            <w:r>
              <w:fldChar w:fldCharType="begin">
                <w:ffData>
                  <w:name w:val=""/>
                  <w:enabled/>
                  <w:calcOnExit w:val="0"/>
                  <w:textInput>
                    <w:default w:val="Norway"/>
                  </w:textInput>
                </w:ffData>
              </w:fldChar>
            </w:r>
            <w:r>
              <w:instrText xml:space="preserve"> FORMTEXT </w:instrText>
            </w:r>
            <w:r>
              <w:fldChar w:fldCharType="separate"/>
            </w:r>
            <w:r>
              <w:rPr>
                <w:noProof/>
              </w:rPr>
              <w:t>Norway</w:t>
            </w:r>
            <w: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D75E5A6" w14:textId="77777777" w:rsidR="003B647B" w:rsidRPr="00ED6522" w:rsidRDefault="00207C85" w:rsidP="003B647B">
            <w:pPr>
              <w:pStyle w:val="TextTablesmall"/>
            </w:pPr>
            <w:r>
              <w:fldChar w:fldCharType="begin">
                <w:ffData>
                  <w:name w:val=""/>
                  <w:enabled/>
                  <w:calcOnExit w:val="0"/>
                  <w:textInput>
                    <w:default w:val="Grant"/>
                  </w:textInput>
                </w:ffData>
              </w:fldChar>
            </w:r>
            <w:r>
              <w:instrText xml:space="preserve"> FORMTEXT </w:instrText>
            </w:r>
            <w:r>
              <w:fldChar w:fldCharType="separate"/>
            </w:r>
            <w:r>
              <w:rPr>
                <w:noProof/>
              </w:rPr>
              <w:t>Grant</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EF81E2C" w14:textId="77777777" w:rsidR="003B647B" w:rsidRPr="00ED6522" w:rsidRDefault="00207C85" w:rsidP="003B647B">
            <w:pPr>
              <w:pStyle w:val="TextTablesmall"/>
            </w:pPr>
            <w:r>
              <w:fldChar w:fldCharType="begin">
                <w:ffData>
                  <w:name w:val=""/>
                  <w:enabled/>
                  <w:calcOnExit w:val="0"/>
                  <w:textInput>
                    <w:default w:val="Mitigation"/>
                  </w:textInput>
                </w:ffData>
              </w:fldChar>
            </w:r>
            <w:r>
              <w:instrText xml:space="preserve"> FORMTEXT </w:instrText>
            </w:r>
            <w:r>
              <w:fldChar w:fldCharType="separate"/>
            </w:r>
            <w:r>
              <w:rPr>
                <w:noProof/>
              </w:rPr>
              <w:t>Mitigation</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FAA440A" w14:textId="77777777" w:rsidR="003B647B" w:rsidRPr="00ED6522" w:rsidRDefault="00207C85" w:rsidP="003B647B">
            <w:pPr>
              <w:pStyle w:val="TextTablesmall"/>
            </w:pPr>
            <w:r>
              <w:fldChar w:fldCharType="begin">
                <w:ffData>
                  <w:name w:val=""/>
                  <w:enabled/>
                  <w:calcOnExit w:val="0"/>
                  <w:textInput>
                    <w:default w:val="Forest"/>
                  </w:textInput>
                </w:ffData>
              </w:fldChar>
            </w:r>
            <w:r>
              <w:instrText xml:space="preserve"> FORMTEXT </w:instrText>
            </w:r>
            <w:r>
              <w:fldChar w:fldCharType="separate"/>
            </w:r>
            <w:r>
              <w:rPr>
                <w:noProof/>
              </w:rPr>
              <w:t>Forest</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2012D77" w14:textId="77777777" w:rsidR="003B647B" w:rsidRPr="00ED6522" w:rsidRDefault="00207C85" w:rsidP="003B647B">
            <w:pPr>
              <w:pStyle w:val="TextTablesmall"/>
            </w:pPr>
            <w:r>
              <w:fldChar w:fldCharType="begin">
                <w:ffData>
                  <w:name w:val=""/>
                  <w:enabled/>
                  <w:calcOnExit w:val="0"/>
                  <w:textInput>
                    <w:default w:val="Amazon fund"/>
                  </w:textInput>
                </w:ffData>
              </w:fldChar>
            </w:r>
            <w:r>
              <w:instrText xml:space="preserve"> FORMTEXT </w:instrText>
            </w:r>
            <w:r>
              <w:fldChar w:fldCharType="separate"/>
            </w:r>
            <w:r>
              <w:rPr>
                <w:noProof/>
              </w:rPr>
              <w:t>Amazon fund</w:t>
            </w:r>
            <w:r>
              <w:fldChar w:fldCharType="end"/>
            </w:r>
          </w:p>
        </w:tc>
      </w:tr>
      <w:tr w:rsidR="003B647B" w:rsidRPr="000200DA" w14:paraId="6225F410"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59D4EF" w14:textId="77777777" w:rsidR="003B647B" w:rsidRPr="00ED6522" w:rsidRDefault="00BD18A6" w:rsidP="003B647B">
            <w:pPr>
              <w:pStyle w:val="TextTablesmall"/>
            </w:pPr>
            <w:r>
              <w:fldChar w:fldCharType="begin">
                <w:ffData>
                  <w:name w:val=""/>
                  <w:enabled/>
                  <w:calcOnExit w:val="0"/>
                  <w:textInput>
                    <w:default w:val="Public finance support – bilateral"/>
                  </w:textInput>
                </w:ffData>
              </w:fldChar>
            </w:r>
            <w:r>
              <w:instrText xml:space="preserve"> FORMTEXT </w:instrText>
            </w:r>
            <w:r>
              <w:fldChar w:fldCharType="separate"/>
            </w:r>
            <w:r>
              <w:rPr>
                <w:noProof/>
              </w:rPr>
              <w:t>Public finance support – bilateral</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64AA154" w14:textId="77777777" w:rsidR="003B647B" w:rsidRPr="00ED6522" w:rsidRDefault="00BD18A6" w:rsidP="003B647B">
            <w:pPr>
              <w:pStyle w:val="TextTablesmall"/>
            </w:pPr>
            <w:r>
              <w:fldChar w:fldCharType="begin">
                <w:ffData>
                  <w:name w:val=""/>
                  <w:enabled/>
                  <w:calcOnExit w:val="0"/>
                  <w:textInput>
                    <w:default w:val="NE"/>
                  </w:textInput>
                </w:ffData>
              </w:fldChar>
            </w:r>
            <w:r>
              <w:instrText xml:space="preserve"> FORMTEXT </w:instrText>
            </w:r>
            <w:r>
              <w:fldChar w:fldCharType="separate"/>
            </w:r>
            <w:r>
              <w:rPr>
                <w:noProof/>
              </w:rPr>
              <w:t>NE</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81BD873" w14:textId="77777777" w:rsidR="003B647B" w:rsidRPr="00ED6522" w:rsidRDefault="00BD18A6" w:rsidP="003B647B">
            <w:pPr>
              <w:pStyle w:val="TextTablesmall"/>
            </w:pPr>
            <w:r>
              <w:fldChar w:fldCharType="begin">
                <w:ffData>
                  <w:name w:val=""/>
                  <w:enabled/>
                  <w:calcOnExit w:val="0"/>
                  <w:textInput>
                    <w:default w:val="317,077.33"/>
                  </w:textInput>
                </w:ffData>
              </w:fldChar>
            </w:r>
            <w:r>
              <w:instrText xml:space="preserve"> FORMTEXT </w:instrText>
            </w:r>
            <w:r>
              <w:fldChar w:fldCharType="separate"/>
            </w:r>
            <w:r>
              <w:rPr>
                <w:noProof/>
              </w:rPr>
              <w:t>317,077.33</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F4B91CF" w14:textId="77777777" w:rsidR="003B647B" w:rsidRPr="00ED6522" w:rsidRDefault="00207C85" w:rsidP="003B647B">
            <w:pPr>
              <w:pStyle w:val="TextTablesmall"/>
            </w:pPr>
            <w:r>
              <w:fldChar w:fldCharType="begin">
                <w:ffData>
                  <w:name w:val=""/>
                  <w:enabled/>
                  <w:calcOnExit w:val="0"/>
                  <w:textInput>
                    <w:default w:val="Disbursed"/>
                  </w:textInput>
                </w:ffData>
              </w:fldChar>
            </w:r>
            <w:r>
              <w:instrText xml:space="preserve"> FORMTEXT </w:instrText>
            </w:r>
            <w:r>
              <w:fldChar w:fldCharType="separate"/>
            </w:r>
            <w:r>
              <w:rPr>
                <w:noProof/>
              </w:rPr>
              <w:t>Disbursed</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125B0D4" w14:textId="77777777" w:rsidR="003B647B" w:rsidRPr="00ED6522" w:rsidRDefault="00207C85" w:rsidP="003B647B">
            <w:pPr>
              <w:pStyle w:val="TextTablesmall"/>
            </w:pPr>
            <w:r>
              <w:fldChar w:fldCharType="begin">
                <w:ffData>
                  <w:name w:val=""/>
                  <w:enabled/>
                  <w:calcOnExit w:val="0"/>
                  <w:textInput>
                    <w:default w:val="Germany"/>
                  </w:textInput>
                </w:ffData>
              </w:fldChar>
            </w:r>
            <w:r>
              <w:instrText xml:space="preserve"> FORMTEXT </w:instrText>
            </w:r>
            <w:r>
              <w:fldChar w:fldCharType="separate"/>
            </w:r>
            <w:r>
              <w:rPr>
                <w:noProof/>
              </w:rPr>
              <w:t>Germany</w:t>
            </w:r>
            <w: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DFD8DF4" w14:textId="77777777" w:rsidR="003B647B" w:rsidRPr="00ED6522" w:rsidRDefault="00207C85" w:rsidP="003B647B">
            <w:pPr>
              <w:pStyle w:val="TextTablesmall"/>
            </w:pPr>
            <w:r>
              <w:fldChar w:fldCharType="begin">
                <w:ffData>
                  <w:name w:val=""/>
                  <w:enabled/>
                  <w:calcOnExit w:val="0"/>
                  <w:textInput>
                    <w:default w:val="Grant"/>
                  </w:textInput>
                </w:ffData>
              </w:fldChar>
            </w:r>
            <w:r>
              <w:instrText xml:space="preserve"> FORMTEXT </w:instrText>
            </w:r>
            <w:r>
              <w:fldChar w:fldCharType="separate"/>
            </w:r>
            <w:r>
              <w:rPr>
                <w:noProof/>
              </w:rPr>
              <w:t>Grant</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33BBAC8" w14:textId="77777777" w:rsidR="003B647B" w:rsidRPr="00ED6522" w:rsidRDefault="00207C85" w:rsidP="003B647B">
            <w:pPr>
              <w:pStyle w:val="TextTablesmall"/>
            </w:pPr>
            <w:r>
              <w:fldChar w:fldCharType="begin">
                <w:ffData>
                  <w:name w:val=""/>
                  <w:enabled/>
                  <w:calcOnExit w:val="0"/>
                  <w:textInput>
                    <w:default w:val="Mitigation"/>
                  </w:textInput>
                </w:ffData>
              </w:fldChar>
            </w:r>
            <w:r>
              <w:instrText xml:space="preserve"> FORMTEXT </w:instrText>
            </w:r>
            <w:r>
              <w:fldChar w:fldCharType="separate"/>
            </w:r>
            <w:r>
              <w:rPr>
                <w:noProof/>
              </w:rPr>
              <w:t>Mitigation</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5796F24" w14:textId="77777777" w:rsidR="003B647B" w:rsidRPr="00ED6522" w:rsidRDefault="00207C85" w:rsidP="003B647B">
            <w:pPr>
              <w:pStyle w:val="TextTablesmall"/>
            </w:pPr>
            <w:r>
              <w:fldChar w:fldCharType="begin">
                <w:ffData>
                  <w:name w:val=""/>
                  <w:enabled/>
                  <w:calcOnExit w:val="0"/>
                  <w:textInput>
                    <w:default w:val="IPPU"/>
                  </w:textInput>
                </w:ffData>
              </w:fldChar>
            </w:r>
            <w:r>
              <w:instrText xml:space="preserve"> FORMTEXT </w:instrText>
            </w:r>
            <w:r>
              <w:fldChar w:fldCharType="separate"/>
            </w:r>
            <w:r>
              <w:rPr>
                <w:noProof/>
              </w:rPr>
              <w:t>IPPU</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EA95B72" w14:textId="77777777" w:rsidR="003B647B" w:rsidRPr="00ED6522" w:rsidRDefault="00207C85" w:rsidP="003B647B">
            <w:pPr>
              <w:pStyle w:val="TextTablesmall"/>
            </w:pPr>
            <w:r>
              <w:fldChar w:fldCharType="begin">
                <w:ffData>
                  <w:name w:val=""/>
                  <w:enabled/>
                  <w:calcOnExit w:val="0"/>
                  <w:textInput>
                    <w:default w:val="Small grants fund for the introduction of cleaner technologies"/>
                  </w:textInput>
                </w:ffData>
              </w:fldChar>
            </w:r>
            <w:r>
              <w:instrText xml:space="preserve"> FORMTEXT </w:instrText>
            </w:r>
            <w:r>
              <w:fldChar w:fldCharType="separate"/>
            </w:r>
            <w:r>
              <w:rPr>
                <w:noProof/>
              </w:rPr>
              <w:t>Small grants fund for the introduction of cleaner technologies</w:t>
            </w:r>
            <w:r>
              <w:fldChar w:fldCharType="end"/>
            </w:r>
          </w:p>
        </w:tc>
      </w:tr>
      <w:tr w:rsidR="003B647B" w:rsidRPr="00ED6522" w14:paraId="4C2D4DDD"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10E6DF" w14:textId="77777777" w:rsidR="003B647B" w:rsidRPr="00ED6522" w:rsidRDefault="00BD18A6" w:rsidP="003B647B">
            <w:pPr>
              <w:pStyle w:val="TextTablesmall"/>
            </w:pPr>
            <w:r>
              <w:fldChar w:fldCharType="begin">
                <w:ffData>
                  <w:name w:val=""/>
                  <w:enabled/>
                  <w:calcOnExit w:val="0"/>
                  <w:textInput>
                    <w:default w:val="Public finance support – bilateral"/>
                  </w:textInput>
                </w:ffData>
              </w:fldChar>
            </w:r>
            <w:r>
              <w:instrText xml:space="preserve"> FORMTEXT </w:instrText>
            </w:r>
            <w:r>
              <w:fldChar w:fldCharType="separate"/>
            </w:r>
            <w:r>
              <w:rPr>
                <w:noProof/>
              </w:rPr>
              <w:t>Public finance support – bilateral</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475E9C7" w14:textId="77777777" w:rsidR="003B647B" w:rsidRPr="00ED6522" w:rsidRDefault="00BD18A6" w:rsidP="003B647B">
            <w:pPr>
              <w:pStyle w:val="TextTablesmall"/>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A965F4B" w14:textId="77777777" w:rsidR="003B647B" w:rsidRPr="00ED6522" w:rsidRDefault="00BD18A6" w:rsidP="003B647B">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5D29E96" w14:textId="77777777" w:rsidR="003B647B" w:rsidRPr="00ED6522" w:rsidRDefault="00BD18A6" w:rsidP="003B647B">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C1A87E7" w14:textId="77777777" w:rsidR="003B647B" w:rsidRPr="00ED6522" w:rsidRDefault="00BD18A6" w:rsidP="003B647B">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0DC9797" w14:textId="77777777" w:rsidR="003B647B" w:rsidRPr="00ED6522" w:rsidRDefault="00BD18A6" w:rsidP="003B647B">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9B03A45" w14:textId="77777777" w:rsidR="003B647B" w:rsidRPr="00ED6522" w:rsidRDefault="00BD18A6" w:rsidP="003B647B">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8B84EAC" w14:textId="77777777" w:rsidR="003B647B" w:rsidRPr="00ED6522" w:rsidRDefault="00BD18A6" w:rsidP="003B647B">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1AEDBA7" w14:textId="77777777" w:rsidR="003B647B" w:rsidRPr="00ED6522" w:rsidRDefault="00BD18A6" w:rsidP="003B647B">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647B" w:rsidRPr="000200DA" w14:paraId="60C6FA46"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10F9F8" w14:textId="77777777" w:rsidR="003B647B" w:rsidRPr="00ED6522" w:rsidRDefault="00BD18A6" w:rsidP="003B647B">
            <w:pPr>
              <w:pStyle w:val="TextTablesmall"/>
            </w:pPr>
            <w:r>
              <w:fldChar w:fldCharType="begin">
                <w:ffData>
                  <w:name w:val=""/>
                  <w:enabled/>
                  <w:calcOnExit w:val="0"/>
                  <w:textInput>
                    <w:default w:val="Public finance support – Global Environment Facility"/>
                  </w:textInput>
                </w:ffData>
              </w:fldChar>
            </w:r>
            <w:r>
              <w:instrText xml:space="preserve"> FORMTEXT </w:instrText>
            </w:r>
            <w:r>
              <w:fldChar w:fldCharType="separate"/>
            </w:r>
            <w:r>
              <w:rPr>
                <w:noProof/>
              </w:rPr>
              <w:t>Public finance support – Global Environment Facility</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3525B0A" w14:textId="77777777" w:rsidR="003B647B" w:rsidRPr="00ED6522" w:rsidRDefault="00BD18A6" w:rsidP="003B647B">
            <w:pPr>
              <w:pStyle w:val="TextTablesmall"/>
            </w:pPr>
            <w:r>
              <w:fldChar w:fldCharType="begin">
                <w:ffData>
                  <w:name w:val=""/>
                  <w:enabled/>
                  <w:calcOnExit w:val="0"/>
                  <w:textInput>
                    <w:default w:val="NE"/>
                  </w:textInput>
                </w:ffData>
              </w:fldChar>
            </w:r>
            <w:r>
              <w:instrText xml:space="preserve"> FORMTEXT </w:instrText>
            </w:r>
            <w:r>
              <w:fldChar w:fldCharType="separate"/>
            </w:r>
            <w:r>
              <w:rPr>
                <w:noProof/>
              </w:rPr>
              <w:t>NE</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97B4E1A" w14:textId="77777777" w:rsidR="003B647B" w:rsidRPr="00ED6522" w:rsidRDefault="00207C85" w:rsidP="003B647B">
            <w:pPr>
              <w:pStyle w:val="TextTablesmall"/>
            </w:pPr>
            <w:r>
              <w:fldChar w:fldCharType="begin">
                <w:ffData>
                  <w:name w:val=""/>
                  <w:enabled/>
                  <w:calcOnExit w:val="0"/>
                  <w:textInput>
                    <w:default w:val="7,528,500.00"/>
                  </w:textInput>
                </w:ffData>
              </w:fldChar>
            </w:r>
            <w:r>
              <w:instrText xml:space="preserve"> FORMTEXT </w:instrText>
            </w:r>
            <w:r>
              <w:fldChar w:fldCharType="separate"/>
            </w:r>
            <w:r>
              <w:rPr>
                <w:noProof/>
              </w:rPr>
              <w:t>7,528,500.00</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A6FF4A6" w14:textId="77777777" w:rsidR="003B647B" w:rsidRPr="00ED6522" w:rsidRDefault="00207C85" w:rsidP="003B647B">
            <w:pPr>
              <w:pStyle w:val="TextTablesmall"/>
            </w:pPr>
            <w:r>
              <w:fldChar w:fldCharType="begin">
                <w:ffData>
                  <w:name w:val=""/>
                  <w:enabled/>
                  <w:calcOnExit w:val="0"/>
                  <w:textInput>
                    <w:default w:val="Disbursed"/>
                  </w:textInput>
                </w:ffData>
              </w:fldChar>
            </w:r>
            <w:r>
              <w:instrText xml:space="preserve"> FORMTEXT </w:instrText>
            </w:r>
            <w:r>
              <w:fldChar w:fldCharType="separate"/>
            </w:r>
            <w:r>
              <w:rPr>
                <w:noProof/>
              </w:rPr>
              <w:t>Disbursed</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4097486" w14:textId="77777777" w:rsidR="003B647B" w:rsidRPr="00ED6522" w:rsidRDefault="003B647B" w:rsidP="003B647B">
            <w:pPr>
              <w:pStyle w:val="TextTablesmall"/>
            </w:pP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9C7E87C" w14:textId="77777777" w:rsidR="003B647B" w:rsidRPr="00ED6522" w:rsidRDefault="00207C85" w:rsidP="003B647B">
            <w:pPr>
              <w:pStyle w:val="TextTablesmall"/>
            </w:pPr>
            <w:r>
              <w:fldChar w:fldCharType="begin">
                <w:ffData>
                  <w:name w:val=""/>
                  <w:enabled/>
                  <w:calcOnExit w:val="0"/>
                  <w:textInput>
                    <w:default w:val="Grant"/>
                  </w:textInput>
                </w:ffData>
              </w:fldChar>
            </w:r>
            <w:r>
              <w:instrText xml:space="preserve"> FORMTEXT </w:instrText>
            </w:r>
            <w:r>
              <w:fldChar w:fldCharType="separate"/>
            </w:r>
            <w:r>
              <w:rPr>
                <w:noProof/>
              </w:rPr>
              <w:t>Grant</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52EB28B" w14:textId="77777777" w:rsidR="003B647B" w:rsidRPr="00ED6522" w:rsidRDefault="00207C85" w:rsidP="003B647B">
            <w:pPr>
              <w:pStyle w:val="TextTablesmall"/>
            </w:pPr>
            <w:r>
              <w:fldChar w:fldCharType="begin">
                <w:ffData>
                  <w:name w:val=""/>
                  <w:enabled/>
                  <w:calcOnExit w:val="0"/>
                  <w:textInput>
                    <w:default w:val="Cross-cutting"/>
                  </w:textInput>
                </w:ffData>
              </w:fldChar>
            </w:r>
            <w:r>
              <w:instrText xml:space="preserve"> FORMTEXT </w:instrText>
            </w:r>
            <w:r>
              <w:fldChar w:fldCharType="separate"/>
            </w:r>
            <w:r>
              <w:rPr>
                <w:noProof/>
              </w:rPr>
              <w:t>Cross-cutting</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B843BA3" w14:textId="77777777" w:rsidR="003B647B" w:rsidRPr="00ED6522" w:rsidRDefault="00207C85" w:rsidP="003B647B">
            <w:pPr>
              <w:pStyle w:val="TextTablesmall"/>
            </w:pPr>
            <w:r>
              <w:fldChar w:fldCharType="begin">
                <w:ffData>
                  <w:name w:val=""/>
                  <w:enabled/>
                  <w:calcOnExit w:val="0"/>
                  <w:textInput>
                    <w:default w:val="Cross-cutting"/>
                  </w:textInput>
                </w:ffData>
              </w:fldChar>
            </w:r>
            <w:r>
              <w:instrText xml:space="preserve"> FORMTEXT </w:instrText>
            </w:r>
            <w:r>
              <w:fldChar w:fldCharType="separate"/>
            </w:r>
            <w:r>
              <w:rPr>
                <w:noProof/>
              </w:rPr>
              <w:t>Cross-cutting</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AF0BE72" w14:textId="77777777" w:rsidR="003B647B" w:rsidRPr="00ED6522" w:rsidRDefault="00207C85" w:rsidP="003B647B">
            <w:pPr>
              <w:pStyle w:val="TextTablesmall"/>
            </w:pPr>
            <w:r>
              <w:fldChar w:fldCharType="begin">
                <w:ffData>
                  <w:name w:val=""/>
                  <w:enabled/>
                  <w:calcOnExit w:val="0"/>
                  <w:textInput>
                    <w:default w:val="Development of Fourth National Communication and Biennial Reports to the UNFCCC"/>
                  </w:textInput>
                </w:ffData>
              </w:fldChar>
            </w:r>
            <w:r>
              <w:instrText xml:space="preserve"> FORMTEXT </w:instrText>
            </w:r>
            <w:r>
              <w:fldChar w:fldCharType="separate"/>
            </w:r>
            <w:r>
              <w:rPr>
                <w:noProof/>
              </w:rPr>
              <w:t>Development of Fourth National Communication and Biennial Reports to the UNFCCC</w:t>
            </w:r>
            <w:r>
              <w:fldChar w:fldCharType="end"/>
            </w:r>
          </w:p>
        </w:tc>
      </w:tr>
      <w:tr w:rsidR="00BD18A6" w:rsidRPr="00BD18A6" w14:paraId="4112E0E9"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7C279F" w14:textId="77777777" w:rsidR="00BD18A6" w:rsidRPr="00ED6522" w:rsidRDefault="00BD18A6" w:rsidP="00BD18A6">
            <w:pPr>
              <w:pStyle w:val="TextTablesmall"/>
            </w:pPr>
            <w:r>
              <w:fldChar w:fldCharType="begin">
                <w:ffData>
                  <w:name w:val=""/>
                  <w:enabled/>
                  <w:calcOnExit w:val="0"/>
                  <w:textInput>
                    <w:default w:val="Public finance support – Global Environment Facility"/>
                  </w:textInput>
                </w:ffData>
              </w:fldChar>
            </w:r>
            <w:r>
              <w:instrText xml:space="preserve"> FORMTEXT </w:instrText>
            </w:r>
            <w:r>
              <w:fldChar w:fldCharType="separate"/>
            </w:r>
            <w:r>
              <w:rPr>
                <w:noProof/>
              </w:rPr>
              <w:t>Public finance support – Global Environment Facility</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208D095" w14:textId="77777777" w:rsidR="00BD18A6" w:rsidRPr="00ED6522" w:rsidRDefault="00BD18A6" w:rsidP="00BD18A6">
            <w:pPr>
              <w:pStyle w:val="TextTablesmall"/>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736CB75"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C280D7D"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79A40EA"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3B915F1"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E8B9C96"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D02FEC2"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6F43144"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D18A6" w:rsidRPr="00BD18A6" w14:paraId="6B91199D"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4B1101" w14:textId="77777777" w:rsidR="00BD18A6" w:rsidRPr="00ED6522" w:rsidRDefault="00BD18A6" w:rsidP="00BD18A6">
            <w:pPr>
              <w:pStyle w:val="TextTablesmall"/>
            </w:pPr>
            <w:r>
              <w:fldChar w:fldCharType="begin">
                <w:ffData>
                  <w:name w:val=""/>
                  <w:enabled/>
                  <w:calcOnExit w:val="0"/>
                  <w:textInput>
                    <w:default w:val="Public finance support – Green Climate Fund"/>
                  </w:textInput>
                </w:ffData>
              </w:fldChar>
            </w:r>
            <w:r>
              <w:instrText xml:space="preserve"> FORMTEXT </w:instrText>
            </w:r>
            <w:r>
              <w:fldChar w:fldCharType="separate"/>
            </w:r>
            <w:r>
              <w:rPr>
                <w:noProof/>
              </w:rPr>
              <w:t>Public finance support – Green Climate Fund</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6D81C58" w14:textId="77777777" w:rsidR="00BD18A6" w:rsidRPr="00ED6522" w:rsidRDefault="00BD18A6" w:rsidP="00BD18A6">
            <w:pPr>
              <w:pStyle w:val="TextTablesmall"/>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BC432AA"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0D85D4D"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7803FFF"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E23D821"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0273033"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A70CF92"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4D7F2FA"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D18A6" w:rsidRPr="00BD18A6" w14:paraId="52899A39"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90901A" w14:textId="77777777" w:rsidR="00BD18A6" w:rsidRPr="00ED6522" w:rsidRDefault="00BD18A6" w:rsidP="00BD18A6">
            <w:pPr>
              <w:pStyle w:val="TextTablesmall"/>
            </w:pPr>
            <w:r>
              <w:fldChar w:fldCharType="begin">
                <w:ffData>
                  <w:name w:val=""/>
                  <w:enabled/>
                  <w:calcOnExit w:val="0"/>
                  <w:textInput>
                    <w:default w:val="Public finance support – other multilateral"/>
                  </w:textInput>
                </w:ffData>
              </w:fldChar>
            </w:r>
            <w:r>
              <w:instrText xml:space="preserve"> FORMTEXT </w:instrText>
            </w:r>
            <w:r>
              <w:fldChar w:fldCharType="separate"/>
            </w:r>
            <w:r>
              <w:rPr>
                <w:noProof/>
              </w:rPr>
              <w:t>Public finance support – other multilateral</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CF4F6DC" w14:textId="77777777" w:rsidR="00BD18A6" w:rsidRPr="00ED6522" w:rsidRDefault="00BD18A6" w:rsidP="00BD18A6">
            <w:pPr>
              <w:pStyle w:val="TextTablesmall"/>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CAF1F59"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55299D5"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CE46E00"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25CC5DF"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C1FEDFA"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FF97438"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FEC97D5"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D18A6" w:rsidRPr="00BD18A6" w14:paraId="435F5950" w14:textId="77777777" w:rsidTr="002F79E9">
        <w:trPr>
          <w:trHeight w:val="60"/>
        </w:trPr>
        <w:tc>
          <w:tcPr>
            <w:tcW w:w="173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EE605E" w14:textId="77777777" w:rsidR="00BD18A6" w:rsidRPr="00ED6522" w:rsidRDefault="00BD18A6" w:rsidP="00BD18A6">
            <w:pPr>
              <w:pStyle w:val="TextTablesmall"/>
            </w:pPr>
            <w:r>
              <w:fldChar w:fldCharType="begin">
                <w:ffData>
                  <w:name w:val=""/>
                  <w:enabled/>
                  <w:calcOnExit w:val="0"/>
                  <w:textInput>
                    <w:default w:val="SUBTOTAL Public finance support"/>
                  </w:textInput>
                </w:ffData>
              </w:fldChar>
            </w:r>
            <w:r>
              <w:instrText xml:space="preserve"> FORMTEXT </w:instrText>
            </w:r>
            <w:r>
              <w:fldChar w:fldCharType="separate"/>
            </w:r>
            <w:r>
              <w:rPr>
                <w:noProof/>
              </w:rPr>
              <w:t>SUBTOTAL Public finance support</w:t>
            </w:r>
            <w:r>
              <w:fldChar w:fldCharType="end"/>
            </w:r>
          </w:p>
        </w:tc>
        <w:tc>
          <w:tcPr>
            <w:tcW w:w="15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AF39996"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3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E580C7A"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2E356E6"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6898055"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40D215B"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6C59027"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437F7D1"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22AE9FE"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D18A6" w:rsidRPr="00BD18A6" w14:paraId="33E216BC" w14:textId="77777777" w:rsidTr="002F79E9">
        <w:trPr>
          <w:trHeight w:val="60"/>
        </w:trPr>
        <w:tc>
          <w:tcPr>
            <w:tcW w:w="1732"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E6E6E6" w:themeFill="accent6"/>
          </w:tcPr>
          <w:p w14:paraId="3BF23A11" w14:textId="77777777" w:rsidR="00BD18A6" w:rsidRPr="00ED6522" w:rsidRDefault="00BD18A6" w:rsidP="00BD18A6">
            <w:pPr>
              <w:pStyle w:val="TextTablesmall"/>
              <w:pageBreakBefore/>
            </w:pPr>
            <w:r>
              <w:lastRenderedPageBreak/>
              <w:fldChar w:fldCharType="begin">
                <w:ffData>
                  <w:name w:val=""/>
                  <w:enabled/>
                  <w:calcOnExit w:val="0"/>
                  <w:textInput>
                    <w:default w:val="Private finance mobilized (optional, only if available)"/>
                  </w:textInput>
                </w:ffData>
              </w:fldChar>
            </w:r>
            <w:r>
              <w:instrText xml:space="preserve"> FORMTEXT </w:instrText>
            </w:r>
            <w:r>
              <w:fldChar w:fldCharType="separate"/>
            </w:r>
            <w:r>
              <w:rPr>
                <w:noProof/>
              </w:rPr>
              <w:t>Private finance mobilized (optional, only if available)</w:t>
            </w:r>
            <w:r>
              <w:fldChar w:fldCharType="end"/>
            </w:r>
          </w:p>
        </w:tc>
        <w:tc>
          <w:tcPr>
            <w:tcW w:w="1529"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56AA6D26" w14:textId="77777777" w:rsidR="00BD18A6" w:rsidRPr="00ED6522" w:rsidRDefault="00BD18A6" w:rsidP="00BD18A6">
            <w:pPr>
              <w:pStyle w:val="TextTablesmall"/>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c>
          <w:tcPr>
            <w:tcW w:w="1530"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632A35E0"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6561C1DE"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6"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72574646"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52"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192FE976"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5E1C1B6C"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03"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7754E9FA"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AAAAAA" w:themeColor="accent5"/>
              <w:left w:val="single" w:sz="4" w:space="0" w:color="AAAAAA" w:themeColor="accent5"/>
              <w:bottom w:val="single" w:sz="4" w:space="0" w:color="3080F0" w:themeColor="accent2"/>
              <w:right w:val="single" w:sz="4" w:space="0" w:color="AAAAAA" w:themeColor="accent5"/>
            </w:tcBorders>
            <w:shd w:val="clear" w:color="auto" w:fill="FFFFFF" w:themeFill="background1"/>
          </w:tcPr>
          <w:p w14:paraId="0FA123AB" w14:textId="77777777" w:rsidR="00BD18A6" w:rsidRPr="00ED6522" w:rsidRDefault="00BD18A6" w:rsidP="00BD18A6">
            <w:pPr>
              <w:pStyle w:val="TextTablesmall"/>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D18A6" w:rsidRPr="00ED6522" w14:paraId="75257490" w14:textId="77777777" w:rsidTr="002F79E9">
        <w:trPr>
          <w:trHeight w:val="60"/>
        </w:trPr>
        <w:tc>
          <w:tcPr>
            <w:tcW w:w="1732"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tcPr>
          <w:p w14:paraId="038F0C4F" w14:textId="77777777" w:rsidR="00BD18A6" w:rsidRPr="00ED6522" w:rsidRDefault="00BD18A6" w:rsidP="00BD18A6">
            <w:pPr>
              <w:pStyle w:val="HeadlineTablesmall"/>
            </w:pPr>
            <w:r w:rsidRPr="00ED6522">
              <w:t>TOTAL</w:t>
            </w:r>
          </w:p>
        </w:tc>
        <w:tc>
          <w:tcPr>
            <w:tcW w:w="1529"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21D7D64B"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c>
          <w:tcPr>
            <w:tcW w:w="153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044B96F"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c>
          <w:tcPr>
            <w:tcW w:w="1559"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178ACE63"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c>
          <w:tcPr>
            <w:tcW w:w="127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431C7791"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c>
          <w:tcPr>
            <w:tcW w:w="2552"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623DA15"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c>
          <w:tcPr>
            <w:tcW w:w="1984"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18721A65"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c>
          <w:tcPr>
            <w:tcW w:w="903"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C6B4218"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c>
          <w:tcPr>
            <w:tcW w:w="1620"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69D395C4" w14:textId="77777777" w:rsidR="00BD18A6" w:rsidRPr="00BD18A6" w:rsidRDefault="00BD18A6" w:rsidP="00BD18A6">
            <w:pPr>
              <w:pStyle w:val="HeadlineTablesmall"/>
            </w:pPr>
            <w:r w:rsidRPr="00BD18A6">
              <w:fldChar w:fldCharType="begin">
                <w:ffData>
                  <w:name w:val=""/>
                  <w:enabled/>
                  <w:calcOnExit w:val="0"/>
                  <w:textInput/>
                </w:ffData>
              </w:fldChar>
            </w:r>
            <w:r w:rsidRPr="00BD18A6">
              <w:instrText xml:space="preserve"> FORMTEXT </w:instrText>
            </w:r>
            <w:r w:rsidRPr="00BD18A6">
              <w:fldChar w:fldCharType="separate"/>
            </w:r>
            <w:r w:rsidRPr="00BD18A6">
              <w:rPr>
                <w:noProof/>
              </w:rPr>
              <w:t> </w:t>
            </w:r>
            <w:r w:rsidRPr="00BD18A6">
              <w:rPr>
                <w:noProof/>
              </w:rPr>
              <w:t> </w:t>
            </w:r>
            <w:r w:rsidRPr="00BD18A6">
              <w:rPr>
                <w:noProof/>
              </w:rPr>
              <w:t> </w:t>
            </w:r>
            <w:r w:rsidRPr="00BD18A6">
              <w:rPr>
                <w:noProof/>
              </w:rPr>
              <w:t> </w:t>
            </w:r>
            <w:r w:rsidRPr="00BD18A6">
              <w:rPr>
                <w:noProof/>
              </w:rPr>
              <w:t> </w:t>
            </w:r>
            <w:r w:rsidRPr="00BD18A6">
              <w:fldChar w:fldCharType="end"/>
            </w:r>
          </w:p>
        </w:tc>
      </w:tr>
    </w:tbl>
    <w:p w14:paraId="38F5BBE3" w14:textId="77777777" w:rsidR="00AB13AC" w:rsidRPr="00ED6522" w:rsidRDefault="00AB13AC" w:rsidP="003B647B">
      <w:pPr>
        <w:rPr>
          <w:lang w:val="en-GB"/>
        </w:rPr>
      </w:pPr>
    </w:p>
    <w:p w14:paraId="4635CBCE" w14:textId="77777777" w:rsidR="003B647B" w:rsidRPr="00ED6522" w:rsidRDefault="003B647B" w:rsidP="003B647B">
      <w:pPr>
        <w:rPr>
          <w:lang w:val="en-GB"/>
        </w:rPr>
      </w:pPr>
    </w:p>
    <w:p w14:paraId="18D87D99" w14:textId="77777777" w:rsidR="00AA2D84" w:rsidRPr="00ED6522" w:rsidRDefault="00AA2D84" w:rsidP="00AA2D84">
      <w:pPr>
        <w:rPr>
          <w:lang w:val="en-GB"/>
        </w:rPr>
        <w:sectPr w:rsidR="00AA2D84" w:rsidRPr="00ED6522" w:rsidSect="00F40EB9">
          <w:headerReference w:type="default" r:id="rId36"/>
          <w:footerReference w:type="default" r:id="rId37"/>
          <w:pgSz w:w="16838" w:h="11906" w:orient="landscape" w:code="9"/>
          <w:pgMar w:top="1701" w:right="1134" w:bottom="1134" w:left="1134" w:header="709" w:footer="567" w:gutter="0"/>
          <w:cols w:space="708"/>
          <w:docGrid w:linePitch="360"/>
        </w:sectPr>
      </w:pPr>
    </w:p>
    <w:p w14:paraId="44570F4E" w14:textId="77777777" w:rsidR="00AA2D84" w:rsidRPr="00ED6522" w:rsidRDefault="007D1A0F" w:rsidP="007D1A0F">
      <w:pPr>
        <w:pStyle w:val="berschrift3"/>
        <w:rPr>
          <w:lang w:val="en-GB"/>
        </w:rPr>
      </w:pPr>
      <w:bookmarkStart w:id="117" w:name="_Ref90028279"/>
      <w:bookmarkStart w:id="118" w:name="_Toc90029734"/>
      <w:r w:rsidRPr="00ED6522">
        <w:rPr>
          <w:lang w:val="en-GB"/>
        </w:rPr>
        <w:lastRenderedPageBreak/>
        <w:t>Technology and capacity building support received</w:t>
      </w:r>
      <w:bookmarkEnd w:id="117"/>
      <w:bookmarkEnd w:id="118"/>
    </w:p>
    <w:p w14:paraId="5AF2EA11" w14:textId="77777777" w:rsidR="007D1A0F" w:rsidRPr="00313D3A" w:rsidRDefault="007D1A0F" w:rsidP="003B0543">
      <w:pPr>
        <w:pStyle w:val="Standardbold"/>
        <w:rPr>
          <w:u w:val="single"/>
          <w:lang w:val="en-GB"/>
        </w:rPr>
      </w:pPr>
      <w:r w:rsidRPr="00313D3A">
        <w:rPr>
          <w:u w:val="single"/>
          <w:lang w:val="en-GB"/>
        </w:rPr>
        <w:t xml:space="preserve">Minimum information: </w:t>
      </w:r>
    </w:p>
    <w:p w14:paraId="340A7A00" w14:textId="77777777" w:rsidR="007D1A0F" w:rsidRPr="00ED6522" w:rsidRDefault="007D1A0F" w:rsidP="007D1A0F">
      <w:pPr>
        <w:rPr>
          <w:lang w:val="en-GB"/>
        </w:rPr>
      </w:pPr>
      <w:r w:rsidRPr="00ED6522">
        <w:rPr>
          <w:lang w:val="en-GB"/>
        </w:rPr>
        <w:t xml:space="preserve">This section </w:t>
      </w:r>
      <w:r w:rsidRPr="009B4B28">
        <w:rPr>
          <w:i/>
          <w:iCs/>
          <w:lang w:val="en-GB"/>
        </w:rPr>
        <w:t>should</w:t>
      </w:r>
      <w:r w:rsidRPr="00ED6522">
        <w:rPr>
          <w:lang w:val="en-GB"/>
        </w:rPr>
        <w:t xml:space="preserve"> address the following issues:</w:t>
      </w:r>
    </w:p>
    <w:p w14:paraId="10F71417" w14:textId="77777777" w:rsidR="007D1A0F" w:rsidRPr="00ED6522" w:rsidRDefault="007D1A0F" w:rsidP="007D1A0F">
      <w:pPr>
        <w:pStyle w:val="Bullets"/>
        <w:rPr>
          <w:lang w:val="en-GB"/>
        </w:rPr>
      </w:pPr>
      <w:r w:rsidRPr="00ED6522">
        <w:rPr>
          <w:lang w:val="en-GB"/>
        </w:rPr>
        <w:t>Technology and capacity building support received which was not received as financial support, but e.g., in the form of training.</w:t>
      </w:r>
    </w:p>
    <w:p w14:paraId="7E7B9457" w14:textId="77777777" w:rsidR="007D1A0F" w:rsidRPr="00313D3A" w:rsidRDefault="007D1A0F" w:rsidP="00F30FBD">
      <w:pPr>
        <w:pStyle w:val="Standardbold"/>
        <w:spacing w:before="240"/>
        <w:rPr>
          <w:u w:val="single"/>
          <w:lang w:val="en-GB"/>
        </w:rPr>
      </w:pPr>
      <w:r w:rsidRPr="00313D3A">
        <w:rPr>
          <w:u w:val="single"/>
          <w:lang w:val="en-GB"/>
        </w:rPr>
        <w:t>Additional information/best practice:</w:t>
      </w:r>
    </w:p>
    <w:p w14:paraId="65F6BE85" w14:textId="77777777" w:rsidR="007D1A0F" w:rsidRPr="00ED6522" w:rsidRDefault="007D1A0F" w:rsidP="007D1A0F">
      <w:pPr>
        <w:rPr>
          <w:lang w:val="en-GB"/>
        </w:rPr>
      </w:pPr>
      <w:r w:rsidRPr="00ED6522">
        <w:rPr>
          <w:lang w:val="en-GB"/>
        </w:rPr>
        <w:t xml:space="preserve">This section </w:t>
      </w:r>
      <w:r w:rsidRPr="009B4B28">
        <w:rPr>
          <w:i/>
          <w:iCs/>
          <w:lang w:val="en-GB"/>
        </w:rPr>
        <w:t>may</w:t>
      </w:r>
      <w:r w:rsidRPr="00ED6522">
        <w:rPr>
          <w:lang w:val="en-GB"/>
        </w:rPr>
        <w:t xml:space="preserve"> address the following issues:</w:t>
      </w:r>
    </w:p>
    <w:p w14:paraId="45F7EA54" w14:textId="18CF9AC7" w:rsidR="007D1A0F" w:rsidRPr="00ED6522" w:rsidRDefault="007D1A0F" w:rsidP="007D1A0F">
      <w:pPr>
        <w:pStyle w:val="Bullets"/>
        <w:rPr>
          <w:lang w:val="en-GB"/>
        </w:rPr>
      </w:pPr>
      <w:r w:rsidRPr="00ED6522">
        <w:rPr>
          <w:lang w:val="en-GB"/>
        </w:rPr>
        <w:t xml:space="preserve">You may wish to report information on technology and capacity-building support received by using the below </w:t>
      </w:r>
      <w:r w:rsidR="004914A6" w:rsidRPr="002023C6">
        <w:rPr>
          <w:u w:val="single"/>
          <w:lang w:val="en-GB"/>
        </w:rPr>
        <w:fldChar w:fldCharType="begin"/>
      </w:r>
      <w:r w:rsidR="004914A6" w:rsidRPr="002023C6">
        <w:rPr>
          <w:u w:val="single"/>
          <w:lang w:val="en-GB"/>
        </w:rPr>
        <w:instrText xml:space="preserve"> REF _Ref61365293 \h </w:instrText>
      </w:r>
      <w:r w:rsidR="002023C6">
        <w:rPr>
          <w:u w:val="single"/>
          <w:lang w:val="en-GB"/>
        </w:rPr>
        <w:instrText xml:space="preserve"> \* MERGEFORMAT </w:instrText>
      </w:r>
      <w:r w:rsidR="004914A6" w:rsidRPr="002023C6">
        <w:rPr>
          <w:u w:val="single"/>
          <w:lang w:val="en-GB"/>
        </w:rPr>
      </w:r>
      <w:r w:rsidR="004914A6" w:rsidRPr="002023C6">
        <w:rPr>
          <w:u w:val="single"/>
          <w:lang w:val="en-GB"/>
        </w:rPr>
        <w:fldChar w:fldCharType="separate"/>
      </w:r>
      <w:r w:rsidR="00BC4C90" w:rsidRPr="002023C6">
        <w:rPr>
          <w:u w:val="single"/>
          <w:lang w:val="en-GB"/>
        </w:rPr>
        <w:t xml:space="preserve">Table </w:t>
      </w:r>
      <w:r w:rsidR="00BC4C90" w:rsidRPr="002023C6">
        <w:rPr>
          <w:noProof/>
          <w:u w:val="single"/>
          <w:lang w:val="en-GB"/>
        </w:rPr>
        <w:t>8</w:t>
      </w:r>
      <w:r w:rsidR="004914A6" w:rsidRPr="002023C6">
        <w:rPr>
          <w:u w:val="single"/>
          <w:lang w:val="en-GB"/>
        </w:rPr>
        <w:fldChar w:fldCharType="end"/>
      </w:r>
      <w:r w:rsidRPr="00ED6522">
        <w:rPr>
          <w:lang w:val="en-GB"/>
        </w:rPr>
        <w:t xml:space="preserve"> and </w:t>
      </w:r>
      <w:r w:rsidR="00A275D3" w:rsidRPr="002023C6">
        <w:rPr>
          <w:u w:val="single"/>
          <w:lang w:val="en-GB"/>
        </w:rPr>
        <w:fldChar w:fldCharType="begin"/>
      </w:r>
      <w:r w:rsidR="00A275D3" w:rsidRPr="002023C6">
        <w:rPr>
          <w:u w:val="single"/>
          <w:lang w:val="en-GB"/>
        </w:rPr>
        <w:instrText xml:space="preserve"> REF _Ref61365500 \h </w:instrText>
      </w:r>
      <w:r w:rsidR="002023C6">
        <w:rPr>
          <w:u w:val="single"/>
          <w:lang w:val="en-GB"/>
        </w:rPr>
        <w:instrText xml:space="preserve"> \* MERGEFORMAT </w:instrText>
      </w:r>
      <w:r w:rsidR="00A275D3" w:rsidRPr="002023C6">
        <w:rPr>
          <w:u w:val="single"/>
          <w:lang w:val="en-GB"/>
        </w:rPr>
      </w:r>
      <w:r w:rsidR="00A275D3" w:rsidRPr="002023C6">
        <w:rPr>
          <w:u w:val="single"/>
          <w:lang w:val="en-GB"/>
        </w:rPr>
        <w:fldChar w:fldCharType="separate"/>
      </w:r>
      <w:r w:rsidR="00BC4C90" w:rsidRPr="002023C6">
        <w:rPr>
          <w:u w:val="single"/>
          <w:lang w:val="en-GB"/>
        </w:rPr>
        <w:t xml:space="preserve">Table </w:t>
      </w:r>
      <w:r w:rsidR="00BC4C90" w:rsidRPr="002023C6">
        <w:rPr>
          <w:noProof/>
          <w:u w:val="single"/>
          <w:lang w:val="en-GB"/>
        </w:rPr>
        <w:t>9</w:t>
      </w:r>
      <w:r w:rsidR="00A275D3" w:rsidRPr="002023C6">
        <w:rPr>
          <w:u w:val="single"/>
          <w:lang w:val="en-GB"/>
        </w:rPr>
        <w:fldChar w:fldCharType="end"/>
      </w:r>
      <w:r w:rsidRPr="00ED6522">
        <w:rPr>
          <w:lang w:val="en-GB"/>
        </w:rPr>
        <w:t xml:space="preserve"> to structure the required information.</w:t>
      </w:r>
    </w:p>
    <w:p w14:paraId="52E57593" w14:textId="6F968C07" w:rsidR="007D1A0F" w:rsidRPr="00ED6522" w:rsidRDefault="007D1A0F" w:rsidP="007D1A0F">
      <w:pPr>
        <w:pStyle w:val="Bullets"/>
        <w:rPr>
          <w:lang w:val="en-GB"/>
        </w:rPr>
      </w:pPr>
      <w:r w:rsidRPr="00ED6522">
        <w:rPr>
          <w:lang w:val="en-GB"/>
        </w:rPr>
        <w:t xml:space="preserve">In </w:t>
      </w:r>
      <w:r w:rsidR="004914A6" w:rsidRPr="002023C6">
        <w:rPr>
          <w:u w:val="single"/>
          <w:lang w:val="en-GB"/>
        </w:rPr>
        <w:fldChar w:fldCharType="begin"/>
      </w:r>
      <w:r w:rsidR="004914A6" w:rsidRPr="002023C6">
        <w:rPr>
          <w:u w:val="single"/>
          <w:lang w:val="en-GB"/>
        </w:rPr>
        <w:instrText xml:space="preserve"> REF _Ref61365293 \h </w:instrText>
      </w:r>
      <w:r w:rsidR="002023C6">
        <w:rPr>
          <w:u w:val="single"/>
          <w:lang w:val="en-GB"/>
        </w:rPr>
        <w:instrText xml:space="preserve"> \* MERGEFORMAT </w:instrText>
      </w:r>
      <w:r w:rsidR="004914A6" w:rsidRPr="002023C6">
        <w:rPr>
          <w:u w:val="single"/>
          <w:lang w:val="en-GB"/>
        </w:rPr>
      </w:r>
      <w:r w:rsidR="004914A6" w:rsidRPr="002023C6">
        <w:rPr>
          <w:u w:val="single"/>
          <w:lang w:val="en-GB"/>
        </w:rPr>
        <w:fldChar w:fldCharType="separate"/>
      </w:r>
      <w:r w:rsidR="00BC4C90" w:rsidRPr="002023C6">
        <w:rPr>
          <w:u w:val="single"/>
          <w:lang w:val="en-GB"/>
        </w:rPr>
        <w:t xml:space="preserve">Table </w:t>
      </w:r>
      <w:r w:rsidR="00BC4C90" w:rsidRPr="002023C6">
        <w:rPr>
          <w:noProof/>
          <w:u w:val="single"/>
          <w:lang w:val="en-GB"/>
        </w:rPr>
        <w:t>8</w:t>
      </w:r>
      <w:r w:rsidR="004914A6" w:rsidRPr="002023C6">
        <w:rPr>
          <w:u w:val="single"/>
          <w:lang w:val="en-GB"/>
        </w:rPr>
        <w:fldChar w:fldCharType="end"/>
      </w:r>
      <w:r w:rsidRPr="00ED6522">
        <w:rPr>
          <w:lang w:val="en-GB"/>
        </w:rPr>
        <w:t xml:space="preserve"> and </w:t>
      </w:r>
      <w:r w:rsidR="00A275D3" w:rsidRPr="002023C6">
        <w:rPr>
          <w:u w:val="single"/>
          <w:lang w:val="en-GB"/>
        </w:rPr>
        <w:fldChar w:fldCharType="begin"/>
      </w:r>
      <w:r w:rsidR="00A275D3" w:rsidRPr="002023C6">
        <w:rPr>
          <w:u w:val="single"/>
          <w:lang w:val="en-GB"/>
        </w:rPr>
        <w:instrText xml:space="preserve"> REF _Ref61365500 \h </w:instrText>
      </w:r>
      <w:r w:rsidR="002023C6">
        <w:rPr>
          <w:u w:val="single"/>
          <w:lang w:val="en-GB"/>
        </w:rPr>
        <w:instrText xml:space="preserve"> \* MERGEFORMAT </w:instrText>
      </w:r>
      <w:r w:rsidR="00A275D3" w:rsidRPr="002023C6">
        <w:rPr>
          <w:u w:val="single"/>
          <w:lang w:val="en-GB"/>
        </w:rPr>
      </w:r>
      <w:r w:rsidR="00A275D3" w:rsidRPr="002023C6">
        <w:rPr>
          <w:u w:val="single"/>
          <w:lang w:val="en-GB"/>
        </w:rPr>
        <w:fldChar w:fldCharType="separate"/>
      </w:r>
      <w:r w:rsidR="00BC4C90" w:rsidRPr="002023C6">
        <w:rPr>
          <w:u w:val="single"/>
          <w:lang w:val="en-GB"/>
        </w:rPr>
        <w:t xml:space="preserve">Table </w:t>
      </w:r>
      <w:r w:rsidR="00BC4C90" w:rsidRPr="002023C6">
        <w:rPr>
          <w:noProof/>
          <w:u w:val="single"/>
          <w:lang w:val="en-GB"/>
        </w:rPr>
        <w:t>9</w:t>
      </w:r>
      <w:r w:rsidR="00A275D3" w:rsidRPr="002023C6">
        <w:rPr>
          <w:u w:val="single"/>
          <w:lang w:val="en-GB"/>
        </w:rPr>
        <w:fldChar w:fldCharType="end"/>
      </w:r>
      <w:r w:rsidRPr="00ED6522">
        <w:rPr>
          <w:lang w:val="en-GB"/>
        </w:rPr>
        <w:t xml:space="preserve"> briefly describe the activities carried out as well as their focus and the source of the support.</w:t>
      </w:r>
    </w:p>
    <w:p w14:paraId="47DC792B" w14:textId="0DC0AF7B" w:rsidR="00335FB9" w:rsidRPr="00ED6522" w:rsidRDefault="007D1A0F" w:rsidP="007D1A0F">
      <w:pPr>
        <w:pStyle w:val="Bullets"/>
        <w:rPr>
          <w:lang w:val="en-GB"/>
        </w:rPr>
      </w:pPr>
      <w:r w:rsidRPr="00ED6522">
        <w:rPr>
          <w:lang w:val="en-GB"/>
        </w:rPr>
        <w:t xml:space="preserve">If possible, please comment on how this support received has responded to needs for support included in previous reports, how it has met existing needs and how it relates to support needed in </w:t>
      </w:r>
      <w:r w:rsidRPr="007F49F4">
        <w:rPr>
          <w:lang w:val="en-GB"/>
        </w:rPr>
        <w:t>section</w:t>
      </w:r>
      <w:r w:rsidR="007F49F4">
        <w:rPr>
          <w:lang w:val="en-GB"/>
        </w:rPr>
        <w:t xml:space="preserve"> </w:t>
      </w:r>
      <w:r w:rsidR="007F49F4" w:rsidRPr="007F49F4">
        <w:rPr>
          <w:highlight w:val="yellow"/>
          <w:u w:val="single"/>
          <w:lang w:val="en-GB"/>
        </w:rPr>
        <w:fldChar w:fldCharType="begin"/>
      </w:r>
      <w:r w:rsidR="007F49F4" w:rsidRPr="007F49F4">
        <w:rPr>
          <w:u w:val="single"/>
          <w:lang w:val="en-GB"/>
        </w:rPr>
        <w:instrText xml:space="preserve"> REF _Ref90025705 \h </w:instrText>
      </w:r>
      <w:r w:rsidR="007F49F4">
        <w:rPr>
          <w:highlight w:val="yellow"/>
          <w:u w:val="single"/>
          <w:lang w:val="en-GB"/>
        </w:rPr>
        <w:instrText xml:space="preserve"> \* MERGEFORMAT </w:instrText>
      </w:r>
      <w:r w:rsidR="007F49F4" w:rsidRPr="007F49F4">
        <w:rPr>
          <w:highlight w:val="yellow"/>
          <w:u w:val="single"/>
          <w:lang w:val="en-GB"/>
        </w:rPr>
      </w:r>
      <w:r w:rsidR="007F49F4" w:rsidRPr="007F49F4">
        <w:rPr>
          <w:highlight w:val="yellow"/>
          <w:u w:val="single"/>
          <w:lang w:val="en-GB"/>
        </w:rPr>
        <w:fldChar w:fldCharType="separate"/>
      </w:r>
      <w:r w:rsidR="007F49F4" w:rsidRPr="007F49F4">
        <w:rPr>
          <w:u w:val="single"/>
          <w:lang w:val="en-GB"/>
        </w:rPr>
        <w:t>5.1</w:t>
      </w:r>
      <w:r w:rsidR="007F49F4" w:rsidRPr="007F49F4">
        <w:rPr>
          <w:highlight w:val="yellow"/>
          <w:u w:val="single"/>
          <w:lang w:val="en-GB"/>
        </w:rPr>
        <w:fldChar w:fldCharType="end"/>
      </w:r>
      <w:r w:rsidRPr="00ED6522">
        <w:rPr>
          <w:lang w:val="en-GB"/>
        </w:rPr>
        <w:t xml:space="preserve">, e.g., where a need has been addressed by support, but not fully met (e.g., where basic capacity building was </w:t>
      </w:r>
      <w:r w:rsidR="004914A6" w:rsidRPr="00ED6522">
        <w:rPr>
          <w:lang w:val="en-GB"/>
        </w:rPr>
        <w:t>provided,</w:t>
      </w:r>
      <w:r w:rsidRPr="00ED6522">
        <w:rPr>
          <w:lang w:val="en-GB"/>
        </w:rPr>
        <w:t xml:space="preserve"> and now further capacity building is required).</w:t>
      </w:r>
    </w:p>
    <w:p w14:paraId="70214E9E" w14:textId="77777777" w:rsidR="00494C04" w:rsidRPr="00ED6522" w:rsidRDefault="00494C04" w:rsidP="00494C04">
      <w:pPr>
        <w:rPr>
          <w:lang w:val="en-GB"/>
        </w:rPr>
      </w:pPr>
    </w:p>
    <w:p w14:paraId="48D20819" w14:textId="77777777" w:rsidR="00C52A78" w:rsidRPr="00ED6522" w:rsidRDefault="00C52A78" w:rsidP="00C52A78">
      <w:pPr>
        <w:rPr>
          <w:lang w:val="en-GB"/>
        </w:rPr>
      </w:pPr>
    </w:p>
    <w:p w14:paraId="3C8D74EF" w14:textId="77777777" w:rsidR="00C52A78" w:rsidRPr="00ED6522" w:rsidRDefault="00C52A78" w:rsidP="00C52A78">
      <w:pPr>
        <w:rPr>
          <w:lang w:val="en-GB"/>
        </w:rPr>
        <w:sectPr w:rsidR="00C52A78" w:rsidRPr="00ED6522" w:rsidSect="00F40EB9">
          <w:headerReference w:type="default" r:id="rId38"/>
          <w:footerReference w:type="default" r:id="rId39"/>
          <w:pgSz w:w="11906" w:h="16838" w:code="9"/>
          <w:pgMar w:top="1701" w:right="1418" w:bottom="1134" w:left="1418" w:header="709" w:footer="567" w:gutter="0"/>
          <w:cols w:space="708"/>
          <w:docGrid w:linePitch="360"/>
        </w:sectPr>
      </w:pPr>
    </w:p>
    <w:p w14:paraId="19CBC41A" w14:textId="77777777" w:rsidR="00C52A78" w:rsidRPr="00ED6522" w:rsidRDefault="00C52A78" w:rsidP="00C52A78">
      <w:pPr>
        <w:pStyle w:val="Beschriftung"/>
        <w:keepNext/>
        <w:rPr>
          <w:lang w:val="en-GB"/>
        </w:rPr>
      </w:pPr>
      <w:bookmarkStart w:id="119" w:name="_Ref61365293"/>
      <w:bookmarkStart w:id="120" w:name="_Ref90028345"/>
      <w:bookmarkStart w:id="121" w:name="_Toc90029752"/>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8</w:t>
      </w:r>
      <w:r w:rsidRPr="00ED6522">
        <w:rPr>
          <w:lang w:val="en-GB"/>
        </w:rPr>
        <w:fldChar w:fldCharType="end"/>
      </w:r>
      <w:bookmarkEnd w:id="119"/>
      <w:r w:rsidRPr="00ED6522">
        <w:rPr>
          <w:lang w:val="en-GB"/>
        </w:rPr>
        <w:t xml:space="preserve">: </w:t>
      </w:r>
      <w:r w:rsidR="00ED64C7" w:rsidRPr="00ED6522">
        <w:rPr>
          <w:lang w:val="en-GB"/>
        </w:rPr>
        <w:t>Climate-specific technology received in the reporting timeframe</w:t>
      </w:r>
      <w:bookmarkEnd w:id="120"/>
      <w:bookmarkEnd w:id="121"/>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2428"/>
        <w:gridCol w:w="2429"/>
        <w:gridCol w:w="2429"/>
        <w:gridCol w:w="2428"/>
        <w:gridCol w:w="2429"/>
        <w:gridCol w:w="2429"/>
      </w:tblGrid>
      <w:tr w:rsidR="00C52A78" w:rsidRPr="00ED6522" w14:paraId="547AFFC4" w14:textId="77777777" w:rsidTr="00C52A78">
        <w:trPr>
          <w:trHeight w:val="53"/>
          <w:tblHeader/>
        </w:trPr>
        <w:tc>
          <w:tcPr>
            <w:tcW w:w="14572" w:type="dxa"/>
            <w:gridSpan w:val="6"/>
            <w:tcBorders>
              <w:top w:val="single" w:sz="4" w:space="0" w:color="001B50" w:themeColor="accent1"/>
              <w:left w:val="single" w:sz="4" w:space="0" w:color="001B50" w:themeColor="accent1"/>
              <w:bottom w:val="single" w:sz="4" w:space="0" w:color="6F6F6F" w:themeColor="accent4"/>
              <w:right w:val="single" w:sz="4" w:space="0" w:color="001B50" w:themeColor="accent1"/>
            </w:tcBorders>
            <w:shd w:val="clear" w:color="auto" w:fill="001B50" w:themeFill="accent1"/>
            <w:vAlign w:val="bottom"/>
          </w:tcPr>
          <w:p w14:paraId="392ED3AA" w14:textId="77777777" w:rsidR="00C52A78" w:rsidRPr="00ED6522" w:rsidRDefault="00C52A78" w:rsidP="00C52A78">
            <w:pPr>
              <w:pStyle w:val="HeadlineTable"/>
              <w:jc w:val="center"/>
              <w:rPr>
                <w:lang w:val="en-GB"/>
              </w:rPr>
            </w:pPr>
            <w:r w:rsidRPr="00ED6522">
              <w:rPr>
                <w:lang w:val="en-GB"/>
              </w:rPr>
              <w:t>Reporting period (timeframe covered)</w:t>
            </w:r>
          </w:p>
        </w:tc>
      </w:tr>
      <w:tr w:rsidR="00C52A78" w:rsidRPr="00ED6522" w14:paraId="2387CE76" w14:textId="77777777" w:rsidTr="00C52A78">
        <w:trPr>
          <w:trHeight w:val="60"/>
          <w:tblHeader/>
        </w:trPr>
        <w:tc>
          <w:tcPr>
            <w:tcW w:w="14572" w:type="dxa"/>
            <w:gridSpan w:val="6"/>
            <w:tcBorders>
              <w:top w:val="single" w:sz="4" w:space="0" w:color="6F6F6F" w:themeColor="accent4"/>
              <w:left w:val="single" w:sz="4" w:space="0" w:color="6F6F6F" w:themeColor="accent4"/>
              <w:bottom w:val="single" w:sz="4" w:space="0" w:color="6F6F6F" w:themeColor="accent4"/>
              <w:right w:val="single" w:sz="4" w:space="0" w:color="6F6F6F" w:themeColor="accent4"/>
            </w:tcBorders>
            <w:shd w:val="clear" w:color="auto" w:fill="6F6F6F" w:themeFill="accent4"/>
          </w:tcPr>
          <w:p w14:paraId="0DB2E855" w14:textId="77777777" w:rsidR="00C52A78" w:rsidRPr="00ED6522" w:rsidRDefault="00C52A78" w:rsidP="00C52A78">
            <w:pPr>
              <w:pStyle w:val="HeadlineTable"/>
              <w:jc w:val="center"/>
              <w:rPr>
                <w:lang w:val="en-GB"/>
              </w:rPr>
            </w:pPr>
            <w:r w:rsidRPr="00ED6522">
              <w:rPr>
                <w:lang w:val="en-GB"/>
              </w:rPr>
              <w:t>e.g., 2016-2017</w:t>
            </w:r>
          </w:p>
        </w:tc>
      </w:tr>
      <w:tr w:rsidR="00ED64C7" w:rsidRPr="00ED6522" w14:paraId="6586A62F" w14:textId="77777777" w:rsidTr="00ED64C7">
        <w:trPr>
          <w:trHeight w:val="60"/>
          <w:tblHeader/>
        </w:trPr>
        <w:tc>
          <w:tcPr>
            <w:tcW w:w="2428" w:type="dxa"/>
            <w:tcBorders>
              <w:top w:val="single" w:sz="4" w:space="0" w:color="6F6F6F" w:themeColor="accent4"/>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2C084695" w14:textId="77777777" w:rsidR="00ED64C7" w:rsidRPr="00ED6522" w:rsidRDefault="00ED64C7" w:rsidP="00ED64C7">
            <w:pPr>
              <w:pStyle w:val="HeadlineTable"/>
              <w:rPr>
                <w:lang w:val="en-GB"/>
              </w:rPr>
            </w:pPr>
            <w:r w:rsidRPr="00ED6522">
              <w:rPr>
                <w:lang w:val="en-GB"/>
              </w:rPr>
              <w:t>Type of support [technology transfer]</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54888111" w14:textId="77777777" w:rsidR="00ED64C7" w:rsidRPr="00ED6522" w:rsidRDefault="00ED64C7" w:rsidP="00ED64C7">
            <w:pPr>
              <w:pStyle w:val="HeadlineTable"/>
              <w:rPr>
                <w:lang w:val="en-GB"/>
              </w:rPr>
            </w:pPr>
            <w:r w:rsidRPr="00ED6522">
              <w:rPr>
                <w:lang w:val="en-GB"/>
              </w:rPr>
              <w:t>Support activity</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13CC5932" w14:textId="77777777" w:rsidR="00ED64C7" w:rsidRPr="00ED6522" w:rsidRDefault="00ED64C7" w:rsidP="00ED64C7">
            <w:pPr>
              <w:pStyle w:val="HeadlineTable"/>
              <w:rPr>
                <w:lang w:val="en-GB"/>
              </w:rPr>
            </w:pPr>
            <w:r w:rsidRPr="00ED6522">
              <w:rPr>
                <w:lang w:val="en-GB"/>
              </w:rPr>
              <w:t>Year(s) received</w:t>
            </w:r>
          </w:p>
        </w:tc>
        <w:tc>
          <w:tcPr>
            <w:tcW w:w="2428"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21869BD9" w14:textId="77777777" w:rsidR="00ED64C7" w:rsidRPr="00ED6522" w:rsidRDefault="00ED64C7" w:rsidP="00ED64C7">
            <w:pPr>
              <w:pStyle w:val="HeadlineTable"/>
              <w:rPr>
                <w:lang w:val="en-GB"/>
              </w:rPr>
            </w:pPr>
            <w:r w:rsidRPr="00ED6522">
              <w:rPr>
                <w:lang w:val="en-GB"/>
              </w:rPr>
              <w:t>Status [ongoing, finalised]</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44158EA7" w14:textId="77777777" w:rsidR="00ED64C7" w:rsidRPr="00ED6522" w:rsidRDefault="00ED64C7" w:rsidP="00ED64C7">
            <w:pPr>
              <w:pStyle w:val="HeadlineTable"/>
              <w:rPr>
                <w:lang w:val="en-GB"/>
              </w:rPr>
            </w:pPr>
            <w:r w:rsidRPr="00ED6522">
              <w:rPr>
                <w:lang w:val="en-GB"/>
              </w:rPr>
              <w:t>Focus [mitigation, adaptation, unspecified]</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0A0E66B3" w14:textId="77777777" w:rsidR="00ED64C7" w:rsidRPr="00ED6522" w:rsidRDefault="00ED64C7" w:rsidP="00ED64C7">
            <w:pPr>
              <w:pStyle w:val="HeadlineTable"/>
              <w:rPr>
                <w:lang w:val="en-GB"/>
              </w:rPr>
            </w:pPr>
            <w:r w:rsidRPr="00ED6522">
              <w:rPr>
                <w:lang w:val="en-GB"/>
              </w:rPr>
              <w:t>Source of support</w:t>
            </w:r>
          </w:p>
        </w:tc>
      </w:tr>
      <w:tr w:rsidR="0070327B" w:rsidRPr="00ED6522" w14:paraId="58626C35" w14:textId="77777777" w:rsidTr="00C52A78">
        <w:trPr>
          <w:trHeight w:val="60"/>
        </w:trPr>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A24C03" w14:textId="77777777" w:rsidR="0070327B" w:rsidRPr="00ED6522" w:rsidRDefault="0070327B" w:rsidP="0070327B">
            <w:pPr>
              <w:pStyle w:val="TextTable"/>
              <w:rPr>
                <w:lang w:val="en-G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24B015B" w14:textId="77777777" w:rsidR="0070327B" w:rsidRPr="00ED6522" w:rsidRDefault="0070327B" w:rsidP="0070327B">
            <w:pPr>
              <w:pStyle w:val="TextTable"/>
              <w:rPr>
                <w:lang w:val="en-GB"/>
              </w:rPr>
            </w:pPr>
            <w:r>
              <w:fldChar w:fldCharType="begin">
                <w:ffData>
                  <w:name w:val=""/>
                  <w:enabled/>
                  <w:calcOnExit w:val="0"/>
                  <w:textInput>
                    <w:default w:val="e.g., Accelerating the introduction of co-generation tech-nology in Chile"/>
                  </w:textInput>
                </w:ffData>
              </w:fldChar>
            </w:r>
            <w:r>
              <w:instrText xml:space="preserve"> FORMTEXT </w:instrText>
            </w:r>
            <w:r>
              <w:fldChar w:fldCharType="separate"/>
            </w:r>
            <w:r>
              <w:rPr>
                <w:noProof/>
              </w:rPr>
              <w:t>e.g., Accelerating the introduction of co-generation tech-nology in Chile</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727FDA0B" w14:textId="77777777" w:rsidR="0070327B" w:rsidRPr="00ED6522" w:rsidRDefault="0070327B" w:rsidP="0070327B">
            <w:pPr>
              <w:pStyle w:val="TextTable"/>
              <w:rPr>
                <w:lang w:val="en-GB"/>
              </w:rPr>
            </w:pPr>
            <w:r>
              <w:fldChar w:fldCharType="begin">
                <w:ffData>
                  <w:name w:val=""/>
                  <w:enabled/>
                  <w:calcOnExit w:val="0"/>
                  <w:textInput>
                    <w:default w:val="2017"/>
                  </w:textInput>
                </w:ffData>
              </w:fldChar>
            </w:r>
            <w:r>
              <w:instrText xml:space="preserve"> FORMTEXT </w:instrText>
            </w:r>
            <w:r>
              <w:fldChar w:fldCharType="separate"/>
            </w:r>
            <w:r>
              <w:rPr>
                <w:noProof/>
              </w:rPr>
              <w:t>2017</w:t>
            </w:r>
            <w:r>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DDCDDF8" w14:textId="77777777" w:rsidR="0070327B" w:rsidRPr="00ED6522" w:rsidRDefault="0070327B" w:rsidP="0070327B">
            <w:pPr>
              <w:pStyle w:val="TextTable"/>
              <w:rPr>
                <w:lang w:val="en-GB"/>
              </w:rPr>
            </w:pPr>
            <w:r>
              <w:fldChar w:fldCharType="begin">
                <w:ffData>
                  <w:name w:val=""/>
                  <w:enabled/>
                  <w:calcOnExit w:val="0"/>
                  <w:textInput>
                    <w:default w:val="Mitigation"/>
                  </w:textInput>
                </w:ffData>
              </w:fldChar>
            </w:r>
            <w:r>
              <w:instrText xml:space="preserve"> FORMTEXT </w:instrText>
            </w:r>
            <w:r>
              <w:fldChar w:fldCharType="separate"/>
            </w:r>
            <w:r>
              <w:rPr>
                <w:noProof/>
              </w:rPr>
              <w:t>Mitigation</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D3C443F" w14:textId="77777777" w:rsidR="0070327B" w:rsidRPr="00ED6522" w:rsidRDefault="0070327B" w:rsidP="0070327B">
            <w:pPr>
              <w:pStyle w:val="TextTable"/>
              <w:rPr>
                <w:lang w:val="en-GB"/>
              </w:rPr>
            </w:pPr>
            <w:r w:rsidRPr="000513F1">
              <w:fldChar w:fldCharType="begin">
                <w:ffData>
                  <w:name w:val=""/>
                  <w:enabled/>
                  <w:calcOnExit w:val="0"/>
                  <w:textInput/>
                </w:ffData>
              </w:fldChar>
            </w:r>
            <w:r w:rsidRPr="000513F1">
              <w:instrText xml:space="preserve"> FORMTEXT </w:instrText>
            </w:r>
            <w:r w:rsidRPr="000513F1">
              <w:fldChar w:fldCharType="separate"/>
            </w:r>
            <w:r w:rsidRPr="000513F1">
              <w:rPr>
                <w:noProof/>
              </w:rPr>
              <w:t> </w:t>
            </w:r>
            <w:r w:rsidRPr="000513F1">
              <w:rPr>
                <w:noProof/>
              </w:rPr>
              <w:t> </w:t>
            </w:r>
            <w:r w:rsidRPr="000513F1">
              <w:rPr>
                <w:noProof/>
              </w:rPr>
              <w:t> </w:t>
            </w:r>
            <w:r w:rsidRPr="000513F1">
              <w:rPr>
                <w:noProof/>
              </w:rPr>
              <w:t> </w:t>
            </w:r>
            <w:r w:rsidRPr="000513F1">
              <w:rPr>
                <w:noProof/>
              </w:rPr>
              <w:t> </w:t>
            </w:r>
            <w:r w:rsidRPr="000513F1">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C12CD7F" w14:textId="77777777" w:rsidR="0070327B" w:rsidRPr="00ED6522" w:rsidRDefault="0070327B" w:rsidP="0070327B">
            <w:pPr>
              <w:pStyle w:val="TextTable"/>
              <w:rPr>
                <w:lang w:val="en-GB"/>
              </w:rPr>
            </w:pPr>
            <w:r>
              <w:fldChar w:fldCharType="begin">
                <w:ffData>
                  <w:name w:val=""/>
                  <w:enabled/>
                  <w:calcOnExit w:val="0"/>
                  <w:textInput>
                    <w:default w:val="Bilateral - Canada"/>
                  </w:textInput>
                </w:ffData>
              </w:fldChar>
            </w:r>
            <w:r>
              <w:instrText xml:space="preserve"> FORMTEXT </w:instrText>
            </w:r>
            <w:r>
              <w:fldChar w:fldCharType="separate"/>
            </w:r>
            <w:r>
              <w:rPr>
                <w:noProof/>
              </w:rPr>
              <w:t>Bilateral - Canada</w:t>
            </w:r>
            <w:r>
              <w:fldChar w:fldCharType="end"/>
            </w:r>
          </w:p>
        </w:tc>
      </w:tr>
      <w:tr w:rsidR="0070327B" w:rsidRPr="00151DDD" w14:paraId="6B2A263A" w14:textId="77777777" w:rsidTr="00C52A78">
        <w:trPr>
          <w:trHeight w:val="60"/>
        </w:trPr>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DE1CBF" w14:textId="77777777" w:rsidR="0070327B" w:rsidRPr="00ED6522" w:rsidRDefault="0070327B" w:rsidP="0070327B">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2E01B004" w14:textId="77777777" w:rsidR="0070327B" w:rsidRPr="00ED6522" w:rsidRDefault="0070327B" w:rsidP="0070327B">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1CA611F" w14:textId="77777777" w:rsidR="0070327B" w:rsidRPr="00ED6522" w:rsidRDefault="0070327B" w:rsidP="0070327B">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BFCA9AC" w14:textId="77777777" w:rsidR="0070327B" w:rsidRPr="00ED6522" w:rsidRDefault="0070327B" w:rsidP="0070327B">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705E2EE" w14:textId="77777777" w:rsidR="0070327B" w:rsidRPr="00ED6522" w:rsidRDefault="0070327B" w:rsidP="0070327B">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7DFAE2F" w14:textId="77777777" w:rsidR="0070327B" w:rsidRPr="00ED6522" w:rsidRDefault="0070327B" w:rsidP="0070327B">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r>
    </w:tbl>
    <w:p w14:paraId="4B096127" w14:textId="77777777" w:rsidR="00C52A78" w:rsidRPr="00ED6522" w:rsidRDefault="00ED64C7" w:rsidP="00ED64C7">
      <w:pPr>
        <w:pStyle w:val="Source"/>
        <w:rPr>
          <w:lang w:val="en-GB"/>
        </w:rPr>
      </w:pPr>
      <w:r w:rsidRPr="00ED6522">
        <w:rPr>
          <w:lang w:val="en-GB"/>
        </w:rPr>
        <w:t>Source: Modification of Table A.36 in Ellis et al. 2011</w:t>
      </w:r>
    </w:p>
    <w:p w14:paraId="41E0E62A" w14:textId="77777777" w:rsidR="00260BA4" w:rsidRPr="00ED6522" w:rsidRDefault="00260BA4">
      <w:pPr>
        <w:spacing w:after="160" w:line="259" w:lineRule="auto"/>
        <w:jc w:val="left"/>
        <w:rPr>
          <w:lang w:val="en-GB"/>
        </w:rPr>
      </w:pPr>
      <w:r w:rsidRPr="00ED6522">
        <w:rPr>
          <w:lang w:val="en-GB"/>
        </w:rPr>
        <w:br w:type="page"/>
      </w:r>
    </w:p>
    <w:p w14:paraId="6BEAC0A8" w14:textId="77777777" w:rsidR="00684E25" w:rsidRPr="00ED6522" w:rsidRDefault="00684E25" w:rsidP="00684E25">
      <w:pPr>
        <w:pStyle w:val="Beschriftung"/>
        <w:rPr>
          <w:lang w:val="en-GB"/>
        </w:rPr>
      </w:pPr>
      <w:bookmarkStart w:id="122" w:name="_Ref61365500"/>
      <w:bookmarkStart w:id="123" w:name="_Toc90029753"/>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9</w:t>
      </w:r>
      <w:r w:rsidRPr="00ED6522">
        <w:rPr>
          <w:lang w:val="en-GB"/>
        </w:rPr>
        <w:fldChar w:fldCharType="end"/>
      </w:r>
      <w:bookmarkEnd w:id="122"/>
      <w:r w:rsidRPr="00ED6522">
        <w:rPr>
          <w:lang w:val="en-GB"/>
        </w:rPr>
        <w:t>: Capacity building support received in the reporting timeframe</w:t>
      </w:r>
      <w:bookmarkEnd w:id="123"/>
    </w:p>
    <w:tbl>
      <w:tblPr>
        <w:tblStyle w:val="Tabellenraster"/>
        <w:tblW w:w="14690" w:type="dxa"/>
        <w:tblInd w:w="-5" w:type="dxa"/>
        <w:tblLayout w:type="fixed"/>
        <w:tblCellMar>
          <w:left w:w="113" w:type="dxa"/>
          <w:right w:w="113" w:type="dxa"/>
        </w:tblCellMar>
        <w:tblLook w:val="04A0" w:firstRow="1" w:lastRow="0" w:firstColumn="1" w:lastColumn="0" w:noHBand="0" w:noVBand="1"/>
      </w:tblPr>
      <w:tblGrid>
        <w:gridCol w:w="2546"/>
        <w:gridCol w:w="2429"/>
        <w:gridCol w:w="2429"/>
        <w:gridCol w:w="2428"/>
        <w:gridCol w:w="2429"/>
        <w:gridCol w:w="2429"/>
      </w:tblGrid>
      <w:tr w:rsidR="00260BA4" w:rsidRPr="00ED6522" w14:paraId="6BC47EC9" w14:textId="77777777" w:rsidTr="0051133C">
        <w:trPr>
          <w:trHeight w:val="53"/>
          <w:tblHeader/>
        </w:trPr>
        <w:tc>
          <w:tcPr>
            <w:tcW w:w="14690" w:type="dxa"/>
            <w:gridSpan w:val="6"/>
            <w:tcBorders>
              <w:top w:val="single" w:sz="4" w:space="0" w:color="001B50" w:themeColor="accent1"/>
              <w:left w:val="single" w:sz="4" w:space="0" w:color="001B50" w:themeColor="accent1"/>
              <w:bottom w:val="single" w:sz="4" w:space="0" w:color="6F6F6F" w:themeColor="accent4"/>
              <w:right w:val="single" w:sz="4" w:space="0" w:color="001B50" w:themeColor="accent1"/>
            </w:tcBorders>
            <w:shd w:val="clear" w:color="auto" w:fill="001B50" w:themeFill="accent1"/>
            <w:vAlign w:val="bottom"/>
          </w:tcPr>
          <w:p w14:paraId="27EDE059" w14:textId="77777777" w:rsidR="00260BA4" w:rsidRPr="00ED6522" w:rsidRDefault="00260BA4" w:rsidP="00797DDF">
            <w:pPr>
              <w:pStyle w:val="HeadlineTable"/>
              <w:jc w:val="center"/>
              <w:rPr>
                <w:lang w:val="en-GB"/>
              </w:rPr>
            </w:pPr>
            <w:r w:rsidRPr="00ED6522">
              <w:rPr>
                <w:lang w:val="en-GB"/>
              </w:rPr>
              <w:t>Reporting period (timeframe covered)</w:t>
            </w:r>
          </w:p>
        </w:tc>
      </w:tr>
      <w:tr w:rsidR="00260BA4" w:rsidRPr="00ED6522" w14:paraId="0E9E44F1" w14:textId="77777777" w:rsidTr="0051133C">
        <w:trPr>
          <w:trHeight w:val="60"/>
          <w:tblHeader/>
        </w:trPr>
        <w:tc>
          <w:tcPr>
            <w:tcW w:w="14690" w:type="dxa"/>
            <w:gridSpan w:val="6"/>
            <w:tcBorders>
              <w:top w:val="single" w:sz="4" w:space="0" w:color="6F6F6F" w:themeColor="accent4"/>
              <w:left w:val="single" w:sz="4" w:space="0" w:color="6F6F6F" w:themeColor="accent4"/>
              <w:bottom w:val="single" w:sz="4" w:space="0" w:color="6F6F6F" w:themeColor="accent4"/>
              <w:right w:val="single" w:sz="4" w:space="0" w:color="6F6F6F" w:themeColor="accent4"/>
            </w:tcBorders>
            <w:shd w:val="clear" w:color="auto" w:fill="6F6F6F" w:themeFill="accent4"/>
          </w:tcPr>
          <w:p w14:paraId="6C40D7A8" w14:textId="77777777" w:rsidR="00260BA4" w:rsidRPr="00ED6522" w:rsidRDefault="00260BA4" w:rsidP="00797DDF">
            <w:pPr>
              <w:pStyle w:val="HeadlineTable"/>
              <w:jc w:val="center"/>
              <w:rPr>
                <w:lang w:val="en-GB"/>
              </w:rPr>
            </w:pPr>
            <w:r w:rsidRPr="00ED6522">
              <w:rPr>
                <w:lang w:val="en-GB"/>
              </w:rPr>
              <w:t>e.g. 2016-2017</w:t>
            </w:r>
          </w:p>
        </w:tc>
      </w:tr>
      <w:tr w:rsidR="00260BA4" w:rsidRPr="00ED6522" w14:paraId="3399A5DE" w14:textId="77777777" w:rsidTr="0051133C">
        <w:trPr>
          <w:trHeight w:val="60"/>
          <w:tblHeader/>
        </w:trPr>
        <w:tc>
          <w:tcPr>
            <w:tcW w:w="2546" w:type="dxa"/>
            <w:tcBorders>
              <w:top w:val="single" w:sz="4" w:space="0" w:color="6F6F6F" w:themeColor="accent4"/>
              <w:left w:val="single" w:sz="4" w:space="0" w:color="AAAAAA" w:themeColor="accent5"/>
              <w:bottom w:val="single" w:sz="4" w:space="0" w:color="AAAAAA" w:themeColor="accent5"/>
              <w:right w:val="single" w:sz="4" w:space="0" w:color="FFFFFF" w:themeColor="background1"/>
            </w:tcBorders>
            <w:shd w:val="clear" w:color="auto" w:fill="AAAAAA" w:themeFill="accent5"/>
            <w:vAlign w:val="bottom"/>
          </w:tcPr>
          <w:p w14:paraId="68C77D3B" w14:textId="77777777" w:rsidR="00260BA4" w:rsidRPr="00ED6522" w:rsidRDefault="00260BA4" w:rsidP="00797DDF">
            <w:pPr>
              <w:pStyle w:val="HeadlineTable"/>
              <w:rPr>
                <w:lang w:val="en-GB"/>
              </w:rPr>
            </w:pPr>
            <w:r w:rsidRPr="00ED6522">
              <w:rPr>
                <w:lang w:val="en-GB"/>
              </w:rPr>
              <w:t>Type of support [technology transfer]</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481C3CAA" w14:textId="77777777" w:rsidR="00260BA4" w:rsidRPr="00ED6522" w:rsidRDefault="00260BA4" w:rsidP="00797DDF">
            <w:pPr>
              <w:pStyle w:val="HeadlineTable"/>
              <w:rPr>
                <w:lang w:val="en-GB"/>
              </w:rPr>
            </w:pPr>
            <w:r w:rsidRPr="00ED6522">
              <w:rPr>
                <w:lang w:val="en-GB"/>
              </w:rPr>
              <w:t>Support activity</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7E5025BD" w14:textId="77777777" w:rsidR="00260BA4" w:rsidRPr="00ED6522" w:rsidRDefault="00260BA4" w:rsidP="00797DDF">
            <w:pPr>
              <w:pStyle w:val="HeadlineTable"/>
              <w:rPr>
                <w:lang w:val="en-GB"/>
              </w:rPr>
            </w:pPr>
            <w:r w:rsidRPr="00ED6522">
              <w:rPr>
                <w:lang w:val="en-GB"/>
              </w:rPr>
              <w:t>Year(s) received</w:t>
            </w:r>
          </w:p>
        </w:tc>
        <w:tc>
          <w:tcPr>
            <w:tcW w:w="2428"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63C4B7A6" w14:textId="77777777" w:rsidR="00260BA4" w:rsidRPr="00ED6522" w:rsidRDefault="00260BA4" w:rsidP="00797DDF">
            <w:pPr>
              <w:pStyle w:val="HeadlineTable"/>
              <w:rPr>
                <w:lang w:val="en-GB"/>
              </w:rPr>
            </w:pPr>
            <w:r w:rsidRPr="00ED6522">
              <w:rPr>
                <w:lang w:val="en-GB"/>
              </w:rPr>
              <w:t>Status [ongoing, finalised]</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FFFFFF" w:themeColor="background1"/>
            </w:tcBorders>
            <w:shd w:val="clear" w:color="auto" w:fill="AAAAAA" w:themeFill="accent5"/>
            <w:vAlign w:val="bottom"/>
          </w:tcPr>
          <w:p w14:paraId="0CC63C0A" w14:textId="77777777" w:rsidR="00260BA4" w:rsidRPr="00ED6522" w:rsidRDefault="00260BA4" w:rsidP="00797DDF">
            <w:pPr>
              <w:pStyle w:val="HeadlineTable"/>
              <w:rPr>
                <w:lang w:val="en-GB"/>
              </w:rPr>
            </w:pPr>
            <w:r w:rsidRPr="00ED6522">
              <w:rPr>
                <w:lang w:val="en-GB"/>
              </w:rPr>
              <w:t>Focus [mitigation, adaptation, unspecified]</w:t>
            </w:r>
          </w:p>
        </w:tc>
        <w:tc>
          <w:tcPr>
            <w:tcW w:w="2429" w:type="dxa"/>
            <w:tcBorders>
              <w:top w:val="single" w:sz="4" w:space="0" w:color="6F6F6F" w:themeColor="accent4"/>
              <w:left w:val="single" w:sz="4" w:space="0" w:color="FFFFFF" w:themeColor="background1"/>
              <w:bottom w:val="single" w:sz="4" w:space="0" w:color="AAAAAA" w:themeColor="accent5"/>
              <w:right w:val="single" w:sz="4" w:space="0" w:color="AAAAAA" w:themeColor="accent5"/>
            </w:tcBorders>
            <w:shd w:val="clear" w:color="auto" w:fill="AAAAAA" w:themeFill="accent5"/>
            <w:vAlign w:val="bottom"/>
          </w:tcPr>
          <w:p w14:paraId="2BFA1238" w14:textId="77777777" w:rsidR="00260BA4" w:rsidRPr="00ED6522" w:rsidRDefault="00260BA4" w:rsidP="00797DDF">
            <w:pPr>
              <w:pStyle w:val="HeadlineTable"/>
              <w:rPr>
                <w:lang w:val="en-GB"/>
              </w:rPr>
            </w:pPr>
            <w:r w:rsidRPr="00ED6522">
              <w:rPr>
                <w:lang w:val="en-GB"/>
              </w:rPr>
              <w:t>Source of support</w:t>
            </w:r>
          </w:p>
        </w:tc>
      </w:tr>
      <w:tr w:rsidR="00B24CC6" w:rsidRPr="00ED6522" w14:paraId="5EC8BB7A" w14:textId="77777777" w:rsidTr="0051133C">
        <w:trPr>
          <w:trHeight w:val="60"/>
        </w:trPr>
        <w:tc>
          <w:tcPr>
            <w:tcW w:w="254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7CFFFB" w14:textId="77777777" w:rsidR="00B24CC6" w:rsidRPr="00ED6522" w:rsidRDefault="00B24CC6" w:rsidP="00B24CC6">
            <w:pPr>
              <w:pStyle w:val="TextTable"/>
              <w:rPr>
                <w:lang w:val="en-G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E74FADA" w14:textId="77777777" w:rsidR="00B24CC6" w:rsidRPr="00ED6522" w:rsidRDefault="00B24CC6" w:rsidP="00B24CC6">
            <w:pPr>
              <w:pStyle w:val="TextTable"/>
              <w:rPr>
                <w:lang w:val="en-GB"/>
              </w:rPr>
            </w:pPr>
            <w:r>
              <w:fldChar w:fldCharType="begin">
                <w:ffData>
                  <w:name w:val=""/>
                  <w:enabled/>
                  <w:calcOnExit w:val="0"/>
                  <w:textInput>
                    <w:default w:val="e.g. Seminar/Workshop on Energy Policy for Sustainable Development and the use of the LEAP model"/>
                  </w:textInput>
                </w:ffData>
              </w:fldChar>
            </w:r>
            <w:r>
              <w:instrText xml:space="preserve"> FORMTEXT </w:instrText>
            </w:r>
            <w:r>
              <w:fldChar w:fldCharType="separate"/>
            </w:r>
            <w:r>
              <w:rPr>
                <w:noProof/>
              </w:rPr>
              <w:t>e.g. Seminar/Workshop on Energy Policy for Sustainable Development and the use of the LEAP model</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8C85FA7" w14:textId="77777777" w:rsidR="00B24CC6" w:rsidRPr="00ED6522" w:rsidRDefault="00B24CC6" w:rsidP="00B24CC6">
            <w:pPr>
              <w:pStyle w:val="TextTable"/>
              <w:rPr>
                <w:lang w:val="en-GB"/>
              </w:rPr>
            </w:pPr>
            <w:r>
              <w:fldChar w:fldCharType="begin">
                <w:ffData>
                  <w:name w:val=""/>
                  <w:enabled/>
                  <w:calcOnExit w:val="0"/>
                  <w:textInput>
                    <w:default w:val="2017"/>
                  </w:textInput>
                </w:ffData>
              </w:fldChar>
            </w:r>
            <w:r>
              <w:instrText xml:space="preserve"> FORMTEXT </w:instrText>
            </w:r>
            <w:r>
              <w:fldChar w:fldCharType="separate"/>
            </w:r>
            <w:r>
              <w:rPr>
                <w:noProof/>
              </w:rPr>
              <w:t>2017</w:t>
            </w:r>
            <w:r>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A0A5712" w14:textId="77777777" w:rsidR="00B24CC6" w:rsidRPr="00ED6522" w:rsidRDefault="00B24CC6" w:rsidP="00B24CC6">
            <w:pPr>
              <w:pStyle w:val="TextTable"/>
              <w:rPr>
                <w:lang w:val="en-GB"/>
              </w:rPr>
            </w:pPr>
            <w:r>
              <w:fldChar w:fldCharType="begin">
                <w:ffData>
                  <w:name w:val=""/>
                  <w:enabled/>
                  <w:calcOnExit w:val="0"/>
                  <w:textInput>
                    <w:default w:val="Finalised"/>
                  </w:textInput>
                </w:ffData>
              </w:fldChar>
            </w:r>
            <w:r>
              <w:instrText xml:space="preserve"> FORMTEXT </w:instrText>
            </w:r>
            <w:r>
              <w:fldChar w:fldCharType="separate"/>
            </w:r>
            <w:r>
              <w:rPr>
                <w:noProof/>
              </w:rPr>
              <w:t>Finalised</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9BB195F" w14:textId="77777777" w:rsidR="00B24CC6" w:rsidRPr="00ED6522" w:rsidRDefault="00B24CC6" w:rsidP="00B24CC6">
            <w:pPr>
              <w:pStyle w:val="TextTable"/>
              <w:rPr>
                <w:lang w:val="en-GB"/>
              </w:rPr>
            </w:pPr>
            <w:r>
              <w:fldChar w:fldCharType="begin">
                <w:ffData>
                  <w:name w:val=""/>
                  <w:enabled/>
                  <w:calcOnExit w:val="0"/>
                  <w:textInput>
                    <w:default w:val="Mitigation"/>
                  </w:textInput>
                </w:ffData>
              </w:fldChar>
            </w:r>
            <w:r>
              <w:instrText xml:space="preserve"> FORMTEXT </w:instrText>
            </w:r>
            <w:r>
              <w:fldChar w:fldCharType="separate"/>
            </w:r>
            <w:r>
              <w:rPr>
                <w:noProof/>
              </w:rPr>
              <w:t>Mitigation</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69C8FE18" w14:textId="77777777" w:rsidR="00B24CC6" w:rsidRPr="00ED6522" w:rsidRDefault="00B24CC6" w:rsidP="00B24CC6">
            <w:pPr>
              <w:pStyle w:val="TextTable"/>
              <w:rPr>
                <w:lang w:val="en-GB"/>
              </w:rPr>
            </w:pPr>
            <w:r>
              <w:fldChar w:fldCharType="begin">
                <w:ffData>
                  <w:name w:val=""/>
                  <w:enabled/>
                  <w:calcOnExit w:val="0"/>
                  <w:textInput>
                    <w:default w:val="UNDP"/>
                  </w:textInput>
                </w:ffData>
              </w:fldChar>
            </w:r>
            <w:r>
              <w:instrText xml:space="preserve"> FORMTEXT </w:instrText>
            </w:r>
            <w:r>
              <w:fldChar w:fldCharType="separate"/>
            </w:r>
            <w:r>
              <w:rPr>
                <w:noProof/>
              </w:rPr>
              <w:t>UNDP</w:t>
            </w:r>
            <w:r>
              <w:fldChar w:fldCharType="end"/>
            </w:r>
          </w:p>
        </w:tc>
      </w:tr>
      <w:tr w:rsidR="00B24CC6" w:rsidRPr="004302CF" w14:paraId="2F3ECA24" w14:textId="77777777" w:rsidTr="0051133C">
        <w:trPr>
          <w:trHeight w:val="60"/>
        </w:trPr>
        <w:tc>
          <w:tcPr>
            <w:tcW w:w="254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CD3294" w14:textId="77777777" w:rsidR="00B24CC6" w:rsidRPr="00ED6522" w:rsidRDefault="00B24CC6" w:rsidP="00B24CC6">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3C1A29E3" w14:textId="77777777" w:rsidR="00B24CC6" w:rsidRPr="00ED6522" w:rsidRDefault="00B24CC6" w:rsidP="00B24CC6">
            <w:pPr>
              <w:pStyle w:val="TextTable"/>
              <w:rPr>
                <w:lang w:val="en-GB"/>
              </w:rPr>
            </w:pPr>
            <w:r>
              <w:fldChar w:fldCharType="begin">
                <w:ffData>
                  <w:name w:val=""/>
                  <w:enabled/>
                  <w:calcOnExit w:val="0"/>
                  <w:textInput>
                    <w:default w:val="… add as many rows as needed"/>
                  </w:textInput>
                </w:ffData>
              </w:fldChar>
            </w:r>
            <w:r>
              <w:instrText xml:space="preserve"> FORMTEXT </w:instrText>
            </w:r>
            <w:r>
              <w:fldChar w:fldCharType="separate"/>
            </w:r>
            <w:r>
              <w:rPr>
                <w:noProof/>
              </w:rPr>
              <w:t>… add as many rows as needed</w:t>
            </w:r>
            <w:r>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52C5C64D" w14:textId="77777777" w:rsidR="00B24CC6" w:rsidRPr="00ED6522" w:rsidRDefault="00B24CC6" w:rsidP="00B24CC6">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085553D7" w14:textId="77777777" w:rsidR="00B24CC6" w:rsidRPr="00ED6522" w:rsidRDefault="00B24CC6" w:rsidP="00B24CC6">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4C7E06BE" w14:textId="77777777" w:rsidR="00B24CC6" w:rsidRPr="00ED6522" w:rsidRDefault="00B24CC6" w:rsidP="00B24CC6">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c>
          <w:tcPr>
            <w:tcW w:w="242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FFFFFF" w:themeFill="background1"/>
          </w:tcPr>
          <w:p w14:paraId="19D5843D" w14:textId="77777777" w:rsidR="00B24CC6" w:rsidRPr="00ED6522" w:rsidRDefault="00B24CC6" w:rsidP="00B24CC6">
            <w:pPr>
              <w:pStyle w:val="TextTable"/>
              <w:rPr>
                <w:lang w:val="en-GB"/>
              </w:rPr>
            </w:pPr>
            <w:r w:rsidRPr="00640D50">
              <w:fldChar w:fldCharType="begin">
                <w:ffData>
                  <w:name w:val=""/>
                  <w:enabled/>
                  <w:calcOnExit w:val="0"/>
                  <w:textInput/>
                </w:ffData>
              </w:fldChar>
            </w:r>
            <w:r w:rsidRPr="00640D50">
              <w:instrText xml:space="preserve"> FORMTEXT </w:instrText>
            </w:r>
            <w:r w:rsidRPr="00640D50">
              <w:fldChar w:fldCharType="separate"/>
            </w:r>
            <w:r w:rsidRPr="00640D50">
              <w:rPr>
                <w:noProof/>
              </w:rPr>
              <w:t> </w:t>
            </w:r>
            <w:r w:rsidRPr="00640D50">
              <w:rPr>
                <w:noProof/>
              </w:rPr>
              <w:t> </w:t>
            </w:r>
            <w:r w:rsidRPr="00640D50">
              <w:rPr>
                <w:noProof/>
              </w:rPr>
              <w:t> </w:t>
            </w:r>
            <w:r w:rsidRPr="00640D50">
              <w:rPr>
                <w:noProof/>
              </w:rPr>
              <w:t> </w:t>
            </w:r>
            <w:r w:rsidRPr="00640D50">
              <w:rPr>
                <w:noProof/>
              </w:rPr>
              <w:t> </w:t>
            </w:r>
            <w:r w:rsidRPr="00640D50">
              <w:fldChar w:fldCharType="end"/>
            </w:r>
          </w:p>
        </w:tc>
      </w:tr>
    </w:tbl>
    <w:p w14:paraId="16DD807A" w14:textId="77777777" w:rsidR="00684E25" w:rsidRPr="00ED6522" w:rsidRDefault="00260BA4" w:rsidP="00260BA4">
      <w:pPr>
        <w:pStyle w:val="Source"/>
        <w:rPr>
          <w:lang w:val="en-GB"/>
        </w:rPr>
      </w:pPr>
      <w:r w:rsidRPr="00ED6522">
        <w:rPr>
          <w:lang w:val="en-GB"/>
        </w:rPr>
        <w:t>Source: Modification of Table A.36 in Ellis et al. 2011</w:t>
      </w:r>
    </w:p>
    <w:p w14:paraId="4A96810A" w14:textId="77777777" w:rsidR="00ED64C7" w:rsidRPr="00ED6522" w:rsidRDefault="00ED64C7" w:rsidP="00C52A78">
      <w:pPr>
        <w:rPr>
          <w:lang w:val="en-GB"/>
        </w:rPr>
      </w:pPr>
    </w:p>
    <w:p w14:paraId="0AE149BB" w14:textId="77777777" w:rsidR="00C52A78" w:rsidRPr="00ED6522" w:rsidRDefault="00C52A78" w:rsidP="00C52A78">
      <w:pPr>
        <w:rPr>
          <w:lang w:val="en-GB"/>
        </w:rPr>
        <w:sectPr w:rsidR="00C52A78" w:rsidRPr="00ED6522" w:rsidSect="00F40EB9">
          <w:headerReference w:type="default" r:id="rId40"/>
          <w:footerReference w:type="default" r:id="rId41"/>
          <w:pgSz w:w="16838" w:h="11906" w:orient="landscape" w:code="9"/>
          <w:pgMar w:top="1701" w:right="1134" w:bottom="1134" w:left="1134" w:header="709" w:footer="567" w:gutter="0"/>
          <w:cols w:space="708"/>
          <w:docGrid w:linePitch="360"/>
        </w:sectPr>
      </w:pPr>
    </w:p>
    <w:p w14:paraId="7FD65063" w14:textId="77777777" w:rsidR="00481676" w:rsidRPr="00ED6522" w:rsidRDefault="00481676" w:rsidP="00481676">
      <w:pPr>
        <w:pStyle w:val="berschrift3"/>
        <w:rPr>
          <w:lang w:val="en-GB"/>
        </w:rPr>
      </w:pPr>
      <w:bookmarkStart w:id="124" w:name="_Toc90029735"/>
      <w:r w:rsidRPr="00ED6522">
        <w:rPr>
          <w:lang w:val="en-GB"/>
        </w:rPr>
        <w:lastRenderedPageBreak/>
        <w:t>Data/information gaps</w:t>
      </w:r>
      <w:bookmarkEnd w:id="124"/>
    </w:p>
    <w:p w14:paraId="5BD6F4C7" w14:textId="77777777" w:rsidR="00481676" w:rsidRPr="00ED6522" w:rsidRDefault="00481676" w:rsidP="00481676">
      <w:pPr>
        <w:rPr>
          <w:lang w:val="en-GB"/>
        </w:rPr>
      </w:pPr>
      <w:r w:rsidRPr="00ED6522">
        <w:rPr>
          <w:lang w:val="en-GB"/>
        </w:rPr>
        <w:t>Please specify any data or information gaps that you have encountered in providing information on your financial, technology and capacity-building needs and support received and that challenge your reporting.</w:t>
      </w:r>
    </w:p>
    <w:p w14:paraId="60795839" w14:textId="77777777" w:rsidR="00481676" w:rsidRPr="00ED6522" w:rsidRDefault="00481676" w:rsidP="00481676">
      <w:pPr>
        <w:rPr>
          <w:lang w:val="en-GB"/>
        </w:rPr>
      </w:pPr>
    </w:p>
    <w:p w14:paraId="2A3A6C0F" w14:textId="77777777" w:rsidR="00481676" w:rsidRPr="00ED6522" w:rsidRDefault="00481676" w:rsidP="00481676">
      <w:pPr>
        <w:pStyle w:val="berschrift3"/>
        <w:rPr>
          <w:lang w:val="en-GB"/>
        </w:rPr>
      </w:pPr>
      <w:bookmarkStart w:id="125" w:name="_Ref63072847"/>
      <w:bookmarkStart w:id="126" w:name="_Toc90029736"/>
      <w:r w:rsidRPr="00ED6522">
        <w:rPr>
          <w:lang w:val="en-GB"/>
        </w:rPr>
        <w:t>Suggestions and needs for improvement of reporting</w:t>
      </w:r>
      <w:bookmarkEnd w:id="125"/>
      <w:bookmarkEnd w:id="126"/>
    </w:p>
    <w:p w14:paraId="1E503DC3" w14:textId="77777777" w:rsidR="0032719D" w:rsidRPr="00ED6522" w:rsidRDefault="00481676" w:rsidP="00481676">
      <w:pPr>
        <w:rPr>
          <w:lang w:val="en-GB"/>
        </w:rPr>
      </w:pPr>
      <w:r w:rsidRPr="00ED6522">
        <w:rPr>
          <w:lang w:val="en-GB"/>
        </w:rPr>
        <w:t xml:space="preserve">Please provide any suggestions for overcoming the data/information gaps identified above to improve your reporting. </w:t>
      </w:r>
    </w:p>
    <w:p w14:paraId="075E322B" w14:textId="77777777" w:rsidR="0032719D" w:rsidRPr="00ED6522" w:rsidRDefault="0032719D">
      <w:pPr>
        <w:spacing w:after="160" w:line="259" w:lineRule="auto"/>
        <w:jc w:val="left"/>
        <w:rPr>
          <w:lang w:val="en-GB"/>
        </w:rPr>
      </w:pPr>
      <w:r w:rsidRPr="00ED6522">
        <w:rPr>
          <w:lang w:val="en-GB"/>
        </w:rPr>
        <w:br w:type="page"/>
      </w:r>
    </w:p>
    <w:p w14:paraId="43B7444F" w14:textId="77777777" w:rsidR="0032719D" w:rsidRPr="00ED6522" w:rsidRDefault="0032719D" w:rsidP="0032719D">
      <w:pPr>
        <w:pStyle w:val="berschrift2"/>
        <w:rPr>
          <w:lang w:val="en-GB"/>
        </w:rPr>
      </w:pPr>
      <w:bookmarkStart w:id="127" w:name="_Toc61512781"/>
      <w:bookmarkStart w:id="128" w:name="_Ref63071006"/>
      <w:bookmarkStart w:id="129" w:name="_Ref63071053"/>
      <w:bookmarkStart w:id="130" w:name="_Ref63071345"/>
      <w:bookmarkStart w:id="131" w:name="_Ref63072855"/>
      <w:bookmarkStart w:id="132" w:name="_Ref90029132"/>
      <w:bookmarkStart w:id="133" w:name="_Toc90029737"/>
      <w:r w:rsidRPr="00ED6522">
        <w:rPr>
          <w:lang w:val="en-GB"/>
        </w:rPr>
        <w:lastRenderedPageBreak/>
        <w:t>Additional Observations</w:t>
      </w:r>
      <w:bookmarkEnd w:id="127"/>
      <w:bookmarkEnd w:id="128"/>
      <w:bookmarkEnd w:id="129"/>
      <w:bookmarkEnd w:id="130"/>
      <w:bookmarkEnd w:id="131"/>
      <w:bookmarkEnd w:id="132"/>
      <w:bookmarkEnd w:id="133"/>
    </w:p>
    <w:p w14:paraId="6BD0F756" w14:textId="1DD1D85C" w:rsidR="003B0543" w:rsidRPr="003B0543" w:rsidRDefault="003B0543" w:rsidP="0032719D">
      <w:pPr>
        <w:rPr>
          <w:u w:val="single"/>
          <w:lang w:val="en-GB"/>
        </w:rPr>
      </w:pPr>
      <w:r w:rsidRPr="003B0543">
        <w:rPr>
          <w:u w:val="single"/>
          <w:lang w:val="en-GB"/>
        </w:rPr>
        <w:t>Additional information/best practice:</w:t>
      </w:r>
    </w:p>
    <w:p w14:paraId="68C45660" w14:textId="3B75F31A" w:rsidR="0032719D" w:rsidRPr="00ED6522" w:rsidRDefault="0032719D" w:rsidP="0032719D">
      <w:pPr>
        <w:rPr>
          <w:lang w:val="en-GB"/>
        </w:rPr>
      </w:pPr>
      <w:r w:rsidRPr="00ED6522">
        <w:rPr>
          <w:lang w:val="en-GB"/>
        </w:rPr>
        <w:t xml:space="preserve">This section </w:t>
      </w:r>
      <w:r w:rsidR="002023C6" w:rsidRPr="002023C6">
        <w:rPr>
          <w:i/>
          <w:iCs/>
          <w:lang w:val="en-GB"/>
        </w:rPr>
        <w:t>may</w:t>
      </w:r>
      <w:r w:rsidRPr="00ED6522">
        <w:rPr>
          <w:lang w:val="en-GB"/>
        </w:rPr>
        <w:t xml:space="preserve"> include any additional information not suitable for inclusion under </w:t>
      </w:r>
      <w:r w:rsidR="002023C6" w:rsidRPr="002023C6">
        <w:rPr>
          <w:u w:val="single"/>
          <w:lang w:val="en-GB"/>
        </w:rPr>
        <w:fldChar w:fldCharType="begin"/>
      </w:r>
      <w:r w:rsidR="002023C6" w:rsidRPr="002023C6">
        <w:rPr>
          <w:u w:val="single"/>
          <w:lang w:val="en-GB"/>
        </w:rPr>
        <w:instrText xml:space="preserve"> REF _Ref90025779 \h </w:instrText>
      </w:r>
      <w:r w:rsidR="002023C6">
        <w:rPr>
          <w:u w:val="single"/>
          <w:lang w:val="en-GB"/>
        </w:rPr>
        <w:instrText xml:space="preserve"> \* MERGEFORMAT </w:instrText>
      </w:r>
      <w:r w:rsidR="002023C6" w:rsidRPr="002023C6">
        <w:rPr>
          <w:u w:val="single"/>
          <w:lang w:val="en-GB"/>
        </w:rPr>
      </w:r>
      <w:r w:rsidR="002023C6" w:rsidRPr="002023C6">
        <w:rPr>
          <w:u w:val="single"/>
          <w:lang w:val="en-GB"/>
        </w:rPr>
        <w:fldChar w:fldCharType="separate"/>
      </w:r>
      <w:r w:rsidR="002023C6" w:rsidRPr="002023C6">
        <w:rPr>
          <w:u w:val="single"/>
          <w:lang w:val="en-GB"/>
        </w:rPr>
        <w:t>section</w:t>
      </w:r>
      <w:r w:rsidR="002023C6">
        <w:rPr>
          <w:u w:val="single"/>
          <w:lang w:val="en-GB"/>
        </w:rPr>
        <w:t>s</w:t>
      </w:r>
      <w:r w:rsidR="002023C6" w:rsidRPr="002023C6">
        <w:rPr>
          <w:u w:val="single"/>
          <w:lang w:val="en-GB"/>
        </w:rPr>
        <w:t xml:space="preserve"> 1</w:t>
      </w:r>
      <w:r w:rsidR="002023C6" w:rsidRPr="002023C6">
        <w:rPr>
          <w:u w:val="single"/>
          <w:lang w:val="en-GB"/>
        </w:rPr>
        <w:fldChar w:fldCharType="end"/>
      </w:r>
      <w:r w:rsidR="002023C6">
        <w:rPr>
          <w:lang w:val="en-GB"/>
        </w:rPr>
        <w:t xml:space="preserve"> to </w:t>
      </w:r>
      <w:r w:rsidR="002023C6" w:rsidRPr="002023C6">
        <w:rPr>
          <w:u w:val="single"/>
          <w:lang w:val="en-GB"/>
        </w:rPr>
        <w:fldChar w:fldCharType="begin"/>
      </w:r>
      <w:r w:rsidR="002023C6" w:rsidRPr="002023C6">
        <w:rPr>
          <w:u w:val="single"/>
          <w:lang w:val="en-GB"/>
        </w:rPr>
        <w:instrText xml:space="preserve"> REF _Ref90025785 \h </w:instrText>
      </w:r>
      <w:r w:rsidR="002023C6" w:rsidRPr="002023C6">
        <w:rPr>
          <w:u w:val="single"/>
          <w:lang w:val="en-GB"/>
        </w:rPr>
      </w:r>
      <w:r w:rsidR="002023C6" w:rsidRPr="002023C6">
        <w:rPr>
          <w:u w:val="single"/>
          <w:lang w:val="en-GB"/>
        </w:rPr>
        <w:fldChar w:fldCharType="separate"/>
      </w:r>
      <w:r w:rsidR="002023C6" w:rsidRPr="002023C6">
        <w:rPr>
          <w:u w:val="single"/>
          <w:lang w:val="en-GB"/>
        </w:rPr>
        <w:t>5</w:t>
      </w:r>
      <w:r w:rsidR="002023C6" w:rsidRPr="002023C6">
        <w:rPr>
          <w:u w:val="single"/>
          <w:lang w:val="en-GB"/>
        </w:rPr>
        <w:fldChar w:fldCharType="end"/>
      </w:r>
      <w:r w:rsidRPr="00ED6522">
        <w:rPr>
          <w:lang w:val="en-GB"/>
        </w:rPr>
        <w:t xml:space="preserve"> or the technical annex. For example, information related to:</w:t>
      </w:r>
    </w:p>
    <w:p w14:paraId="4F328C3F" w14:textId="77777777" w:rsidR="0032719D" w:rsidRPr="00ED6522" w:rsidRDefault="0032719D" w:rsidP="0032719D">
      <w:pPr>
        <w:pStyle w:val="Bullets"/>
        <w:rPr>
          <w:lang w:val="en-GB"/>
        </w:rPr>
      </w:pPr>
      <w:r w:rsidRPr="00ED6522">
        <w:rPr>
          <w:lang w:val="en-GB"/>
        </w:rPr>
        <w:t>Emissions projections and mitigation scenarios</w:t>
      </w:r>
      <w:r w:rsidR="00FB28C8">
        <w:rPr>
          <w:lang w:val="en-GB"/>
        </w:rPr>
        <w:t xml:space="preserve"> </w:t>
      </w:r>
    </w:p>
    <w:p w14:paraId="613B31E3" w14:textId="4B227BF5" w:rsidR="0032719D" w:rsidRPr="00ED6522" w:rsidRDefault="0032719D" w:rsidP="0032719D">
      <w:pPr>
        <w:pStyle w:val="Bullets"/>
        <w:rPr>
          <w:lang w:val="en-GB"/>
        </w:rPr>
      </w:pPr>
      <w:r w:rsidRPr="00ED6522">
        <w:rPr>
          <w:lang w:val="en-GB"/>
        </w:rPr>
        <w:t>Progress in achievement of emission reduction targets/NDC (if not already addressed in previous sections)</w:t>
      </w:r>
    </w:p>
    <w:p w14:paraId="36F5CBF9" w14:textId="11198001" w:rsidR="0032719D" w:rsidRPr="00ED6522" w:rsidRDefault="0032719D" w:rsidP="0032719D">
      <w:pPr>
        <w:pStyle w:val="Bullets"/>
        <w:rPr>
          <w:lang w:val="en-GB"/>
        </w:rPr>
      </w:pPr>
      <w:r w:rsidRPr="00ED6522">
        <w:rPr>
          <w:lang w:val="en-GB"/>
        </w:rPr>
        <w:t>Adaptation</w:t>
      </w:r>
    </w:p>
    <w:p w14:paraId="0E9EE8A0" w14:textId="1A505D4A" w:rsidR="0032719D" w:rsidRPr="00ED6522" w:rsidRDefault="0032719D" w:rsidP="0032719D">
      <w:pPr>
        <w:pStyle w:val="Bullets"/>
        <w:rPr>
          <w:lang w:val="en-GB"/>
        </w:rPr>
      </w:pPr>
      <w:r w:rsidRPr="00ED6522">
        <w:rPr>
          <w:lang w:val="en-GB"/>
        </w:rPr>
        <w:t xml:space="preserve">Integration of mitigation activities, </w:t>
      </w:r>
      <w:r w:rsidR="00611C0A" w:rsidRPr="00ED6522">
        <w:rPr>
          <w:lang w:val="en-GB"/>
        </w:rPr>
        <w:t>adaptation,</w:t>
      </w:r>
      <w:r w:rsidRPr="00ED6522">
        <w:rPr>
          <w:lang w:val="en-GB"/>
        </w:rPr>
        <w:t xml:space="preserve"> and development</w:t>
      </w:r>
    </w:p>
    <w:p w14:paraId="014EFB73" w14:textId="181798D5" w:rsidR="0032719D" w:rsidRPr="00ED6522" w:rsidRDefault="0032719D" w:rsidP="0032719D">
      <w:pPr>
        <w:pStyle w:val="Bullets"/>
        <w:rPr>
          <w:lang w:val="en-GB"/>
        </w:rPr>
      </w:pPr>
      <w:r w:rsidRPr="00ED6522">
        <w:rPr>
          <w:lang w:val="en-GB"/>
        </w:rPr>
        <w:t>Air quality inventory (e.g.</w:t>
      </w:r>
      <w:r w:rsidR="00DC22DD">
        <w:rPr>
          <w:lang w:val="en-GB"/>
        </w:rPr>
        <w:t>,</w:t>
      </w:r>
      <w:r w:rsidRPr="00ED6522">
        <w:rPr>
          <w:lang w:val="en-GB"/>
        </w:rPr>
        <w:t xml:space="preserve"> if connected to the GHG inventory)</w:t>
      </w:r>
    </w:p>
    <w:p w14:paraId="4E111C87" w14:textId="5C4ED8A7" w:rsidR="0032719D" w:rsidRPr="00ED6522" w:rsidRDefault="0032719D" w:rsidP="0032719D">
      <w:pPr>
        <w:pStyle w:val="Bullets"/>
        <w:rPr>
          <w:lang w:val="en-GB"/>
        </w:rPr>
      </w:pPr>
      <w:r w:rsidRPr="00ED6522">
        <w:rPr>
          <w:lang w:val="en-GB"/>
        </w:rPr>
        <w:t>Lessons learned</w:t>
      </w:r>
    </w:p>
    <w:p w14:paraId="01805844" w14:textId="3520ECA0" w:rsidR="0032719D" w:rsidRPr="00ED6522" w:rsidRDefault="003B0543" w:rsidP="0032719D">
      <w:pPr>
        <w:pStyle w:val="Bullets"/>
        <w:rPr>
          <w:lang w:val="en-GB"/>
        </w:rPr>
      </w:pPr>
      <w:r>
        <w:rPr>
          <w:lang w:val="en-GB"/>
        </w:rPr>
        <w:t>Other information</w:t>
      </w:r>
    </w:p>
    <w:p w14:paraId="6D95326B" w14:textId="77777777" w:rsidR="0032719D" w:rsidRPr="00ED6522" w:rsidRDefault="0032719D" w:rsidP="003B0543">
      <w:pPr>
        <w:spacing w:before="240"/>
        <w:rPr>
          <w:lang w:val="en-GB"/>
        </w:rPr>
      </w:pPr>
      <w:r w:rsidRPr="00ED6522">
        <w:rPr>
          <w:lang w:val="en-GB"/>
        </w:rPr>
        <w:t xml:space="preserve">You </w:t>
      </w:r>
      <w:r w:rsidRPr="003B0543">
        <w:rPr>
          <w:i/>
          <w:iCs/>
          <w:lang w:val="en-GB"/>
        </w:rPr>
        <w:t>may</w:t>
      </w:r>
      <w:r w:rsidRPr="00ED6522">
        <w:rPr>
          <w:lang w:val="en-GB"/>
        </w:rPr>
        <w:t xml:space="preserve"> also highlight data or information gaps that prevent more comprehensive reporting on these additional information elements as well as suggestions for improving reporting, and support needs required in order to do so.</w:t>
      </w:r>
    </w:p>
    <w:p w14:paraId="0FBC240E" w14:textId="77777777" w:rsidR="00797DDF" w:rsidRPr="00ED6522" w:rsidRDefault="00797DDF" w:rsidP="00797DDF">
      <w:pPr>
        <w:rPr>
          <w:lang w:val="en-GB"/>
        </w:rPr>
      </w:pPr>
    </w:p>
    <w:p w14:paraId="3FBFDB9E" w14:textId="77777777" w:rsidR="00797DDF" w:rsidRPr="00ED6522" w:rsidRDefault="00797DDF" w:rsidP="00797DDF">
      <w:pPr>
        <w:rPr>
          <w:lang w:val="en-GB"/>
        </w:rPr>
        <w:sectPr w:rsidR="00797DDF" w:rsidRPr="00ED6522" w:rsidSect="00F40EB9">
          <w:headerReference w:type="default" r:id="rId42"/>
          <w:footerReference w:type="default" r:id="rId43"/>
          <w:pgSz w:w="11906" w:h="16838" w:code="9"/>
          <w:pgMar w:top="1701" w:right="1418" w:bottom="1134" w:left="1418" w:header="709" w:footer="567" w:gutter="0"/>
          <w:cols w:space="708"/>
          <w:docGrid w:linePitch="360"/>
        </w:sectPr>
      </w:pPr>
    </w:p>
    <w:p w14:paraId="3E590E85" w14:textId="77777777" w:rsidR="00953AF1" w:rsidRPr="0009478F" w:rsidRDefault="00953AF1" w:rsidP="00141AC7">
      <w:pPr>
        <w:pStyle w:val="HauptberschriftAnhang"/>
      </w:pPr>
      <w:bookmarkStart w:id="134" w:name="_Toc90029738"/>
      <w:r w:rsidRPr="0009478F">
        <w:lastRenderedPageBreak/>
        <w:t>Technical Annexes to the BUR</w:t>
      </w:r>
      <w:bookmarkEnd w:id="134"/>
    </w:p>
    <w:p w14:paraId="798EE126" w14:textId="77777777" w:rsidR="00797DDF" w:rsidRPr="00ED6522" w:rsidRDefault="00797DDF" w:rsidP="00141AC7">
      <w:pPr>
        <w:pStyle w:val="Anhangberschrift1"/>
      </w:pPr>
      <w:bookmarkStart w:id="135" w:name="_Toc90029739"/>
      <w:r w:rsidRPr="00ED6522">
        <w:t>Annex I: GHG Inventory</w:t>
      </w:r>
      <w:bookmarkEnd w:id="135"/>
    </w:p>
    <w:p w14:paraId="79607107" w14:textId="77777777" w:rsidR="00125597" w:rsidRPr="00ED6522" w:rsidRDefault="00125597" w:rsidP="00141AC7">
      <w:pPr>
        <w:pStyle w:val="Anhangberschrift2"/>
        <w:rPr>
          <w:lang w:val="en-GB"/>
        </w:rPr>
      </w:pPr>
      <w:bookmarkStart w:id="136" w:name="_Toc90029740"/>
      <w:r w:rsidRPr="00ED6522">
        <w:rPr>
          <w:lang w:val="en-GB"/>
        </w:rPr>
        <w:t>Summary report for GHG emissions inventory</w:t>
      </w:r>
      <w:bookmarkEnd w:id="136"/>
    </w:p>
    <w:p w14:paraId="03DD0E0F" w14:textId="77777777" w:rsidR="00953AF1" w:rsidRPr="00ED6522" w:rsidRDefault="00953AF1" w:rsidP="00953AF1">
      <w:pPr>
        <w:pStyle w:val="Beschriftung"/>
        <w:rPr>
          <w:lang w:val="en-GB"/>
        </w:rPr>
      </w:pPr>
      <w:bookmarkStart w:id="137" w:name="_Ref61514013"/>
      <w:bookmarkStart w:id="138" w:name="_Toc90029754"/>
      <w:bookmarkStart w:id="139" w:name="_Ref90030358"/>
      <w:r w:rsidRPr="00ED6522">
        <w:rPr>
          <w:lang w:val="en-GB"/>
        </w:rPr>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10</w:t>
      </w:r>
      <w:r w:rsidRPr="00ED6522">
        <w:rPr>
          <w:lang w:val="en-GB"/>
        </w:rPr>
        <w:fldChar w:fldCharType="end"/>
      </w:r>
      <w:bookmarkEnd w:id="137"/>
      <w:r w:rsidRPr="00ED6522">
        <w:rPr>
          <w:lang w:val="en-GB"/>
        </w:rPr>
        <w:t>: GHG inventory - summary report for national GHG inventory</w:t>
      </w:r>
      <w:bookmarkEnd w:id="138"/>
      <w:bookmarkEnd w:id="139"/>
    </w:p>
    <w:p w14:paraId="52711A4F" w14:textId="39C9B42A" w:rsidR="00953AF1" w:rsidRPr="00ED6522" w:rsidRDefault="00953AF1" w:rsidP="00953AF1">
      <w:pPr>
        <w:rPr>
          <w:lang w:val="en-GB"/>
        </w:rPr>
      </w:pPr>
      <w:r w:rsidRPr="00ED6522">
        <w:rPr>
          <w:lang w:val="en-GB"/>
        </w:rPr>
        <w:t xml:space="preserve">(Please insert here the year to which the table applies, e.g., 2014. Follow the instructions on using notation keys </w:t>
      </w:r>
      <w:r w:rsidRPr="002023C6">
        <w:rPr>
          <w:lang w:val="en-GB"/>
        </w:rPr>
        <w:t xml:space="preserve">in </w:t>
      </w:r>
      <w:r w:rsidR="00470A25" w:rsidRPr="002023C6">
        <w:rPr>
          <w:lang w:val="en-GB"/>
        </w:rPr>
        <w:t>C</w:t>
      </w:r>
      <w:r w:rsidRPr="002023C6">
        <w:rPr>
          <w:lang w:val="en-GB"/>
        </w:rPr>
        <w:t xml:space="preserve">hapter </w:t>
      </w:r>
      <w:r w:rsidR="00470A25" w:rsidRPr="002023C6">
        <w:rPr>
          <w:u w:val="single"/>
          <w:lang w:val="en-GB"/>
        </w:rPr>
        <w:fldChar w:fldCharType="begin"/>
      </w:r>
      <w:r w:rsidR="00470A25" w:rsidRPr="002023C6">
        <w:rPr>
          <w:u w:val="single"/>
          <w:lang w:val="en-GB"/>
        </w:rPr>
        <w:instrText xml:space="preserve"> REF _Ref63072985 \r \h </w:instrText>
      </w:r>
      <w:r w:rsidR="002023C6">
        <w:rPr>
          <w:u w:val="single"/>
          <w:lang w:val="en-GB"/>
        </w:rPr>
        <w:instrText xml:space="preserve"> \* MERGEFORMAT </w:instrText>
      </w:r>
      <w:r w:rsidR="00470A25" w:rsidRPr="002023C6">
        <w:rPr>
          <w:u w:val="single"/>
          <w:lang w:val="en-GB"/>
        </w:rPr>
      </w:r>
      <w:r w:rsidR="00470A25" w:rsidRPr="002023C6">
        <w:rPr>
          <w:u w:val="single"/>
          <w:lang w:val="en-GB"/>
        </w:rPr>
        <w:fldChar w:fldCharType="separate"/>
      </w:r>
      <w:r w:rsidR="00BC4C90" w:rsidRPr="002023C6">
        <w:rPr>
          <w:u w:val="single"/>
          <w:lang w:val="en-GB"/>
        </w:rPr>
        <w:t>3</w:t>
      </w:r>
      <w:r w:rsidR="00470A25" w:rsidRPr="002023C6">
        <w:rPr>
          <w:u w:val="single"/>
          <w:lang w:val="en-GB"/>
        </w:rPr>
        <w:fldChar w:fldCharType="end"/>
      </w:r>
      <w:r w:rsidRPr="00ED6522">
        <w:rPr>
          <w:lang w:val="en-GB"/>
        </w:rPr>
        <w:t>)</w:t>
      </w:r>
    </w:p>
    <w:tbl>
      <w:tblPr>
        <w:tblStyle w:val="Tabellenraster"/>
        <w:tblW w:w="14690" w:type="dxa"/>
        <w:tblInd w:w="-5" w:type="dxa"/>
        <w:tblLayout w:type="fixed"/>
        <w:tblCellMar>
          <w:left w:w="113" w:type="dxa"/>
          <w:right w:w="113" w:type="dxa"/>
        </w:tblCellMar>
        <w:tblLook w:val="04A0" w:firstRow="1" w:lastRow="0" w:firstColumn="1" w:lastColumn="0" w:noHBand="0" w:noVBand="1"/>
      </w:tblPr>
      <w:tblGrid>
        <w:gridCol w:w="1909"/>
        <w:gridCol w:w="1278"/>
        <w:gridCol w:w="1123"/>
        <w:gridCol w:w="1122"/>
        <w:gridCol w:w="1122"/>
        <w:gridCol w:w="1122"/>
        <w:gridCol w:w="1123"/>
        <w:gridCol w:w="1122"/>
        <w:gridCol w:w="1122"/>
        <w:gridCol w:w="1122"/>
        <w:gridCol w:w="1123"/>
        <w:gridCol w:w="1402"/>
      </w:tblGrid>
      <w:tr w:rsidR="00A17A37" w:rsidRPr="00ED6522" w14:paraId="577B0618" w14:textId="77777777" w:rsidTr="002F79E9">
        <w:trPr>
          <w:trHeight w:val="60"/>
          <w:tblHeader/>
        </w:trPr>
        <w:tc>
          <w:tcPr>
            <w:tcW w:w="1909" w:type="dxa"/>
            <w:vMerge w:val="restart"/>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580B1FC4" w14:textId="77777777" w:rsidR="00A17A37" w:rsidRPr="00ED6522" w:rsidRDefault="00A17A37" w:rsidP="009524F8">
            <w:pPr>
              <w:pStyle w:val="HeadlineTablesmall"/>
            </w:pPr>
            <w:r w:rsidRPr="00ED6522">
              <w:t>Greenhouse gas source and sink categories</w:t>
            </w:r>
          </w:p>
        </w:tc>
        <w:tc>
          <w:tcPr>
            <w:tcW w:w="127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DCE7E97" w14:textId="77777777" w:rsidR="00A17A37" w:rsidRPr="00ED6522" w:rsidRDefault="00A17A37" w:rsidP="00644F99">
            <w:pPr>
              <w:pStyle w:val="HeadlineTablesmall"/>
            </w:pPr>
            <w:r w:rsidRPr="00ED6522">
              <w:t>Net CO</w:t>
            </w:r>
            <w:r w:rsidRPr="00ED6522">
              <w:rPr>
                <w:vertAlign w:val="subscript"/>
              </w:rPr>
              <w:t>2</w:t>
            </w:r>
            <w:r w:rsidR="00644F99" w:rsidRPr="00ED6522">
              <w:rPr>
                <w:vertAlign w:val="subscript"/>
              </w:rPr>
              <w:br/>
            </w:r>
            <w:r w:rsidRPr="00ED6522">
              <w:t>Emissions/ removals</w:t>
            </w:r>
          </w:p>
        </w:tc>
        <w:tc>
          <w:tcPr>
            <w:tcW w:w="112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5DB3F46" w14:textId="77777777" w:rsidR="00A17A37" w:rsidRPr="00ED6522" w:rsidRDefault="00A17A37" w:rsidP="009524F8">
            <w:pPr>
              <w:pStyle w:val="HeadlineTablesmall"/>
            </w:pPr>
            <w:r w:rsidRPr="00ED6522">
              <w:t>CH</w:t>
            </w:r>
            <w:r w:rsidRPr="00ED6522">
              <w:rPr>
                <w:vertAlign w:val="subscript"/>
              </w:rPr>
              <w:t>4</w:t>
            </w:r>
          </w:p>
        </w:tc>
        <w:tc>
          <w:tcPr>
            <w:tcW w:w="1122" w:type="dxa"/>
            <w:tcBorders>
              <w:top w:val="single" w:sz="4" w:space="0" w:color="001B50" w:themeColor="accent1"/>
              <w:left w:val="single" w:sz="4" w:space="0" w:color="FFFFFF" w:themeColor="background1"/>
              <w:bottom w:val="single" w:sz="4" w:space="0" w:color="001B50" w:themeColor="accent1"/>
              <w:right w:val="single" w:sz="12" w:space="0" w:color="FFFFFF" w:themeColor="background1"/>
            </w:tcBorders>
            <w:shd w:val="clear" w:color="auto" w:fill="001B50" w:themeFill="accent1"/>
            <w:vAlign w:val="bottom"/>
          </w:tcPr>
          <w:p w14:paraId="371720CB" w14:textId="77777777" w:rsidR="00A17A37" w:rsidRPr="00ED6522" w:rsidRDefault="00A17A37" w:rsidP="009524F8">
            <w:pPr>
              <w:pStyle w:val="HeadlineTablesmall"/>
            </w:pPr>
            <w:r w:rsidRPr="00ED6522">
              <w:t>N</w:t>
            </w:r>
            <w:r w:rsidRPr="00ED6522">
              <w:rPr>
                <w:vertAlign w:val="subscript"/>
              </w:rPr>
              <w:t>2</w:t>
            </w:r>
            <w:r w:rsidRPr="00ED6522">
              <w:t>O</w:t>
            </w:r>
          </w:p>
        </w:tc>
        <w:tc>
          <w:tcPr>
            <w:tcW w:w="1122" w:type="dxa"/>
            <w:tcBorders>
              <w:top w:val="single" w:sz="4" w:space="0" w:color="001B50" w:themeColor="accent1"/>
              <w:left w:val="single" w:sz="12"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D51E6B6" w14:textId="77777777" w:rsidR="00A17A37" w:rsidRPr="00ED6522" w:rsidRDefault="00A17A37" w:rsidP="009524F8">
            <w:pPr>
              <w:pStyle w:val="HeadlineTablesmall"/>
            </w:pPr>
            <w:r w:rsidRPr="00ED6522">
              <w:t>CO</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A0C9B3A" w14:textId="77777777" w:rsidR="00A17A37" w:rsidRPr="00ED6522" w:rsidRDefault="00A17A37" w:rsidP="009524F8">
            <w:pPr>
              <w:pStyle w:val="HeadlineTablesmall"/>
            </w:pPr>
            <w:r w:rsidRPr="00ED6522">
              <w:t>NO</w:t>
            </w:r>
            <w:r w:rsidRPr="00ED6522">
              <w:rPr>
                <w:vertAlign w:val="subscript"/>
              </w:rPr>
              <w:t>x</w:t>
            </w:r>
          </w:p>
        </w:tc>
        <w:tc>
          <w:tcPr>
            <w:tcW w:w="112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0ABC201" w14:textId="77777777" w:rsidR="00A17A37" w:rsidRPr="00ED6522" w:rsidRDefault="00A17A37" w:rsidP="009524F8">
            <w:pPr>
              <w:pStyle w:val="HeadlineTablesmall"/>
            </w:pPr>
            <w:r w:rsidRPr="00ED6522">
              <w:t>NMVOCs</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83E9A93" w14:textId="77777777" w:rsidR="00A17A37" w:rsidRPr="00ED6522" w:rsidRDefault="00A17A37" w:rsidP="009524F8">
            <w:pPr>
              <w:pStyle w:val="HeadlineTablesmall"/>
            </w:pPr>
            <w:r w:rsidRPr="00ED6522">
              <w:t>SO</w:t>
            </w:r>
            <w:r w:rsidRPr="00ED6522">
              <w:rPr>
                <w:vertAlign w:val="subscript"/>
              </w:rPr>
              <w:t>x</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4BCB6C4" w14:textId="77777777" w:rsidR="00A17A37" w:rsidRPr="00ED6522" w:rsidRDefault="00A17A37" w:rsidP="009524F8">
            <w:pPr>
              <w:pStyle w:val="HeadlineTablesmall"/>
            </w:pPr>
            <w:r w:rsidRPr="00ED6522">
              <w:t>HFCs</w:t>
            </w:r>
          </w:p>
        </w:tc>
        <w:tc>
          <w:tcPr>
            <w:tcW w:w="112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6BC7457" w14:textId="77777777" w:rsidR="00A17A37" w:rsidRPr="00ED6522" w:rsidRDefault="00A17A37" w:rsidP="009524F8">
            <w:pPr>
              <w:pStyle w:val="HeadlineTablesmall"/>
            </w:pPr>
            <w:r w:rsidRPr="00ED6522">
              <w:t>PFCs*</w:t>
            </w:r>
          </w:p>
        </w:tc>
        <w:tc>
          <w:tcPr>
            <w:tcW w:w="1123"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6C80019" w14:textId="77777777" w:rsidR="00A17A37" w:rsidRPr="00ED6522" w:rsidRDefault="00A17A37" w:rsidP="009524F8">
            <w:pPr>
              <w:pStyle w:val="HeadlineTablesmall"/>
            </w:pPr>
            <w:r w:rsidRPr="00ED6522">
              <w:t>SF</w:t>
            </w:r>
            <w:r w:rsidRPr="00ED6522">
              <w:rPr>
                <w:vertAlign w:val="subscript"/>
              </w:rPr>
              <w:t>6</w:t>
            </w:r>
            <w:r w:rsidRPr="00ED6522">
              <w:t xml:space="preserve"> *</w:t>
            </w:r>
          </w:p>
        </w:tc>
        <w:tc>
          <w:tcPr>
            <w:tcW w:w="1402"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71B8BEC2" w14:textId="77777777" w:rsidR="00A17A37" w:rsidRPr="00ED6522" w:rsidRDefault="00A17A37" w:rsidP="009524F8">
            <w:pPr>
              <w:pStyle w:val="HeadlineTablesmall"/>
            </w:pPr>
            <w:r w:rsidRPr="00ED6522">
              <w:t>Other fluorinated</w:t>
            </w:r>
          </w:p>
        </w:tc>
      </w:tr>
      <w:tr w:rsidR="00A17A37" w:rsidRPr="00ED6522" w14:paraId="18459CAA" w14:textId="77777777" w:rsidTr="002F79E9">
        <w:trPr>
          <w:trHeight w:val="60"/>
          <w:tblHeader/>
        </w:trPr>
        <w:tc>
          <w:tcPr>
            <w:tcW w:w="1909" w:type="dxa"/>
            <w:vMerge/>
            <w:tcBorders>
              <w:left w:val="single" w:sz="4" w:space="0" w:color="001B50" w:themeColor="accent1"/>
              <w:bottom w:val="single" w:sz="4" w:space="0" w:color="001B50" w:themeColor="accent1"/>
              <w:right w:val="single" w:sz="4" w:space="0" w:color="FFFFFF" w:themeColor="background1"/>
            </w:tcBorders>
            <w:shd w:val="clear" w:color="auto" w:fill="E6E6E6" w:themeFill="accent6"/>
          </w:tcPr>
          <w:p w14:paraId="25A5BD08" w14:textId="77777777" w:rsidR="00A17A37" w:rsidRPr="00ED6522" w:rsidRDefault="00A17A37" w:rsidP="009524F8">
            <w:pPr>
              <w:pStyle w:val="HeadlineTablesmall"/>
            </w:pPr>
          </w:p>
        </w:tc>
        <w:tc>
          <w:tcPr>
            <w:tcW w:w="3523" w:type="dxa"/>
            <w:gridSpan w:val="3"/>
            <w:tcBorders>
              <w:top w:val="single" w:sz="4" w:space="0" w:color="001B50" w:themeColor="accent1"/>
              <w:left w:val="single" w:sz="4" w:space="0" w:color="FFFFFF" w:themeColor="background1"/>
              <w:bottom w:val="single" w:sz="4" w:space="0" w:color="3080F0" w:themeColor="accent2"/>
              <w:right w:val="single" w:sz="12" w:space="0" w:color="FFFFFF" w:themeColor="background1"/>
            </w:tcBorders>
            <w:shd w:val="clear" w:color="auto" w:fill="3080F0" w:themeFill="accent2"/>
          </w:tcPr>
          <w:p w14:paraId="6251AE7A" w14:textId="77777777" w:rsidR="00A17A37" w:rsidRPr="00ED6522" w:rsidRDefault="00A17A37" w:rsidP="009524F8">
            <w:pPr>
              <w:pStyle w:val="HeadlineTablesmall"/>
              <w:jc w:val="center"/>
            </w:pPr>
            <w:r w:rsidRPr="00ED6522">
              <w:t>(Gg)</w:t>
            </w:r>
          </w:p>
        </w:tc>
        <w:tc>
          <w:tcPr>
            <w:tcW w:w="4489" w:type="dxa"/>
            <w:gridSpan w:val="4"/>
            <w:tcBorders>
              <w:top w:val="single" w:sz="4" w:space="0" w:color="001B50" w:themeColor="accent1"/>
              <w:left w:val="single" w:sz="12" w:space="0" w:color="FFFFFF" w:themeColor="background1"/>
              <w:bottom w:val="single" w:sz="4" w:space="0" w:color="3080F0" w:themeColor="accent2"/>
              <w:right w:val="single" w:sz="4" w:space="0" w:color="FFFFFF" w:themeColor="background1"/>
            </w:tcBorders>
            <w:shd w:val="clear" w:color="auto" w:fill="3080F0" w:themeFill="accent2"/>
          </w:tcPr>
          <w:p w14:paraId="729F5E9A" w14:textId="77777777" w:rsidR="00A17A37" w:rsidRPr="00ED6522" w:rsidRDefault="00A17A37" w:rsidP="009524F8">
            <w:pPr>
              <w:pStyle w:val="HeadlineTablesmall"/>
              <w:jc w:val="center"/>
            </w:pPr>
            <w:r w:rsidRPr="00ED6522">
              <w:t>(Gg)</w:t>
            </w:r>
          </w:p>
        </w:tc>
        <w:tc>
          <w:tcPr>
            <w:tcW w:w="4769" w:type="dxa"/>
            <w:gridSpan w:val="4"/>
            <w:tcBorders>
              <w:top w:val="single" w:sz="4" w:space="0" w:color="001B50" w:themeColor="accent1"/>
              <w:left w:val="single" w:sz="4" w:space="0" w:color="FFFFFF" w:themeColor="background1"/>
              <w:bottom w:val="single" w:sz="4" w:space="0" w:color="3080F0" w:themeColor="accent2"/>
              <w:right w:val="single" w:sz="4" w:space="0" w:color="3080F0" w:themeColor="accent2"/>
            </w:tcBorders>
            <w:shd w:val="clear" w:color="auto" w:fill="3080F0" w:themeFill="accent2"/>
          </w:tcPr>
          <w:p w14:paraId="66FD2371" w14:textId="77777777" w:rsidR="00A17A37" w:rsidRPr="00ED6522" w:rsidRDefault="00A17A37" w:rsidP="009524F8">
            <w:pPr>
              <w:pStyle w:val="HeadlineTablesmall"/>
              <w:jc w:val="center"/>
            </w:pPr>
            <w:r w:rsidRPr="00ED6522">
              <w:t>CO</w:t>
            </w:r>
            <w:r w:rsidRPr="00ED6522">
              <w:rPr>
                <w:vertAlign w:val="subscript"/>
              </w:rPr>
              <w:t>2</w:t>
            </w:r>
            <w:r w:rsidRPr="00ED6522">
              <w:t xml:space="preserve"> equivalent (Gg)</w:t>
            </w:r>
          </w:p>
        </w:tc>
      </w:tr>
      <w:tr w:rsidR="00A17A37" w:rsidRPr="000200DA" w14:paraId="57208539" w14:textId="77777777" w:rsidTr="002F79E9">
        <w:trPr>
          <w:trHeight w:val="60"/>
        </w:trPr>
        <w:tc>
          <w:tcPr>
            <w:tcW w:w="1909" w:type="dxa"/>
            <w:tcBorders>
              <w:top w:val="single" w:sz="4" w:space="0" w:color="001B50" w:themeColor="accent1"/>
              <w:left w:val="single" w:sz="4" w:space="0" w:color="AAAAAA" w:themeColor="accent5"/>
              <w:bottom w:val="single" w:sz="4" w:space="0" w:color="AAAAAA" w:themeColor="accent5"/>
              <w:right w:val="single" w:sz="4" w:space="0" w:color="6F6F6F" w:themeColor="accent4"/>
            </w:tcBorders>
            <w:shd w:val="clear" w:color="auto" w:fill="6F6F6F" w:themeFill="accent4"/>
          </w:tcPr>
          <w:p w14:paraId="4197EDD7" w14:textId="77777777" w:rsidR="00A17A37" w:rsidRPr="00ED6522" w:rsidRDefault="00A17A37" w:rsidP="009524F8">
            <w:pPr>
              <w:pStyle w:val="HeadlineTablesmall"/>
              <w:rPr>
                <w:rFonts w:cs="Open Sans SemiBold"/>
                <w:b/>
                <w:bCs/>
              </w:rPr>
            </w:pPr>
            <w:r w:rsidRPr="00ED6522">
              <w:rPr>
                <w:rFonts w:cs="Open Sans SemiBold"/>
              </w:rPr>
              <w:t>Total National Emissions and Removals</w:t>
            </w:r>
          </w:p>
        </w:tc>
        <w:tc>
          <w:tcPr>
            <w:tcW w:w="1278"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shd w:val="clear" w:color="auto" w:fill="auto"/>
          </w:tcPr>
          <w:p w14:paraId="7C8C20E7" w14:textId="77777777" w:rsidR="00A17A37" w:rsidRPr="00ED6522" w:rsidRDefault="00A17A37" w:rsidP="009524F8">
            <w:pPr>
              <w:pStyle w:val="TextTablesmall"/>
            </w:pPr>
          </w:p>
        </w:tc>
        <w:tc>
          <w:tcPr>
            <w:tcW w:w="112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26D728EB" w14:textId="77777777" w:rsidR="00A17A37" w:rsidRPr="00ED6522" w:rsidRDefault="00A17A37" w:rsidP="009524F8">
            <w:pPr>
              <w:pStyle w:val="TextTablesmall"/>
            </w:pPr>
          </w:p>
        </w:tc>
        <w:tc>
          <w:tcPr>
            <w:tcW w:w="1122" w:type="dxa"/>
            <w:tcBorders>
              <w:top w:val="single" w:sz="4" w:space="0" w:color="3080F0" w:themeColor="accent2"/>
              <w:left w:val="single" w:sz="4" w:space="0" w:color="AAAAAA" w:themeColor="accent5"/>
              <w:bottom w:val="single" w:sz="4" w:space="0" w:color="AAAAAA" w:themeColor="accent5"/>
              <w:right w:val="single" w:sz="12" w:space="0" w:color="AAAAAA" w:themeColor="accent5"/>
            </w:tcBorders>
            <w:shd w:val="clear" w:color="auto" w:fill="auto"/>
          </w:tcPr>
          <w:p w14:paraId="27498189" w14:textId="77777777" w:rsidR="00A17A37" w:rsidRPr="00ED6522" w:rsidRDefault="00A17A37" w:rsidP="009524F8">
            <w:pPr>
              <w:pStyle w:val="TextTablesmall"/>
            </w:pPr>
          </w:p>
        </w:tc>
        <w:tc>
          <w:tcPr>
            <w:tcW w:w="1122" w:type="dxa"/>
            <w:tcBorders>
              <w:top w:val="single" w:sz="4" w:space="0" w:color="3080F0" w:themeColor="accent2"/>
              <w:left w:val="single" w:sz="12" w:space="0" w:color="AAAAAA" w:themeColor="accent5"/>
              <w:bottom w:val="single" w:sz="4" w:space="0" w:color="AAAAAA" w:themeColor="accent5"/>
              <w:right w:val="single" w:sz="4" w:space="0" w:color="AAAAAA" w:themeColor="accent5"/>
            </w:tcBorders>
            <w:shd w:val="clear" w:color="auto" w:fill="auto"/>
          </w:tcPr>
          <w:p w14:paraId="49FB2728" w14:textId="77777777" w:rsidR="00A17A37" w:rsidRPr="00ED6522" w:rsidRDefault="00A17A37" w:rsidP="009524F8">
            <w:pPr>
              <w:pStyle w:val="TextTablesmall"/>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431A00D3" w14:textId="77777777" w:rsidR="00A17A37" w:rsidRPr="00ED6522" w:rsidRDefault="00A17A37" w:rsidP="009524F8">
            <w:pPr>
              <w:pStyle w:val="TextTablesmall"/>
            </w:pPr>
          </w:p>
        </w:tc>
        <w:tc>
          <w:tcPr>
            <w:tcW w:w="112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579E6994" w14:textId="77777777" w:rsidR="00A17A37" w:rsidRPr="00ED6522" w:rsidRDefault="00A17A37" w:rsidP="009524F8">
            <w:pPr>
              <w:pStyle w:val="TextTablesmall"/>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7345452E" w14:textId="77777777" w:rsidR="00A17A37" w:rsidRPr="00ED6522" w:rsidRDefault="00A17A37" w:rsidP="009524F8">
            <w:pPr>
              <w:pStyle w:val="TextTablesmall"/>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437BDD90" w14:textId="77777777" w:rsidR="00A17A37" w:rsidRPr="00ED6522" w:rsidRDefault="00A17A37" w:rsidP="009524F8">
            <w:pPr>
              <w:pStyle w:val="TextTablesmall"/>
            </w:pPr>
          </w:p>
        </w:tc>
        <w:tc>
          <w:tcPr>
            <w:tcW w:w="112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01EFADDD" w14:textId="77777777" w:rsidR="00A17A37" w:rsidRPr="00ED6522" w:rsidRDefault="00A17A37" w:rsidP="009524F8">
            <w:pPr>
              <w:pStyle w:val="TextTablesmall"/>
            </w:pPr>
          </w:p>
        </w:tc>
        <w:tc>
          <w:tcPr>
            <w:tcW w:w="1123"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62EDB4E0" w14:textId="77777777" w:rsidR="00A17A37" w:rsidRPr="00ED6522" w:rsidRDefault="00A17A37" w:rsidP="009524F8">
            <w:pPr>
              <w:pStyle w:val="TextTablesmall"/>
            </w:pPr>
          </w:p>
        </w:tc>
        <w:tc>
          <w:tcPr>
            <w:tcW w:w="140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5440DB0E" w14:textId="77777777" w:rsidR="00A17A37" w:rsidRPr="00ED6522" w:rsidRDefault="00A17A37" w:rsidP="009524F8">
            <w:pPr>
              <w:pStyle w:val="TextTablesmall"/>
            </w:pPr>
          </w:p>
        </w:tc>
      </w:tr>
      <w:tr w:rsidR="00A17A37" w:rsidRPr="00ED6522" w14:paraId="74105CA8"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5A3AD15" w14:textId="77777777" w:rsidR="00A17A37" w:rsidRPr="00ED6522" w:rsidRDefault="00A17A37" w:rsidP="009524F8">
            <w:pPr>
              <w:pStyle w:val="TextTablesmall"/>
              <w:tabs>
                <w:tab w:val="left" w:pos="350"/>
              </w:tabs>
              <w:rPr>
                <w:rFonts w:ascii="Open Sans SemiBold" w:hAnsi="Open Sans SemiBold" w:cs="Open Sans SemiBold"/>
                <w:color w:val="FFFFFF" w:themeColor="background1"/>
              </w:rPr>
            </w:pPr>
            <w:r w:rsidRPr="00ED6522">
              <w:rPr>
                <w:rFonts w:ascii="Open Sans SemiBold" w:hAnsi="Open Sans SemiBold" w:cs="Open Sans SemiBold"/>
                <w:color w:val="FFFFFF" w:themeColor="background1"/>
              </w:rPr>
              <w:t>1.</w:t>
            </w:r>
            <w:r w:rsidRPr="00ED6522">
              <w:rPr>
                <w:rFonts w:ascii="Open Sans SemiBold" w:hAnsi="Open Sans SemiBold" w:cs="Open Sans SemiBold"/>
                <w:color w:val="FFFFFF" w:themeColor="background1"/>
              </w:rPr>
              <w:tab/>
              <w:t>Energy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33BC2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C5B62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5E9C06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387C94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424F3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E4B17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78F19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D8A25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D7D85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925BA4"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D26F9C" w14:textId="77777777" w:rsidR="00A17A37" w:rsidRPr="00ED6522" w:rsidRDefault="00A17A37" w:rsidP="009524F8">
            <w:pPr>
              <w:pStyle w:val="TextTablesmall"/>
            </w:pPr>
          </w:p>
        </w:tc>
      </w:tr>
      <w:tr w:rsidR="00A17A37" w:rsidRPr="00875F4F" w14:paraId="46A28E3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BF8095"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1A.</w:t>
            </w:r>
            <w:r w:rsidRPr="00ED6522">
              <w:rPr>
                <w:rFonts w:ascii="Open Sans SemiBold" w:hAnsi="Open Sans SemiBold" w:cs="Open Sans SemiBold"/>
              </w:rPr>
              <w:tab/>
              <w:t xml:space="preserve">Fuel </w:t>
            </w:r>
            <w:r w:rsidRPr="00ED6522">
              <w:rPr>
                <w:rFonts w:ascii="Open Sans SemiBold" w:hAnsi="Open Sans SemiBold" w:cs="Open Sans SemiBold"/>
              </w:rPr>
              <w:tab/>
              <w:t xml:space="preserve">Combustion </w:t>
            </w:r>
            <w:r w:rsidRPr="00ED6522">
              <w:rPr>
                <w:rFonts w:ascii="Open Sans SemiBold" w:hAnsi="Open Sans SemiBold" w:cs="Open Sans SemiBold"/>
              </w:rPr>
              <w:tab/>
              <w:t>Activities (Sec</w:t>
            </w:r>
            <w:r w:rsidRPr="00ED6522">
              <w:rPr>
                <w:rFonts w:ascii="Open Sans SemiBold" w:hAnsi="Open Sans SemiBold" w:cs="Open Sans SemiBold"/>
              </w:rPr>
              <w:softHyphen/>
            </w:r>
            <w:r w:rsidRPr="00ED6522">
              <w:rPr>
                <w:rFonts w:ascii="Open Sans SemiBold" w:hAnsi="Open Sans SemiBold" w:cs="Open Sans SemiBold"/>
              </w:rPr>
              <w:softHyphen/>
            </w:r>
            <w:r w:rsidRPr="00ED6522">
              <w:rPr>
                <w:rFonts w:ascii="Open Sans SemiBold" w:hAnsi="Open Sans SemiBold" w:cs="Open Sans SemiBold"/>
              </w:rPr>
              <w:tab/>
              <w:t>toral Approach)</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B4AF2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B0D2B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F8FDAFE"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CD1246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6F67D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EFF28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3736A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394F5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A54A7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26A838"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106940" w14:textId="77777777" w:rsidR="00A17A37" w:rsidRPr="00ED6522" w:rsidRDefault="00A17A37" w:rsidP="009524F8">
            <w:pPr>
              <w:pStyle w:val="TextTablesmall"/>
            </w:pPr>
          </w:p>
        </w:tc>
      </w:tr>
      <w:tr w:rsidR="00A17A37" w:rsidRPr="00ED6522" w14:paraId="3112BFA3"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36EF9B" w14:textId="77777777" w:rsidR="00A17A37" w:rsidRPr="00ED6522" w:rsidRDefault="00A17A37" w:rsidP="009524F8">
            <w:pPr>
              <w:pStyle w:val="TextTablesmall"/>
              <w:tabs>
                <w:tab w:val="left" w:pos="350"/>
              </w:tabs>
              <w:rPr>
                <w:b/>
                <w:bCs/>
              </w:rPr>
            </w:pPr>
            <w:r w:rsidRPr="00ED6522">
              <w:t xml:space="preserve">1A1. </w:t>
            </w:r>
            <w:r w:rsidRPr="00ED6522">
              <w:tab/>
              <w:t>Energy Industries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92F16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443CC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3DBC2BA"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0CA5B1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16905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AC893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19BA0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01B83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04052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46320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F96134" w14:textId="77777777" w:rsidR="00A17A37" w:rsidRPr="00ED6522" w:rsidRDefault="00A17A37" w:rsidP="009524F8">
            <w:pPr>
              <w:pStyle w:val="TextTablesmall"/>
            </w:pPr>
          </w:p>
        </w:tc>
      </w:tr>
      <w:tr w:rsidR="00A17A37" w:rsidRPr="000200DA" w14:paraId="77739287"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4EAF73" w14:textId="77777777" w:rsidR="00A17A37" w:rsidRPr="00ED6522" w:rsidRDefault="00A17A37" w:rsidP="009524F8">
            <w:pPr>
              <w:pStyle w:val="TextTablesmall"/>
              <w:tabs>
                <w:tab w:val="left" w:pos="350"/>
              </w:tabs>
              <w:rPr>
                <w:b/>
                <w:bCs/>
              </w:rPr>
            </w:pPr>
            <w:r w:rsidRPr="00ED6522">
              <w:t>1A2.</w:t>
            </w:r>
            <w:r w:rsidR="00FB28C8">
              <w:t xml:space="preserve"> </w:t>
            </w:r>
            <w:r w:rsidRPr="00ED6522">
              <w:t xml:space="preserve">Manufacturing </w:t>
            </w:r>
            <w:r w:rsidRPr="00ED6522">
              <w:tab/>
              <w:t xml:space="preserve">Industries and </w:t>
            </w:r>
            <w:r w:rsidRPr="00ED6522">
              <w:tab/>
              <w:t>Construction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ADA37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642FF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E920C7A"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3F558B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588B9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F0F5E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16800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3A4F9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0CB69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C58B1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748DE0" w14:textId="77777777" w:rsidR="00A17A37" w:rsidRPr="00ED6522" w:rsidRDefault="00A17A37" w:rsidP="009524F8">
            <w:pPr>
              <w:pStyle w:val="TextTablesmall"/>
            </w:pPr>
          </w:p>
        </w:tc>
      </w:tr>
      <w:tr w:rsidR="00A17A37" w:rsidRPr="00ED6522" w14:paraId="3099C2DC"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C9422D" w14:textId="77777777" w:rsidR="00A17A37" w:rsidRPr="00ED6522" w:rsidRDefault="00A17A37" w:rsidP="009524F8">
            <w:pPr>
              <w:pStyle w:val="TextTablesmall"/>
              <w:tabs>
                <w:tab w:val="left" w:pos="350"/>
              </w:tabs>
              <w:rPr>
                <w:b/>
                <w:bCs/>
              </w:rPr>
            </w:pPr>
            <w:r w:rsidRPr="00ED6522">
              <w:t>1A3.</w:t>
            </w:r>
            <w:r w:rsidRPr="00ED6522">
              <w:tab/>
              <w:t>Transport</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FC790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BB389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775C973"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CBE122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2CB1FA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8B5B4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39C9C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FE8AF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2718F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F6EFF6"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609DFC" w14:textId="77777777" w:rsidR="00A17A37" w:rsidRPr="00ED6522" w:rsidRDefault="00A17A37" w:rsidP="009524F8">
            <w:pPr>
              <w:pStyle w:val="TextTablesmall"/>
            </w:pPr>
          </w:p>
        </w:tc>
      </w:tr>
      <w:tr w:rsidR="00A17A37" w:rsidRPr="00ED6522" w14:paraId="7B2C8D54"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D5447F" w14:textId="77777777" w:rsidR="00A17A37" w:rsidRPr="00ED6522" w:rsidRDefault="00A17A37" w:rsidP="009524F8">
            <w:pPr>
              <w:pStyle w:val="TextTablesmall"/>
              <w:tabs>
                <w:tab w:val="left" w:pos="350"/>
              </w:tabs>
              <w:rPr>
                <w:b/>
                <w:bCs/>
              </w:rPr>
            </w:pPr>
            <w:r w:rsidRPr="00ED6522">
              <w:t>1A4.</w:t>
            </w:r>
            <w:r w:rsidRPr="00ED6522">
              <w:tab/>
              <w:t>Other Sectors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B1760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0AE09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C56AABE"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3E1031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41003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B337C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6F53F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F4E49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F1BDF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104E3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949BDF" w14:textId="77777777" w:rsidR="00A17A37" w:rsidRPr="00ED6522" w:rsidRDefault="00A17A37" w:rsidP="009524F8">
            <w:pPr>
              <w:pStyle w:val="TextTablesmall"/>
            </w:pPr>
          </w:p>
        </w:tc>
      </w:tr>
      <w:tr w:rsidR="00A17A37" w:rsidRPr="00ED6522" w14:paraId="76B1383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36CF1E" w14:textId="77777777" w:rsidR="00A17A37" w:rsidRPr="00ED6522" w:rsidRDefault="00A17A37" w:rsidP="009524F8">
            <w:pPr>
              <w:pStyle w:val="TextTablesmall"/>
              <w:tabs>
                <w:tab w:val="left" w:pos="350"/>
              </w:tabs>
              <w:rPr>
                <w:b/>
                <w:bCs/>
              </w:rPr>
            </w:pPr>
            <w:r w:rsidRPr="00ED6522">
              <w:t>1A5.</w:t>
            </w:r>
            <w:r w:rsidRPr="00ED6522">
              <w:tab/>
              <w:t>Non-specified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B498A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500D2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515D256"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132EB0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7072A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EBEA4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869B2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FBE5D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AD306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280F88"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E89BE4" w14:textId="77777777" w:rsidR="00A17A37" w:rsidRPr="00ED6522" w:rsidRDefault="00A17A37" w:rsidP="009524F8">
            <w:pPr>
              <w:pStyle w:val="TextTablesmall"/>
            </w:pPr>
          </w:p>
        </w:tc>
      </w:tr>
      <w:tr w:rsidR="00A17A37" w:rsidRPr="00875F4F" w14:paraId="648408B3"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C78822"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1B.</w:t>
            </w:r>
            <w:r w:rsidRPr="00ED6522">
              <w:rPr>
                <w:rFonts w:ascii="Open Sans SemiBold" w:hAnsi="Open Sans SemiBold" w:cs="Open Sans SemiBold"/>
              </w:rPr>
              <w:tab/>
              <w:t xml:space="preserve">Fugitive </w:t>
            </w:r>
            <w:r w:rsidRPr="00ED6522">
              <w:rPr>
                <w:rFonts w:ascii="Open Sans SemiBold" w:hAnsi="Open Sans SemiBold" w:cs="Open Sans SemiBold"/>
              </w:rPr>
              <w:tab/>
              <w:t xml:space="preserve">Emissions from </w:t>
            </w:r>
            <w:r w:rsidRPr="00ED6522">
              <w:rPr>
                <w:rFonts w:ascii="Open Sans SemiBold" w:hAnsi="Open Sans SemiBold" w:cs="Open Sans SemiBold"/>
              </w:rPr>
              <w:tab/>
              <w:t>Fuels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BE24B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9277C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F0B346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BE695D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0FDA1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2F3F1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9308F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CB3EB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312C8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84EB5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443A79" w14:textId="77777777" w:rsidR="00A17A37" w:rsidRPr="00ED6522" w:rsidRDefault="00A17A37" w:rsidP="009524F8">
            <w:pPr>
              <w:pStyle w:val="TextTablesmall"/>
            </w:pPr>
          </w:p>
        </w:tc>
      </w:tr>
      <w:tr w:rsidR="00A17A37" w:rsidRPr="00ED6522" w14:paraId="20932962"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4EA593" w14:textId="77777777" w:rsidR="00A17A37" w:rsidRPr="00ED6522" w:rsidRDefault="00A17A37" w:rsidP="009524F8">
            <w:pPr>
              <w:pStyle w:val="TextTablesmall"/>
              <w:tabs>
                <w:tab w:val="left" w:pos="350"/>
              </w:tabs>
              <w:rPr>
                <w:b/>
                <w:bCs/>
              </w:rPr>
            </w:pPr>
            <w:r w:rsidRPr="00ED6522">
              <w:t>1B1.</w:t>
            </w:r>
            <w:r w:rsidRPr="00ED6522">
              <w:tab/>
              <w:t>Solid Fuels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32DD7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6792C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E777127"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73CC53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6716A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DD545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FA877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2BE10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64D2F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FE0627"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3EE2E4" w14:textId="77777777" w:rsidR="00A17A37" w:rsidRPr="00ED6522" w:rsidRDefault="00A17A37" w:rsidP="009524F8">
            <w:pPr>
              <w:pStyle w:val="TextTablesmall"/>
            </w:pPr>
          </w:p>
        </w:tc>
      </w:tr>
      <w:tr w:rsidR="00A17A37" w:rsidRPr="000200DA" w14:paraId="5A6D6B78"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A76573" w14:textId="77777777" w:rsidR="00A17A37" w:rsidRPr="00ED6522" w:rsidRDefault="00A17A37" w:rsidP="009524F8">
            <w:pPr>
              <w:pStyle w:val="TextTablesmall"/>
              <w:tabs>
                <w:tab w:val="left" w:pos="350"/>
              </w:tabs>
            </w:pPr>
            <w:r w:rsidRPr="00ED6522">
              <w:t xml:space="preserve">1B2. </w:t>
            </w:r>
            <w:r w:rsidRPr="00ED6522">
              <w:tab/>
              <w:t xml:space="preserve">Oil and Natural </w:t>
            </w:r>
            <w:r w:rsidRPr="00ED6522">
              <w:tab/>
              <w:t>Gas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EBC63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210DB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718137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1AFFBA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56D2D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E38EC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E80CE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43D9C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0580C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2B2173"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AEFEB0" w14:textId="77777777" w:rsidR="00A17A37" w:rsidRPr="00ED6522" w:rsidRDefault="00A17A37" w:rsidP="009524F8">
            <w:pPr>
              <w:pStyle w:val="TextTablesmall"/>
            </w:pPr>
          </w:p>
        </w:tc>
      </w:tr>
      <w:tr w:rsidR="00A17A37" w:rsidRPr="000200DA" w14:paraId="3D5BA87F" w14:textId="77777777" w:rsidTr="002F79E9">
        <w:trPr>
          <w:trHeight w:val="60"/>
        </w:trPr>
        <w:tc>
          <w:tcPr>
            <w:tcW w:w="1909"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2C0CA03" w14:textId="77777777" w:rsidR="00A17A37" w:rsidRPr="00ED6522" w:rsidRDefault="00A17A37" w:rsidP="009524F8">
            <w:pPr>
              <w:pStyle w:val="TextTablesmall"/>
              <w:pageBreakBefore/>
              <w:tabs>
                <w:tab w:val="left" w:pos="350"/>
              </w:tabs>
            </w:pPr>
            <w:r w:rsidRPr="00ED6522">
              <w:lastRenderedPageBreak/>
              <w:t>1B3.</w:t>
            </w:r>
            <w:r w:rsidRPr="00ED6522">
              <w:tab/>
              <w:t xml:space="preserve">Other Emissions </w:t>
            </w:r>
            <w:r w:rsidRPr="00ED6522">
              <w:tab/>
              <w:t xml:space="preserve">from Energy </w:t>
            </w:r>
            <w:r w:rsidRPr="00ED6522">
              <w:tab/>
              <w:t>Production</w:t>
            </w:r>
          </w:p>
        </w:tc>
        <w:tc>
          <w:tcPr>
            <w:tcW w:w="1278"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912B2C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4D604B8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E6E6E6" w:themeFill="accent6"/>
          </w:tcPr>
          <w:p w14:paraId="023EB42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3A92909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23C1C8D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C421A9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F023DA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404687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8278E3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086D128"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6F12BFF9" w14:textId="77777777" w:rsidR="00A17A37" w:rsidRPr="00ED6522" w:rsidRDefault="00A17A37" w:rsidP="009524F8">
            <w:pPr>
              <w:pStyle w:val="TextTablesmall"/>
            </w:pPr>
          </w:p>
        </w:tc>
      </w:tr>
      <w:tr w:rsidR="00A17A37" w:rsidRPr="000200DA" w14:paraId="7C39AECE" w14:textId="77777777" w:rsidTr="002F79E9">
        <w:trPr>
          <w:trHeight w:val="60"/>
        </w:trPr>
        <w:tc>
          <w:tcPr>
            <w:tcW w:w="1909"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05BDF7D" w14:textId="77777777" w:rsidR="00A17A37" w:rsidRPr="00ED6522" w:rsidRDefault="00A17A37" w:rsidP="009524F8">
            <w:pPr>
              <w:pStyle w:val="TextTablesmall"/>
              <w:tabs>
                <w:tab w:val="left" w:pos="350"/>
              </w:tabs>
              <w:rPr>
                <w:rFonts w:ascii="Open Sans SemiBold" w:hAnsi="Open Sans SemiBold" w:cs="Open Sans SemiBold"/>
                <w:color w:val="FFFFFF" w:themeColor="background1"/>
              </w:rPr>
            </w:pPr>
            <w:r w:rsidRPr="00ED6522">
              <w:rPr>
                <w:rFonts w:ascii="Open Sans SemiBold" w:hAnsi="Open Sans SemiBold" w:cs="Open Sans SemiBold"/>
                <w:color w:val="FFFFFF" w:themeColor="background1"/>
              </w:rPr>
              <w:t>2.</w:t>
            </w:r>
            <w:r w:rsidRPr="00ED6522">
              <w:rPr>
                <w:rFonts w:ascii="Open Sans SemiBold" w:hAnsi="Open Sans SemiBold" w:cs="Open Sans SemiBold"/>
                <w:color w:val="FFFFFF" w:themeColor="background1"/>
              </w:rPr>
              <w:tab/>
              <w:t xml:space="preserve">Industrial </w:t>
            </w:r>
            <w:r w:rsidRPr="00ED6522">
              <w:rPr>
                <w:rFonts w:ascii="Open Sans SemiBold" w:hAnsi="Open Sans SemiBold" w:cs="Open Sans SemiBold"/>
                <w:color w:val="FFFFFF" w:themeColor="background1"/>
              </w:rPr>
              <w:tab/>
              <w:t xml:space="preserve">Processes and </w:t>
            </w:r>
            <w:r w:rsidRPr="00ED6522">
              <w:rPr>
                <w:rFonts w:ascii="Open Sans SemiBold" w:hAnsi="Open Sans SemiBold" w:cs="Open Sans SemiBold"/>
                <w:color w:val="FFFFFF" w:themeColor="background1"/>
              </w:rPr>
              <w:tab/>
              <w:t>Product Use</w:t>
            </w:r>
          </w:p>
        </w:tc>
        <w:tc>
          <w:tcPr>
            <w:tcW w:w="1278"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997F99"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EC0EB79"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A164F7B" w14:textId="77777777" w:rsidR="00A17A37" w:rsidRPr="00ED6522" w:rsidRDefault="00A17A37" w:rsidP="009524F8">
            <w:pPr>
              <w:pStyle w:val="TextTablesmall"/>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4F4094E"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15FD8E"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AD131E"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C33A45"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9F30C6"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1EEF40"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CD437D" w14:textId="77777777" w:rsidR="00A17A37" w:rsidRPr="00ED6522" w:rsidRDefault="00A17A37" w:rsidP="009524F8">
            <w:pPr>
              <w:pStyle w:val="TextTablesmall"/>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A2F90F" w14:textId="77777777" w:rsidR="00A17A37" w:rsidRPr="00ED6522" w:rsidRDefault="00A17A37" w:rsidP="009524F8">
            <w:pPr>
              <w:pStyle w:val="TextTablesmall"/>
            </w:pPr>
          </w:p>
        </w:tc>
      </w:tr>
      <w:tr w:rsidR="00A17A37" w:rsidRPr="00ED6522" w14:paraId="2D0AEF1A"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F40680"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2A.</w:t>
            </w:r>
            <w:r w:rsidRPr="00ED6522">
              <w:rPr>
                <w:rFonts w:ascii="Open Sans SemiBold" w:hAnsi="Open Sans SemiBold" w:cs="Open Sans SemiBold"/>
              </w:rPr>
              <w:tab/>
              <w:t>Mineral Industry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AA4B7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1E14C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011175A"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AB99C8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DB7CAA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E6450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F4029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13AF1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3128E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FBD394"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F0B98C" w14:textId="77777777" w:rsidR="00A17A37" w:rsidRPr="00ED6522" w:rsidRDefault="00A17A37" w:rsidP="009524F8">
            <w:pPr>
              <w:pStyle w:val="TextTablesmall"/>
            </w:pPr>
          </w:p>
        </w:tc>
      </w:tr>
      <w:tr w:rsidR="00A17A37" w:rsidRPr="00ED6522" w14:paraId="3F68C832"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1783779D" w14:textId="77777777" w:rsidR="00A17A37" w:rsidRPr="00ED6522" w:rsidRDefault="00A17A37" w:rsidP="009524F8">
            <w:pPr>
              <w:pStyle w:val="TextTablesmall"/>
              <w:tabs>
                <w:tab w:val="left" w:pos="350"/>
              </w:tabs>
            </w:pPr>
            <w:r w:rsidRPr="00ED6522">
              <w:t>2A1.</w:t>
            </w:r>
            <w:r w:rsidRPr="00ED6522">
              <w:tab/>
              <w:t xml:space="preserve">Cement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907A3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AE0C1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E1396D6"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08E9BE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00F3F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9C4A4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D9A5A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B51C8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13987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CC128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EE7E1D" w14:textId="77777777" w:rsidR="00A17A37" w:rsidRPr="00ED6522" w:rsidRDefault="00A17A37" w:rsidP="009524F8">
            <w:pPr>
              <w:pStyle w:val="TextTablesmall"/>
            </w:pPr>
          </w:p>
        </w:tc>
      </w:tr>
      <w:tr w:rsidR="00A17A37" w:rsidRPr="00ED6522" w14:paraId="385DF783"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31D4FFB4" w14:textId="77777777" w:rsidR="00A17A37" w:rsidRPr="00ED6522" w:rsidRDefault="00A17A37" w:rsidP="009524F8">
            <w:pPr>
              <w:pStyle w:val="TextTablesmall"/>
              <w:tabs>
                <w:tab w:val="left" w:pos="350"/>
              </w:tabs>
            </w:pPr>
            <w:r w:rsidRPr="00ED6522">
              <w:t>2A2.</w:t>
            </w:r>
            <w:r w:rsidRPr="00ED6522">
              <w:tab/>
              <w:t>Lime 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62788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B7A31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6F8C2CF"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056590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A2A64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D2D7B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AAD72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0D912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8704D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D0E333"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A8FF7B" w14:textId="77777777" w:rsidR="00A17A37" w:rsidRPr="00ED6522" w:rsidRDefault="00A17A37" w:rsidP="009524F8">
            <w:pPr>
              <w:pStyle w:val="TextTablesmall"/>
            </w:pPr>
          </w:p>
        </w:tc>
      </w:tr>
      <w:tr w:rsidR="00A17A37" w:rsidRPr="00ED6522" w14:paraId="26E8651C"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07ED30AA" w14:textId="77777777" w:rsidR="00A17A37" w:rsidRPr="00ED6522" w:rsidRDefault="00A17A37" w:rsidP="009524F8">
            <w:pPr>
              <w:pStyle w:val="TextTablesmall"/>
              <w:tabs>
                <w:tab w:val="left" w:pos="350"/>
              </w:tabs>
            </w:pPr>
            <w:r w:rsidRPr="00ED6522">
              <w:t>2A3.</w:t>
            </w:r>
            <w:r w:rsidRPr="00ED6522">
              <w:tab/>
              <w:t>Glass 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70959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27A5A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70B1C22"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043391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F2010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1EED1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7A935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73B12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60B7E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7D024B"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CDF97A" w14:textId="77777777" w:rsidR="00A17A37" w:rsidRPr="00ED6522" w:rsidRDefault="00A17A37" w:rsidP="009524F8">
            <w:pPr>
              <w:pStyle w:val="TextTablesmall"/>
            </w:pPr>
          </w:p>
        </w:tc>
      </w:tr>
      <w:tr w:rsidR="00A17A37" w:rsidRPr="000200DA" w14:paraId="207933A4"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3C7BA7F5" w14:textId="77777777" w:rsidR="00A17A37" w:rsidRPr="00ED6522" w:rsidRDefault="00A17A37" w:rsidP="009524F8">
            <w:pPr>
              <w:pStyle w:val="TextTablesmall"/>
              <w:tabs>
                <w:tab w:val="left" w:pos="350"/>
              </w:tabs>
            </w:pPr>
            <w:r w:rsidRPr="00ED6522">
              <w:t>2A4.</w:t>
            </w:r>
            <w:r w:rsidRPr="00ED6522">
              <w:tab/>
              <w:t xml:space="preserve">Other Process </w:t>
            </w:r>
            <w:r w:rsidRPr="00ED6522">
              <w:tab/>
              <w:t xml:space="preserve">Uses of </w:t>
            </w:r>
            <w:r w:rsidRPr="00ED6522">
              <w:tab/>
              <w:t>Carbonates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E7321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79EFF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EF73BAE"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DB96C7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82B43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48C1F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457FF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4BD84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B55E8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F86478"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331A00" w14:textId="77777777" w:rsidR="00A17A37" w:rsidRPr="00ED6522" w:rsidRDefault="00A17A37" w:rsidP="009524F8">
            <w:pPr>
              <w:pStyle w:val="TextTablesmall"/>
            </w:pPr>
          </w:p>
        </w:tc>
      </w:tr>
      <w:tr w:rsidR="00A17A37" w:rsidRPr="00ED6522" w14:paraId="5A1D67A6"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64BED28C" w14:textId="77777777" w:rsidR="00A17A37" w:rsidRPr="00ED6522" w:rsidRDefault="00A17A37" w:rsidP="009524F8">
            <w:pPr>
              <w:pStyle w:val="TextTablesmall"/>
              <w:tabs>
                <w:tab w:val="left" w:pos="350"/>
              </w:tabs>
            </w:pPr>
            <w:r w:rsidRPr="00ED6522">
              <w:t>2A5.</w:t>
            </w:r>
            <w:r w:rsidRPr="00ED6522">
              <w:tab/>
              <w:t xml:space="preserve">Other (please </w:t>
            </w:r>
            <w:r w:rsidRPr="00ED6522">
              <w:tab/>
              <w:t>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A0448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70B96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1860C52"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E93867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99A96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04435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98043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E5D6C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6E016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3906E9"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CB1CD2" w14:textId="77777777" w:rsidR="00A17A37" w:rsidRPr="00ED6522" w:rsidRDefault="00A17A37" w:rsidP="009524F8">
            <w:pPr>
              <w:pStyle w:val="TextTablesmall"/>
            </w:pPr>
          </w:p>
        </w:tc>
      </w:tr>
      <w:tr w:rsidR="00A17A37" w:rsidRPr="00ED6522" w14:paraId="0B1DB2F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1E3075"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 xml:space="preserve">2B. </w:t>
            </w:r>
            <w:r w:rsidRPr="00ED6522">
              <w:rPr>
                <w:rFonts w:ascii="Open Sans SemiBold" w:hAnsi="Open Sans SemiBold" w:cs="Open Sans SemiBold"/>
              </w:rPr>
              <w:tab/>
              <w:t xml:space="preserve">Chemical </w:t>
            </w:r>
            <w:r w:rsidRPr="00ED6522">
              <w:rPr>
                <w:rFonts w:ascii="Open Sans SemiBold" w:hAnsi="Open Sans SemiBold" w:cs="Open Sans SemiBold"/>
              </w:rPr>
              <w:tab/>
              <w:t>Industry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235DA9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0F7D6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84B2BF1"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6E18DA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02FB2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69102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9EA3D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FFE42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E10B8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8425F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B0579B" w14:textId="77777777" w:rsidR="00A17A37" w:rsidRPr="00ED6522" w:rsidRDefault="00A17A37" w:rsidP="009524F8">
            <w:pPr>
              <w:pStyle w:val="TextTablesmall"/>
            </w:pPr>
          </w:p>
        </w:tc>
      </w:tr>
      <w:tr w:rsidR="00A17A37" w:rsidRPr="00ED6522" w14:paraId="6849AD78"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67AFE2" w14:textId="77777777" w:rsidR="00A17A37" w:rsidRPr="00ED6522" w:rsidRDefault="00A17A37" w:rsidP="009524F8">
            <w:pPr>
              <w:pStyle w:val="TextTablesmall"/>
              <w:tabs>
                <w:tab w:val="left" w:pos="350"/>
              </w:tabs>
            </w:pPr>
            <w:r w:rsidRPr="00ED6522">
              <w:t>2B1.</w:t>
            </w:r>
            <w:r w:rsidRPr="00ED6522">
              <w:tab/>
              <w:t xml:space="preserve">Ammonia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D3382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1D51B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ED37E8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2AA576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E84AE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8E987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7C2CE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D376A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7CC61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C8CBEF"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44464C" w14:textId="77777777" w:rsidR="00A17A37" w:rsidRPr="00ED6522" w:rsidRDefault="00A17A37" w:rsidP="009524F8">
            <w:pPr>
              <w:pStyle w:val="TextTablesmall"/>
            </w:pPr>
          </w:p>
        </w:tc>
      </w:tr>
      <w:tr w:rsidR="00A17A37" w:rsidRPr="00ED6522" w14:paraId="57ABE971"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90C8F4" w14:textId="77777777" w:rsidR="00A17A37" w:rsidRPr="00ED6522" w:rsidRDefault="00A17A37" w:rsidP="009524F8">
            <w:pPr>
              <w:pStyle w:val="TextTablesmall"/>
              <w:tabs>
                <w:tab w:val="left" w:pos="350"/>
              </w:tabs>
            </w:pPr>
            <w:r w:rsidRPr="00ED6522">
              <w:t>2B2.</w:t>
            </w:r>
            <w:r w:rsidRPr="00ED6522">
              <w:tab/>
              <w:t xml:space="preserve">Nitric Acid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7A3C3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64E25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B4B438D"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16B311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473A6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97CB8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687CB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84936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17AEF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A0C7D9"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1FA28E" w14:textId="77777777" w:rsidR="00A17A37" w:rsidRPr="00ED6522" w:rsidRDefault="00A17A37" w:rsidP="009524F8">
            <w:pPr>
              <w:pStyle w:val="TextTablesmall"/>
            </w:pPr>
          </w:p>
        </w:tc>
      </w:tr>
      <w:tr w:rsidR="00A17A37" w:rsidRPr="00ED6522" w14:paraId="614B1351"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27754E" w14:textId="77777777" w:rsidR="00A17A37" w:rsidRPr="00ED6522" w:rsidRDefault="00A17A37" w:rsidP="009524F8">
            <w:pPr>
              <w:pStyle w:val="TextTablesmall"/>
              <w:tabs>
                <w:tab w:val="left" w:pos="350"/>
              </w:tabs>
            </w:pPr>
            <w:r w:rsidRPr="00ED6522">
              <w:t>2B3.</w:t>
            </w:r>
            <w:r w:rsidRPr="00ED6522">
              <w:tab/>
              <w:t xml:space="preserve">Adipic Acid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CC28B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421C2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B3E651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3B8552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A6BAE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5D7A7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2F66A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81974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95D96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C35237"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35C81F" w14:textId="77777777" w:rsidR="00A17A37" w:rsidRPr="00ED6522" w:rsidRDefault="00A17A37" w:rsidP="009524F8">
            <w:pPr>
              <w:pStyle w:val="TextTablesmall"/>
            </w:pPr>
          </w:p>
        </w:tc>
      </w:tr>
      <w:tr w:rsidR="00A17A37" w:rsidRPr="000200DA" w14:paraId="53E669D4"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310443" w14:textId="77777777" w:rsidR="00A17A37" w:rsidRPr="00ED6522" w:rsidRDefault="00A17A37" w:rsidP="009524F8">
            <w:pPr>
              <w:pStyle w:val="TextTablesmall"/>
              <w:pageBreakBefore/>
              <w:tabs>
                <w:tab w:val="left" w:pos="350"/>
              </w:tabs>
            </w:pPr>
            <w:r w:rsidRPr="00ED6522">
              <w:lastRenderedPageBreak/>
              <w:t>2B4.</w:t>
            </w:r>
            <w:r w:rsidRPr="00ED6522">
              <w:tab/>
              <w:t xml:space="preserve">Caprolactam, </w:t>
            </w:r>
            <w:r w:rsidRPr="00ED6522">
              <w:tab/>
              <w:t xml:space="preserve">Glyoxal and </w:t>
            </w:r>
            <w:r w:rsidRPr="00ED6522">
              <w:tab/>
              <w:t xml:space="preserve">Glyoxylic Acid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7D3F2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EC999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5CC9782"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4DD40D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0DB0E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477EB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D5A15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9BD63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767BC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77AC81"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21AC94" w14:textId="77777777" w:rsidR="00A17A37" w:rsidRPr="00ED6522" w:rsidRDefault="00A17A37" w:rsidP="009524F8">
            <w:pPr>
              <w:pStyle w:val="TextTablesmall"/>
            </w:pPr>
          </w:p>
        </w:tc>
      </w:tr>
      <w:tr w:rsidR="00A17A37" w:rsidRPr="00ED6522" w14:paraId="27AEF148"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76CF78" w14:textId="77777777" w:rsidR="00A17A37" w:rsidRPr="00ED6522" w:rsidRDefault="00A17A37" w:rsidP="009524F8">
            <w:pPr>
              <w:pStyle w:val="TextTablesmall"/>
              <w:tabs>
                <w:tab w:val="left" w:pos="350"/>
              </w:tabs>
            </w:pPr>
            <w:r w:rsidRPr="00ED6522">
              <w:t>2B5.</w:t>
            </w:r>
            <w:r w:rsidRPr="00ED6522">
              <w:tab/>
              <w:t xml:space="preserve">Carbide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02062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B41FE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F37B64F"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759B7A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E89D4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E5709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1C867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5EDBD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23CC7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67245B"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EA82F7" w14:textId="77777777" w:rsidR="00A17A37" w:rsidRPr="00ED6522" w:rsidRDefault="00A17A37" w:rsidP="009524F8">
            <w:pPr>
              <w:pStyle w:val="TextTablesmall"/>
            </w:pPr>
          </w:p>
        </w:tc>
      </w:tr>
      <w:tr w:rsidR="00A17A37" w:rsidRPr="00ED6522" w14:paraId="6EF06755"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6B2FCB" w14:textId="77777777" w:rsidR="00A17A37" w:rsidRPr="00ED6522" w:rsidRDefault="00A17A37" w:rsidP="009524F8">
            <w:pPr>
              <w:pStyle w:val="TextTablesmall"/>
              <w:tabs>
                <w:tab w:val="left" w:pos="350"/>
              </w:tabs>
            </w:pPr>
            <w:r w:rsidRPr="00ED6522">
              <w:t>2B6.</w:t>
            </w:r>
            <w:r w:rsidRPr="00ED6522">
              <w:tab/>
              <w:t xml:space="preserve">Titanium Dioxide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157A6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04A9F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8FA251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F6D45C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1A06F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8AAD6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2B9A5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CDE05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243B8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0B8BCC"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FED2F8" w14:textId="77777777" w:rsidR="00A17A37" w:rsidRPr="00ED6522" w:rsidRDefault="00A17A37" w:rsidP="009524F8">
            <w:pPr>
              <w:pStyle w:val="TextTablesmall"/>
            </w:pPr>
          </w:p>
        </w:tc>
      </w:tr>
      <w:tr w:rsidR="00A17A37" w:rsidRPr="00ED6522" w14:paraId="46CF4FD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B90FCF" w14:textId="77777777" w:rsidR="00A17A37" w:rsidRPr="00ED6522" w:rsidRDefault="00A17A37" w:rsidP="009524F8">
            <w:pPr>
              <w:pStyle w:val="TextTablesmall"/>
              <w:tabs>
                <w:tab w:val="left" w:pos="350"/>
              </w:tabs>
            </w:pPr>
            <w:r w:rsidRPr="00ED6522">
              <w:t>2B7.</w:t>
            </w:r>
            <w:r w:rsidRPr="00ED6522">
              <w:tab/>
              <w:t xml:space="preserve">Soda Ash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A0294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5C61A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B1B543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27A377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AFA62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85132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3CD73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18882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2B5A9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3E3AD5"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63B2CD" w14:textId="77777777" w:rsidR="00A17A37" w:rsidRPr="00ED6522" w:rsidRDefault="00A17A37" w:rsidP="009524F8">
            <w:pPr>
              <w:pStyle w:val="TextTablesmall"/>
            </w:pPr>
          </w:p>
        </w:tc>
      </w:tr>
      <w:tr w:rsidR="00A17A37" w:rsidRPr="000200DA" w14:paraId="37A9358B"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37D8FC" w14:textId="77777777" w:rsidR="00A17A37" w:rsidRPr="00ED6522" w:rsidRDefault="00A17A37" w:rsidP="009524F8">
            <w:pPr>
              <w:pStyle w:val="TextTablesmall"/>
              <w:tabs>
                <w:tab w:val="left" w:pos="350"/>
              </w:tabs>
            </w:pPr>
            <w:r w:rsidRPr="00ED6522">
              <w:t>2B8.</w:t>
            </w:r>
            <w:r w:rsidRPr="00ED6522">
              <w:tab/>
              <w:t xml:space="preserve">Petrochemical </w:t>
            </w:r>
            <w:r w:rsidRPr="00ED6522">
              <w:tab/>
              <w:t xml:space="preserve">and Carbon Black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8BED2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15AE1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4C44F6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A26A19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121E2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1AD6F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B6A39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AFB9F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7E233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195FFF"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84BF3D" w14:textId="77777777" w:rsidR="00A17A37" w:rsidRPr="00ED6522" w:rsidRDefault="00A17A37" w:rsidP="009524F8">
            <w:pPr>
              <w:pStyle w:val="TextTablesmall"/>
            </w:pPr>
          </w:p>
        </w:tc>
      </w:tr>
      <w:tr w:rsidR="00A17A37" w:rsidRPr="00ED6522" w14:paraId="322B84D4"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77D9AE" w14:textId="77777777" w:rsidR="00A17A37" w:rsidRPr="00ED6522" w:rsidRDefault="00A17A37" w:rsidP="009524F8">
            <w:pPr>
              <w:pStyle w:val="TextTablesmall"/>
              <w:tabs>
                <w:tab w:val="left" w:pos="350"/>
              </w:tabs>
            </w:pPr>
            <w:r w:rsidRPr="00ED6522">
              <w:t>2B9.</w:t>
            </w:r>
            <w:r w:rsidRPr="00ED6522">
              <w:tab/>
              <w:t xml:space="preserve">Fluorochemical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E6CD4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5E6B1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33E6D8D"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CFD962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7677D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E1326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56659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842E1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E9193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78822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252C91" w14:textId="77777777" w:rsidR="00A17A37" w:rsidRPr="00ED6522" w:rsidRDefault="00A17A37" w:rsidP="009524F8">
            <w:pPr>
              <w:pStyle w:val="TextTablesmall"/>
            </w:pPr>
          </w:p>
        </w:tc>
      </w:tr>
      <w:tr w:rsidR="00A17A37" w:rsidRPr="00ED6522" w14:paraId="37E30AD3"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937DCD" w14:textId="77777777" w:rsidR="00A17A37" w:rsidRPr="00ED6522" w:rsidRDefault="00A17A37" w:rsidP="009524F8">
            <w:pPr>
              <w:pStyle w:val="TextTablesmall"/>
              <w:tabs>
                <w:tab w:val="left" w:pos="378"/>
              </w:tabs>
            </w:pPr>
            <w:r w:rsidRPr="00ED6522">
              <w:t>2B10.</w:t>
            </w:r>
            <w:r w:rsidRPr="00ED6522">
              <w:tab/>
              <w:t xml:space="preserve">Other </w:t>
            </w:r>
            <w:r w:rsidRPr="00ED6522">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4DF19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394E8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58728E6"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D38E9C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6E4D0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8E644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EAADED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3414D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10F03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DC8C4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FF5EC2" w14:textId="77777777" w:rsidR="00A17A37" w:rsidRPr="00ED6522" w:rsidRDefault="00A17A37" w:rsidP="009524F8">
            <w:pPr>
              <w:pStyle w:val="TextTablesmall"/>
            </w:pPr>
          </w:p>
        </w:tc>
      </w:tr>
      <w:tr w:rsidR="00A17A37" w:rsidRPr="00ED6522" w14:paraId="4373C3F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230C08"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 xml:space="preserve">2C. </w:t>
            </w:r>
            <w:r w:rsidRPr="00ED6522">
              <w:rPr>
                <w:rFonts w:ascii="Open Sans SemiBold" w:hAnsi="Open Sans SemiBold" w:cs="Open Sans SemiBold"/>
              </w:rPr>
              <w:tab/>
              <w:t>Metal Industry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915E6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DF8AE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0E0B8EE"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823436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DE729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DE8AA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792DC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DE560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2982F5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5D687C"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7E4040" w14:textId="77777777" w:rsidR="00A17A37" w:rsidRPr="00ED6522" w:rsidRDefault="00A17A37" w:rsidP="009524F8">
            <w:pPr>
              <w:pStyle w:val="TextTablesmall"/>
            </w:pPr>
          </w:p>
        </w:tc>
      </w:tr>
      <w:tr w:rsidR="00A17A37" w:rsidRPr="000200DA" w14:paraId="7E19FE8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4B31F070" w14:textId="77777777" w:rsidR="00A17A37" w:rsidRPr="00ED6522" w:rsidRDefault="00A17A37" w:rsidP="009524F8">
            <w:pPr>
              <w:pStyle w:val="TextTablesmall"/>
              <w:tabs>
                <w:tab w:val="left" w:pos="350"/>
              </w:tabs>
            </w:pPr>
            <w:r w:rsidRPr="00ED6522">
              <w:t>2C1.</w:t>
            </w:r>
            <w:r w:rsidRPr="00ED6522">
              <w:tab/>
              <w:t xml:space="preserve">Iron and Steel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E1CF6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DD9C2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ABC2477"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ECFA7B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622A6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0205E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A9C0F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5BBCB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635FD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5FBCA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D42EF4" w14:textId="77777777" w:rsidR="00A17A37" w:rsidRPr="00ED6522" w:rsidRDefault="00A17A37" w:rsidP="009524F8">
            <w:pPr>
              <w:pStyle w:val="TextTablesmall"/>
            </w:pPr>
          </w:p>
        </w:tc>
      </w:tr>
      <w:tr w:rsidR="00A17A37" w:rsidRPr="00ED6522" w14:paraId="118BFE5F"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4646BAF1" w14:textId="77777777" w:rsidR="00A17A37" w:rsidRPr="00ED6522" w:rsidRDefault="00A17A37" w:rsidP="009524F8">
            <w:pPr>
              <w:pStyle w:val="TextTablesmall"/>
              <w:tabs>
                <w:tab w:val="left" w:pos="350"/>
              </w:tabs>
            </w:pPr>
            <w:r w:rsidRPr="00ED6522">
              <w:t>2C2.</w:t>
            </w:r>
            <w:r w:rsidRPr="00ED6522">
              <w:tab/>
              <w:t xml:space="preserve">Ferroalloys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7E7C0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69EA0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F439FD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058467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93F5A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44113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5625E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F8F97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872F5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2EC4CF"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41349B" w14:textId="77777777" w:rsidR="00A17A37" w:rsidRPr="00ED6522" w:rsidRDefault="00A17A37" w:rsidP="009524F8">
            <w:pPr>
              <w:pStyle w:val="TextTablesmall"/>
            </w:pPr>
          </w:p>
        </w:tc>
      </w:tr>
      <w:tr w:rsidR="00A17A37" w:rsidRPr="00ED6522" w14:paraId="0CDD43C6"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42AA30BE" w14:textId="77777777" w:rsidR="00A17A37" w:rsidRPr="00ED6522" w:rsidRDefault="00A17A37" w:rsidP="009524F8">
            <w:pPr>
              <w:pStyle w:val="TextTablesmall"/>
              <w:tabs>
                <w:tab w:val="left" w:pos="350"/>
              </w:tabs>
            </w:pPr>
            <w:r w:rsidRPr="00ED6522">
              <w:t>2C3.</w:t>
            </w:r>
            <w:r w:rsidRPr="00ED6522">
              <w:tab/>
              <w:t xml:space="preserve">Aluminium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1CC5A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D6C52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257035A"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F28496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9570C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14532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C6658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325AD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D3BFA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6D13F5"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A37C1E" w14:textId="77777777" w:rsidR="00A17A37" w:rsidRPr="00ED6522" w:rsidRDefault="00A17A37" w:rsidP="009524F8">
            <w:pPr>
              <w:pStyle w:val="TextTablesmall"/>
            </w:pPr>
          </w:p>
        </w:tc>
      </w:tr>
      <w:tr w:rsidR="00A17A37" w:rsidRPr="00ED6522" w14:paraId="3DA02D0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1F7DB13D" w14:textId="77777777" w:rsidR="00A17A37" w:rsidRPr="00ED6522" w:rsidRDefault="00A17A37" w:rsidP="009524F8">
            <w:pPr>
              <w:pStyle w:val="TextTablesmall"/>
              <w:tabs>
                <w:tab w:val="left" w:pos="350"/>
              </w:tabs>
            </w:pPr>
            <w:r w:rsidRPr="00ED6522">
              <w:t>2C4.</w:t>
            </w:r>
            <w:r w:rsidRPr="00ED6522">
              <w:tab/>
              <w:t xml:space="preserve">Magnesium </w:t>
            </w:r>
            <w:r w:rsidRPr="00ED6522">
              <w:tab/>
              <w:t>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052E6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D1021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E496DA3"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200052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D22AE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C44D7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DD740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B8EC3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249B76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0D5BE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8ABDCD" w14:textId="77777777" w:rsidR="00A17A37" w:rsidRPr="00ED6522" w:rsidRDefault="00A17A37" w:rsidP="009524F8">
            <w:pPr>
              <w:pStyle w:val="TextTablesmall"/>
            </w:pPr>
          </w:p>
        </w:tc>
      </w:tr>
      <w:tr w:rsidR="00A17A37" w:rsidRPr="00ED6522" w14:paraId="3AA2E6AB"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44EB3670" w14:textId="77777777" w:rsidR="00A17A37" w:rsidRPr="00ED6522" w:rsidRDefault="00A17A37" w:rsidP="009524F8">
            <w:pPr>
              <w:pStyle w:val="TextTablesmall"/>
              <w:pageBreakBefore/>
              <w:tabs>
                <w:tab w:val="left" w:pos="350"/>
              </w:tabs>
            </w:pPr>
            <w:r w:rsidRPr="00ED6522">
              <w:lastRenderedPageBreak/>
              <w:t>2C5.</w:t>
            </w:r>
            <w:r w:rsidRPr="00ED6522">
              <w:tab/>
              <w:t>Lead 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942D9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A50D6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8013B8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255B2F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BE758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B0B6A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5C1E5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053BF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D9267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A5EA5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1AFE84" w14:textId="77777777" w:rsidR="00A17A37" w:rsidRPr="00ED6522" w:rsidRDefault="00A17A37" w:rsidP="009524F8">
            <w:pPr>
              <w:pStyle w:val="TextTablesmall"/>
            </w:pPr>
          </w:p>
        </w:tc>
      </w:tr>
      <w:tr w:rsidR="00A17A37" w:rsidRPr="00ED6522" w14:paraId="3A4CDB0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16780A5C" w14:textId="77777777" w:rsidR="00A17A37" w:rsidRPr="00ED6522" w:rsidRDefault="00A17A37" w:rsidP="009524F8">
            <w:pPr>
              <w:pStyle w:val="TextTablesmall"/>
              <w:tabs>
                <w:tab w:val="left" w:pos="350"/>
              </w:tabs>
            </w:pPr>
            <w:r w:rsidRPr="00ED6522">
              <w:t>2C6.</w:t>
            </w:r>
            <w:r w:rsidRPr="00ED6522">
              <w:tab/>
              <w:t>Zinc Production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3235E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4AA78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E0999E6"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161B45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5058C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69B43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335C1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620FA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FFD71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EB10E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F34FE5" w14:textId="77777777" w:rsidR="00A17A37" w:rsidRPr="00ED6522" w:rsidRDefault="00A17A37" w:rsidP="009524F8">
            <w:pPr>
              <w:pStyle w:val="TextTablesmall"/>
            </w:pPr>
          </w:p>
        </w:tc>
      </w:tr>
      <w:tr w:rsidR="00A17A37" w:rsidRPr="00ED6522" w14:paraId="32B05C6F"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vAlign w:val="bottom"/>
          </w:tcPr>
          <w:p w14:paraId="317BAFC1" w14:textId="77777777" w:rsidR="00A17A37" w:rsidRPr="00ED6522" w:rsidRDefault="00A17A37" w:rsidP="009524F8">
            <w:pPr>
              <w:pStyle w:val="TextTablesmall"/>
              <w:tabs>
                <w:tab w:val="left" w:pos="350"/>
              </w:tabs>
            </w:pPr>
            <w:r w:rsidRPr="00ED6522">
              <w:t>2C7.</w:t>
            </w:r>
            <w:r w:rsidRPr="00ED6522">
              <w:tab/>
              <w:t xml:space="preserve">Other </w:t>
            </w:r>
            <w:r w:rsidRPr="00ED6522">
              <w:br/>
            </w:r>
            <w:r w:rsidRPr="00ED6522">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123D8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CF49A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249247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B08EE2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A530D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4FD73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001F6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C1F57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F25C1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C32555"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7C2551" w14:textId="77777777" w:rsidR="00A17A37" w:rsidRPr="00ED6522" w:rsidRDefault="00A17A37" w:rsidP="009524F8">
            <w:pPr>
              <w:pStyle w:val="TextTablesmall"/>
            </w:pPr>
          </w:p>
        </w:tc>
      </w:tr>
      <w:tr w:rsidR="00A17A37" w:rsidRPr="000200DA" w14:paraId="6156B395"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D6D728"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2D.</w:t>
            </w:r>
            <w:r w:rsidRPr="00ED6522">
              <w:rPr>
                <w:rFonts w:ascii="Open Sans SemiBold" w:hAnsi="Open Sans SemiBold" w:cs="Open Sans SemiBold"/>
              </w:rPr>
              <w:tab/>
              <w:t xml:space="preserve">Non-Energy </w:t>
            </w:r>
            <w:r w:rsidRPr="00ED6522">
              <w:rPr>
                <w:rFonts w:ascii="Open Sans SemiBold" w:hAnsi="Open Sans SemiBold" w:cs="Open Sans SemiBold"/>
              </w:rPr>
              <w:tab/>
              <w:t xml:space="preserve">Products from </w:t>
            </w:r>
            <w:r w:rsidRPr="00ED6522">
              <w:rPr>
                <w:rFonts w:ascii="Open Sans SemiBold" w:hAnsi="Open Sans SemiBold" w:cs="Open Sans SemiBold"/>
              </w:rPr>
              <w:tab/>
              <w:t xml:space="preserve">Fuels and Solvent </w:t>
            </w:r>
            <w:r w:rsidRPr="00ED6522">
              <w:rPr>
                <w:rFonts w:ascii="Open Sans SemiBold" w:hAnsi="Open Sans SemiBold" w:cs="Open Sans SemiBold"/>
              </w:rPr>
              <w:tab/>
              <w:t>Use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08E24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DDF2A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FB3768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2D785F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3B3BE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7611B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91880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1CF88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77D19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AFCF97"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BBAFDE" w14:textId="77777777" w:rsidR="00A17A37" w:rsidRPr="00ED6522" w:rsidRDefault="00A17A37" w:rsidP="009524F8">
            <w:pPr>
              <w:pStyle w:val="TextTablesmall"/>
            </w:pPr>
          </w:p>
        </w:tc>
      </w:tr>
      <w:tr w:rsidR="00A17A37" w:rsidRPr="00ED6522" w14:paraId="04FF123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345676" w14:textId="77777777" w:rsidR="00A17A37" w:rsidRPr="00ED6522" w:rsidRDefault="00A17A37" w:rsidP="009524F8">
            <w:pPr>
              <w:pStyle w:val="TextTablesmall"/>
              <w:tabs>
                <w:tab w:val="left" w:pos="350"/>
              </w:tabs>
            </w:pPr>
            <w:r w:rsidRPr="00ED6522">
              <w:t>2D1.</w:t>
            </w:r>
            <w:r w:rsidRPr="00ED6522">
              <w:tab/>
              <w:t>Lubricant Use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E5C5F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E820B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93C0F1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01B632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B8D1A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4FA38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420E5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2C3F5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861D5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2018F9"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6AF328" w14:textId="77777777" w:rsidR="00A17A37" w:rsidRPr="00ED6522" w:rsidRDefault="00A17A37" w:rsidP="009524F8">
            <w:pPr>
              <w:pStyle w:val="TextTablesmall"/>
            </w:pPr>
          </w:p>
        </w:tc>
      </w:tr>
      <w:tr w:rsidR="00A17A37" w:rsidRPr="00ED6522" w14:paraId="4CF63D6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6967F2" w14:textId="77777777" w:rsidR="00A17A37" w:rsidRPr="00ED6522" w:rsidRDefault="00A17A37" w:rsidP="009524F8">
            <w:pPr>
              <w:pStyle w:val="TextTablesmall"/>
              <w:tabs>
                <w:tab w:val="left" w:pos="350"/>
              </w:tabs>
            </w:pPr>
            <w:r w:rsidRPr="00ED6522">
              <w:t>2D2.</w:t>
            </w:r>
            <w:r w:rsidRPr="00ED6522">
              <w:tab/>
              <w:t>Paraffin Wax Use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C584B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80ECC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F081350"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3D9C46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512D5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452EB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1EAAC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897A6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2924D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78511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CA8252" w14:textId="77777777" w:rsidR="00A17A37" w:rsidRPr="00ED6522" w:rsidRDefault="00A17A37" w:rsidP="009524F8">
            <w:pPr>
              <w:pStyle w:val="TextTablesmall"/>
            </w:pPr>
          </w:p>
        </w:tc>
      </w:tr>
      <w:tr w:rsidR="00A17A37" w:rsidRPr="00ED6522" w14:paraId="53FDE28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9EB2C6" w14:textId="77777777" w:rsidR="00A17A37" w:rsidRPr="00ED6522" w:rsidRDefault="00A17A37" w:rsidP="009524F8">
            <w:pPr>
              <w:pStyle w:val="TextTablesmall"/>
              <w:tabs>
                <w:tab w:val="left" w:pos="350"/>
              </w:tabs>
            </w:pPr>
            <w:r w:rsidRPr="00ED6522">
              <w:t>2D3.</w:t>
            </w:r>
            <w:r w:rsidRPr="00ED6522">
              <w:tab/>
              <w:t>Solvent Use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3D104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A7208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F98C5A0"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2E23D1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4EEE3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15202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7E405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7840B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56D1B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B9412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04B0C2" w14:textId="77777777" w:rsidR="00A17A37" w:rsidRPr="00ED6522" w:rsidRDefault="00A17A37" w:rsidP="009524F8">
            <w:pPr>
              <w:pStyle w:val="TextTablesmall"/>
            </w:pPr>
          </w:p>
        </w:tc>
      </w:tr>
      <w:tr w:rsidR="00A17A37" w:rsidRPr="00ED6522" w14:paraId="4244EE37"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E8765D" w14:textId="77777777" w:rsidR="00A17A37" w:rsidRPr="00ED6522" w:rsidRDefault="00A17A37" w:rsidP="009524F8">
            <w:pPr>
              <w:pStyle w:val="TextTablesmall"/>
              <w:tabs>
                <w:tab w:val="left" w:pos="350"/>
              </w:tabs>
            </w:pPr>
            <w:r w:rsidRPr="00ED6522">
              <w:t>2D4.</w:t>
            </w:r>
            <w:r w:rsidRPr="00ED6522">
              <w:tab/>
              <w:t>Other</w:t>
            </w:r>
            <w:r w:rsidRPr="00ED6522">
              <w:br/>
            </w:r>
            <w:r w:rsidRPr="00ED6522">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11AA6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C2D20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6FF977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662193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6EA8F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554FA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DE2C9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614BA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A1669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E8BB64"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69C8B1" w14:textId="77777777" w:rsidR="00A17A37" w:rsidRPr="00ED6522" w:rsidRDefault="00A17A37" w:rsidP="009524F8">
            <w:pPr>
              <w:pStyle w:val="TextTablesmall"/>
            </w:pPr>
          </w:p>
        </w:tc>
      </w:tr>
      <w:tr w:rsidR="00A17A37" w:rsidRPr="00ED6522" w14:paraId="1E96DDD5"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738B7F"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 xml:space="preserve">2E. </w:t>
            </w:r>
            <w:r w:rsidRPr="00ED6522">
              <w:rPr>
                <w:rFonts w:ascii="Open Sans SemiBold" w:hAnsi="Open Sans SemiBold" w:cs="Open Sans SemiBold"/>
              </w:rPr>
              <w:tab/>
              <w:t xml:space="preserve">Electronics </w:t>
            </w:r>
            <w:r w:rsidRPr="00ED6522">
              <w:rPr>
                <w:rFonts w:ascii="Open Sans SemiBold" w:hAnsi="Open Sans SemiBold" w:cs="Open Sans SemiBold"/>
              </w:rPr>
              <w:tab/>
              <w:t>Industry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BB66F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6A1E2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2135A6C"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B8080B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D669D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A6622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1022D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16A18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405E3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6B1C1A"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21ED3B" w14:textId="77777777" w:rsidR="00A17A37" w:rsidRPr="00ED6522" w:rsidRDefault="00A17A37" w:rsidP="009524F8">
            <w:pPr>
              <w:pStyle w:val="TextTablesmall"/>
            </w:pPr>
          </w:p>
        </w:tc>
      </w:tr>
      <w:tr w:rsidR="00A17A37" w:rsidRPr="000200DA" w14:paraId="5CAFCB5A"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C8EF5A" w14:textId="77777777" w:rsidR="00A17A37" w:rsidRPr="00ED6522" w:rsidRDefault="00A17A37" w:rsidP="009524F8">
            <w:pPr>
              <w:pStyle w:val="TextTablesmall"/>
              <w:tabs>
                <w:tab w:val="left" w:pos="350"/>
              </w:tabs>
            </w:pPr>
            <w:r w:rsidRPr="00ED6522">
              <w:t>2E1.</w:t>
            </w:r>
            <w:r w:rsidRPr="00ED6522">
              <w:tab/>
              <w:t xml:space="preserve">Integrated Circuit </w:t>
            </w:r>
            <w:r w:rsidRPr="00ED6522">
              <w:tab/>
              <w:t>or Semiconductor</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93014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A5A3E4" w14:textId="77777777" w:rsidR="00A17A37" w:rsidRPr="00ED6522" w:rsidRDefault="00A17A37" w:rsidP="009524F8">
            <w:pPr>
              <w:pStyle w:val="TextTablesmall"/>
              <w:tabs>
                <w:tab w:val="left" w:pos="610"/>
              </w:tabs>
            </w:pPr>
            <w:r w:rsidRPr="00ED6522">
              <w:tab/>
            </w: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28D2F28"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D56D66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6B916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B5C32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0CABD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29874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36F09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B926ED"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1729EA" w14:textId="77777777" w:rsidR="00A17A37" w:rsidRPr="00ED6522" w:rsidRDefault="00A17A37" w:rsidP="009524F8">
            <w:pPr>
              <w:pStyle w:val="TextTablesmall"/>
            </w:pPr>
          </w:p>
        </w:tc>
      </w:tr>
      <w:tr w:rsidR="00A17A37" w:rsidRPr="000200DA" w14:paraId="4B68DD6F"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191143" w14:textId="77777777" w:rsidR="00A17A37" w:rsidRPr="00ED6522" w:rsidRDefault="00A17A37" w:rsidP="009524F8">
            <w:pPr>
              <w:pStyle w:val="TextTablesmall"/>
              <w:tabs>
                <w:tab w:val="left" w:pos="350"/>
              </w:tabs>
            </w:pPr>
            <w:r w:rsidRPr="00ED6522">
              <w:t>2E2.</w:t>
            </w:r>
            <w:r w:rsidRPr="00ED6522">
              <w:tab/>
              <w:t xml:space="preserve">TFT Flat Panel </w:t>
            </w:r>
            <w:r w:rsidRPr="00ED6522">
              <w:tab/>
              <w:t>Display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B821D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F606A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A6AD3B8"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F490E8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BE9B2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53A9D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A6B80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EEBD1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D9A97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4759A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483011" w14:textId="77777777" w:rsidR="00A17A37" w:rsidRPr="00ED6522" w:rsidRDefault="00A17A37" w:rsidP="009524F8">
            <w:pPr>
              <w:pStyle w:val="TextTablesmall"/>
            </w:pPr>
          </w:p>
        </w:tc>
      </w:tr>
      <w:tr w:rsidR="00A17A37" w:rsidRPr="00ED6522" w14:paraId="61DF48D4"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03BC7A" w14:textId="77777777" w:rsidR="00A17A37" w:rsidRPr="00ED6522" w:rsidRDefault="00A17A37" w:rsidP="009524F8">
            <w:pPr>
              <w:pStyle w:val="TextTablesmall"/>
              <w:tabs>
                <w:tab w:val="left" w:pos="350"/>
              </w:tabs>
            </w:pPr>
            <w:r w:rsidRPr="00ED6522">
              <w:t>2E3.</w:t>
            </w:r>
            <w:r w:rsidRPr="00ED6522">
              <w:tab/>
              <w:t>Photovoltaics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623CE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C8618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8528DE7"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21A952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DA03B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CE576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FCF4C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47134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BBE30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01B25A"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23F79E" w14:textId="77777777" w:rsidR="00A17A37" w:rsidRPr="00ED6522" w:rsidRDefault="00A17A37" w:rsidP="009524F8">
            <w:pPr>
              <w:pStyle w:val="TextTablesmall"/>
            </w:pPr>
          </w:p>
        </w:tc>
      </w:tr>
      <w:tr w:rsidR="00A17A37" w:rsidRPr="00ED6522" w14:paraId="5ED9A56B"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F9E473" w14:textId="77777777" w:rsidR="00A17A37" w:rsidRPr="00ED6522" w:rsidRDefault="00A17A37" w:rsidP="009524F8">
            <w:pPr>
              <w:pStyle w:val="TextTablesmall"/>
              <w:tabs>
                <w:tab w:val="left" w:pos="350"/>
              </w:tabs>
            </w:pPr>
            <w:r w:rsidRPr="00ED6522">
              <w:t>2E4.</w:t>
            </w:r>
            <w:r w:rsidRPr="00ED6522">
              <w:tab/>
              <w:t xml:space="preserve">Heat Transfer </w:t>
            </w:r>
            <w:r w:rsidRPr="00ED6522">
              <w:tab/>
              <w:t>Fluid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BDFE2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CBC0A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0A9F5F8"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34E133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451DC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94E0A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7AE30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632E5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F6D54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607B2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606A46" w14:textId="77777777" w:rsidR="00A17A37" w:rsidRPr="00ED6522" w:rsidRDefault="00A17A37" w:rsidP="009524F8">
            <w:pPr>
              <w:pStyle w:val="TextTablesmall"/>
            </w:pPr>
          </w:p>
        </w:tc>
      </w:tr>
      <w:tr w:rsidR="00A17A37" w:rsidRPr="00ED6522" w14:paraId="2E76BD34"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ABD73B" w14:textId="77777777" w:rsidR="00A17A37" w:rsidRPr="00ED6522" w:rsidRDefault="00A17A37" w:rsidP="009524F8">
            <w:pPr>
              <w:pStyle w:val="TextTablesmall"/>
              <w:tabs>
                <w:tab w:val="left" w:pos="350"/>
              </w:tabs>
            </w:pPr>
            <w:r w:rsidRPr="00ED6522">
              <w:t>2E5.</w:t>
            </w:r>
            <w:r w:rsidRPr="00ED6522">
              <w:tab/>
              <w:t>Other</w:t>
            </w:r>
            <w:r w:rsidRPr="00ED6522">
              <w:br/>
            </w:r>
            <w:r w:rsidRPr="00ED6522">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6CD8B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C295A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EF347B0"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11F61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1AB15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11258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DA63B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3161D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834B9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F71167"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6395CD" w14:textId="77777777" w:rsidR="00A17A37" w:rsidRPr="00ED6522" w:rsidRDefault="00A17A37" w:rsidP="009524F8">
            <w:pPr>
              <w:pStyle w:val="TextTablesmall"/>
            </w:pPr>
          </w:p>
        </w:tc>
      </w:tr>
      <w:tr w:rsidR="00A17A37" w:rsidRPr="000200DA" w14:paraId="46CECDB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4544AA" w14:textId="77777777" w:rsidR="00A17A37" w:rsidRPr="00ED6522" w:rsidRDefault="00A17A37" w:rsidP="009524F8">
            <w:pPr>
              <w:pStyle w:val="TextTablesmall"/>
              <w:pageBreakBefore/>
              <w:tabs>
                <w:tab w:val="left" w:pos="350"/>
              </w:tabs>
              <w:rPr>
                <w:rFonts w:ascii="Open Sans SemiBold" w:hAnsi="Open Sans SemiBold" w:cs="Open Sans SemiBold"/>
              </w:rPr>
            </w:pPr>
            <w:r w:rsidRPr="00ED6522">
              <w:rPr>
                <w:rFonts w:ascii="Open Sans SemiBold" w:hAnsi="Open Sans SemiBold" w:cs="Open Sans SemiBold"/>
              </w:rPr>
              <w:lastRenderedPageBreak/>
              <w:t>2F.</w:t>
            </w:r>
            <w:r w:rsidRPr="00ED6522">
              <w:rPr>
                <w:rFonts w:ascii="Open Sans SemiBold" w:hAnsi="Open Sans SemiBold" w:cs="Open Sans SemiBold"/>
              </w:rPr>
              <w:tab/>
              <w:t xml:space="preserve">Product Uses as </w:t>
            </w:r>
            <w:r w:rsidRPr="00ED6522">
              <w:rPr>
                <w:rFonts w:ascii="Open Sans SemiBold" w:hAnsi="Open Sans SemiBold" w:cs="Open Sans SemiBold"/>
              </w:rPr>
              <w:tab/>
              <w:t xml:space="preserve">Substitutes for </w:t>
            </w:r>
            <w:r w:rsidRPr="00ED6522">
              <w:rPr>
                <w:rFonts w:ascii="Open Sans SemiBold" w:hAnsi="Open Sans SemiBold" w:cs="Open Sans SemiBold"/>
              </w:rPr>
              <w:tab/>
              <w:t xml:space="preserve">Ozone Depleting </w:t>
            </w:r>
            <w:r w:rsidRPr="00ED6522">
              <w:rPr>
                <w:rFonts w:ascii="Open Sans SemiBold" w:hAnsi="Open Sans SemiBold" w:cs="Open Sans SemiBold"/>
              </w:rPr>
              <w:tab/>
              <w:t>Substance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68004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DE96E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E50EFB8"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20935B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5E9F7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17BCD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B3870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50D19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848B5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E205A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200E145" w14:textId="77777777" w:rsidR="00A17A37" w:rsidRPr="00ED6522" w:rsidRDefault="00A17A37" w:rsidP="009524F8">
            <w:pPr>
              <w:pStyle w:val="TextTablesmall"/>
            </w:pPr>
          </w:p>
        </w:tc>
      </w:tr>
      <w:tr w:rsidR="00A17A37" w:rsidRPr="000200DA" w14:paraId="5BFB79EB"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B5A691" w14:textId="77777777" w:rsidR="00A17A37" w:rsidRPr="00ED6522" w:rsidRDefault="00A17A37" w:rsidP="009524F8">
            <w:pPr>
              <w:pStyle w:val="TextTablesmall"/>
              <w:tabs>
                <w:tab w:val="left" w:pos="350"/>
              </w:tabs>
            </w:pPr>
            <w:r w:rsidRPr="00ED6522">
              <w:t>2F1.</w:t>
            </w:r>
            <w:r w:rsidRPr="00ED6522">
              <w:tab/>
              <w:t xml:space="preserve">Refrigeration and </w:t>
            </w:r>
            <w:r w:rsidRPr="00ED6522">
              <w:tab/>
              <w:t>Air Conditioning</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C3C30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1E69F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FD3206F"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1904A0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7479D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73B0C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52BE8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6520C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A67DC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342A2F"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4346AF" w14:textId="77777777" w:rsidR="00A17A37" w:rsidRPr="00ED6522" w:rsidRDefault="00A17A37" w:rsidP="009524F8">
            <w:pPr>
              <w:pStyle w:val="TextTablesmall"/>
            </w:pPr>
          </w:p>
        </w:tc>
      </w:tr>
      <w:tr w:rsidR="00A17A37" w:rsidRPr="00ED6522" w14:paraId="1F35093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811E1C" w14:textId="77777777" w:rsidR="00A17A37" w:rsidRPr="00ED6522" w:rsidRDefault="00A17A37" w:rsidP="009524F8">
            <w:pPr>
              <w:pStyle w:val="TextTablesmall"/>
              <w:tabs>
                <w:tab w:val="left" w:pos="350"/>
              </w:tabs>
            </w:pPr>
            <w:r w:rsidRPr="00ED6522">
              <w:t>2F2.</w:t>
            </w:r>
            <w:r w:rsidRPr="00ED6522">
              <w:tab/>
              <w:t xml:space="preserve">Foam Blowing </w:t>
            </w:r>
            <w:r w:rsidRPr="00ED6522">
              <w:tab/>
              <w:t>Agents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6D0E0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C03E6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5267B57"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056799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829C0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A85EA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45248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966D4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EA7B9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94C21A"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E71C49" w14:textId="77777777" w:rsidR="00A17A37" w:rsidRPr="00ED6522" w:rsidRDefault="00A17A37" w:rsidP="009524F8">
            <w:pPr>
              <w:pStyle w:val="TextTablesmall"/>
            </w:pPr>
          </w:p>
        </w:tc>
      </w:tr>
      <w:tr w:rsidR="00A17A37" w:rsidRPr="00ED6522" w14:paraId="3E5F95D7"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B05881" w14:textId="77777777" w:rsidR="00A17A37" w:rsidRPr="00ED6522" w:rsidRDefault="00A17A37" w:rsidP="009524F8">
            <w:pPr>
              <w:pStyle w:val="TextTablesmall"/>
              <w:tabs>
                <w:tab w:val="left" w:pos="350"/>
              </w:tabs>
            </w:pPr>
            <w:r w:rsidRPr="00ED6522">
              <w:t>2F3.</w:t>
            </w:r>
            <w:r w:rsidRPr="00ED6522">
              <w:tab/>
              <w:t>Fire Protection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40238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A0DE7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98474CC"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98174A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65DE0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03697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F1D98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335EC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C78B0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2D4EC0"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331955" w14:textId="77777777" w:rsidR="00A17A37" w:rsidRPr="00ED6522" w:rsidRDefault="00A17A37" w:rsidP="009524F8">
            <w:pPr>
              <w:pStyle w:val="TextTablesmall"/>
            </w:pPr>
          </w:p>
        </w:tc>
      </w:tr>
      <w:tr w:rsidR="00A17A37" w:rsidRPr="00ED6522" w14:paraId="55E3E66B"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042947" w14:textId="77777777" w:rsidR="00A17A37" w:rsidRPr="00ED6522" w:rsidRDefault="00A17A37" w:rsidP="009524F8">
            <w:pPr>
              <w:pStyle w:val="TextTablesmall"/>
              <w:tabs>
                <w:tab w:val="left" w:pos="350"/>
              </w:tabs>
            </w:pPr>
            <w:r w:rsidRPr="00ED6522">
              <w:t>2F4.</w:t>
            </w:r>
            <w:r w:rsidRPr="00ED6522">
              <w:tab/>
              <w:t>Aerosols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B0704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CFDB1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E13C00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BB278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E9705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86A55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81292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14D2B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E4F25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31424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C9703F" w14:textId="77777777" w:rsidR="00A17A37" w:rsidRPr="00ED6522" w:rsidRDefault="00A17A37" w:rsidP="009524F8">
            <w:pPr>
              <w:pStyle w:val="TextTablesmall"/>
            </w:pPr>
          </w:p>
        </w:tc>
      </w:tr>
      <w:tr w:rsidR="00A17A37" w:rsidRPr="00ED6522" w14:paraId="62678942"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0B864B" w14:textId="77777777" w:rsidR="00A17A37" w:rsidRPr="00ED6522" w:rsidRDefault="00A17A37" w:rsidP="009524F8">
            <w:pPr>
              <w:pStyle w:val="TextTablesmall"/>
              <w:tabs>
                <w:tab w:val="left" w:pos="350"/>
              </w:tabs>
            </w:pPr>
            <w:r w:rsidRPr="00ED6522">
              <w:t>2F5.</w:t>
            </w:r>
            <w:r w:rsidRPr="00ED6522">
              <w:tab/>
              <w:t>Solvents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2BA28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078A4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950D98E"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DB6D78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78460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24529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822E7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3D9EE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06516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6C859A"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A4E217D" w14:textId="77777777" w:rsidR="00A17A37" w:rsidRPr="00ED6522" w:rsidRDefault="00A17A37" w:rsidP="009524F8">
            <w:pPr>
              <w:pStyle w:val="TextTablesmall"/>
            </w:pPr>
          </w:p>
        </w:tc>
      </w:tr>
      <w:tr w:rsidR="00A17A37" w:rsidRPr="00ED6522" w14:paraId="5898127A"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098271" w14:textId="77777777" w:rsidR="00A17A37" w:rsidRPr="00ED6522" w:rsidRDefault="00A17A37" w:rsidP="009524F8">
            <w:pPr>
              <w:pStyle w:val="TextTablesmall"/>
              <w:tabs>
                <w:tab w:val="left" w:pos="350"/>
              </w:tabs>
            </w:pPr>
            <w:r w:rsidRPr="00ED6522">
              <w:t>2F6.</w:t>
            </w:r>
            <w:r w:rsidRPr="00ED6522">
              <w:tab/>
              <w:t>Other Applications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DDFE3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6F7E8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F5580AA"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E35FD7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4A3E1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3D9DA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D4DAB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D7854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20FD1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9A1E58"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8AD848" w14:textId="77777777" w:rsidR="00A17A37" w:rsidRPr="00ED6522" w:rsidRDefault="00A17A37" w:rsidP="009524F8">
            <w:pPr>
              <w:pStyle w:val="TextTablesmall"/>
            </w:pPr>
          </w:p>
        </w:tc>
      </w:tr>
      <w:tr w:rsidR="00A17A37" w:rsidRPr="000200DA" w14:paraId="33A52DC1"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09C7BB"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2G.</w:t>
            </w:r>
            <w:r w:rsidRPr="00ED6522">
              <w:rPr>
                <w:rFonts w:ascii="Open Sans SemiBold" w:hAnsi="Open Sans SemiBold" w:cs="Open Sans SemiBold"/>
              </w:rPr>
              <w:tab/>
              <w:t xml:space="preserve">Other Product </w:t>
            </w:r>
            <w:r w:rsidRPr="00ED6522">
              <w:rPr>
                <w:rFonts w:ascii="Open Sans SemiBold" w:hAnsi="Open Sans SemiBold" w:cs="Open Sans SemiBold"/>
              </w:rPr>
              <w:tab/>
              <w:t xml:space="preserve">Manufacture </w:t>
            </w:r>
            <w:r w:rsidRPr="00ED6522">
              <w:rPr>
                <w:rFonts w:ascii="Open Sans SemiBold" w:hAnsi="Open Sans SemiBold" w:cs="Open Sans SemiBold"/>
              </w:rPr>
              <w:br/>
            </w:r>
            <w:r w:rsidRPr="00ED6522">
              <w:rPr>
                <w:rFonts w:ascii="Open Sans SemiBold" w:hAnsi="Open Sans SemiBold" w:cs="Open Sans SemiBold"/>
              </w:rPr>
              <w:tab/>
              <w:t>and Use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4042F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5635D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55BEB0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253F2F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9CA08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C7613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EA473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BACB9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2214C0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6F73A7"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B49AD9" w14:textId="77777777" w:rsidR="00A17A37" w:rsidRPr="00ED6522" w:rsidRDefault="00A17A37" w:rsidP="009524F8">
            <w:pPr>
              <w:pStyle w:val="TextTablesmall"/>
            </w:pPr>
          </w:p>
        </w:tc>
      </w:tr>
      <w:tr w:rsidR="00A17A37" w:rsidRPr="00ED6522" w14:paraId="41CA05E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D9246C" w14:textId="77777777" w:rsidR="00A17A37" w:rsidRPr="00ED6522" w:rsidRDefault="00A17A37" w:rsidP="009524F8">
            <w:pPr>
              <w:pStyle w:val="TextTablesmall"/>
              <w:tabs>
                <w:tab w:val="left" w:pos="350"/>
              </w:tabs>
            </w:pPr>
            <w:r w:rsidRPr="00ED6522">
              <w:t>2G1.</w:t>
            </w:r>
            <w:r w:rsidRPr="00ED6522">
              <w:tab/>
              <w:t xml:space="preserve">Electrical </w:t>
            </w:r>
            <w:r w:rsidRPr="00ED6522">
              <w:tab/>
              <w:t>Equipment</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571ED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48307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878552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B6829D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19E11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DC195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C552F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0C62D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39747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355A84"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DE1B4B" w14:textId="77777777" w:rsidR="00A17A37" w:rsidRPr="00ED6522" w:rsidRDefault="00A17A37" w:rsidP="009524F8">
            <w:pPr>
              <w:pStyle w:val="TextTablesmall"/>
            </w:pPr>
          </w:p>
        </w:tc>
      </w:tr>
      <w:tr w:rsidR="00A17A37" w:rsidRPr="000200DA" w14:paraId="29B0CC17"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52603C" w14:textId="77777777" w:rsidR="00A17A37" w:rsidRPr="00ED6522" w:rsidRDefault="00A17A37" w:rsidP="009524F8">
            <w:pPr>
              <w:pStyle w:val="TextTablesmall"/>
              <w:tabs>
                <w:tab w:val="left" w:pos="350"/>
              </w:tabs>
            </w:pPr>
            <w:r w:rsidRPr="00ED6522">
              <w:t>2G2.</w:t>
            </w:r>
            <w:r w:rsidRPr="00ED6522">
              <w:tab/>
              <w:t xml:space="preserve">SF6 and PFCs </w:t>
            </w:r>
            <w:r w:rsidRPr="00ED6522">
              <w:tab/>
              <w:t xml:space="preserve">from Other </w:t>
            </w:r>
            <w:r w:rsidRPr="00ED6522">
              <w:tab/>
              <w:t>Product Uses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42E9C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0EC35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C69CBB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1B8C17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E1A1B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05633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BAF86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D7C08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02280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C76439"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5CAEF6" w14:textId="77777777" w:rsidR="00A17A37" w:rsidRPr="00ED6522" w:rsidRDefault="00A17A37" w:rsidP="009524F8">
            <w:pPr>
              <w:pStyle w:val="TextTablesmall"/>
            </w:pPr>
          </w:p>
        </w:tc>
      </w:tr>
      <w:tr w:rsidR="00A17A37" w:rsidRPr="000200DA" w14:paraId="14937DCA"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925516" w14:textId="77777777" w:rsidR="00A17A37" w:rsidRPr="00ED6522" w:rsidRDefault="00A17A37" w:rsidP="009524F8">
            <w:pPr>
              <w:pStyle w:val="TextTablesmall"/>
              <w:tabs>
                <w:tab w:val="left" w:pos="350"/>
              </w:tabs>
            </w:pPr>
            <w:r w:rsidRPr="00ED6522">
              <w:t>2G3.</w:t>
            </w:r>
            <w:r w:rsidRPr="00ED6522">
              <w:tab/>
              <w:t>N</w:t>
            </w:r>
            <w:r w:rsidRPr="00ED6522">
              <w:rPr>
                <w:vertAlign w:val="subscript"/>
              </w:rPr>
              <w:t>2</w:t>
            </w:r>
            <w:r w:rsidRPr="00ED6522">
              <w:t xml:space="preserve">O from </w:t>
            </w:r>
            <w:r w:rsidRPr="00ED6522">
              <w:br/>
            </w:r>
            <w:r w:rsidRPr="00ED6522">
              <w:tab/>
              <w:t>Product Uses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D718D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DFCC1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0A550BF"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117605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D6CE5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B7451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E336A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B3E18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E001D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B34A01"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2AEB5A" w14:textId="77777777" w:rsidR="00A17A37" w:rsidRPr="00ED6522" w:rsidRDefault="00A17A37" w:rsidP="009524F8">
            <w:pPr>
              <w:pStyle w:val="TextTablesmall"/>
            </w:pPr>
          </w:p>
        </w:tc>
      </w:tr>
      <w:tr w:rsidR="00A17A37" w:rsidRPr="00ED6522" w14:paraId="406F6A57"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4D7AA8" w14:textId="77777777" w:rsidR="00A17A37" w:rsidRPr="00ED6522" w:rsidRDefault="00A17A37" w:rsidP="009524F8">
            <w:pPr>
              <w:pStyle w:val="TextTablesmall"/>
              <w:tabs>
                <w:tab w:val="left" w:pos="350"/>
              </w:tabs>
            </w:pPr>
            <w:r w:rsidRPr="00ED6522">
              <w:t>2G4.</w:t>
            </w:r>
            <w:r w:rsidRPr="00ED6522">
              <w:tab/>
              <w:t>Other</w:t>
            </w:r>
            <w:r w:rsidRPr="00ED6522">
              <w:br/>
            </w:r>
            <w:r w:rsidRPr="00ED6522">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677BC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04B87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52697E2"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49D985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E9EFE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A5A13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26F0F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F7AEE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FD354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F18D1B"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BF1402" w14:textId="77777777" w:rsidR="00A17A37" w:rsidRPr="00ED6522" w:rsidRDefault="00A17A37" w:rsidP="009524F8">
            <w:pPr>
              <w:pStyle w:val="TextTablesmall"/>
            </w:pPr>
          </w:p>
        </w:tc>
      </w:tr>
      <w:tr w:rsidR="00A17A37" w:rsidRPr="00ED6522" w14:paraId="5385F18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4F6EBD" w14:textId="77777777" w:rsidR="00A17A37" w:rsidRPr="00ED6522" w:rsidRDefault="00A17A37" w:rsidP="009524F8">
            <w:pPr>
              <w:pStyle w:val="TextTablesmall"/>
              <w:pageBreakBefore/>
              <w:tabs>
                <w:tab w:val="left" w:pos="350"/>
              </w:tabs>
              <w:rPr>
                <w:rFonts w:ascii="Open Sans SemiBold" w:hAnsi="Open Sans SemiBold" w:cs="Open Sans SemiBold"/>
              </w:rPr>
            </w:pPr>
            <w:r w:rsidRPr="00ED6522">
              <w:rPr>
                <w:rFonts w:ascii="Open Sans SemiBold" w:hAnsi="Open Sans SemiBold" w:cs="Open Sans SemiBold"/>
              </w:rPr>
              <w:lastRenderedPageBreak/>
              <w:t>2H.</w:t>
            </w:r>
            <w:r w:rsidRPr="00ED6522">
              <w:rPr>
                <w:rFonts w:ascii="Open Sans SemiBold" w:hAnsi="Open Sans SemiBold" w:cs="Open Sans SemiBold"/>
              </w:rPr>
              <w:tab/>
              <w:t>Other</w:t>
            </w:r>
            <w:r w:rsidRPr="00ED6522">
              <w:rPr>
                <w:rFonts w:ascii="Open Sans SemiBold" w:hAnsi="Open Sans SemiBold" w:cs="Open Sans SemiBold"/>
              </w:rPr>
              <w:br/>
            </w:r>
            <w:r w:rsidRPr="00ED6522">
              <w:rPr>
                <w:rFonts w:ascii="Open Sans SemiBold" w:hAnsi="Open Sans SemiBold" w:cs="Open Sans SemiBold"/>
              </w:rPr>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58080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39A7D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DE81FF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D1F508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60FFF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47A38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59704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35EFE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42022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5A898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5C0DB0" w14:textId="77777777" w:rsidR="00A17A37" w:rsidRPr="00ED6522" w:rsidRDefault="00A17A37" w:rsidP="009524F8">
            <w:pPr>
              <w:pStyle w:val="TextTablesmall"/>
            </w:pPr>
          </w:p>
        </w:tc>
      </w:tr>
      <w:tr w:rsidR="00A17A37" w:rsidRPr="000200DA" w14:paraId="7BB894E3"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8EB02A" w14:textId="77777777" w:rsidR="00A17A37" w:rsidRPr="00ED6522" w:rsidRDefault="00A17A37" w:rsidP="009524F8">
            <w:pPr>
              <w:pStyle w:val="TextTablesmall"/>
              <w:tabs>
                <w:tab w:val="left" w:pos="350"/>
              </w:tabs>
            </w:pPr>
            <w:r w:rsidRPr="00ED6522">
              <w:t>2H1.</w:t>
            </w:r>
            <w:r w:rsidRPr="00ED6522">
              <w:tab/>
              <w:t>Pulp and</w:t>
            </w:r>
            <w:r w:rsidRPr="00ED6522">
              <w:br/>
            </w:r>
            <w:r w:rsidRPr="00ED6522">
              <w:tab/>
              <w:t>Paper Industry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090DF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6A1E0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90F46E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A1F754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E3774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634E4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C0080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012B3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E3D70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BD705A"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8BFEBF" w14:textId="77777777" w:rsidR="00A17A37" w:rsidRPr="00ED6522" w:rsidRDefault="00A17A37" w:rsidP="009524F8">
            <w:pPr>
              <w:pStyle w:val="TextTablesmall"/>
            </w:pPr>
          </w:p>
        </w:tc>
      </w:tr>
      <w:tr w:rsidR="00A17A37" w:rsidRPr="000200DA" w14:paraId="3657A24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34CECF" w14:textId="77777777" w:rsidR="00A17A37" w:rsidRPr="00ED6522" w:rsidRDefault="00A17A37" w:rsidP="009524F8">
            <w:pPr>
              <w:pStyle w:val="TextTablesmall"/>
              <w:tabs>
                <w:tab w:val="left" w:pos="350"/>
              </w:tabs>
            </w:pPr>
            <w:r w:rsidRPr="00ED6522">
              <w:t>2H2.</w:t>
            </w:r>
            <w:r w:rsidRPr="00ED6522">
              <w:tab/>
              <w:t xml:space="preserve">Food and </w:t>
            </w:r>
            <w:r w:rsidRPr="00ED6522">
              <w:tab/>
              <w:t xml:space="preserve">Beverages </w:t>
            </w:r>
            <w:r w:rsidRPr="00ED6522">
              <w:tab/>
              <w:t>Industry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EECF4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92251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8A6B95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F20A5A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7FE53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89380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E378EE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731C3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0F8A4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38CD7C"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300C61" w14:textId="77777777" w:rsidR="00A17A37" w:rsidRPr="00ED6522" w:rsidRDefault="00A17A37" w:rsidP="009524F8">
            <w:pPr>
              <w:pStyle w:val="TextTablesmall"/>
            </w:pPr>
          </w:p>
        </w:tc>
      </w:tr>
      <w:tr w:rsidR="00A17A37" w:rsidRPr="00ED6522" w14:paraId="6F3124B6" w14:textId="77777777" w:rsidTr="002F79E9">
        <w:trPr>
          <w:trHeight w:val="60"/>
        </w:trPr>
        <w:tc>
          <w:tcPr>
            <w:tcW w:w="1909"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AFA6599" w14:textId="77777777" w:rsidR="00A17A37" w:rsidRPr="00ED6522" w:rsidRDefault="00A17A37" w:rsidP="009524F8">
            <w:pPr>
              <w:pStyle w:val="TextTablesmall"/>
              <w:tabs>
                <w:tab w:val="left" w:pos="350"/>
              </w:tabs>
            </w:pPr>
            <w:r w:rsidRPr="00ED6522">
              <w:t xml:space="preserve">2H3. </w:t>
            </w:r>
            <w:r w:rsidRPr="00ED6522">
              <w:tab/>
              <w:t xml:space="preserve">Other </w:t>
            </w:r>
            <w:r w:rsidRPr="00ED6522">
              <w:br/>
            </w:r>
            <w:r w:rsidRPr="00ED6522">
              <w:tab/>
              <w:t>(please specify)</w:t>
            </w:r>
          </w:p>
        </w:tc>
        <w:tc>
          <w:tcPr>
            <w:tcW w:w="1278"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318819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E2F492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27154C5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771E2E8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BEB95C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77DD0D9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76602D9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62C1762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2DFC6D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DDAD5F4"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F4EDAEA" w14:textId="77777777" w:rsidR="00A17A37" w:rsidRPr="00ED6522" w:rsidRDefault="00A17A37" w:rsidP="009524F8">
            <w:pPr>
              <w:pStyle w:val="TextTablesmall"/>
            </w:pPr>
          </w:p>
        </w:tc>
      </w:tr>
      <w:tr w:rsidR="00A17A37" w:rsidRPr="000200DA" w14:paraId="53615F16" w14:textId="77777777" w:rsidTr="002F79E9">
        <w:trPr>
          <w:trHeight w:val="60"/>
        </w:trPr>
        <w:tc>
          <w:tcPr>
            <w:tcW w:w="1909"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B5A54ED" w14:textId="75165455" w:rsidR="00A17A37" w:rsidRPr="00ED6522" w:rsidRDefault="00A17A37" w:rsidP="009524F8">
            <w:pPr>
              <w:pStyle w:val="TextTablesmall"/>
              <w:tabs>
                <w:tab w:val="left" w:pos="350"/>
              </w:tabs>
              <w:rPr>
                <w:rFonts w:ascii="Open Sans SemiBold" w:hAnsi="Open Sans SemiBold" w:cs="Open Sans SemiBold"/>
                <w:color w:val="FFFFFF" w:themeColor="background1"/>
              </w:rPr>
            </w:pPr>
            <w:r w:rsidRPr="00ED6522">
              <w:rPr>
                <w:rFonts w:ascii="Open Sans SemiBold" w:hAnsi="Open Sans SemiBold" w:cs="Open Sans SemiBold"/>
                <w:color w:val="FFFFFF" w:themeColor="background1"/>
              </w:rPr>
              <w:t xml:space="preserve">3. </w:t>
            </w:r>
            <w:r w:rsidRPr="00ED6522">
              <w:rPr>
                <w:rFonts w:ascii="Open Sans SemiBold" w:hAnsi="Open Sans SemiBold" w:cs="Open Sans SemiBold"/>
                <w:color w:val="FFFFFF" w:themeColor="background1"/>
              </w:rPr>
              <w:tab/>
              <w:t xml:space="preserve">Agriculture, </w:t>
            </w:r>
            <w:r w:rsidRPr="00ED6522">
              <w:rPr>
                <w:rFonts w:ascii="Open Sans SemiBold" w:hAnsi="Open Sans SemiBold" w:cs="Open Sans SemiBold"/>
                <w:color w:val="FFFFFF" w:themeColor="background1"/>
              </w:rPr>
              <w:tab/>
            </w:r>
            <w:r w:rsidR="003B0543" w:rsidRPr="00ED6522">
              <w:rPr>
                <w:rFonts w:ascii="Open Sans SemiBold" w:hAnsi="Open Sans SemiBold" w:cs="Open Sans SemiBold"/>
                <w:color w:val="FFFFFF" w:themeColor="background1"/>
              </w:rPr>
              <w:t>Forestry,</w:t>
            </w:r>
            <w:r w:rsidRPr="00ED6522">
              <w:rPr>
                <w:rFonts w:ascii="Open Sans SemiBold" w:hAnsi="Open Sans SemiBold" w:cs="Open Sans SemiBold"/>
                <w:color w:val="FFFFFF" w:themeColor="background1"/>
              </w:rPr>
              <w:t xml:space="preserve"> and </w:t>
            </w:r>
            <w:r w:rsidRPr="00ED6522">
              <w:rPr>
                <w:rFonts w:ascii="Open Sans SemiBold" w:hAnsi="Open Sans SemiBold" w:cs="Open Sans SemiBold"/>
                <w:color w:val="FFFFFF" w:themeColor="background1"/>
              </w:rPr>
              <w:tab/>
              <w:t xml:space="preserve">other Land Use </w:t>
            </w:r>
            <w:r w:rsidRPr="00ED6522">
              <w:rPr>
                <w:rFonts w:ascii="Open Sans SemiBold" w:hAnsi="Open Sans SemiBold" w:cs="Open Sans SemiBold"/>
                <w:color w:val="FFFFFF" w:themeColor="background1"/>
              </w:rPr>
              <w:tab/>
              <w:t>(AFOLU)</w:t>
            </w:r>
          </w:p>
        </w:tc>
        <w:tc>
          <w:tcPr>
            <w:tcW w:w="1278"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78D6D8"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D71900"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FE6EA7F" w14:textId="77777777" w:rsidR="00A17A37" w:rsidRPr="00ED6522" w:rsidRDefault="00A17A37" w:rsidP="009524F8">
            <w:pPr>
              <w:pStyle w:val="TextTablesmall"/>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8BEC747"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EFD106"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32B20A"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E501D4"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83CD79"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6E824A"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88F080" w14:textId="77777777" w:rsidR="00A17A37" w:rsidRPr="00ED6522" w:rsidRDefault="00A17A37" w:rsidP="009524F8">
            <w:pPr>
              <w:pStyle w:val="TextTablesmall"/>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7F515D" w14:textId="77777777" w:rsidR="00A17A37" w:rsidRPr="00ED6522" w:rsidRDefault="00A17A37" w:rsidP="009524F8">
            <w:pPr>
              <w:pStyle w:val="TextTablesmall"/>
            </w:pPr>
          </w:p>
        </w:tc>
      </w:tr>
      <w:tr w:rsidR="00A17A37" w:rsidRPr="00ED6522" w14:paraId="1B5F278D"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89A409" w14:textId="77777777" w:rsidR="00A17A37" w:rsidRPr="00ED6522" w:rsidRDefault="00A17A37" w:rsidP="009524F8">
            <w:pPr>
              <w:pStyle w:val="TextTablesmall"/>
              <w:tabs>
                <w:tab w:val="left" w:pos="350"/>
              </w:tabs>
            </w:pPr>
            <w:r w:rsidRPr="00ED6522">
              <w:t>3A.</w:t>
            </w:r>
            <w:r w:rsidRPr="00ED6522">
              <w:tab/>
              <w:t>Livestock</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66CD5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DFE41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23EE2C8"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18EFFF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FEF44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ED6B1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32D08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77F19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7B059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9166D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24084C" w14:textId="77777777" w:rsidR="00A17A37" w:rsidRPr="00ED6522" w:rsidRDefault="00A17A37" w:rsidP="009524F8">
            <w:pPr>
              <w:pStyle w:val="TextTablesmall"/>
            </w:pPr>
          </w:p>
        </w:tc>
      </w:tr>
      <w:tr w:rsidR="00A17A37" w:rsidRPr="00ED6522" w14:paraId="75C706D4"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7CFAD4" w14:textId="77777777" w:rsidR="00A17A37" w:rsidRPr="00ED6522" w:rsidRDefault="00A17A37" w:rsidP="009524F8">
            <w:pPr>
              <w:pStyle w:val="TextTablesmall"/>
              <w:tabs>
                <w:tab w:val="left" w:pos="350"/>
              </w:tabs>
            </w:pPr>
            <w:r w:rsidRPr="00ED6522">
              <w:t xml:space="preserve">3A1. </w:t>
            </w:r>
            <w:r w:rsidRPr="00ED6522">
              <w:tab/>
              <w:t xml:space="preserve">Enteric </w:t>
            </w:r>
            <w:r w:rsidRPr="00ED6522">
              <w:tab/>
              <w:t>Fermentation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AF701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6C948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A8AB4E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4B65D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8F24C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83A6B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9E7C1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0B432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1B8C2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DD7ADC"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BEFB99" w14:textId="77777777" w:rsidR="00A17A37" w:rsidRPr="00ED6522" w:rsidRDefault="00A17A37" w:rsidP="009524F8">
            <w:pPr>
              <w:pStyle w:val="TextTablesmall"/>
            </w:pPr>
          </w:p>
        </w:tc>
      </w:tr>
      <w:tr w:rsidR="00A17A37" w:rsidRPr="00ED6522" w14:paraId="2A880FD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5DE2BB" w14:textId="77777777" w:rsidR="00A17A37" w:rsidRPr="00ED6522" w:rsidRDefault="00A17A37" w:rsidP="009524F8">
            <w:pPr>
              <w:pStyle w:val="TextTablesmall"/>
              <w:tabs>
                <w:tab w:val="left" w:pos="350"/>
              </w:tabs>
            </w:pPr>
            <w:r w:rsidRPr="00ED6522">
              <w:t>3A2.</w:t>
            </w:r>
            <w:r w:rsidRPr="00ED6522">
              <w:tab/>
              <w:t xml:space="preserve">Manure </w:t>
            </w:r>
            <w:r w:rsidRPr="00ED6522">
              <w:tab/>
              <w:t xml:space="preserve">Management </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D0198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D70BBD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8E318ED"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B3FEC4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5831C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79FB1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A2F88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26067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D3343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86D6CD"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EB78D9" w14:textId="77777777" w:rsidR="00A17A37" w:rsidRPr="00ED6522" w:rsidRDefault="00A17A37" w:rsidP="009524F8">
            <w:pPr>
              <w:pStyle w:val="TextTablesmall"/>
            </w:pPr>
          </w:p>
        </w:tc>
      </w:tr>
      <w:tr w:rsidR="00A17A37" w:rsidRPr="00ED6522" w14:paraId="5DF9E7F2"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D4CAC7"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3B.</w:t>
            </w:r>
            <w:r w:rsidRPr="00ED6522">
              <w:rPr>
                <w:rFonts w:ascii="Open Sans SemiBold" w:hAnsi="Open Sans SemiBold" w:cs="Open Sans SemiBold"/>
              </w:rPr>
              <w:tab/>
              <w:t>Land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74110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BF1AF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F7AE14F"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8224A2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8455D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DE33F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7D0F5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C1FFF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85FA5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E1408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7671D5" w14:textId="77777777" w:rsidR="00A17A37" w:rsidRPr="00ED6522" w:rsidRDefault="00A17A37" w:rsidP="009524F8">
            <w:pPr>
              <w:pStyle w:val="TextTablesmall"/>
            </w:pPr>
          </w:p>
        </w:tc>
      </w:tr>
      <w:tr w:rsidR="00A17A37" w:rsidRPr="00ED6522" w14:paraId="393ED4F8"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441A83" w14:textId="77777777" w:rsidR="00A17A37" w:rsidRPr="00ED6522" w:rsidRDefault="00A17A37" w:rsidP="009524F8">
            <w:pPr>
              <w:pStyle w:val="TextTablesmall"/>
              <w:tabs>
                <w:tab w:val="left" w:pos="350"/>
              </w:tabs>
            </w:pPr>
            <w:r w:rsidRPr="00ED6522">
              <w:t>3B1.</w:t>
            </w:r>
            <w:r w:rsidRPr="00ED6522">
              <w:tab/>
              <w:t>Forest Land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B9E72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E4F17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2116F6E"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1EC7DC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A29C6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5618A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FD336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A9199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4740F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93594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D40E8B" w14:textId="77777777" w:rsidR="00A17A37" w:rsidRPr="00ED6522" w:rsidRDefault="00A17A37" w:rsidP="009524F8">
            <w:pPr>
              <w:pStyle w:val="TextTablesmall"/>
            </w:pPr>
          </w:p>
        </w:tc>
      </w:tr>
      <w:tr w:rsidR="00A17A37" w:rsidRPr="00ED6522" w14:paraId="6329B576"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7D0C34" w14:textId="77777777" w:rsidR="00A17A37" w:rsidRPr="00ED6522" w:rsidRDefault="00A17A37" w:rsidP="009524F8">
            <w:pPr>
              <w:pStyle w:val="TextTablesmall"/>
              <w:tabs>
                <w:tab w:val="left" w:pos="350"/>
              </w:tabs>
            </w:pPr>
            <w:r w:rsidRPr="00ED6522">
              <w:t>3B2.</w:t>
            </w:r>
            <w:r w:rsidRPr="00ED6522">
              <w:tab/>
              <w:t>Cropland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4A061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D9CE4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2CBF6D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5C8E5D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26B6F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44C76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A215A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24944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59835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10A41B"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747141" w14:textId="77777777" w:rsidR="00A17A37" w:rsidRPr="00ED6522" w:rsidRDefault="00A17A37" w:rsidP="009524F8">
            <w:pPr>
              <w:pStyle w:val="TextTablesmall"/>
            </w:pPr>
          </w:p>
        </w:tc>
      </w:tr>
      <w:tr w:rsidR="00A17A37" w:rsidRPr="00ED6522" w14:paraId="7DEB80A9"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234A74" w14:textId="77777777" w:rsidR="00A17A37" w:rsidRPr="00ED6522" w:rsidRDefault="00A17A37" w:rsidP="009524F8">
            <w:pPr>
              <w:pStyle w:val="TextTablesmall"/>
              <w:tabs>
                <w:tab w:val="left" w:pos="350"/>
              </w:tabs>
            </w:pPr>
            <w:r w:rsidRPr="00ED6522">
              <w:t>3B3.</w:t>
            </w:r>
            <w:r w:rsidRPr="00ED6522">
              <w:tab/>
              <w:t>Grassland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EC352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BF2FE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F9D362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D33B82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2CBAA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00CC7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B0D57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FAD13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39C6C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8CCF23"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F346AF" w14:textId="77777777" w:rsidR="00A17A37" w:rsidRPr="00ED6522" w:rsidRDefault="00A17A37" w:rsidP="009524F8">
            <w:pPr>
              <w:pStyle w:val="TextTablesmall"/>
            </w:pPr>
          </w:p>
        </w:tc>
      </w:tr>
      <w:tr w:rsidR="00A17A37" w:rsidRPr="00ED6522" w14:paraId="26CB3825"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B3D279" w14:textId="77777777" w:rsidR="00A17A37" w:rsidRPr="00ED6522" w:rsidRDefault="00A17A37" w:rsidP="009524F8">
            <w:pPr>
              <w:pStyle w:val="TextTablesmall"/>
              <w:tabs>
                <w:tab w:val="left" w:pos="350"/>
              </w:tabs>
            </w:pPr>
            <w:r w:rsidRPr="00ED6522">
              <w:t>3B4.</w:t>
            </w:r>
            <w:r w:rsidRPr="00ED6522">
              <w:tab/>
              <w:t>Wetlands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9E483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4470A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EA2328C"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F79FF1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3B4A0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94BFF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947DF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B1E29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4DD37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B5EFDF"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BFF29C" w14:textId="77777777" w:rsidR="00A17A37" w:rsidRPr="00ED6522" w:rsidRDefault="00A17A37" w:rsidP="009524F8">
            <w:pPr>
              <w:pStyle w:val="TextTablesmall"/>
            </w:pPr>
          </w:p>
        </w:tc>
      </w:tr>
      <w:tr w:rsidR="00A17A37" w:rsidRPr="00ED6522" w14:paraId="5C13715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35A560" w14:textId="77777777" w:rsidR="00A17A37" w:rsidRPr="00ED6522" w:rsidRDefault="00A17A37" w:rsidP="009524F8">
            <w:pPr>
              <w:pStyle w:val="TextTablesmall"/>
              <w:tabs>
                <w:tab w:val="left" w:pos="350"/>
              </w:tabs>
            </w:pPr>
            <w:r w:rsidRPr="00ED6522">
              <w:t>3B5.</w:t>
            </w:r>
            <w:r w:rsidRPr="00ED6522">
              <w:tab/>
              <w:t>Settlements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164E1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BE5F4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A5A3D7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2F52F8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32C854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02336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7B209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9DBB0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1C357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3CB64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28BE25" w14:textId="77777777" w:rsidR="00A17A37" w:rsidRPr="00ED6522" w:rsidRDefault="00A17A37" w:rsidP="009524F8">
            <w:pPr>
              <w:pStyle w:val="TextTablesmall"/>
            </w:pPr>
          </w:p>
        </w:tc>
      </w:tr>
      <w:tr w:rsidR="00A17A37" w:rsidRPr="00ED6522" w14:paraId="71AE42DB"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EEE061" w14:textId="77777777" w:rsidR="00A17A37" w:rsidRPr="00ED6522" w:rsidRDefault="00A17A37" w:rsidP="009524F8">
            <w:pPr>
              <w:pStyle w:val="TextTablesmall"/>
              <w:tabs>
                <w:tab w:val="left" w:pos="350"/>
              </w:tabs>
            </w:pPr>
            <w:r w:rsidRPr="00ED6522">
              <w:t>3B6.</w:t>
            </w:r>
            <w:r w:rsidRPr="00ED6522">
              <w:tab/>
              <w:t>Other Land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22CCA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12977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D494D7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02D2ED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6A9D7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2789E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E2ABE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E8905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F6E70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0A9817"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79974D" w14:textId="77777777" w:rsidR="00A17A37" w:rsidRPr="00ED6522" w:rsidRDefault="00A17A37" w:rsidP="009524F8">
            <w:pPr>
              <w:pStyle w:val="TextTablesmall"/>
            </w:pPr>
          </w:p>
        </w:tc>
      </w:tr>
      <w:tr w:rsidR="00A17A37" w:rsidRPr="00875F4F" w14:paraId="057A8416"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47BC40" w14:textId="77777777" w:rsidR="00A17A37" w:rsidRPr="00ED6522" w:rsidRDefault="00A17A37" w:rsidP="009524F8">
            <w:pPr>
              <w:pStyle w:val="TextTablesmall"/>
              <w:pageBreakBefore/>
              <w:tabs>
                <w:tab w:val="left" w:pos="350"/>
              </w:tabs>
              <w:rPr>
                <w:rFonts w:ascii="Open Sans SemiBold" w:hAnsi="Open Sans SemiBold" w:cs="Open Sans SemiBold"/>
              </w:rPr>
            </w:pPr>
            <w:r w:rsidRPr="00ED6522">
              <w:rPr>
                <w:rFonts w:ascii="Open Sans SemiBold" w:hAnsi="Open Sans SemiBold" w:cs="Open Sans SemiBold"/>
              </w:rPr>
              <w:lastRenderedPageBreak/>
              <w:t xml:space="preserve">3C. </w:t>
            </w:r>
            <w:r w:rsidRPr="00ED6522">
              <w:rPr>
                <w:rFonts w:ascii="Open Sans SemiBold" w:hAnsi="Open Sans SemiBold" w:cs="Open Sans SemiBold"/>
              </w:rPr>
              <w:tab/>
              <w:t xml:space="preserve">Aggregate </w:t>
            </w:r>
            <w:r w:rsidRPr="00ED6522">
              <w:rPr>
                <w:rFonts w:ascii="Open Sans SemiBold" w:hAnsi="Open Sans SemiBold" w:cs="Open Sans SemiBold"/>
              </w:rPr>
              <w:tab/>
              <w:t>Sources and</w:t>
            </w:r>
            <w:r w:rsidRPr="00ED6522">
              <w:rPr>
                <w:rFonts w:ascii="Open Sans SemiBold" w:hAnsi="Open Sans SemiBold" w:cs="Open Sans SemiBold"/>
              </w:rPr>
              <w:br/>
            </w:r>
            <w:r w:rsidRPr="00ED6522">
              <w:rPr>
                <w:rFonts w:ascii="Open Sans SemiBold" w:hAnsi="Open Sans SemiBold" w:cs="Open Sans SemiBold"/>
              </w:rPr>
              <w:tab/>
              <w:t>Non-CO</w:t>
            </w:r>
            <w:r w:rsidRPr="00ED6522">
              <w:rPr>
                <w:rFonts w:ascii="Open Sans SemiBold" w:hAnsi="Open Sans SemiBold" w:cs="Open Sans SemiBold"/>
                <w:vertAlign w:val="subscript"/>
              </w:rPr>
              <w:t>2</w:t>
            </w:r>
            <w:r w:rsidRPr="00ED6522">
              <w:rPr>
                <w:rFonts w:ascii="Open Sans SemiBold" w:hAnsi="Open Sans SemiBold" w:cs="Open Sans SemiBold"/>
              </w:rPr>
              <w:t xml:space="preserve"> </w:t>
            </w:r>
            <w:r w:rsidRPr="00ED6522">
              <w:rPr>
                <w:rFonts w:ascii="Open Sans SemiBold" w:hAnsi="Open Sans SemiBold" w:cs="Open Sans SemiBold"/>
              </w:rPr>
              <w:tab/>
              <w:t xml:space="preserve">Emissions </w:t>
            </w:r>
            <w:r w:rsidRPr="00ED6522">
              <w:rPr>
                <w:rFonts w:ascii="Open Sans SemiBold" w:hAnsi="Open Sans SemiBold" w:cs="Open Sans SemiBold"/>
              </w:rPr>
              <w:tab/>
              <w:t>Sources on Land</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C0DC44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2FE09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2C8B496"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8C4B84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DD86A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849EB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C9ED0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9827B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38C4C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E25865"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65DA74" w14:textId="77777777" w:rsidR="00A17A37" w:rsidRPr="00ED6522" w:rsidRDefault="00A17A37" w:rsidP="009524F8">
            <w:pPr>
              <w:pStyle w:val="TextTablesmall"/>
            </w:pPr>
          </w:p>
        </w:tc>
      </w:tr>
      <w:tr w:rsidR="00A17A37" w:rsidRPr="00ED6522" w14:paraId="5654566B"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2A01B4" w14:textId="77777777" w:rsidR="00A17A37" w:rsidRPr="00ED6522" w:rsidRDefault="00A17A37" w:rsidP="009524F8">
            <w:pPr>
              <w:pStyle w:val="TextTablesmall"/>
              <w:tabs>
                <w:tab w:val="left" w:pos="350"/>
              </w:tabs>
            </w:pPr>
            <w:r w:rsidRPr="00ED6522">
              <w:t>3C1.</w:t>
            </w:r>
            <w:r w:rsidRPr="00ED6522">
              <w:tab/>
              <w:t>Biomass Burning</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903BB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4EE55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3C04378"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1E933C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74235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7BEC5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2585A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84B07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73389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4F1E39"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4745F9" w14:textId="77777777" w:rsidR="00A17A37" w:rsidRPr="00ED6522" w:rsidRDefault="00A17A37" w:rsidP="009524F8">
            <w:pPr>
              <w:pStyle w:val="TextTablesmall"/>
            </w:pPr>
          </w:p>
        </w:tc>
      </w:tr>
      <w:tr w:rsidR="00A17A37" w:rsidRPr="00ED6522" w14:paraId="784DE5D1"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843589" w14:textId="77777777" w:rsidR="00A17A37" w:rsidRPr="00ED6522" w:rsidRDefault="00A17A37" w:rsidP="009524F8">
            <w:pPr>
              <w:pStyle w:val="TextTablesmall"/>
              <w:tabs>
                <w:tab w:val="left" w:pos="350"/>
              </w:tabs>
            </w:pPr>
            <w:r w:rsidRPr="00ED6522">
              <w:t>3C2.</w:t>
            </w:r>
            <w:r w:rsidRPr="00ED6522">
              <w:tab/>
              <w:t>Liming</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06D3D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F9976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131279A"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5C8FDB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BAF76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B1152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85A65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4AB59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2529D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C3CC1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7A63A7" w14:textId="77777777" w:rsidR="00A17A37" w:rsidRPr="00ED6522" w:rsidRDefault="00A17A37" w:rsidP="009524F8">
            <w:pPr>
              <w:pStyle w:val="TextTablesmall"/>
            </w:pPr>
          </w:p>
        </w:tc>
      </w:tr>
      <w:tr w:rsidR="00A17A37" w:rsidRPr="00ED6522" w14:paraId="5CE4C05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766F32" w14:textId="77777777" w:rsidR="00A17A37" w:rsidRPr="00ED6522" w:rsidRDefault="00A17A37" w:rsidP="009524F8">
            <w:pPr>
              <w:pStyle w:val="TextTablesmall"/>
              <w:tabs>
                <w:tab w:val="left" w:pos="350"/>
              </w:tabs>
            </w:pPr>
            <w:r w:rsidRPr="00ED6522">
              <w:t>3C3.</w:t>
            </w:r>
            <w:r w:rsidRPr="00ED6522">
              <w:tab/>
              <w:t>Urea Application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94BD2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28B7B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B1DA732"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BA42BB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2CE8F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F2001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FAE45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18052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8B622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40F457"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EA91B5" w14:textId="77777777" w:rsidR="00A17A37" w:rsidRPr="00ED6522" w:rsidRDefault="00A17A37" w:rsidP="009524F8">
            <w:pPr>
              <w:pStyle w:val="TextTablesmall"/>
            </w:pPr>
          </w:p>
        </w:tc>
      </w:tr>
      <w:tr w:rsidR="00A17A37" w:rsidRPr="000200DA" w14:paraId="40A5EB7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B4BA67" w14:textId="77777777" w:rsidR="00A17A37" w:rsidRPr="00ED6522" w:rsidRDefault="00A17A37" w:rsidP="009524F8">
            <w:pPr>
              <w:pStyle w:val="TextTablesmall"/>
              <w:tabs>
                <w:tab w:val="left" w:pos="350"/>
              </w:tabs>
            </w:pPr>
            <w:r w:rsidRPr="00ED6522">
              <w:t>3C4.</w:t>
            </w:r>
            <w:r w:rsidRPr="00ED6522">
              <w:tab/>
              <w:t>Direct N</w:t>
            </w:r>
            <w:r w:rsidRPr="00ED6522">
              <w:rPr>
                <w:vertAlign w:val="subscript"/>
              </w:rPr>
              <w:t>2</w:t>
            </w:r>
            <w:r w:rsidRPr="00ED6522">
              <w:t xml:space="preserve">O </w:t>
            </w:r>
            <w:r w:rsidRPr="00ED6522">
              <w:tab/>
              <w:t xml:space="preserve">Emissions from </w:t>
            </w:r>
            <w:r w:rsidRPr="00ED6522">
              <w:tab/>
              <w:t>Managed Soils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5FDC9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9F025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D28DFBA"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41BB78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5D023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2B1D6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14947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90B06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CD814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E5F489"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E300E4" w14:textId="77777777" w:rsidR="00A17A37" w:rsidRPr="00ED6522" w:rsidRDefault="00A17A37" w:rsidP="009524F8">
            <w:pPr>
              <w:pStyle w:val="TextTablesmall"/>
            </w:pPr>
          </w:p>
        </w:tc>
      </w:tr>
      <w:tr w:rsidR="00A17A37" w:rsidRPr="000200DA" w14:paraId="44F28068"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848113F" w14:textId="77777777" w:rsidR="00A17A37" w:rsidRPr="00ED6522" w:rsidRDefault="00A17A37" w:rsidP="009524F8">
            <w:pPr>
              <w:pStyle w:val="TextTablesmall"/>
              <w:tabs>
                <w:tab w:val="left" w:pos="350"/>
              </w:tabs>
            </w:pPr>
            <w:r w:rsidRPr="00ED6522">
              <w:t>3C5.</w:t>
            </w:r>
            <w:r w:rsidRPr="00ED6522">
              <w:tab/>
              <w:t>Indirect N</w:t>
            </w:r>
            <w:r w:rsidRPr="00ED6522">
              <w:rPr>
                <w:vertAlign w:val="subscript"/>
              </w:rPr>
              <w:t>2</w:t>
            </w:r>
            <w:r w:rsidRPr="00ED6522">
              <w:t xml:space="preserve">O </w:t>
            </w:r>
            <w:r w:rsidRPr="00ED6522">
              <w:tab/>
              <w:t xml:space="preserve">Emissions from </w:t>
            </w:r>
            <w:r w:rsidRPr="00ED6522">
              <w:tab/>
              <w:t>Managed Soils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CA7AE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D8A6C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3843F51"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37E0AC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6F393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F21E0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7633A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EA964D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8E62A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86B4C46"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5A0EB2" w14:textId="77777777" w:rsidR="00A17A37" w:rsidRPr="00ED6522" w:rsidRDefault="00A17A37" w:rsidP="009524F8">
            <w:pPr>
              <w:pStyle w:val="TextTablesmall"/>
            </w:pPr>
          </w:p>
        </w:tc>
      </w:tr>
      <w:tr w:rsidR="00A17A37" w:rsidRPr="00875F4F" w14:paraId="66EC825D"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34E309" w14:textId="77777777" w:rsidR="00A17A37" w:rsidRPr="00ED6522" w:rsidRDefault="00A17A37" w:rsidP="009524F8">
            <w:pPr>
              <w:pStyle w:val="TextTablesmall"/>
              <w:tabs>
                <w:tab w:val="left" w:pos="350"/>
              </w:tabs>
            </w:pPr>
            <w:r w:rsidRPr="00ED6522">
              <w:t>3C6.</w:t>
            </w:r>
            <w:r w:rsidRPr="00ED6522">
              <w:tab/>
              <w:t>Indirect N</w:t>
            </w:r>
            <w:r w:rsidRPr="00ED6522">
              <w:rPr>
                <w:vertAlign w:val="subscript"/>
              </w:rPr>
              <w:t>2</w:t>
            </w:r>
            <w:r w:rsidRPr="00ED6522">
              <w:t xml:space="preserve">O </w:t>
            </w:r>
            <w:r w:rsidRPr="00ED6522">
              <w:tab/>
              <w:t xml:space="preserve">Emissions from </w:t>
            </w:r>
            <w:r w:rsidRPr="00ED6522">
              <w:tab/>
              <w:t xml:space="preserve">Manure </w:t>
            </w:r>
            <w:r w:rsidRPr="00ED6522">
              <w:tab/>
              <w:t xml:space="preserve">Management </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F68E2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B8961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A627FA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FC7928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4CA6E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AC84F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762B1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E60A52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AD2DD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C4C5C3"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E37AD8" w14:textId="77777777" w:rsidR="00A17A37" w:rsidRPr="00ED6522" w:rsidRDefault="00A17A37" w:rsidP="009524F8">
            <w:pPr>
              <w:pStyle w:val="TextTablesmall"/>
            </w:pPr>
          </w:p>
        </w:tc>
      </w:tr>
      <w:tr w:rsidR="00A17A37" w:rsidRPr="00ED6522" w14:paraId="15316D0C"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521815" w14:textId="77777777" w:rsidR="00A17A37" w:rsidRPr="00ED6522" w:rsidRDefault="00A17A37" w:rsidP="009524F8">
            <w:pPr>
              <w:pStyle w:val="TextTablesmall"/>
              <w:tabs>
                <w:tab w:val="left" w:pos="350"/>
              </w:tabs>
            </w:pPr>
            <w:r w:rsidRPr="00ED6522">
              <w:t>3C7.</w:t>
            </w:r>
            <w:r w:rsidRPr="00ED6522">
              <w:tab/>
              <w:t>Rice Cultivations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729F7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5D71A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DDDD514"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244502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C3098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5196D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15DB8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92AC5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E9921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956C9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72E114" w14:textId="77777777" w:rsidR="00A17A37" w:rsidRPr="00ED6522" w:rsidRDefault="00A17A37" w:rsidP="009524F8">
            <w:pPr>
              <w:pStyle w:val="TextTablesmall"/>
            </w:pPr>
          </w:p>
        </w:tc>
      </w:tr>
      <w:tr w:rsidR="00A17A37" w:rsidRPr="00ED6522" w14:paraId="37B6F0C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31225A" w14:textId="77777777" w:rsidR="00A17A37" w:rsidRPr="00ED6522" w:rsidRDefault="00A17A37" w:rsidP="009524F8">
            <w:pPr>
              <w:pStyle w:val="TextTablesmall"/>
              <w:tabs>
                <w:tab w:val="left" w:pos="350"/>
              </w:tabs>
            </w:pPr>
            <w:r w:rsidRPr="00ED6522">
              <w:t xml:space="preserve">3C8. </w:t>
            </w:r>
            <w:r w:rsidRPr="00ED6522">
              <w:tab/>
              <w:t>Other</w:t>
            </w:r>
            <w:r w:rsidRPr="00ED6522">
              <w:br/>
            </w:r>
            <w:r w:rsidRPr="00ED6522">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FFAAF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4F930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9C7B189"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CF2874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3C4C3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45A8C3"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680A3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5BF35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92F58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E2C463"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950392" w14:textId="77777777" w:rsidR="00A17A37" w:rsidRPr="00ED6522" w:rsidRDefault="00A17A37" w:rsidP="009524F8">
            <w:pPr>
              <w:pStyle w:val="TextTablesmall"/>
            </w:pPr>
          </w:p>
        </w:tc>
      </w:tr>
      <w:tr w:rsidR="00A17A37" w:rsidRPr="00ED6522" w14:paraId="3EAEA59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3EC122"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3D.</w:t>
            </w:r>
            <w:r w:rsidRPr="00ED6522">
              <w:rPr>
                <w:rFonts w:ascii="Open Sans SemiBold" w:hAnsi="Open Sans SemiBold" w:cs="Open Sans SemiBold"/>
              </w:rPr>
              <w:tab/>
              <w:t>Other</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83DE7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FB308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A81D8C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2669FF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13185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988DE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884E4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030BE1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F90ADD"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2294F4"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B93838" w14:textId="77777777" w:rsidR="00A17A37" w:rsidRPr="00ED6522" w:rsidRDefault="00A17A37" w:rsidP="009524F8">
            <w:pPr>
              <w:pStyle w:val="TextTablesmall"/>
            </w:pPr>
          </w:p>
        </w:tc>
      </w:tr>
      <w:tr w:rsidR="00A17A37" w:rsidRPr="00ED6522" w14:paraId="4DC49793"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14801B" w14:textId="77777777" w:rsidR="00A17A37" w:rsidRPr="00ED6522" w:rsidRDefault="00A17A37" w:rsidP="009524F8">
            <w:pPr>
              <w:pStyle w:val="TextTablesmall"/>
              <w:tabs>
                <w:tab w:val="left" w:pos="350"/>
              </w:tabs>
              <w:rPr>
                <w:rFonts w:ascii="Open Sans SemiBold" w:hAnsi="Open Sans SemiBold" w:cs="Open Sans SemiBold"/>
              </w:rPr>
            </w:pPr>
            <w:r w:rsidRPr="00ED6522">
              <w:t>3D1.</w:t>
            </w:r>
            <w:r w:rsidRPr="00ED6522">
              <w:tab/>
              <w:t xml:space="preserve">Harvested Wood </w:t>
            </w:r>
            <w:r w:rsidRPr="00ED6522">
              <w:tab/>
              <w:t>Products</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83604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106C4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617221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083593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0382A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B8266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A6CA5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AD1B8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07206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72047F"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23857B" w14:textId="77777777" w:rsidR="00A17A37" w:rsidRPr="00ED6522" w:rsidRDefault="00A17A37" w:rsidP="009524F8">
            <w:pPr>
              <w:pStyle w:val="TextTablesmall"/>
            </w:pPr>
          </w:p>
        </w:tc>
      </w:tr>
      <w:tr w:rsidR="00A17A37" w:rsidRPr="00ED6522" w14:paraId="1BD75C86"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F7BEB8" w14:textId="77777777" w:rsidR="00A17A37" w:rsidRPr="00ED6522" w:rsidRDefault="00A17A37" w:rsidP="009524F8">
            <w:pPr>
              <w:pStyle w:val="TextTablesmall"/>
              <w:tabs>
                <w:tab w:val="left" w:pos="350"/>
              </w:tabs>
              <w:rPr>
                <w:rFonts w:ascii="Open Sans SemiBold" w:hAnsi="Open Sans SemiBold" w:cs="Open Sans SemiBold"/>
              </w:rPr>
            </w:pPr>
            <w:r w:rsidRPr="00ED6522">
              <w:t>3D2.</w:t>
            </w:r>
            <w:r w:rsidRPr="00ED6522">
              <w:tab/>
              <w:t>Other</w:t>
            </w:r>
            <w:r w:rsidRPr="00ED6522">
              <w:br/>
            </w:r>
            <w:r w:rsidRPr="00ED6522">
              <w:tab/>
              <w:t>(please specify)</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5C43E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A6C5F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F04AF82"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1CDC0F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70295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EF644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E7821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7674F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71DB9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01B148"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FADC03" w14:textId="77777777" w:rsidR="00A17A37" w:rsidRPr="00ED6522" w:rsidRDefault="00A17A37" w:rsidP="009524F8">
            <w:pPr>
              <w:pStyle w:val="TextTablesmall"/>
            </w:pPr>
          </w:p>
        </w:tc>
      </w:tr>
      <w:tr w:rsidR="00A17A37" w:rsidRPr="00ED6522" w14:paraId="0192574F"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00536DB" w14:textId="77777777" w:rsidR="00A17A37" w:rsidRPr="00ED6522" w:rsidRDefault="00A17A37" w:rsidP="009524F8">
            <w:pPr>
              <w:pStyle w:val="TextTablesmall"/>
              <w:pageBreakBefore/>
              <w:tabs>
                <w:tab w:val="left" w:pos="350"/>
              </w:tabs>
              <w:rPr>
                <w:rFonts w:ascii="Open Sans SemiBold" w:hAnsi="Open Sans SemiBold" w:cs="Open Sans SemiBold"/>
                <w:color w:val="FFFFFF" w:themeColor="background1"/>
              </w:rPr>
            </w:pPr>
            <w:r w:rsidRPr="00ED6522">
              <w:rPr>
                <w:rFonts w:ascii="Open Sans SemiBold" w:hAnsi="Open Sans SemiBold" w:cs="Open Sans SemiBold"/>
                <w:color w:val="FFFFFF" w:themeColor="background1"/>
              </w:rPr>
              <w:lastRenderedPageBreak/>
              <w:t>4.</w:t>
            </w:r>
            <w:r w:rsidRPr="00ED6522">
              <w:rPr>
                <w:rFonts w:ascii="Open Sans SemiBold" w:hAnsi="Open Sans SemiBold" w:cs="Open Sans SemiBold"/>
                <w:color w:val="FFFFFF" w:themeColor="background1"/>
              </w:rPr>
              <w:tab/>
              <w:t>Waste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162F8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2AEC5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AB9C7AF"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42E44A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0C06AA"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68A5B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AA1DF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4D822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87B73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8C7BBF"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73FBDE" w14:textId="77777777" w:rsidR="00A17A37" w:rsidRPr="00ED6522" w:rsidRDefault="00A17A37" w:rsidP="009524F8">
            <w:pPr>
              <w:pStyle w:val="TextTablesmall"/>
            </w:pPr>
          </w:p>
        </w:tc>
      </w:tr>
      <w:tr w:rsidR="00A17A37" w:rsidRPr="00ED6522" w14:paraId="2031F6C3"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2C1523"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4A.</w:t>
            </w:r>
            <w:r w:rsidRPr="00ED6522">
              <w:rPr>
                <w:rFonts w:ascii="Open Sans SemiBold" w:hAnsi="Open Sans SemiBold" w:cs="Open Sans SemiBold"/>
              </w:rPr>
              <w:tab/>
              <w:t xml:space="preserve">Solid Waste </w:t>
            </w:r>
            <w:r w:rsidRPr="00ED6522">
              <w:rPr>
                <w:rFonts w:ascii="Open Sans SemiBold" w:hAnsi="Open Sans SemiBold" w:cs="Open Sans SemiBold"/>
              </w:rPr>
              <w:tab/>
              <w:t xml:space="preserve">Disposal </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33DCB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A67D1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218DE4D"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F1503B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3D6CB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80500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8B8C3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8FDCA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0F9F26"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59310D"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BB8032" w14:textId="77777777" w:rsidR="00A17A37" w:rsidRPr="00ED6522" w:rsidRDefault="00A17A37" w:rsidP="009524F8">
            <w:pPr>
              <w:pStyle w:val="TextTablesmall"/>
            </w:pPr>
          </w:p>
        </w:tc>
      </w:tr>
      <w:tr w:rsidR="00A17A37" w:rsidRPr="000200DA" w14:paraId="3AF6FB1E"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D46AE9"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4B.</w:t>
            </w:r>
            <w:r w:rsidRPr="00ED6522">
              <w:rPr>
                <w:rFonts w:ascii="Open Sans SemiBold" w:hAnsi="Open Sans SemiBold" w:cs="Open Sans SemiBold"/>
              </w:rPr>
              <w:tab/>
              <w:t xml:space="preserve">Biological </w:t>
            </w:r>
            <w:r w:rsidRPr="00ED6522">
              <w:rPr>
                <w:rFonts w:ascii="Open Sans SemiBold" w:hAnsi="Open Sans SemiBold" w:cs="Open Sans SemiBold"/>
              </w:rPr>
              <w:tab/>
              <w:t xml:space="preserve">Treatment of </w:t>
            </w:r>
            <w:r w:rsidRPr="00ED6522">
              <w:rPr>
                <w:rFonts w:ascii="Open Sans SemiBold" w:hAnsi="Open Sans SemiBold" w:cs="Open Sans SemiBold"/>
              </w:rPr>
              <w:tab/>
              <w:t xml:space="preserve">Solid Waste </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163ED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75A1E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ED13F62"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C79875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49EE7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4D5D2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FBCE4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245DB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32C280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0923CA"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AE9E2C" w14:textId="77777777" w:rsidR="00A17A37" w:rsidRPr="00ED6522" w:rsidRDefault="00A17A37" w:rsidP="009524F8">
            <w:pPr>
              <w:pStyle w:val="TextTablesmall"/>
            </w:pPr>
          </w:p>
        </w:tc>
      </w:tr>
      <w:tr w:rsidR="00A17A37" w:rsidRPr="000200DA" w14:paraId="4A2EFA7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0C7C33"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4C.</w:t>
            </w:r>
            <w:r w:rsidRPr="00ED6522">
              <w:rPr>
                <w:rFonts w:ascii="Open Sans SemiBold" w:hAnsi="Open Sans SemiBold" w:cs="Open Sans SemiBold"/>
              </w:rPr>
              <w:tab/>
              <w:t xml:space="preserve">Incineration and </w:t>
            </w:r>
            <w:r w:rsidRPr="00ED6522">
              <w:rPr>
                <w:rFonts w:ascii="Open Sans SemiBold" w:hAnsi="Open Sans SemiBold" w:cs="Open Sans SemiBold"/>
              </w:rPr>
              <w:tab/>
              <w:t xml:space="preserve">Open Burning of </w:t>
            </w:r>
            <w:r w:rsidRPr="00ED6522">
              <w:rPr>
                <w:rFonts w:ascii="Open Sans SemiBold" w:hAnsi="Open Sans SemiBold" w:cs="Open Sans SemiBold"/>
              </w:rPr>
              <w:tab/>
              <w:t>Waste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05833F"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88F61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1564B11"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68A9C5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9BEB2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9815D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8AFCE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E14E01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E5B8B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EBD63C"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86BDE0" w14:textId="77777777" w:rsidR="00A17A37" w:rsidRPr="00ED6522" w:rsidRDefault="00A17A37" w:rsidP="009524F8">
            <w:pPr>
              <w:pStyle w:val="TextTablesmall"/>
            </w:pPr>
          </w:p>
        </w:tc>
      </w:tr>
      <w:tr w:rsidR="00A17A37" w:rsidRPr="000200DA" w14:paraId="6A728EB0"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4A8025"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4D.</w:t>
            </w:r>
            <w:r w:rsidRPr="00ED6522">
              <w:rPr>
                <w:rFonts w:ascii="Open Sans SemiBold" w:hAnsi="Open Sans SemiBold" w:cs="Open Sans SemiBold"/>
              </w:rPr>
              <w:tab/>
              <w:t xml:space="preserve">Wastewater </w:t>
            </w:r>
            <w:r w:rsidRPr="00ED6522">
              <w:rPr>
                <w:rFonts w:ascii="Open Sans SemiBold" w:hAnsi="Open Sans SemiBold" w:cs="Open Sans SemiBold"/>
              </w:rPr>
              <w:tab/>
              <w:t xml:space="preserve">Treatment and </w:t>
            </w:r>
            <w:r w:rsidRPr="00ED6522">
              <w:rPr>
                <w:rFonts w:ascii="Open Sans SemiBold" w:hAnsi="Open Sans SemiBold" w:cs="Open Sans SemiBold"/>
              </w:rPr>
              <w:tab/>
              <w:t>Discharge</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22BCAB"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ACD2E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42489AB"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8C2281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897C7C"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79716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FF189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5E17F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CB304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081F3B"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A31BE8" w14:textId="77777777" w:rsidR="00A17A37" w:rsidRPr="00ED6522" w:rsidRDefault="00A17A37" w:rsidP="009524F8">
            <w:pPr>
              <w:pStyle w:val="TextTablesmall"/>
            </w:pPr>
          </w:p>
        </w:tc>
      </w:tr>
      <w:tr w:rsidR="00A17A37" w:rsidRPr="00ED6522" w14:paraId="0ADBC4AC" w14:textId="77777777" w:rsidTr="002F79E9">
        <w:trPr>
          <w:trHeight w:val="60"/>
        </w:trPr>
        <w:tc>
          <w:tcPr>
            <w:tcW w:w="1909"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7D8D612"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4E.</w:t>
            </w:r>
            <w:r w:rsidRPr="00ED6522">
              <w:rPr>
                <w:rFonts w:ascii="Open Sans SemiBold" w:hAnsi="Open Sans SemiBold" w:cs="Open Sans SemiBold"/>
              </w:rPr>
              <w:tab/>
              <w:t>Other</w:t>
            </w:r>
            <w:r w:rsidRPr="00ED6522">
              <w:rPr>
                <w:rFonts w:ascii="Open Sans SemiBold" w:hAnsi="Open Sans SemiBold" w:cs="Open Sans SemiBold"/>
              </w:rPr>
              <w:br/>
            </w:r>
            <w:r w:rsidRPr="00ED6522">
              <w:rPr>
                <w:rFonts w:ascii="Open Sans SemiBold" w:hAnsi="Open Sans SemiBold" w:cs="Open Sans SemiBold"/>
              </w:rPr>
              <w:tab/>
              <w:t>(please specify)</w:t>
            </w:r>
          </w:p>
        </w:tc>
        <w:tc>
          <w:tcPr>
            <w:tcW w:w="1278"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4994C1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80959E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49CC1385"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3515AC29"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B7A6861"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42030FA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A7C5F4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605FBF98"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44608C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DCB9CFA"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751DEC4" w14:textId="77777777" w:rsidR="00A17A37" w:rsidRPr="00ED6522" w:rsidRDefault="00A17A37" w:rsidP="009524F8">
            <w:pPr>
              <w:pStyle w:val="TextTablesmall"/>
            </w:pPr>
          </w:p>
        </w:tc>
      </w:tr>
      <w:tr w:rsidR="00A17A37" w:rsidRPr="00ED6522" w14:paraId="59292DC4" w14:textId="77777777" w:rsidTr="002F79E9">
        <w:trPr>
          <w:trHeight w:val="60"/>
        </w:trPr>
        <w:tc>
          <w:tcPr>
            <w:tcW w:w="1909"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C14A831" w14:textId="77777777" w:rsidR="00A17A37" w:rsidRPr="00ED6522" w:rsidRDefault="00A17A37" w:rsidP="009524F8">
            <w:pPr>
              <w:pStyle w:val="TextTablesmall"/>
              <w:tabs>
                <w:tab w:val="left" w:pos="350"/>
              </w:tabs>
              <w:rPr>
                <w:rFonts w:ascii="Open Sans SemiBold" w:hAnsi="Open Sans SemiBold" w:cs="Open Sans SemiBold"/>
                <w:color w:val="FFFFFF" w:themeColor="background1"/>
              </w:rPr>
            </w:pPr>
            <w:r w:rsidRPr="00ED6522">
              <w:rPr>
                <w:rFonts w:ascii="Open Sans SemiBold" w:hAnsi="Open Sans SemiBold" w:cs="Open Sans SemiBold"/>
                <w:color w:val="FFFFFF" w:themeColor="background1"/>
              </w:rPr>
              <w:t>5.</w:t>
            </w:r>
            <w:r w:rsidRPr="00ED6522">
              <w:rPr>
                <w:rFonts w:ascii="Open Sans SemiBold" w:hAnsi="Open Sans SemiBold" w:cs="Open Sans SemiBold"/>
                <w:color w:val="FFFFFF" w:themeColor="background1"/>
              </w:rPr>
              <w:tab/>
              <w:t>Other</w:t>
            </w:r>
            <w:r w:rsidRPr="00ED6522">
              <w:rPr>
                <w:rFonts w:ascii="Open Sans SemiBold" w:hAnsi="Open Sans SemiBold" w:cs="Open Sans SemiBold"/>
                <w:color w:val="FFFFFF" w:themeColor="background1"/>
              </w:rPr>
              <w:br/>
            </w:r>
            <w:r w:rsidRPr="00ED6522">
              <w:rPr>
                <w:rFonts w:ascii="Open Sans SemiBold" w:hAnsi="Open Sans SemiBold" w:cs="Open Sans SemiBold"/>
                <w:color w:val="FFFFFF" w:themeColor="background1"/>
              </w:rPr>
              <w:tab/>
              <w:t>(please specify)</w:t>
            </w:r>
          </w:p>
        </w:tc>
        <w:tc>
          <w:tcPr>
            <w:tcW w:w="1278"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853200"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DBE771"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64AB1CB" w14:textId="77777777" w:rsidR="00A17A37" w:rsidRPr="00ED6522" w:rsidRDefault="00A17A37" w:rsidP="009524F8">
            <w:pPr>
              <w:pStyle w:val="TextTablesmall"/>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A93871F"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B389F3"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C01961"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9A5982"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689DB5"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76D52F"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DD6142" w14:textId="77777777" w:rsidR="00A17A37" w:rsidRPr="00ED6522" w:rsidRDefault="00A17A37" w:rsidP="009524F8">
            <w:pPr>
              <w:pStyle w:val="TextTablesmall"/>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E9247A" w14:textId="77777777" w:rsidR="00A17A37" w:rsidRPr="00ED6522" w:rsidRDefault="00A17A37" w:rsidP="009524F8">
            <w:pPr>
              <w:pStyle w:val="TextTablesmall"/>
            </w:pPr>
          </w:p>
        </w:tc>
      </w:tr>
      <w:tr w:rsidR="00A17A37" w:rsidRPr="000200DA" w14:paraId="5EB6B456"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CDA30E"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5A.</w:t>
            </w:r>
            <w:r w:rsidRPr="00ED6522">
              <w:rPr>
                <w:rFonts w:ascii="Open Sans SemiBold" w:hAnsi="Open Sans SemiBold" w:cs="Open Sans SemiBold"/>
              </w:rPr>
              <w:tab/>
              <w:t>Indirect N</w:t>
            </w:r>
            <w:r w:rsidRPr="00ED6522">
              <w:rPr>
                <w:rFonts w:ascii="Open Sans SemiBold" w:hAnsi="Open Sans SemiBold" w:cs="Open Sans SemiBold"/>
                <w:vertAlign w:val="subscript"/>
              </w:rPr>
              <w:t>2</w:t>
            </w:r>
            <w:r w:rsidRPr="00ED6522">
              <w:rPr>
                <w:rFonts w:ascii="Open Sans SemiBold" w:hAnsi="Open Sans SemiBold" w:cs="Open Sans SemiBold"/>
              </w:rPr>
              <w:t xml:space="preserve">O </w:t>
            </w:r>
            <w:r w:rsidRPr="00ED6522">
              <w:rPr>
                <w:rFonts w:ascii="Open Sans SemiBold" w:hAnsi="Open Sans SemiBold" w:cs="Open Sans SemiBold"/>
              </w:rPr>
              <w:tab/>
              <w:t xml:space="preserve">Emissions from </w:t>
            </w:r>
            <w:r w:rsidRPr="00ED6522">
              <w:rPr>
                <w:rFonts w:ascii="Open Sans SemiBold" w:hAnsi="Open Sans SemiBold" w:cs="Open Sans SemiBold"/>
              </w:rPr>
              <w:tab/>
              <w:t xml:space="preserve">the Atmospheric </w:t>
            </w:r>
            <w:r w:rsidRPr="00ED6522">
              <w:rPr>
                <w:rFonts w:ascii="Open Sans SemiBold" w:hAnsi="Open Sans SemiBold" w:cs="Open Sans SemiBold"/>
              </w:rPr>
              <w:tab/>
              <w:t xml:space="preserve">Deposition of </w:t>
            </w:r>
            <w:r w:rsidRPr="00ED6522">
              <w:rPr>
                <w:rFonts w:ascii="Open Sans SemiBold" w:hAnsi="Open Sans SemiBold" w:cs="Open Sans SemiBold"/>
              </w:rPr>
              <w:tab/>
              <w:t>Nitrogen in NO</w:t>
            </w:r>
            <w:r w:rsidRPr="00ED6522">
              <w:rPr>
                <w:rFonts w:ascii="Open Sans SemiBold" w:hAnsi="Open Sans SemiBold" w:cs="Open Sans SemiBold"/>
                <w:vertAlign w:val="subscript"/>
              </w:rPr>
              <w:t>x</w:t>
            </w:r>
            <w:r w:rsidRPr="00ED6522">
              <w:rPr>
                <w:rFonts w:ascii="Open Sans SemiBold" w:hAnsi="Open Sans SemiBold" w:cs="Open Sans SemiBold"/>
              </w:rPr>
              <w:t xml:space="preserve"> </w:t>
            </w:r>
            <w:r w:rsidRPr="00ED6522">
              <w:rPr>
                <w:rFonts w:ascii="Open Sans SemiBold" w:hAnsi="Open Sans SemiBold" w:cs="Open Sans SemiBold"/>
              </w:rPr>
              <w:tab/>
              <w:t>and NH</w:t>
            </w:r>
            <w:r w:rsidRPr="00ED6522">
              <w:rPr>
                <w:rFonts w:ascii="Open Sans SemiBold" w:hAnsi="Open Sans SemiBold" w:cs="Open Sans SemiBold"/>
                <w:vertAlign w:val="subscript"/>
              </w:rPr>
              <w:t>3</w:t>
            </w:r>
            <w:r w:rsidRPr="00ED6522">
              <w:rPr>
                <w:rFonts w:ascii="Open Sans SemiBold" w:hAnsi="Open Sans SemiBold" w:cs="Open Sans SemiBold"/>
              </w:rPr>
              <w:t xml:space="preserve"> </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F50450"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B33BB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B05CBD8"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869EF71"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1390F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AC9E6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44E2D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BFA97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D47BF7"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A48EBE"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04EAF6" w14:textId="77777777" w:rsidR="00A17A37" w:rsidRPr="00ED6522" w:rsidRDefault="00A17A37" w:rsidP="009524F8">
            <w:pPr>
              <w:pStyle w:val="TextTablesmall"/>
            </w:pPr>
          </w:p>
        </w:tc>
      </w:tr>
      <w:tr w:rsidR="00A17A37" w:rsidRPr="00ED6522" w14:paraId="69B7E69B" w14:textId="77777777" w:rsidTr="002F79E9">
        <w:trPr>
          <w:trHeight w:val="60"/>
        </w:trPr>
        <w:tc>
          <w:tcPr>
            <w:tcW w:w="1909"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2312056" w14:textId="77777777" w:rsidR="00A17A37" w:rsidRPr="00ED6522" w:rsidRDefault="00A17A37" w:rsidP="009524F8">
            <w:pPr>
              <w:pStyle w:val="TextTablesmall"/>
              <w:tabs>
                <w:tab w:val="left" w:pos="350"/>
              </w:tabs>
              <w:rPr>
                <w:rFonts w:ascii="Open Sans SemiBold" w:hAnsi="Open Sans SemiBold" w:cs="Open Sans SemiBold"/>
              </w:rPr>
            </w:pPr>
            <w:r w:rsidRPr="00ED6522">
              <w:rPr>
                <w:rFonts w:ascii="Open Sans SemiBold" w:hAnsi="Open Sans SemiBold" w:cs="Open Sans SemiBold"/>
              </w:rPr>
              <w:t>5B.</w:t>
            </w:r>
            <w:r w:rsidRPr="00ED6522">
              <w:rPr>
                <w:rFonts w:ascii="Open Sans SemiBold" w:hAnsi="Open Sans SemiBold" w:cs="Open Sans SemiBold"/>
              </w:rPr>
              <w:tab/>
              <w:t>Other</w:t>
            </w:r>
            <w:r w:rsidRPr="00ED6522">
              <w:rPr>
                <w:rFonts w:ascii="Open Sans SemiBold" w:hAnsi="Open Sans SemiBold" w:cs="Open Sans SemiBold"/>
              </w:rPr>
              <w:tab/>
              <w:t xml:space="preserve">(please specify) </w:t>
            </w:r>
          </w:p>
        </w:tc>
        <w:tc>
          <w:tcPr>
            <w:tcW w:w="1278"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1B23598"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CBEE475"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024F26FD"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31975A27"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66A646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A99E8C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4D831632"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8F74D16"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255256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78997AC"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148C697F" w14:textId="77777777" w:rsidR="00A17A37" w:rsidRPr="00ED6522" w:rsidRDefault="00A17A37" w:rsidP="009524F8">
            <w:pPr>
              <w:pStyle w:val="TextTablesmall"/>
            </w:pPr>
          </w:p>
        </w:tc>
      </w:tr>
      <w:tr w:rsidR="00A17A37" w:rsidRPr="00ED6522" w14:paraId="11DC6D48" w14:textId="77777777" w:rsidTr="002F79E9">
        <w:trPr>
          <w:trHeight w:val="60"/>
        </w:trPr>
        <w:tc>
          <w:tcPr>
            <w:tcW w:w="1909"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F16AE5C" w14:textId="77777777" w:rsidR="00A17A37" w:rsidRPr="00ED6522" w:rsidRDefault="00A17A37" w:rsidP="009524F8">
            <w:pPr>
              <w:pStyle w:val="TextTablesmall"/>
              <w:rPr>
                <w:rFonts w:ascii="Open Sans SemiBold" w:hAnsi="Open Sans SemiBold" w:cs="Open Sans SemiBold"/>
              </w:rPr>
            </w:pPr>
            <w:r w:rsidRPr="00ED6522">
              <w:rPr>
                <w:rFonts w:ascii="Open Sans SemiBold" w:hAnsi="Open Sans SemiBold" w:cs="Open Sans SemiBold"/>
              </w:rPr>
              <w:t>Memo items</w:t>
            </w:r>
          </w:p>
        </w:tc>
        <w:tc>
          <w:tcPr>
            <w:tcW w:w="1278"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42BE866"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37F56E4"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12" w:space="0" w:color="AAAAAA" w:themeColor="accent5"/>
            </w:tcBorders>
            <w:shd w:val="clear" w:color="auto" w:fill="E6E6E6" w:themeFill="accent6"/>
          </w:tcPr>
          <w:p w14:paraId="17352765" w14:textId="77777777" w:rsidR="00A17A37" w:rsidRPr="00ED6522" w:rsidRDefault="00A17A37" w:rsidP="009524F8">
            <w:pPr>
              <w:pStyle w:val="TextTablesmall"/>
            </w:pPr>
          </w:p>
        </w:tc>
        <w:tc>
          <w:tcPr>
            <w:tcW w:w="1122" w:type="dxa"/>
            <w:tcBorders>
              <w:top w:val="single" w:sz="12" w:space="0" w:color="AAAAAA" w:themeColor="accent5"/>
              <w:left w:val="single" w:sz="12" w:space="0" w:color="AAAAAA" w:themeColor="accent5"/>
              <w:bottom w:val="single" w:sz="12" w:space="0" w:color="AAAAAA" w:themeColor="accent5"/>
              <w:right w:val="single" w:sz="4" w:space="0" w:color="AAAAAA" w:themeColor="accent5"/>
            </w:tcBorders>
            <w:shd w:val="clear" w:color="auto" w:fill="E6E6E6" w:themeFill="accent6"/>
          </w:tcPr>
          <w:p w14:paraId="6D351ADD"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95493F0"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CBC1736"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46D32EDC"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EB98943"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ED392ED"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5B861CB" w14:textId="77777777" w:rsidR="00A17A37" w:rsidRPr="00ED6522" w:rsidRDefault="00A17A37" w:rsidP="009524F8">
            <w:pPr>
              <w:pStyle w:val="TextTablesmall"/>
            </w:pPr>
          </w:p>
        </w:tc>
        <w:tc>
          <w:tcPr>
            <w:tcW w:w="140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D8C7E76" w14:textId="77777777" w:rsidR="00A17A37" w:rsidRPr="00ED6522" w:rsidRDefault="00A17A37" w:rsidP="009524F8">
            <w:pPr>
              <w:pStyle w:val="TextTablesmall"/>
            </w:pPr>
          </w:p>
        </w:tc>
      </w:tr>
      <w:tr w:rsidR="00A17A37" w:rsidRPr="00ED6522" w14:paraId="1A686A95" w14:textId="77777777" w:rsidTr="002F79E9">
        <w:trPr>
          <w:trHeight w:val="60"/>
        </w:trPr>
        <w:tc>
          <w:tcPr>
            <w:tcW w:w="1909"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5912BC" w14:textId="77777777" w:rsidR="00A17A37" w:rsidRPr="00ED6522" w:rsidRDefault="00A17A37" w:rsidP="009524F8">
            <w:pPr>
              <w:pStyle w:val="TextTablesmall"/>
              <w:rPr>
                <w:rFonts w:ascii="Open Sans SemiBold" w:hAnsi="Open Sans SemiBold" w:cs="Open Sans SemiBold"/>
              </w:rPr>
            </w:pPr>
            <w:r w:rsidRPr="00ED6522">
              <w:rPr>
                <w:rFonts w:ascii="Open Sans SemiBold" w:hAnsi="Open Sans SemiBold" w:cs="Open Sans SemiBold"/>
              </w:rPr>
              <w:t>International bunkers</w:t>
            </w:r>
          </w:p>
        </w:tc>
        <w:tc>
          <w:tcPr>
            <w:tcW w:w="1278"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309D41"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0D69C1"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59EF239" w14:textId="77777777" w:rsidR="00A17A37" w:rsidRPr="00ED6522" w:rsidRDefault="00A17A37" w:rsidP="009524F8">
            <w:pPr>
              <w:pStyle w:val="TextTablesmall"/>
            </w:pPr>
          </w:p>
        </w:tc>
        <w:tc>
          <w:tcPr>
            <w:tcW w:w="1122" w:type="dxa"/>
            <w:tcBorders>
              <w:top w:val="single" w:sz="12"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DBF37C5"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CB49D8"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DCD609"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0BE6C4"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A0E2B1"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92572F2"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B7952B" w14:textId="77777777" w:rsidR="00A17A37" w:rsidRPr="00ED6522" w:rsidRDefault="00A17A37" w:rsidP="009524F8">
            <w:pPr>
              <w:pStyle w:val="TextTablesmall"/>
            </w:pPr>
          </w:p>
        </w:tc>
        <w:tc>
          <w:tcPr>
            <w:tcW w:w="1402" w:type="dxa"/>
            <w:tcBorders>
              <w:top w:val="single" w:sz="12"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E251CA" w14:textId="77777777" w:rsidR="00A17A37" w:rsidRPr="00ED6522" w:rsidRDefault="00A17A37" w:rsidP="009524F8">
            <w:pPr>
              <w:pStyle w:val="TextTablesmall"/>
            </w:pPr>
          </w:p>
        </w:tc>
      </w:tr>
      <w:tr w:rsidR="00A17A37" w:rsidRPr="00ED6522" w14:paraId="1B768D32" w14:textId="77777777" w:rsidTr="002F79E9">
        <w:trPr>
          <w:trHeight w:val="60"/>
        </w:trPr>
        <w:tc>
          <w:tcPr>
            <w:tcW w:w="19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CD9273" w14:textId="77777777" w:rsidR="00A17A37" w:rsidRPr="00ED6522" w:rsidRDefault="00A17A37" w:rsidP="009524F8">
            <w:pPr>
              <w:pStyle w:val="TextTablesmall"/>
              <w:tabs>
                <w:tab w:val="left" w:pos="350"/>
              </w:tabs>
              <w:rPr>
                <w:rFonts w:ascii="Open Sans SemiBold" w:hAnsi="Open Sans SemiBold" w:cs="Open Sans SemiBold"/>
              </w:rPr>
            </w:pPr>
            <w:r w:rsidRPr="00ED6522">
              <w:t>International Aviation</w:t>
            </w:r>
          </w:p>
        </w:tc>
        <w:tc>
          <w:tcPr>
            <w:tcW w:w="127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7801B9"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E6D5AB"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B9FFB8E"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38248EE"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34C434"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57CE6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95A17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5FB1CA"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345345"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6B637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D2DD0A" w14:textId="77777777" w:rsidR="00A17A37" w:rsidRPr="00ED6522" w:rsidRDefault="00A17A37" w:rsidP="009524F8">
            <w:pPr>
              <w:pStyle w:val="TextTablesmall"/>
            </w:pPr>
          </w:p>
        </w:tc>
      </w:tr>
      <w:tr w:rsidR="00A17A37" w:rsidRPr="00ED6522" w14:paraId="3DF008FF" w14:textId="77777777" w:rsidTr="002F79E9">
        <w:trPr>
          <w:trHeight w:val="60"/>
        </w:trPr>
        <w:tc>
          <w:tcPr>
            <w:tcW w:w="1909"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E13725C" w14:textId="77777777" w:rsidR="00A17A37" w:rsidRPr="00ED6522" w:rsidRDefault="00A17A37" w:rsidP="009524F8">
            <w:pPr>
              <w:pStyle w:val="TextTablesmall"/>
              <w:tabs>
                <w:tab w:val="left" w:pos="350"/>
              </w:tabs>
              <w:rPr>
                <w:rFonts w:ascii="Open Sans SemiBold" w:hAnsi="Open Sans SemiBold" w:cs="Open Sans SemiBold"/>
              </w:rPr>
            </w:pPr>
            <w:r w:rsidRPr="00ED6522">
              <w:t>International Water-borne Transport</w:t>
            </w:r>
          </w:p>
        </w:tc>
        <w:tc>
          <w:tcPr>
            <w:tcW w:w="1278"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B16F9EE"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7B7EF660"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50BEB5B0" w14:textId="77777777" w:rsidR="00A17A37" w:rsidRPr="00ED6522" w:rsidRDefault="00A17A37" w:rsidP="009524F8">
            <w:pPr>
              <w:pStyle w:val="TextTablesmall"/>
            </w:pPr>
          </w:p>
        </w:tc>
        <w:tc>
          <w:tcPr>
            <w:tcW w:w="1122" w:type="dxa"/>
            <w:tcBorders>
              <w:top w:val="single" w:sz="4"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3F4D01AC"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845EA12"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7D316C0F"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C0B6C24"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0D40821D" w14:textId="77777777" w:rsidR="00A17A37" w:rsidRPr="00ED6522" w:rsidRDefault="00A17A37" w:rsidP="009524F8">
            <w:pPr>
              <w:pStyle w:val="TextTablesmall"/>
            </w:pPr>
          </w:p>
        </w:tc>
        <w:tc>
          <w:tcPr>
            <w:tcW w:w="112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ECC4EB3" w14:textId="77777777" w:rsidR="00A17A37" w:rsidRPr="00ED6522" w:rsidRDefault="00A17A37" w:rsidP="009524F8">
            <w:pPr>
              <w:pStyle w:val="TextTablesmall"/>
            </w:pPr>
          </w:p>
        </w:tc>
        <w:tc>
          <w:tcPr>
            <w:tcW w:w="1123"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EF423C2" w14:textId="77777777" w:rsidR="00A17A37" w:rsidRPr="00ED6522" w:rsidRDefault="00A17A37" w:rsidP="009524F8">
            <w:pPr>
              <w:pStyle w:val="TextTablesmall"/>
            </w:pPr>
          </w:p>
        </w:tc>
        <w:tc>
          <w:tcPr>
            <w:tcW w:w="1402" w:type="dxa"/>
            <w:tcBorders>
              <w:top w:val="single" w:sz="4"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70CB7B1" w14:textId="77777777" w:rsidR="00A17A37" w:rsidRPr="00ED6522" w:rsidRDefault="00A17A37" w:rsidP="009524F8">
            <w:pPr>
              <w:pStyle w:val="TextTablesmall"/>
            </w:pPr>
          </w:p>
        </w:tc>
      </w:tr>
      <w:tr w:rsidR="00A17A37" w:rsidRPr="00ED6522" w14:paraId="44BF550D" w14:textId="77777777" w:rsidTr="002F79E9">
        <w:trPr>
          <w:trHeight w:val="60"/>
        </w:trPr>
        <w:tc>
          <w:tcPr>
            <w:tcW w:w="1909"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C95F6AE" w14:textId="77777777" w:rsidR="00A17A37" w:rsidRPr="00ED6522" w:rsidRDefault="00A17A37" w:rsidP="009524F8">
            <w:pPr>
              <w:pStyle w:val="TextTablesmall"/>
              <w:tabs>
                <w:tab w:val="left" w:pos="350"/>
              </w:tabs>
              <w:rPr>
                <w:rFonts w:ascii="Open Sans SemiBold" w:hAnsi="Open Sans SemiBold" w:cs="Open Sans SemiBold"/>
              </w:rPr>
            </w:pPr>
            <w:r w:rsidRPr="00ED6522">
              <w:t>Multilateral Operations</w:t>
            </w:r>
          </w:p>
        </w:tc>
        <w:tc>
          <w:tcPr>
            <w:tcW w:w="1278"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60253518"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0E72C94A"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12" w:space="0" w:color="AAAAAA" w:themeColor="accent5"/>
            </w:tcBorders>
            <w:shd w:val="clear" w:color="auto" w:fill="auto"/>
          </w:tcPr>
          <w:p w14:paraId="64A0E11D" w14:textId="77777777" w:rsidR="00A17A37" w:rsidRPr="00ED6522" w:rsidRDefault="00A17A37" w:rsidP="009524F8">
            <w:pPr>
              <w:pStyle w:val="TextTablesmall"/>
            </w:pPr>
          </w:p>
        </w:tc>
        <w:tc>
          <w:tcPr>
            <w:tcW w:w="1122" w:type="dxa"/>
            <w:tcBorders>
              <w:top w:val="single" w:sz="12" w:space="0" w:color="AAAAAA" w:themeColor="accent5"/>
              <w:left w:val="single" w:sz="12" w:space="0" w:color="AAAAAA" w:themeColor="accent5"/>
              <w:bottom w:val="single" w:sz="12" w:space="0" w:color="AAAAAA" w:themeColor="accent5"/>
              <w:right w:val="single" w:sz="4" w:space="0" w:color="AAAAAA" w:themeColor="accent5"/>
            </w:tcBorders>
            <w:shd w:val="clear" w:color="auto" w:fill="auto"/>
          </w:tcPr>
          <w:p w14:paraId="0AE90F72"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2A025032"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35CB6874"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5772FF42"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1B76E00"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503ECD7"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2A1AAE1" w14:textId="77777777" w:rsidR="00A17A37" w:rsidRPr="00ED6522" w:rsidRDefault="00A17A37" w:rsidP="009524F8">
            <w:pPr>
              <w:pStyle w:val="TextTablesmall"/>
            </w:pPr>
          </w:p>
        </w:tc>
        <w:tc>
          <w:tcPr>
            <w:tcW w:w="140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F254B1D" w14:textId="77777777" w:rsidR="00A17A37" w:rsidRPr="00ED6522" w:rsidRDefault="00A17A37" w:rsidP="009524F8">
            <w:pPr>
              <w:pStyle w:val="TextTablesmall"/>
            </w:pPr>
          </w:p>
        </w:tc>
      </w:tr>
      <w:tr w:rsidR="00A17A37" w:rsidRPr="00ED6522" w14:paraId="17D41C70" w14:textId="77777777" w:rsidTr="002F79E9">
        <w:trPr>
          <w:trHeight w:val="60"/>
        </w:trPr>
        <w:tc>
          <w:tcPr>
            <w:tcW w:w="1909"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7B2EB26E" w14:textId="77777777" w:rsidR="00A17A37" w:rsidRPr="00ED6522" w:rsidRDefault="00A17A37" w:rsidP="009524F8">
            <w:pPr>
              <w:pStyle w:val="TextTablesmall"/>
              <w:tabs>
                <w:tab w:val="left" w:pos="350"/>
              </w:tabs>
              <w:rPr>
                <w:rFonts w:ascii="Open Sans SemiBold" w:hAnsi="Open Sans SemiBold" w:cs="Open Sans SemiBold"/>
              </w:rPr>
            </w:pPr>
            <w:r w:rsidRPr="00ED6522">
              <w:lastRenderedPageBreak/>
              <w:t>CO</w:t>
            </w:r>
            <w:r w:rsidRPr="00ED6522">
              <w:rPr>
                <w:vertAlign w:val="subscript"/>
              </w:rPr>
              <w:t>2</w:t>
            </w:r>
            <w:r w:rsidRPr="00ED6522">
              <w:t xml:space="preserve"> Emissions</w:t>
            </w:r>
            <w:r w:rsidRPr="00ED6522">
              <w:br/>
              <w:t>from Biomass</w:t>
            </w:r>
          </w:p>
        </w:tc>
        <w:tc>
          <w:tcPr>
            <w:tcW w:w="1278"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auto"/>
          </w:tcPr>
          <w:p w14:paraId="49801694"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1EF05E7"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12" w:space="0" w:color="AAAAAA" w:themeColor="accent5"/>
            </w:tcBorders>
            <w:shd w:val="clear" w:color="auto" w:fill="E6E6E6" w:themeFill="accent6"/>
          </w:tcPr>
          <w:p w14:paraId="59C25C76" w14:textId="77777777" w:rsidR="00A17A37" w:rsidRPr="00ED6522" w:rsidRDefault="00A17A37" w:rsidP="009524F8">
            <w:pPr>
              <w:pStyle w:val="TextTablesmall"/>
            </w:pPr>
          </w:p>
        </w:tc>
        <w:tc>
          <w:tcPr>
            <w:tcW w:w="1122" w:type="dxa"/>
            <w:tcBorders>
              <w:top w:val="single" w:sz="12" w:space="0" w:color="AAAAAA" w:themeColor="accent5"/>
              <w:left w:val="single" w:sz="12" w:space="0" w:color="AAAAAA" w:themeColor="accent5"/>
              <w:bottom w:val="single" w:sz="12" w:space="0" w:color="AAAAAA" w:themeColor="accent5"/>
              <w:right w:val="single" w:sz="4" w:space="0" w:color="AAAAAA" w:themeColor="accent5"/>
            </w:tcBorders>
            <w:shd w:val="clear" w:color="auto" w:fill="E6E6E6" w:themeFill="accent6"/>
          </w:tcPr>
          <w:p w14:paraId="10620A24"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C2BB071"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531C9CB7"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0BB50521"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A928500" w14:textId="77777777" w:rsidR="00A17A37" w:rsidRPr="00ED6522" w:rsidRDefault="00A17A37" w:rsidP="009524F8">
            <w:pPr>
              <w:pStyle w:val="TextTablesmall"/>
            </w:pPr>
          </w:p>
        </w:tc>
        <w:tc>
          <w:tcPr>
            <w:tcW w:w="112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22052BD1" w14:textId="77777777" w:rsidR="00A17A37" w:rsidRPr="00ED6522" w:rsidRDefault="00A17A37" w:rsidP="009524F8">
            <w:pPr>
              <w:pStyle w:val="TextTablesmall"/>
            </w:pPr>
          </w:p>
        </w:tc>
        <w:tc>
          <w:tcPr>
            <w:tcW w:w="1123"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3B6EAA19" w14:textId="77777777" w:rsidR="00A17A37" w:rsidRPr="00ED6522" w:rsidRDefault="00A17A37" w:rsidP="009524F8">
            <w:pPr>
              <w:pStyle w:val="TextTablesmall"/>
            </w:pPr>
          </w:p>
        </w:tc>
        <w:tc>
          <w:tcPr>
            <w:tcW w:w="1402" w:type="dxa"/>
            <w:tcBorders>
              <w:top w:val="single" w:sz="12" w:space="0" w:color="AAAAAA" w:themeColor="accent5"/>
              <w:left w:val="single" w:sz="4" w:space="0" w:color="AAAAAA" w:themeColor="accent5"/>
              <w:bottom w:val="single" w:sz="12" w:space="0" w:color="AAAAAA" w:themeColor="accent5"/>
              <w:right w:val="single" w:sz="4" w:space="0" w:color="AAAAAA" w:themeColor="accent5"/>
            </w:tcBorders>
            <w:shd w:val="clear" w:color="auto" w:fill="E6E6E6" w:themeFill="accent6"/>
          </w:tcPr>
          <w:p w14:paraId="1F804B43" w14:textId="77777777" w:rsidR="00A17A37" w:rsidRPr="00ED6522" w:rsidRDefault="00A17A37" w:rsidP="009524F8">
            <w:pPr>
              <w:pStyle w:val="TextTablesmall"/>
            </w:pPr>
          </w:p>
        </w:tc>
      </w:tr>
    </w:tbl>
    <w:p w14:paraId="3F53B906" w14:textId="77777777" w:rsidR="00797DDF" w:rsidRPr="00ED6522" w:rsidRDefault="00A17A37" w:rsidP="00A17A37">
      <w:pPr>
        <w:pStyle w:val="Source"/>
        <w:rPr>
          <w:lang w:val="en-GB"/>
        </w:rPr>
      </w:pPr>
      <w:r w:rsidRPr="00ED6522">
        <w:rPr>
          <w:lang w:val="en-GB"/>
        </w:rPr>
        <w:t>* Optional for Level 1 and Level 2 reporting</w:t>
      </w:r>
      <w:r w:rsidRPr="00ED6522">
        <w:rPr>
          <w:lang w:val="en-GB"/>
        </w:rPr>
        <w:br/>
        <w:t>Note: Shaded cells are not applicable. Cells to report emissions of NO</w:t>
      </w:r>
      <w:r w:rsidRPr="00F0401B">
        <w:rPr>
          <w:vertAlign w:val="subscript"/>
          <w:lang w:val="en-GB"/>
        </w:rPr>
        <w:t>x</w:t>
      </w:r>
      <w:r w:rsidRPr="00ED6522">
        <w:rPr>
          <w:lang w:val="en-GB"/>
        </w:rPr>
        <w:t>, CO, NMVOC and SO</w:t>
      </w:r>
      <w:r w:rsidRPr="00F0401B">
        <w:rPr>
          <w:vertAlign w:val="subscript"/>
          <w:lang w:val="en-GB"/>
        </w:rPr>
        <w:t>2</w:t>
      </w:r>
      <w:r w:rsidRPr="00ED6522">
        <w:rPr>
          <w:lang w:val="en-GB"/>
        </w:rPr>
        <w:t xml:space="preserve"> have not been shaded although the physical potential for emissions is lacking for some categories.</w:t>
      </w:r>
      <w:r w:rsidRPr="00ED6522">
        <w:rPr>
          <w:lang w:val="en-GB"/>
        </w:rPr>
        <w:br/>
        <w:t>Source: Table 1 and Table 2 in the annex to UNFCCC decision 17/CP.8, Table A.15 in Ellis et al. 2011 and Table A Summary Table of IPCC 2006 GL, Vol. 1 Ch. 8 Annex 8A.2</w:t>
      </w:r>
    </w:p>
    <w:p w14:paraId="09EDE7D6" w14:textId="77777777" w:rsidR="00C83FBB" w:rsidRPr="00ED6522" w:rsidRDefault="00C83FBB">
      <w:pPr>
        <w:spacing w:after="160" w:line="259" w:lineRule="auto"/>
        <w:jc w:val="left"/>
        <w:rPr>
          <w:lang w:val="en-GB"/>
        </w:rPr>
      </w:pPr>
      <w:r w:rsidRPr="00ED6522">
        <w:rPr>
          <w:lang w:val="en-GB"/>
        </w:rPr>
        <w:br w:type="page"/>
      </w:r>
    </w:p>
    <w:p w14:paraId="06E3A941" w14:textId="77777777" w:rsidR="00C83FBB" w:rsidRPr="00ED6522" w:rsidRDefault="00C83FBB" w:rsidP="00C83FBB">
      <w:pPr>
        <w:pStyle w:val="Anhangberschrift2"/>
        <w:rPr>
          <w:lang w:val="en-GB"/>
        </w:rPr>
      </w:pPr>
      <w:bookmarkStart w:id="140" w:name="_Toc90029741"/>
      <w:r w:rsidRPr="00ED6522">
        <w:rPr>
          <w:lang w:val="en-GB"/>
        </w:rPr>
        <w:lastRenderedPageBreak/>
        <w:t>Sectoral reports of GHG emission inventory</w:t>
      </w:r>
      <w:bookmarkEnd w:id="140"/>
    </w:p>
    <w:p w14:paraId="66E0D20A" w14:textId="59D30D85" w:rsidR="00C83FBB" w:rsidRPr="00ED6522" w:rsidRDefault="00BD00BE" w:rsidP="00E714D0">
      <w:pPr>
        <w:rPr>
          <w:lang w:val="en-GB"/>
        </w:rPr>
      </w:pPr>
      <w:r>
        <w:rPr>
          <w:lang w:val="en-GB"/>
        </w:rPr>
        <w:fldChar w:fldCharType="begin"/>
      </w:r>
      <w:r>
        <w:rPr>
          <w:lang w:val="en-GB"/>
        </w:rPr>
        <w:instrText xml:space="preserve"> REF _Ref61514024 \h </w:instrText>
      </w:r>
      <w:r>
        <w:rPr>
          <w:lang w:val="en-GB"/>
        </w:rPr>
      </w:r>
      <w:r>
        <w:rPr>
          <w:lang w:val="en-GB"/>
        </w:rPr>
        <w:fldChar w:fldCharType="separate"/>
      </w:r>
      <w:r w:rsidR="00BC4C90" w:rsidRPr="00ED6522">
        <w:rPr>
          <w:lang w:val="en-GB"/>
        </w:rPr>
        <w:t xml:space="preserve">Table </w:t>
      </w:r>
      <w:r w:rsidR="00BC4C90">
        <w:rPr>
          <w:noProof/>
          <w:lang w:val="en-GB"/>
        </w:rPr>
        <w:t>11</w:t>
      </w:r>
      <w:r>
        <w:rPr>
          <w:lang w:val="en-GB"/>
        </w:rPr>
        <w:fldChar w:fldCharType="end"/>
      </w:r>
      <w:r w:rsidR="00C83FBB" w:rsidRPr="00ED6522">
        <w:rPr>
          <w:lang w:val="en-GB"/>
        </w:rPr>
        <w:t xml:space="preserve"> - </w:t>
      </w:r>
      <w:r>
        <w:rPr>
          <w:lang w:val="en-GB"/>
        </w:rPr>
        <w:fldChar w:fldCharType="begin"/>
      </w:r>
      <w:r>
        <w:rPr>
          <w:lang w:val="en-GB"/>
        </w:rPr>
        <w:instrText xml:space="preserve"> REF _Ref61521979 \h </w:instrText>
      </w:r>
      <w:r>
        <w:rPr>
          <w:lang w:val="en-GB"/>
        </w:rPr>
      </w:r>
      <w:r>
        <w:rPr>
          <w:lang w:val="en-GB"/>
        </w:rPr>
        <w:fldChar w:fldCharType="separate"/>
      </w:r>
      <w:r w:rsidR="00BC4C90" w:rsidRPr="00ED6522">
        <w:rPr>
          <w:lang w:val="en-GB"/>
        </w:rPr>
        <w:t xml:space="preserve">Table </w:t>
      </w:r>
      <w:r w:rsidR="00BC4C90">
        <w:rPr>
          <w:noProof/>
          <w:lang w:val="en-GB"/>
        </w:rPr>
        <w:t>13</w:t>
      </w:r>
      <w:r>
        <w:rPr>
          <w:lang w:val="en-GB"/>
        </w:rPr>
        <w:fldChar w:fldCharType="end"/>
      </w:r>
      <w:r w:rsidR="00C83FBB" w:rsidRPr="00ED6522">
        <w:rPr>
          <w:lang w:val="en-GB"/>
        </w:rPr>
        <w:t xml:space="preserve"> were adapted from the 2006 IPCC Guidelines</w:t>
      </w:r>
      <w:r w:rsidR="00C83FBB" w:rsidRPr="00ED6522">
        <w:rPr>
          <w:rStyle w:val="Funotenzeichen"/>
          <w:lang w:val="en-GB"/>
        </w:rPr>
        <w:footnoteReference w:id="11"/>
      </w:r>
      <w:r w:rsidR="00C83FBB" w:rsidRPr="00ED6522">
        <w:rPr>
          <w:lang w:val="en-GB"/>
        </w:rPr>
        <w:t xml:space="preserve"> and represent sectoral report tables annexed to this document. </w:t>
      </w:r>
    </w:p>
    <w:p w14:paraId="59E6C902" w14:textId="77777777" w:rsidR="00E714D0" w:rsidRPr="00ED6522" w:rsidRDefault="00E714D0" w:rsidP="00E714D0">
      <w:pPr>
        <w:rPr>
          <w:lang w:val="en-GB"/>
        </w:rPr>
      </w:pPr>
    </w:p>
    <w:p w14:paraId="05BA49D7" w14:textId="77777777" w:rsidR="00C83FBB" w:rsidRPr="00F10A56" w:rsidRDefault="00C83FBB" w:rsidP="00C83FBB">
      <w:pPr>
        <w:pStyle w:val="Beschriftung"/>
        <w:rPr>
          <w:lang w:val="en-GB"/>
        </w:rPr>
      </w:pPr>
      <w:bookmarkStart w:id="141" w:name="_Ref61514024"/>
      <w:bookmarkStart w:id="142" w:name="_Toc90029755"/>
      <w:r w:rsidRPr="00F10A56">
        <w:rPr>
          <w:lang w:val="en-GB"/>
        </w:rPr>
        <w:t xml:space="preserve">Table </w:t>
      </w:r>
      <w:r w:rsidRPr="00F10A56">
        <w:rPr>
          <w:lang w:val="en-GB"/>
        </w:rPr>
        <w:fldChar w:fldCharType="begin"/>
      </w:r>
      <w:r w:rsidRPr="00F10A56">
        <w:rPr>
          <w:lang w:val="en-GB"/>
        </w:rPr>
        <w:instrText xml:space="preserve"> SEQ Table \* ARABIC </w:instrText>
      </w:r>
      <w:r w:rsidRPr="00F10A56">
        <w:rPr>
          <w:lang w:val="en-GB"/>
        </w:rPr>
        <w:fldChar w:fldCharType="separate"/>
      </w:r>
      <w:r w:rsidR="00BC4C90" w:rsidRPr="00F10A56">
        <w:rPr>
          <w:noProof/>
          <w:lang w:val="en-GB"/>
        </w:rPr>
        <w:t>11</w:t>
      </w:r>
      <w:r w:rsidRPr="00F10A56">
        <w:rPr>
          <w:lang w:val="en-GB"/>
        </w:rPr>
        <w:fldChar w:fldCharType="end"/>
      </w:r>
      <w:bookmarkEnd w:id="141"/>
      <w:r w:rsidRPr="00F10A56">
        <w:rPr>
          <w:lang w:val="en-GB"/>
        </w:rPr>
        <w:t>: Sectoral report for energy</w:t>
      </w:r>
      <w:bookmarkEnd w:id="142"/>
      <w:r w:rsidRPr="00F10A56">
        <w:rPr>
          <w:lang w:val="en-GB"/>
        </w:rPr>
        <w:t xml:space="preserve"> </w:t>
      </w:r>
    </w:p>
    <w:p w14:paraId="56AF7719" w14:textId="0A117DDC" w:rsidR="00A17A37" w:rsidRPr="00ED6522" w:rsidRDefault="00C83FBB" w:rsidP="00C83FBB">
      <w:pPr>
        <w:rPr>
          <w:lang w:val="en-GB"/>
        </w:rPr>
      </w:pPr>
      <w:r w:rsidRPr="00ED6522">
        <w:rPr>
          <w:lang w:val="en-GB"/>
        </w:rPr>
        <w:t>(Please insert here the year to which the table applies, e.g. 2014. Follow the instructions on using notation keys in</w:t>
      </w:r>
      <w:r w:rsidR="001175EF">
        <w:rPr>
          <w:lang w:val="en-GB"/>
        </w:rPr>
        <w:t xml:space="preserve"> </w:t>
      </w:r>
      <w:r w:rsidR="00470A25" w:rsidRPr="002023C6">
        <w:rPr>
          <w:lang w:val="en-GB"/>
        </w:rPr>
        <w:t>C</w:t>
      </w:r>
      <w:r w:rsidR="001175EF" w:rsidRPr="002023C6">
        <w:rPr>
          <w:lang w:val="en-GB"/>
        </w:rPr>
        <w:t xml:space="preserve">hapter </w:t>
      </w:r>
      <w:r w:rsidR="00470A25" w:rsidRPr="002023C6">
        <w:rPr>
          <w:u w:val="single"/>
          <w:lang w:val="en-GB"/>
        </w:rPr>
        <w:fldChar w:fldCharType="begin"/>
      </w:r>
      <w:r w:rsidR="00470A25" w:rsidRPr="002023C6">
        <w:rPr>
          <w:u w:val="single"/>
          <w:lang w:val="en-GB"/>
        </w:rPr>
        <w:instrText xml:space="preserve"> REF _Ref63073017 \r \h </w:instrText>
      </w:r>
      <w:r w:rsidR="002023C6">
        <w:rPr>
          <w:u w:val="single"/>
          <w:lang w:val="en-GB"/>
        </w:rPr>
        <w:instrText xml:space="preserve"> \* MERGEFORMAT </w:instrText>
      </w:r>
      <w:r w:rsidR="00470A25" w:rsidRPr="002023C6">
        <w:rPr>
          <w:u w:val="single"/>
          <w:lang w:val="en-GB"/>
        </w:rPr>
      </w:r>
      <w:r w:rsidR="00470A25" w:rsidRPr="002023C6">
        <w:rPr>
          <w:u w:val="single"/>
          <w:lang w:val="en-GB"/>
        </w:rPr>
        <w:fldChar w:fldCharType="separate"/>
      </w:r>
      <w:r w:rsidR="00BC4C90" w:rsidRPr="002023C6">
        <w:rPr>
          <w:u w:val="single"/>
          <w:lang w:val="en-GB"/>
        </w:rPr>
        <w:t>3</w:t>
      </w:r>
      <w:r w:rsidR="00470A25" w:rsidRPr="002023C6">
        <w:rPr>
          <w:u w:val="single"/>
          <w:lang w:val="en-GB"/>
        </w:rPr>
        <w:fldChar w:fldCharType="end"/>
      </w:r>
      <w:r w:rsidRPr="002023C6">
        <w:rPr>
          <w:lang w:val="en-GB"/>
        </w:rPr>
        <w:t>)</w:t>
      </w:r>
    </w:p>
    <w:tbl>
      <w:tblPr>
        <w:tblStyle w:val="Tabellenraster"/>
        <w:tblW w:w="14634" w:type="dxa"/>
        <w:tblInd w:w="-5" w:type="dxa"/>
        <w:tblLayout w:type="fixed"/>
        <w:tblCellMar>
          <w:left w:w="57" w:type="dxa"/>
          <w:right w:w="57" w:type="dxa"/>
        </w:tblCellMar>
        <w:tblLook w:val="04A0" w:firstRow="1" w:lastRow="0" w:firstColumn="1" w:lastColumn="0" w:noHBand="0" w:noVBand="1"/>
      </w:tblPr>
      <w:tblGrid>
        <w:gridCol w:w="6441"/>
        <w:gridCol w:w="1170"/>
        <w:gridCol w:w="1170"/>
        <w:gridCol w:w="1171"/>
        <w:gridCol w:w="1170"/>
        <w:gridCol w:w="1171"/>
        <w:gridCol w:w="1170"/>
        <w:gridCol w:w="1171"/>
      </w:tblGrid>
      <w:tr w:rsidR="0017241E" w:rsidRPr="000200DA" w14:paraId="4DCAEF59" w14:textId="77777777" w:rsidTr="0051133C">
        <w:trPr>
          <w:trHeight w:val="60"/>
          <w:tblHeader/>
        </w:trPr>
        <w:tc>
          <w:tcPr>
            <w:tcW w:w="14634" w:type="dxa"/>
            <w:gridSpan w:val="8"/>
            <w:tcBorders>
              <w:top w:val="single" w:sz="4" w:space="0" w:color="001B50" w:themeColor="accent1"/>
              <w:left w:val="single" w:sz="4" w:space="0" w:color="001B50" w:themeColor="accent1"/>
              <w:bottom w:val="single" w:sz="4" w:space="0" w:color="3080F0" w:themeColor="accent2"/>
              <w:right w:val="single" w:sz="4" w:space="0" w:color="001B50" w:themeColor="accent1"/>
            </w:tcBorders>
            <w:shd w:val="clear" w:color="auto" w:fill="001B50" w:themeFill="accent1"/>
            <w:vAlign w:val="bottom"/>
          </w:tcPr>
          <w:p w14:paraId="2478EA8D" w14:textId="77777777" w:rsidR="0017241E" w:rsidRPr="00ED6522" w:rsidRDefault="0017241E" w:rsidP="0017241E">
            <w:pPr>
              <w:pStyle w:val="HeadlineTable"/>
              <w:rPr>
                <w:lang w:val="en-GB"/>
              </w:rPr>
            </w:pPr>
            <w:r w:rsidRPr="00ED6522">
              <w:rPr>
                <w:lang w:val="en-GB"/>
              </w:rPr>
              <w:t>SECTORAL REPORT FOR THE ENERGY SECTOR (Gg)</w:t>
            </w:r>
          </w:p>
        </w:tc>
      </w:tr>
      <w:tr w:rsidR="003205FC" w:rsidRPr="00ED6522" w14:paraId="403A9AAB" w14:textId="77777777" w:rsidTr="0051133C">
        <w:trPr>
          <w:trHeight w:val="60"/>
          <w:tblHeader/>
        </w:trPr>
        <w:tc>
          <w:tcPr>
            <w:tcW w:w="6441"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7D4D1826" w14:textId="77777777" w:rsidR="0017241E" w:rsidRPr="00ED6522" w:rsidRDefault="0017241E" w:rsidP="0017241E">
            <w:pPr>
              <w:pStyle w:val="HeadlineTable"/>
              <w:rPr>
                <w:lang w:val="en-GB"/>
              </w:rPr>
            </w:pPr>
            <w:r w:rsidRPr="00ED6522">
              <w:rPr>
                <w:lang w:val="en-GB"/>
              </w:rPr>
              <w:t>GREENHOUSE GAS SOURCE AND SINK CATEGORIES</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11A45C73" w14:textId="77777777" w:rsidR="0017241E" w:rsidRPr="00ED6522" w:rsidRDefault="0017241E" w:rsidP="0017241E">
            <w:pPr>
              <w:pStyle w:val="HeadlineTable"/>
              <w:rPr>
                <w:lang w:val="en-GB"/>
              </w:rPr>
            </w:pPr>
            <w:r w:rsidRPr="00ED6522">
              <w:rPr>
                <w:lang w:val="en-GB"/>
              </w:rPr>
              <w:t>CO</w:t>
            </w:r>
            <w:r w:rsidRPr="00ED6522">
              <w:rPr>
                <w:vertAlign w:val="subscript"/>
                <w:lang w:val="en-GB"/>
              </w:rPr>
              <w:t>2</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97B57F4" w14:textId="77777777" w:rsidR="0017241E" w:rsidRPr="00ED6522" w:rsidRDefault="0017241E" w:rsidP="0017241E">
            <w:pPr>
              <w:pStyle w:val="HeadlineTable"/>
              <w:rPr>
                <w:lang w:val="en-GB"/>
              </w:rPr>
            </w:pPr>
            <w:r w:rsidRPr="00ED6522">
              <w:rPr>
                <w:lang w:val="en-GB"/>
              </w:rPr>
              <w:t>CH</w:t>
            </w:r>
            <w:r w:rsidRPr="00ED6522">
              <w:rPr>
                <w:vertAlign w:val="subscript"/>
                <w:lang w:val="en-GB"/>
              </w:rPr>
              <w:t>4</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BEA23FA" w14:textId="77777777" w:rsidR="0017241E" w:rsidRPr="00ED6522" w:rsidRDefault="0017241E" w:rsidP="0017241E">
            <w:pPr>
              <w:pStyle w:val="HeadlineTable"/>
              <w:rPr>
                <w:lang w:val="en-GB"/>
              </w:rPr>
            </w:pPr>
            <w:r w:rsidRPr="00ED6522">
              <w:rPr>
                <w:lang w:val="en-GB"/>
              </w:rPr>
              <w:t>N</w:t>
            </w:r>
            <w:r w:rsidRPr="00ED6522">
              <w:rPr>
                <w:vertAlign w:val="subscript"/>
                <w:lang w:val="en-GB"/>
              </w:rPr>
              <w:t>2</w:t>
            </w:r>
            <w:r w:rsidRPr="00ED6522">
              <w:rPr>
                <w:lang w:val="en-GB"/>
              </w:rPr>
              <w:t>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2072FCB9" w14:textId="77777777" w:rsidR="0017241E" w:rsidRPr="00ED6522" w:rsidRDefault="0017241E" w:rsidP="0017241E">
            <w:pPr>
              <w:pStyle w:val="HeadlineTable"/>
              <w:rPr>
                <w:lang w:val="en-GB"/>
              </w:rPr>
            </w:pPr>
            <w:r w:rsidRPr="00ED6522">
              <w:rPr>
                <w:lang w:val="en-GB"/>
              </w:rPr>
              <w:t>NO</w:t>
            </w:r>
            <w:r w:rsidRPr="00ED6522">
              <w:rPr>
                <w:vertAlign w:val="subscript"/>
                <w:lang w:val="en-GB"/>
              </w:rPr>
              <w:t>x</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65602F2" w14:textId="77777777" w:rsidR="0017241E" w:rsidRPr="00ED6522" w:rsidRDefault="0017241E" w:rsidP="0017241E">
            <w:pPr>
              <w:pStyle w:val="HeadlineTable"/>
              <w:rPr>
                <w:lang w:val="en-GB"/>
              </w:rPr>
            </w:pPr>
            <w:r w:rsidRPr="00ED6522">
              <w:rPr>
                <w:lang w:val="en-GB"/>
              </w:rPr>
              <w:t>CO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5CBBF187" w14:textId="77777777" w:rsidR="0017241E" w:rsidRPr="00ED6522" w:rsidRDefault="0017241E" w:rsidP="0017241E">
            <w:pPr>
              <w:pStyle w:val="HeadlineTable"/>
              <w:rPr>
                <w:lang w:val="en-GB"/>
              </w:rPr>
            </w:pPr>
            <w:r w:rsidRPr="00ED6522">
              <w:rPr>
                <w:lang w:val="en-GB"/>
              </w:rPr>
              <w:t>NMVOC</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312DAC60" w14:textId="77777777" w:rsidR="0017241E" w:rsidRPr="00ED6522" w:rsidRDefault="0017241E" w:rsidP="0017241E">
            <w:pPr>
              <w:pStyle w:val="HeadlineTable"/>
              <w:rPr>
                <w:lang w:val="en-GB"/>
              </w:rPr>
            </w:pPr>
            <w:r w:rsidRPr="00ED6522">
              <w:rPr>
                <w:lang w:val="en-GB"/>
              </w:rPr>
              <w:t>SO</w:t>
            </w:r>
            <w:r w:rsidRPr="00ED6522">
              <w:rPr>
                <w:vertAlign w:val="subscript"/>
                <w:lang w:val="en-GB"/>
              </w:rPr>
              <w:t>2</w:t>
            </w:r>
          </w:p>
        </w:tc>
      </w:tr>
      <w:tr w:rsidR="00613AEA" w:rsidRPr="00ED6522" w14:paraId="7548E364" w14:textId="77777777" w:rsidTr="0051133C">
        <w:trPr>
          <w:trHeight w:val="60"/>
        </w:trPr>
        <w:tc>
          <w:tcPr>
            <w:tcW w:w="6441" w:type="dxa"/>
            <w:tcBorders>
              <w:top w:val="single" w:sz="4" w:space="0" w:color="3080F0" w:themeColor="accent2"/>
              <w:left w:val="single" w:sz="4" w:space="0" w:color="AAAAAA" w:themeColor="accent5"/>
              <w:bottom w:val="single" w:sz="4" w:space="0" w:color="AAAAAA" w:themeColor="accent5"/>
              <w:right w:val="single" w:sz="4" w:space="0" w:color="6F6F6F" w:themeColor="accent4"/>
            </w:tcBorders>
            <w:shd w:val="clear" w:color="auto" w:fill="6F6F6F" w:themeFill="accent4"/>
          </w:tcPr>
          <w:p w14:paraId="234C6A04" w14:textId="77777777" w:rsidR="0017241E" w:rsidRPr="00ED6522" w:rsidRDefault="0017241E" w:rsidP="006B6C25">
            <w:pPr>
              <w:pStyle w:val="HeadlineTable"/>
              <w:tabs>
                <w:tab w:val="left" w:pos="653"/>
              </w:tabs>
              <w:rPr>
                <w:lang w:val="en-GB"/>
              </w:rPr>
            </w:pPr>
            <w:r w:rsidRPr="00ED6522">
              <w:rPr>
                <w:lang w:val="en-GB"/>
              </w:rPr>
              <w:t>1</w:t>
            </w:r>
            <w:r w:rsidR="006B6C25" w:rsidRPr="00ED6522">
              <w:rPr>
                <w:lang w:val="en-GB"/>
              </w:rPr>
              <w:tab/>
            </w:r>
            <w:r w:rsidRPr="00ED6522">
              <w:rPr>
                <w:lang w:val="en-GB"/>
              </w:rPr>
              <w:t>ENERGY</w:t>
            </w:r>
          </w:p>
        </w:tc>
        <w:tc>
          <w:tcPr>
            <w:tcW w:w="1170"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tcPr>
          <w:p w14:paraId="458BD167" w14:textId="77777777" w:rsidR="0017241E" w:rsidRPr="00ED6522" w:rsidRDefault="0017241E" w:rsidP="0017241E">
            <w:pPr>
              <w:pStyle w:val="TextTable"/>
              <w:rPr>
                <w:lang w:val="en-GB"/>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1FED2DDE" w14:textId="77777777" w:rsidR="0017241E" w:rsidRPr="00ED6522" w:rsidRDefault="0017241E" w:rsidP="0017241E">
            <w:pPr>
              <w:pStyle w:val="TextTable"/>
              <w:rPr>
                <w:lang w:val="en-GB"/>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69056221" w14:textId="77777777" w:rsidR="0017241E" w:rsidRPr="00ED6522" w:rsidRDefault="0017241E" w:rsidP="0017241E">
            <w:pPr>
              <w:pStyle w:val="TextTable"/>
              <w:rPr>
                <w:lang w:val="en-GB"/>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E928CF1" w14:textId="77777777" w:rsidR="0017241E" w:rsidRPr="00ED6522" w:rsidRDefault="0017241E" w:rsidP="0017241E">
            <w:pPr>
              <w:pStyle w:val="TextTable"/>
              <w:rPr>
                <w:lang w:val="en-GB"/>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2735C42E" w14:textId="77777777" w:rsidR="0017241E" w:rsidRPr="00ED6522" w:rsidRDefault="0017241E" w:rsidP="0017241E">
            <w:pPr>
              <w:pStyle w:val="TextTable"/>
              <w:rPr>
                <w:lang w:val="en-GB"/>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54B3EF41" w14:textId="77777777" w:rsidR="0017241E" w:rsidRPr="00ED6522" w:rsidRDefault="0017241E" w:rsidP="0017241E">
            <w:pPr>
              <w:pStyle w:val="TextTable"/>
              <w:rPr>
                <w:lang w:val="en-GB"/>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15EE6296" w14:textId="77777777" w:rsidR="0017241E" w:rsidRPr="00ED6522" w:rsidRDefault="0017241E" w:rsidP="0017241E">
            <w:pPr>
              <w:pStyle w:val="TextTable"/>
              <w:rPr>
                <w:lang w:val="en-GB"/>
              </w:rPr>
            </w:pPr>
          </w:p>
        </w:tc>
      </w:tr>
      <w:tr w:rsidR="0017241E" w:rsidRPr="00ED6522" w14:paraId="37498ED8"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8485770" w14:textId="77777777" w:rsidR="0017241E" w:rsidRPr="00ED6522" w:rsidRDefault="0017241E" w:rsidP="006B6C25">
            <w:pPr>
              <w:pStyle w:val="TextTable"/>
              <w:tabs>
                <w:tab w:val="left" w:pos="574"/>
              </w:tabs>
              <w:rPr>
                <w:rFonts w:ascii="Open Sans SemiBold" w:hAnsi="Open Sans SemiBold" w:cs="Open Sans SemiBold"/>
                <w:color w:val="FFFFFF" w:themeColor="background1"/>
                <w:lang w:val="en-GB"/>
              </w:rPr>
            </w:pPr>
            <w:r w:rsidRPr="00ED6522">
              <w:rPr>
                <w:rFonts w:ascii="Open Sans SemiBold" w:hAnsi="Open Sans SemiBold" w:cs="Open Sans SemiBold"/>
                <w:color w:val="FFFFFF" w:themeColor="background1"/>
                <w:lang w:val="en-GB"/>
              </w:rPr>
              <w:t>1A</w:t>
            </w:r>
            <w:r w:rsidR="006B6C25" w:rsidRPr="00ED6522">
              <w:rPr>
                <w:rFonts w:ascii="Open Sans SemiBold" w:hAnsi="Open Sans SemiBold" w:cs="Open Sans SemiBold"/>
                <w:color w:val="FFFFFF" w:themeColor="background1"/>
                <w:lang w:val="en-GB"/>
              </w:rPr>
              <w:tab/>
            </w:r>
            <w:r w:rsidRPr="00ED6522">
              <w:rPr>
                <w:rFonts w:ascii="Open Sans SemiBold" w:hAnsi="Open Sans SemiBold" w:cs="Open Sans SemiBold"/>
                <w:color w:val="FFFFFF" w:themeColor="background1"/>
                <w:lang w:val="en-GB"/>
              </w:rPr>
              <w:t>Fuel Combustion Activities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4F0A93"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558DA9"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284138"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5ADD5B"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EAC7FF"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07569A"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925165" w14:textId="77777777" w:rsidR="0017241E" w:rsidRPr="00ED6522" w:rsidRDefault="0017241E" w:rsidP="0017241E">
            <w:pPr>
              <w:pStyle w:val="TextTable"/>
              <w:rPr>
                <w:lang w:val="en-GB"/>
              </w:rPr>
            </w:pPr>
          </w:p>
        </w:tc>
      </w:tr>
      <w:tr w:rsidR="0017241E" w:rsidRPr="00ED6522" w14:paraId="21A9F56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F9D7C0" w14:textId="77777777" w:rsidR="0017241E" w:rsidRPr="00ED6522" w:rsidRDefault="0017241E" w:rsidP="006B6C25">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1A1</w:t>
            </w:r>
            <w:r w:rsidR="006B6C25" w:rsidRPr="00ED6522">
              <w:rPr>
                <w:rFonts w:ascii="Open Sans SemiBold" w:hAnsi="Open Sans SemiBold" w:cs="Open Sans SemiBold"/>
                <w:lang w:val="en-GB"/>
              </w:rPr>
              <w:tab/>
            </w:r>
            <w:r w:rsidRPr="00ED6522">
              <w:rPr>
                <w:rFonts w:ascii="Open Sans SemiBold" w:hAnsi="Open Sans SemiBold" w:cs="Open Sans SemiBold"/>
                <w:lang w:val="en-GB"/>
              </w:rPr>
              <w:t>Energy Industries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D6AE13"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E0FA1F"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E874B1"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D186D7"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2EA619"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A6C533"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E8379B" w14:textId="77777777" w:rsidR="0017241E" w:rsidRPr="00ED6522" w:rsidRDefault="0017241E" w:rsidP="0017241E">
            <w:pPr>
              <w:pStyle w:val="TextTable"/>
              <w:rPr>
                <w:lang w:val="en-GB"/>
              </w:rPr>
            </w:pPr>
          </w:p>
        </w:tc>
      </w:tr>
      <w:tr w:rsidR="0017241E" w:rsidRPr="000200DA" w14:paraId="64B9E61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3722F8" w14:textId="77777777" w:rsidR="0017241E" w:rsidRPr="00ED6522" w:rsidRDefault="0017241E" w:rsidP="006B6C25">
            <w:pPr>
              <w:pStyle w:val="TextTable"/>
              <w:tabs>
                <w:tab w:val="left" w:pos="574"/>
              </w:tabs>
              <w:rPr>
                <w:lang w:val="en-GB"/>
              </w:rPr>
            </w:pPr>
            <w:r w:rsidRPr="00ED6522">
              <w:rPr>
                <w:lang w:val="en-GB"/>
              </w:rPr>
              <w:t>1A1a</w:t>
            </w:r>
            <w:r w:rsidR="006B6C25" w:rsidRPr="00ED6522">
              <w:rPr>
                <w:lang w:val="en-GB"/>
              </w:rPr>
              <w:tab/>
            </w:r>
            <w:r w:rsidRPr="00ED6522">
              <w:rPr>
                <w:lang w:val="en-GB"/>
              </w:rPr>
              <w:t>Main Activity Electricity and Heat Production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454C53"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8DE9E4"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528C38"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DA299F"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7B741B"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220441"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0A004A" w14:textId="77777777" w:rsidR="0017241E" w:rsidRPr="00ED6522" w:rsidRDefault="0017241E" w:rsidP="0017241E">
            <w:pPr>
              <w:pStyle w:val="TextTable"/>
              <w:rPr>
                <w:lang w:val="en-GB"/>
              </w:rPr>
            </w:pPr>
          </w:p>
        </w:tc>
      </w:tr>
      <w:tr w:rsidR="0017241E" w:rsidRPr="00ED6522" w14:paraId="739E4B7F"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BC8D3E" w14:textId="77777777" w:rsidR="0017241E" w:rsidRPr="00ED6522" w:rsidRDefault="0017241E" w:rsidP="006B6C25">
            <w:pPr>
              <w:pStyle w:val="TextTable"/>
              <w:tabs>
                <w:tab w:val="left" w:pos="574"/>
              </w:tabs>
              <w:rPr>
                <w:lang w:val="en-GB"/>
              </w:rPr>
            </w:pPr>
            <w:r w:rsidRPr="00ED6522">
              <w:rPr>
                <w:lang w:val="en-GB"/>
              </w:rPr>
              <w:t>1A1b</w:t>
            </w:r>
            <w:r w:rsidR="006B6C25" w:rsidRPr="00ED6522">
              <w:rPr>
                <w:lang w:val="en-GB"/>
              </w:rPr>
              <w:tab/>
            </w:r>
            <w:r w:rsidRPr="00ED6522">
              <w:rPr>
                <w:lang w:val="en-GB"/>
              </w:rPr>
              <w:t>Petroleum Refining</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8366A7"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05FA6B"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64CE56"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4C8F90"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2C4461"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481880"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E0C97B" w14:textId="77777777" w:rsidR="0017241E" w:rsidRPr="00ED6522" w:rsidRDefault="0017241E" w:rsidP="0017241E">
            <w:pPr>
              <w:pStyle w:val="TextTable"/>
              <w:rPr>
                <w:lang w:val="en-GB"/>
              </w:rPr>
            </w:pPr>
          </w:p>
        </w:tc>
      </w:tr>
      <w:tr w:rsidR="0017241E" w:rsidRPr="000200DA" w14:paraId="7294DB3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C342D9" w14:textId="77777777" w:rsidR="0017241E" w:rsidRPr="00ED6522" w:rsidRDefault="0017241E" w:rsidP="006B6C25">
            <w:pPr>
              <w:pStyle w:val="TextTable"/>
              <w:tabs>
                <w:tab w:val="left" w:pos="574"/>
              </w:tabs>
              <w:rPr>
                <w:lang w:val="en-GB"/>
              </w:rPr>
            </w:pPr>
            <w:r w:rsidRPr="00ED6522">
              <w:rPr>
                <w:lang w:val="en-GB"/>
              </w:rPr>
              <w:t>1A1c</w:t>
            </w:r>
            <w:r w:rsidR="006B6C25" w:rsidRPr="00ED6522">
              <w:rPr>
                <w:lang w:val="en-GB"/>
              </w:rPr>
              <w:tab/>
            </w:r>
            <w:r w:rsidRPr="00ED6522">
              <w:rPr>
                <w:lang w:val="en-GB"/>
              </w:rPr>
              <w:t>Manufacture of Solid Fuels and Other Energy Industries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E82E1C"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3DD99E"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D23605"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6F63CA"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540D88"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97E961"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E1194F" w14:textId="77777777" w:rsidR="0017241E" w:rsidRPr="00ED6522" w:rsidRDefault="0017241E" w:rsidP="0017241E">
            <w:pPr>
              <w:pStyle w:val="TextTable"/>
              <w:rPr>
                <w:lang w:val="en-GB"/>
              </w:rPr>
            </w:pPr>
          </w:p>
        </w:tc>
      </w:tr>
      <w:tr w:rsidR="0017241E" w:rsidRPr="000200DA" w14:paraId="1AAC3B6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A9CB6E" w14:textId="77777777" w:rsidR="0017241E" w:rsidRPr="00ED6522" w:rsidRDefault="00421152" w:rsidP="00421152">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1A2</w:t>
            </w:r>
            <w:r w:rsidRPr="00ED6522">
              <w:rPr>
                <w:rFonts w:ascii="Open Sans SemiBold" w:hAnsi="Open Sans SemiBold" w:cs="Open Sans SemiBold"/>
                <w:lang w:val="en-GB"/>
              </w:rPr>
              <w:tab/>
              <w:t>Manufacturing Industries and Construction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EE12B4"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5051C4"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5DA5E4"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B205ED"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9A36BB" w14:textId="77777777" w:rsidR="0017241E" w:rsidRPr="00ED6522" w:rsidRDefault="0017241E" w:rsidP="0017241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32716A" w14:textId="77777777" w:rsidR="0017241E" w:rsidRPr="00ED6522" w:rsidRDefault="0017241E" w:rsidP="0017241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359BF0" w14:textId="77777777" w:rsidR="0017241E" w:rsidRPr="00ED6522" w:rsidRDefault="0017241E" w:rsidP="0017241E">
            <w:pPr>
              <w:pStyle w:val="TextTable"/>
              <w:rPr>
                <w:lang w:val="en-GB"/>
              </w:rPr>
            </w:pPr>
          </w:p>
        </w:tc>
      </w:tr>
      <w:tr w:rsidR="003205FC" w:rsidRPr="00ED6522" w14:paraId="7C1DA99E"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6EAF02" w14:textId="77777777" w:rsidR="003205FC" w:rsidRPr="00ED6522" w:rsidRDefault="003205FC" w:rsidP="003205FC">
            <w:pPr>
              <w:pStyle w:val="TextTable"/>
              <w:tabs>
                <w:tab w:val="left" w:pos="574"/>
              </w:tabs>
              <w:rPr>
                <w:lang w:val="en-GB"/>
              </w:rPr>
            </w:pPr>
            <w:r w:rsidRPr="00ED6522">
              <w:rPr>
                <w:lang w:val="en-GB"/>
              </w:rPr>
              <w:t>1A2a</w:t>
            </w:r>
            <w:r w:rsidRPr="00ED6522">
              <w:rPr>
                <w:lang w:val="en-GB"/>
              </w:rPr>
              <w:tab/>
              <w:t>Iron and Steel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3CD777"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22ADBF"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705719"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CA2456"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E0D14E"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CA83EA"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337509" w14:textId="77777777" w:rsidR="003205FC" w:rsidRPr="00ED6522" w:rsidRDefault="003205FC" w:rsidP="003205FC">
            <w:pPr>
              <w:pStyle w:val="TextTable"/>
              <w:rPr>
                <w:lang w:val="en-GB"/>
              </w:rPr>
            </w:pPr>
          </w:p>
        </w:tc>
      </w:tr>
      <w:tr w:rsidR="003205FC" w:rsidRPr="00ED6522" w14:paraId="7A50450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00F9F4" w14:textId="77777777" w:rsidR="003205FC" w:rsidRPr="00ED6522" w:rsidRDefault="003205FC" w:rsidP="003205FC">
            <w:pPr>
              <w:pStyle w:val="TextTable"/>
              <w:tabs>
                <w:tab w:val="left" w:pos="574"/>
              </w:tabs>
              <w:rPr>
                <w:lang w:val="en-GB"/>
              </w:rPr>
            </w:pPr>
            <w:r w:rsidRPr="00ED6522">
              <w:rPr>
                <w:lang w:val="en-GB"/>
              </w:rPr>
              <w:t>1A2b</w:t>
            </w:r>
            <w:r w:rsidRPr="00ED6522">
              <w:rPr>
                <w:lang w:val="en-GB"/>
              </w:rPr>
              <w:tab/>
              <w:t>Non-Ferrous Metals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81BA50"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D58380"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22A9AE"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D44C82"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87D7F8"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74F62C"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14CEDA" w14:textId="77777777" w:rsidR="003205FC" w:rsidRPr="00ED6522" w:rsidRDefault="003205FC" w:rsidP="003205FC">
            <w:pPr>
              <w:pStyle w:val="TextTable"/>
              <w:rPr>
                <w:lang w:val="en-GB"/>
              </w:rPr>
            </w:pPr>
          </w:p>
        </w:tc>
      </w:tr>
      <w:tr w:rsidR="003205FC" w:rsidRPr="00ED6522" w14:paraId="1E7F5CB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741FF6" w14:textId="77777777" w:rsidR="003205FC" w:rsidRPr="00ED6522" w:rsidRDefault="003205FC" w:rsidP="003205FC">
            <w:pPr>
              <w:pStyle w:val="TextTable"/>
              <w:tabs>
                <w:tab w:val="left" w:pos="574"/>
              </w:tabs>
              <w:rPr>
                <w:lang w:val="en-GB"/>
              </w:rPr>
            </w:pPr>
            <w:r w:rsidRPr="00ED6522">
              <w:rPr>
                <w:lang w:val="en-GB"/>
              </w:rPr>
              <w:t>1A2c</w:t>
            </w:r>
            <w:r w:rsidRPr="00ED6522">
              <w:rPr>
                <w:lang w:val="en-GB"/>
              </w:rPr>
              <w:tab/>
              <w:t>Chemicals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FB1016"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A4EF3D"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7AC96E"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8E6BBD"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C7DEFF"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C28BFD"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816152" w14:textId="77777777" w:rsidR="003205FC" w:rsidRPr="00ED6522" w:rsidRDefault="003205FC" w:rsidP="003205FC">
            <w:pPr>
              <w:pStyle w:val="TextTable"/>
              <w:rPr>
                <w:lang w:val="en-GB"/>
              </w:rPr>
            </w:pPr>
          </w:p>
        </w:tc>
      </w:tr>
      <w:tr w:rsidR="003205FC" w:rsidRPr="000200DA" w14:paraId="46E33DDE"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1558E3" w14:textId="77777777" w:rsidR="003205FC" w:rsidRPr="00ED6522" w:rsidRDefault="003205FC" w:rsidP="003205FC">
            <w:pPr>
              <w:pStyle w:val="TextTable"/>
              <w:tabs>
                <w:tab w:val="left" w:pos="574"/>
              </w:tabs>
              <w:rPr>
                <w:lang w:val="en-GB"/>
              </w:rPr>
            </w:pPr>
            <w:r w:rsidRPr="00ED6522">
              <w:rPr>
                <w:lang w:val="en-GB"/>
              </w:rPr>
              <w:t>1A2d</w:t>
            </w:r>
            <w:r w:rsidRPr="00ED6522">
              <w:rPr>
                <w:lang w:val="en-GB"/>
              </w:rPr>
              <w:tab/>
              <w:t>Pulp, Paper and Print</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FFC5F9"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5A9C33"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2739F3"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E70EFE"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371FCF"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CC13A6"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1AC423" w14:textId="77777777" w:rsidR="003205FC" w:rsidRPr="00ED6522" w:rsidRDefault="003205FC" w:rsidP="003205FC">
            <w:pPr>
              <w:pStyle w:val="TextTable"/>
              <w:rPr>
                <w:lang w:val="en-GB"/>
              </w:rPr>
            </w:pPr>
          </w:p>
        </w:tc>
      </w:tr>
      <w:tr w:rsidR="003205FC" w:rsidRPr="000200DA" w14:paraId="1EE078D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C94E9C" w14:textId="77777777" w:rsidR="003205FC" w:rsidRPr="00ED6522" w:rsidRDefault="003205FC" w:rsidP="003205FC">
            <w:pPr>
              <w:pStyle w:val="TextTable"/>
              <w:tabs>
                <w:tab w:val="left" w:pos="574"/>
              </w:tabs>
              <w:rPr>
                <w:lang w:val="en-GB"/>
              </w:rPr>
            </w:pPr>
            <w:r w:rsidRPr="00ED6522">
              <w:rPr>
                <w:lang w:val="en-GB"/>
              </w:rPr>
              <w:t>1A2e</w:t>
            </w:r>
            <w:r w:rsidRPr="00ED6522">
              <w:rPr>
                <w:lang w:val="en-GB"/>
              </w:rPr>
              <w:tab/>
              <w:t>Food Processing, Beverages and Tobacco</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D96BCC"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0942A3"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4E0C4F"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3AE2CE"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1BC3D6"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34E220"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D3C95A" w14:textId="77777777" w:rsidR="003205FC" w:rsidRPr="00ED6522" w:rsidRDefault="003205FC" w:rsidP="003205FC">
            <w:pPr>
              <w:pStyle w:val="TextTable"/>
              <w:rPr>
                <w:lang w:val="en-GB"/>
              </w:rPr>
            </w:pPr>
          </w:p>
        </w:tc>
      </w:tr>
      <w:tr w:rsidR="003205FC" w:rsidRPr="00ED6522" w14:paraId="0416780E"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885607" w14:textId="77777777" w:rsidR="003205FC" w:rsidRPr="00ED6522" w:rsidRDefault="003205FC" w:rsidP="003205FC">
            <w:pPr>
              <w:pStyle w:val="TextTable"/>
              <w:tabs>
                <w:tab w:val="left" w:pos="574"/>
              </w:tabs>
              <w:rPr>
                <w:lang w:val="en-GB"/>
              </w:rPr>
            </w:pPr>
            <w:r w:rsidRPr="00ED6522">
              <w:rPr>
                <w:lang w:val="en-GB"/>
              </w:rPr>
              <w:t>1A2f</w:t>
            </w:r>
            <w:r w:rsidRPr="00ED6522">
              <w:rPr>
                <w:lang w:val="en-GB"/>
              </w:rPr>
              <w:tab/>
              <w:t>Non-metallic minerals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590B6F"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186056"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34BA3A"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D92DFE"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C64AD5"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3193E2"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034261" w14:textId="77777777" w:rsidR="003205FC" w:rsidRPr="00ED6522" w:rsidRDefault="003205FC" w:rsidP="003205FC">
            <w:pPr>
              <w:pStyle w:val="TextTable"/>
              <w:rPr>
                <w:lang w:val="en-GB"/>
              </w:rPr>
            </w:pPr>
          </w:p>
        </w:tc>
      </w:tr>
      <w:tr w:rsidR="003205FC" w:rsidRPr="00ED6522" w14:paraId="67BC35B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086B61" w14:textId="77777777" w:rsidR="003205FC" w:rsidRPr="00ED6522" w:rsidRDefault="003205FC" w:rsidP="003205FC">
            <w:pPr>
              <w:pStyle w:val="TextTable"/>
              <w:tabs>
                <w:tab w:val="left" w:pos="574"/>
              </w:tabs>
              <w:rPr>
                <w:lang w:val="en-GB"/>
              </w:rPr>
            </w:pPr>
            <w:r w:rsidRPr="00ED6522">
              <w:rPr>
                <w:lang w:val="en-GB"/>
              </w:rPr>
              <w:t>1A2g</w:t>
            </w:r>
            <w:r w:rsidRPr="00ED6522">
              <w:rPr>
                <w:lang w:val="en-GB"/>
              </w:rPr>
              <w:tab/>
              <w:t>Transport Equipment</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0C4E36"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217610"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BB14CF"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1A309A"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C750E6"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774FEF"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426F7F" w14:textId="77777777" w:rsidR="003205FC" w:rsidRPr="00ED6522" w:rsidRDefault="003205FC" w:rsidP="003205FC">
            <w:pPr>
              <w:pStyle w:val="TextTable"/>
              <w:rPr>
                <w:lang w:val="en-GB"/>
              </w:rPr>
            </w:pPr>
          </w:p>
        </w:tc>
      </w:tr>
      <w:tr w:rsidR="003205FC" w:rsidRPr="00ED6522" w14:paraId="265F8F3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A65EB33" w14:textId="77777777" w:rsidR="003205FC" w:rsidRPr="00ED6522" w:rsidRDefault="003205FC" w:rsidP="003205FC">
            <w:pPr>
              <w:pStyle w:val="TextTable"/>
              <w:tabs>
                <w:tab w:val="left" w:pos="574"/>
              </w:tabs>
              <w:rPr>
                <w:lang w:val="en-GB"/>
              </w:rPr>
            </w:pPr>
            <w:r w:rsidRPr="00ED6522">
              <w:rPr>
                <w:lang w:val="en-GB"/>
              </w:rPr>
              <w:lastRenderedPageBreak/>
              <w:t>1A2h</w:t>
            </w:r>
            <w:r w:rsidRPr="00ED6522">
              <w:rPr>
                <w:lang w:val="en-GB"/>
              </w:rPr>
              <w:tab/>
              <w:t>Machinery</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FCDA11"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46B682"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D48EA3"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70F541"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7DA9FD"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EF0D9F"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EA8E3D" w14:textId="77777777" w:rsidR="003205FC" w:rsidRPr="00ED6522" w:rsidRDefault="003205FC" w:rsidP="003205FC">
            <w:pPr>
              <w:pStyle w:val="TextTable"/>
              <w:rPr>
                <w:lang w:val="en-GB"/>
              </w:rPr>
            </w:pPr>
          </w:p>
        </w:tc>
      </w:tr>
      <w:tr w:rsidR="003205FC" w:rsidRPr="000200DA" w14:paraId="0FB67A4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059DF3" w14:textId="77777777" w:rsidR="003205FC" w:rsidRPr="00ED6522" w:rsidRDefault="003205FC" w:rsidP="003205FC">
            <w:pPr>
              <w:pStyle w:val="TextTable"/>
              <w:tabs>
                <w:tab w:val="left" w:pos="574"/>
              </w:tabs>
              <w:rPr>
                <w:lang w:val="en-GB"/>
              </w:rPr>
            </w:pPr>
            <w:r w:rsidRPr="00ED6522">
              <w:rPr>
                <w:lang w:val="en-GB"/>
              </w:rPr>
              <w:t>1A2i</w:t>
            </w:r>
            <w:r w:rsidRPr="00ED6522">
              <w:rPr>
                <w:lang w:val="en-GB"/>
              </w:rPr>
              <w:tab/>
              <w:t>Mining (excluding fuels) and Quarrying</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8947DF"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97129F"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B24B15"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F73EFF"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38725D"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881654"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CD655E" w14:textId="77777777" w:rsidR="003205FC" w:rsidRPr="00ED6522" w:rsidRDefault="003205FC" w:rsidP="003205FC">
            <w:pPr>
              <w:pStyle w:val="TextTable"/>
              <w:rPr>
                <w:lang w:val="en-GB"/>
              </w:rPr>
            </w:pPr>
          </w:p>
        </w:tc>
      </w:tr>
      <w:tr w:rsidR="003205FC" w:rsidRPr="000200DA" w14:paraId="5C9C369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7CBE71" w14:textId="77777777" w:rsidR="003205FC" w:rsidRPr="00ED6522" w:rsidRDefault="003205FC" w:rsidP="003205FC">
            <w:pPr>
              <w:pStyle w:val="TextTable"/>
              <w:tabs>
                <w:tab w:val="left" w:pos="574"/>
              </w:tabs>
              <w:rPr>
                <w:lang w:val="en-GB"/>
              </w:rPr>
            </w:pPr>
            <w:r w:rsidRPr="00ED6522">
              <w:rPr>
                <w:lang w:val="en-GB"/>
              </w:rPr>
              <w:t>1A2j</w:t>
            </w:r>
            <w:r w:rsidRPr="00ED6522">
              <w:rPr>
                <w:lang w:val="en-GB"/>
              </w:rPr>
              <w:tab/>
              <w:t>Wood and Wood Products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A2E30B"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ED0FB6"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80967A"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19AC98"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FF4119"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713BEA"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14660F" w14:textId="77777777" w:rsidR="003205FC" w:rsidRPr="00ED6522" w:rsidRDefault="003205FC" w:rsidP="003205FC">
            <w:pPr>
              <w:pStyle w:val="TextTable"/>
              <w:rPr>
                <w:lang w:val="en-GB"/>
              </w:rPr>
            </w:pPr>
          </w:p>
        </w:tc>
      </w:tr>
      <w:tr w:rsidR="003205FC" w:rsidRPr="00ED6522" w14:paraId="160727A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E6792B" w14:textId="77777777" w:rsidR="003205FC" w:rsidRPr="00ED6522" w:rsidRDefault="003205FC" w:rsidP="003205FC">
            <w:pPr>
              <w:pStyle w:val="TextTable"/>
              <w:tabs>
                <w:tab w:val="left" w:pos="574"/>
              </w:tabs>
              <w:rPr>
                <w:lang w:val="en-GB"/>
              </w:rPr>
            </w:pPr>
            <w:r w:rsidRPr="00ED6522">
              <w:rPr>
                <w:lang w:val="en-GB"/>
              </w:rPr>
              <w:t>1A2k</w:t>
            </w:r>
            <w:r w:rsidRPr="00ED6522">
              <w:rPr>
                <w:lang w:val="en-GB"/>
              </w:rPr>
              <w:tab/>
              <w:t>Construction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C369AB"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B9B97D"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0DA755"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D94730"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8CD812"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4A305C"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2E2325" w14:textId="77777777" w:rsidR="003205FC" w:rsidRPr="00ED6522" w:rsidRDefault="003205FC" w:rsidP="003205FC">
            <w:pPr>
              <w:pStyle w:val="TextTable"/>
              <w:rPr>
                <w:lang w:val="en-GB"/>
              </w:rPr>
            </w:pPr>
          </w:p>
        </w:tc>
      </w:tr>
      <w:tr w:rsidR="003205FC" w:rsidRPr="00ED6522" w14:paraId="4B28F73F"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89B42C" w14:textId="77777777" w:rsidR="003205FC" w:rsidRPr="00ED6522" w:rsidRDefault="003205FC" w:rsidP="003205FC">
            <w:pPr>
              <w:pStyle w:val="TextTable"/>
              <w:tabs>
                <w:tab w:val="left" w:pos="574"/>
              </w:tabs>
              <w:rPr>
                <w:lang w:val="en-GB"/>
              </w:rPr>
            </w:pPr>
            <w:r w:rsidRPr="00ED6522">
              <w:rPr>
                <w:lang w:val="en-GB"/>
              </w:rPr>
              <w:t>1A2l</w:t>
            </w:r>
            <w:r w:rsidR="009E05FE" w:rsidRPr="00ED6522">
              <w:rPr>
                <w:lang w:val="en-GB"/>
              </w:rPr>
              <w:tab/>
            </w:r>
            <w:r w:rsidRPr="00ED6522">
              <w:rPr>
                <w:lang w:val="en-GB"/>
              </w:rPr>
              <w:t>Textile and Leather</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D1C8C9"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10A7D3"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033D91"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5DBD83"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3C42A0"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D4CDAB"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E2CEEB" w14:textId="77777777" w:rsidR="003205FC" w:rsidRPr="00ED6522" w:rsidRDefault="003205FC" w:rsidP="003205FC">
            <w:pPr>
              <w:pStyle w:val="TextTable"/>
              <w:rPr>
                <w:lang w:val="en-GB"/>
              </w:rPr>
            </w:pPr>
          </w:p>
        </w:tc>
      </w:tr>
      <w:tr w:rsidR="003205FC" w:rsidRPr="00ED6522" w14:paraId="7D02F7EF"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A1F89C" w14:textId="77777777" w:rsidR="003205FC" w:rsidRPr="00ED6522" w:rsidRDefault="003205FC" w:rsidP="003205FC">
            <w:pPr>
              <w:pStyle w:val="TextTable"/>
              <w:tabs>
                <w:tab w:val="left" w:pos="574"/>
              </w:tabs>
              <w:rPr>
                <w:lang w:val="en-GB"/>
              </w:rPr>
            </w:pPr>
            <w:r w:rsidRPr="00ED6522">
              <w:rPr>
                <w:lang w:val="en-GB"/>
              </w:rPr>
              <w:t>1A2m</w:t>
            </w:r>
            <w:r w:rsidR="009E05FE" w:rsidRPr="00ED6522">
              <w:rPr>
                <w:lang w:val="en-GB"/>
              </w:rPr>
              <w:tab/>
            </w:r>
            <w:r w:rsidRPr="00ED6522">
              <w:rPr>
                <w:lang w:val="en-GB"/>
              </w:rPr>
              <w:t>Non-specified Industry</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CB78E0"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E8FB20"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F6B49F"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7C01DE"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606DC6"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6033C0"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AE1907" w14:textId="77777777" w:rsidR="003205FC" w:rsidRPr="00ED6522" w:rsidRDefault="003205FC" w:rsidP="003205FC">
            <w:pPr>
              <w:pStyle w:val="TextTable"/>
              <w:rPr>
                <w:lang w:val="en-GB"/>
              </w:rPr>
            </w:pPr>
          </w:p>
        </w:tc>
      </w:tr>
      <w:tr w:rsidR="003205FC" w:rsidRPr="00ED6522" w14:paraId="21B3FFE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EE7638" w14:textId="77777777" w:rsidR="003205FC" w:rsidRPr="00ED6522" w:rsidRDefault="009E05FE" w:rsidP="003205FC">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1A3</w:t>
            </w:r>
            <w:r w:rsidRPr="00ED6522">
              <w:rPr>
                <w:rFonts w:ascii="Open Sans SemiBold" w:hAnsi="Open Sans SemiBold" w:cs="Open Sans SemiBold"/>
                <w:lang w:val="en-GB"/>
              </w:rPr>
              <w:tab/>
              <w:t>Transport</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3A3FD9"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B04B43"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442499"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3D0AEC"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D8FDFD" w14:textId="77777777" w:rsidR="003205FC" w:rsidRPr="00ED6522" w:rsidRDefault="003205FC"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94AF4B" w14:textId="77777777" w:rsidR="003205FC" w:rsidRPr="00ED6522" w:rsidRDefault="003205FC"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15CF07" w14:textId="77777777" w:rsidR="003205FC" w:rsidRPr="00ED6522" w:rsidRDefault="003205FC" w:rsidP="003205FC">
            <w:pPr>
              <w:pStyle w:val="TextTable"/>
              <w:rPr>
                <w:lang w:val="en-GB"/>
              </w:rPr>
            </w:pPr>
          </w:p>
        </w:tc>
      </w:tr>
      <w:tr w:rsidR="009E05FE" w:rsidRPr="00ED6522" w14:paraId="64EB57E3"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6D423F" w14:textId="77777777" w:rsidR="009E05FE" w:rsidRPr="00ED6522" w:rsidRDefault="009E05FE" w:rsidP="009E05FE">
            <w:pPr>
              <w:pStyle w:val="TextTable"/>
              <w:tabs>
                <w:tab w:val="left" w:pos="574"/>
              </w:tabs>
              <w:rPr>
                <w:lang w:val="en-GB"/>
              </w:rPr>
            </w:pPr>
            <w:r w:rsidRPr="00ED6522">
              <w:rPr>
                <w:lang w:val="en-GB"/>
              </w:rPr>
              <w:t>1A3a</w:t>
            </w:r>
            <w:r w:rsidRPr="00ED6522">
              <w:rPr>
                <w:lang w:val="en-GB"/>
              </w:rPr>
              <w:tab/>
              <w:t>Civil Aviation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9331FF"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F1C593"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356C3F"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86908A"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63EE4E"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B9D697"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6A37CB" w14:textId="77777777" w:rsidR="009E05FE" w:rsidRPr="00ED6522" w:rsidRDefault="009E05FE" w:rsidP="009E05FE">
            <w:pPr>
              <w:pStyle w:val="TextTable"/>
              <w:rPr>
                <w:lang w:val="en-GB"/>
              </w:rPr>
            </w:pPr>
          </w:p>
        </w:tc>
      </w:tr>
      <w:tr w:rsidR="009E05FE" w:rsidRPr="00ED6522" w14:paraId="0107215F"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978418" w14:textId="77777777" w:rsidR="009E05FE" w:rsidRPr="00ED6522" w:rsidRDefault="009E05FE" w:rsidP="009E05FE">
            <w:pPr>
              <w:pStyle w:val="TextTable"/>
              <w:tabs>
                <w:tab w:val="left" w:pos="574"/>
              </w:tabs>
              <w:rPr>
                <w:lang w:val="en-GB"/>
              </w:rPr>
            </w:pPr>
            <w:r w:rsidRPr="00ED6522">
              <w:rPr>
                <w:lang w:val="en-GB"/>
              </w:rPr>
              <w:t>1A3b</w:t>
            </w:r>
            <w:r w:rsidRPr="00ED6522">
              <w:rPr>
                <w:lang w:val="en-GB"/>
              </w:rPr>
              <w:tab/>
              <w:t>Road Transportation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B36462"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1EF15F"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1EA753"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05DE84"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362CBE"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5F571B"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9D77BB" w14:textId="77777777" w:rsidR="009E05FE" w:rsidRPr="00ED6522" w:rsidRDefault="009E05FE" w:rsidP="009E05FE">
            <w:pPr>
              <w:pStyle w:val="TextTable"/>
              <w:rPr>
                <w:lang w:val="en-GB"/>
              </w:rPr>
            </w:pPr>
          </w:p>
        </w:tc>
      </w:tr>
      <w:tr w:rsidR="009E05FE" w:rsidRPr="00ED6522" w14:paraId="5B4DE49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97E439" w14:textId="77777777" w:rsidR="009E05FE" w:rsidRPr="00ED6522" w:rsidRDefault="009E05FE" w:rsidP="009E05FE">
            <w:pPr>
              <w:pStyle w:val="TextTable"/>
              <w:tabs>
                <w:tab w:val="left" w:pos="574"/>
              </w:tabs>
              <w:rPr>
                <w:lang w:val="en-GB"/>
              </w:rPr>
            </w:pPr>
            <w:r w:rsidRPr="00ED6522">
              <w:rPr>
                <w:lang w:val="en-GB"/>
              </w:rPr>
              <w:t>1A3c</w:t>
            </w:r>
            <w:r w:rsidRPr="00ED6522">
              <w:rPr>
                <w:lang w:val="en-GB"/>
              </w:rPr>
              <w:tab/>
              <w:t>Railways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1B26B7"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A90ECF"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AA18F7"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8CA456"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891A3C"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C042F8"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D5EF65" w14:textId="77777777" w:rsidR="009E05FE" w:rsidRPr="00ED6522" w:rsidRDefault="009E05FE" w:rsidP="009E05FE">
            <w:pPr>
              <w:pStyle w:val="TextTable"/>
              <w:rPr>
                <w:lang w:val="en-GB"/>
              </w:rPr>
            </w:pPr>
          </w:p>
        </w:tc>
      </w:tr>
      <w:tr w:rsidR="009E05FE" w:rsidRPr="00ED6522" w14:paraId="24F3F953"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4721BD" w14:textId="77777777" w:rsidR="009E05FE" w:rsidRPr="00ED6522" w:rsidRDefault="009E05FE" w:rsidP="009E05FE">
            <w:pPr>
              <w:pStyle w:val="TextTable"/>
              <w:tabs>
                <w:tab w:val="left" w:pos="574"/>
              </w:tabs>
              <w:rPr>
                <w:lang w:val="en-GB"/>
              </w:rPr>
            </w:pPr>
            <w:r w:rsidRPr="00ED6522">
              <w:rPr>
                <w:lang w:val="en-GB"/>
              </w:rPr>
              <w:t>1A3d</w:t>
            </w:r>
            <w:r w:rsidRPr="00ED6522">
              <w:rPr>
                <w:lang w:val="en-GB"/>
              </w:rPr>
              <w:tab/>
              <w:t>Water-borne Navigation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E621EF"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B0923B"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E6DB6C"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7C7DB4"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EF1019"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496146"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25C499" w14:textId="77777777" w:rsidR="009E05FE" w:rsidRPr="00ED6522" w:rsidRDefault="009E05FE" w:rsidP="009E05FE">
            <w:pPr>
              <w:pStyle w:val="TextTable"/>
              <w:rPr>
                <w:lang w:val="en-GB"/>
              </w:rPr>
            </w:pPr>
          </w:p>
        </w:tc>
      </w:tr>
      <w:tr w:rsidR="009E05FE" w:rsidRPr="00ED6522" w14:paraId="1BBA7B9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B0B387" w14:textId="77777777" w:rsidR="009E05FE" w:rsidRPr="00ED6522" w:rsidRDefault="009E05FE" w:rsidP="009E05FE">
            <w:pPr>
              <w:pStyle w:val="TextTable"/>
              <w:tabs>
                <w:tab w:val="left" w:pos="574"/>
              </w:tabs>
              <w:rPr>
                <w:lang w:val="en-GB"/>
              </w:rPr>
            </w:pPr>
            <w:r w:rsidRPr="00ED6522">
              <w:rPr>
                <w:lang w:val="en-GB"/>
              </w:rPr>
              <w:t>1A3e</w:t>
            </w:r>
            <w:r w:rsidRPr="00ED6522">
              <w:rPr>
                <w:lang w:val="en-GB"/>
              </w:rPr>
              <w:tab/>
              <w:t>Other transportation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E41BBC"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08BF09"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957789"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17B69C"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C5519E" w14:textId="77777777" w:rsidR="009E05FE" w:rsidRPr="00ED6522" w:rsidRDefault="009E05FE" w:rsidP="009E05FE">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D8F728" w14:textId="77777777" w:rsidR="009E05FE" w:rsidRPr="00ED6522" w:rsidRDefault="009E05FE" w:rsidP="009E05FE">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8EB4CA" w14:textId="77777777" w:rsidR="009E05FE" w:rsidRPr="00ED6522" w:rsidRDefault="009E05FE" w:rsidP="009E05FE">
            <w:pPr>
              <w:pStyle w:val="TextTable"/>
              <w:rPr>
                <w:lang w:val="en-GB"/>
              </w:rPr>
            </w:pPr>
          </w:p>
        </w:tc>
      </w:tr>
      <w:tr w:rsidR="00CD5708" w:rsidRPr="00ED6522" w14:paraId="6BBF86C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23C092" w14:textId="77777777" w:rsidR="00CD5708" w:rsidRPr="00ED6522" w:rsidRDefault="00CD5708" w:rsidP="00CD5708">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1A4</w:t>
            </w:r>
            <w:r w:rsidRPr="00ED6522">
              <w:rPr>
                <w:rFonts w:ascii="Open Sans SemiBold" w:hAnsi="Open Sans SemiBold" w:cs="Open Sans SemiBold"/>
                <w:lang w:val="en-GB"/>
              </w:rPr>
              <w:tab/>
              <w:t>Other Sectors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9F78C7"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E95F09"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EF8F99"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64A451"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00990E"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FCA1EE"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DCD40C" w14:textId="77777777" w:rsidR="00CD5708" w:rsidRPr="00ED6522" w:rsidRDefault="00CD5708" w:rsidP="00CD5708">
            <w:pPr>
              <w:pStyle w:val="TextTable"/>
              <w:rPr>
                <w:lang w:val="en-GB"/>
              </w:rPr>
            </w:pPr>
          </w:p>
        </w:tc>
      </w:tr>
      <w:tr w:rsidR="00CD5708" w:rsidRPr="00ED6522" w14:paraId="732697A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A1955F" w14:textId="77777777" w:rsidR="00CD5708" w:rsidRPr="00ED6522" w:rsidRDefault="00CD5708" w:rsidP="00CD5708">
            <w:pPr>
              <w:pStyle w:val="TextTable"/>
              <w:tabs>
                <w:tab w:val="left" w:pos="574"/>
              </w:tabs>
              <w:rPr>
                <w:lang w:val="en-GB"/>
              </w:rPr>
            </w:pPr>
            <w:r w:rsidRPr="00ED6522">
              <w:rPr>
                <w:lang w:val="en-GB"/>
              </w:rPr>
              <w:t>1A4a</w:t>
            </w:r>
            <w:r w:rsidRPr="00ED6522">
              <w:rPr>
                <w:lang w:val="en-GB"/>
              </w:rPr>
              <w:tab/>
              <w:t>Commercial/Institutional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EC2FB6"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EF168F"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4143B2"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CEABAD"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9CE58A"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1EA2DE"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5B0048" w14:textId="77777777" w:rsidR="00CD5708" w:rsidRPr="00ED6522" w:rsidRDefault="00CD5708" w:rsidP="00CD5708">
            <w:pPr>
              <w:pStyle w:val="TextTable"/>
              <w:rPr>
                <w:lang w:val="en-GB"/>
              </w:rPr>
            </w:pPr>
          </w:p>
        </w:tc>
      </w:tr>
      <w:tr w:rsidR="00CD5708" w:rsidRPr="00ED6522" w14:paraId="59F5B2BE"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93F4A6" w14:textId="77777777" w:rsidR="00CD5708" w:rsidRPr="00ED6522" w:rsidRDefault="00CD5708" w:rsidP="00CD5708">
            <w:pPr>
              <w:pStyle w:val="TextTable"/>
              <w:tabs>
                <w:tab w:val="left" w:pos="574"/>
              </w:tabs>
              <w:rPr>
                <w:lang w:val="en-GB"/>
              </w:rPr>
            </w:pPr>
            <w:r w:rsidRPr="00ED6522">
              <w:rPr>
                <w:lang w:val="en-GB"/>
              </w:rPr>
              <w:t>1A4b</w:t>
            </w:r>
            <w:r w:rsidRPr="00ED6522">
              <w:rPr>
                <w:lang w:val="en-GB"/>
              </w:rPr>
              <w:tab/>
              <w:t>Residential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1D5335"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0DD5FF"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D764E3"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463CB7"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943A07"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8320EA"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92B34F" w14:textId="77777777" w:rsidR="00CD5708" w:rsidRPr="00ED6522" w:rsidRDefault="00CD5708" w:rsidP="00CD5708">
            <w:pPr>
              <w:pStyle w:val="TextTable"/>
              <w:rPr>
                <w:lang w:val="en-GB"/>
              </w:rPr>
            </w:pPr>
          </w:p>
        </w:tc>
      </w:tr>
      <w:tr w:rsidR="00CD5708" w:rsidRPr="000200DA" w14:paraId="577AEC3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D70315" w14:textId="77777777" w:rsidR="00CD5708" w:rsidRPr="00ED6522" w:rsidRDefault="00CD5708" w:rsidP="00CD5708">
            <w:pPr>
              <w:pStyle w:val="TextTable"/>
              <w:tabs>
                <w:tab w:val="left" w:pos="574"/>
              </w:tabs>
              <w:rPr>
                <w:lang w:val="en-GB"/>
              </w:rPr>
            </w:pPr>
            <w:r w:rsidRPr="00ED6522">
              <w:rPr>
                <w:lang w:val="en-GB"/>
              </w:rPr>
              <w:t>1A4c</w:t>
            </w:r>
            <w:r w:rsidRPr="00ED6522">
              <w:rPr>
                <w:lang w:val="en-GB"/>
              </w:rPr>
              <w:tab/>
              <w:t>Agriculture/Forestry/Fishing/Fish Farms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9E1138"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079451"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D1D4BE"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DB7DD3"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76EAC9"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19E069"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C2E93F" w14:textId="77777777" w:rsidR="00CD5708" w:rsidRPr="00ED6522" w:rsidRDefault="00CD5708" w:rsidP="00CD5708">
            <w:pPr>
              <w:pStyle w:val="TextTable"/>
              <w:rPr>
                <w:lang w:val="en-GB"/>
              </w:rPr>
            </w:pPr>
          </w:p>
        </w:tc>
      </w:tr>
      <w:tr w:rsidR="00CD5708" w:rsidRPr="00ED6522" w14:paraId="5411C073"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C46A53" w14:textId="77777777" w:rsidR="00CD5708" w:rsidRPr="00ED6522" w:rsidRDefault="00CD5708" w:rsidP="00CD5708">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1A5</w:t>
            </w:r>
            <w:r w:rsidRPr="00ED6522">
              <w:rPr>
                <w:rFonts w:ascii="Open Sans SemiBold" w:hAnsi="Open Sans SemiBold" w:cs="Open Sans SemiBold"/>
                <w:lang w:val="en-GB"/>
              </w:rPr>
              <w:tab/>
              <w:t>Non-specified</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2FA70E"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2880B4"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DE5136"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1DE339A"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6E4A26"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1F7E47"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3C5EE9" w14:textId="77777777" w:rsidR="00CD5708" w:rsidRPr="00ED6522" w:rsidRDefault="00CD5708" w:rsidP="00CD5708">
            <w:pPr>
              <w:pStyle w:val="TextTable"/>
              <w:rPr>
                <w:lang w:val="en-GB"/>
              </w:rPr>
            </w:pPr>
          </w:p>
        </w:tc>
      </w:tr>
      <w:tr w:rsidR="00CD5708" w:rsidRPr="00ED6522" w14:paraId="55C05C8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10D145" w14:textId="77777777" w:rsidR="00CD5708" w:rsidRPr="00ED6522" w:rsidRDefault="00CD5708" w:rsidP="00CD5708">
            <w:pPr>
              <w:pStyle w:val="TextTable"/>
              <w:tabs>
                <w:tab w:val="left" w:pos="574"/>
              </w:tabs>
              <w:rPr>
                <w:lang w:val="en-GB"/>
              </w:rPr>
            </w:pPr>
            <w:r w:rsidRPr="00ED6522">
              <w:rPr>
                <w:lang w:val="en-GB"/>
              </w:rPr>
              <w:t>1A5a</w:t>
            </w:r>
            <w:r w:rsidRPr="00ED6522">
              <w:rPr>
                <w:lang w:val="en-GB"/>
              </w:rPr>
              <w:tab/>
              <w:t>Stationary</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392792"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AFEE45"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54ABEE"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547B4B"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0A97B4"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6ABBB7"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B047D4" w14:textId="77777777" w:rsidR="00CD5708" w:rsidRPr="00ED6522" w:rsidRDefault="00CD5708" w:rsidP="00CD5708">
            <w:pPr>
              <w:pStyle w:val="TextTable"/>
              <w:rPr>
                <w:lang w:val="en-GB"/>
              </w:rPr>
            </w:pPr>
          </w:p>
        </w:tc>
      </w:tr>
      <w:tr w:rsidR="00CD5708" w:rsidRPr="00ED6522" w14:paraId="10C0DFF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AA1F40" w14:textId="77777777" w:rsidR="00CD5708" w:rsidRPr="00ED6522" w:rsidRDefault="00CD5708" w:rsidP="00CD5708">
            <w:pPr>
              <w:pStyle w:val="TextTable"/>
              <w:tabs>
                <w:tab w:val="left" w:pos="574"/>
              </w:tabs>
              <w:rPr>
                <w:lang w:val="en-GB"/>
              </w:rPr>
            </w:pPr>
            <w:r w:rsidRPr="00ED6522">
              <w:rPr>
                <w:lang w:val="en-GB"/>
              </w:rPr>
              <w:t>1A5b</w:t>
            </w:r>
            <w:r w:rsidRPr="00ED6522">
              <w:rPr>
                <w:lang w:val="en-GB"/>
              </w:rPr>
              <w:tab/>
              <w:t>Mobile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7DB849"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13A0CA"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0C17D0"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FA4368"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F8B323"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FD3510"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E95725" w14:textId="77777777" w:rsidR="00CD5708" w:rsidRPr="00ED6522" w:rsidRDefault="00CD5708" w:rsidP="00CD5708">
            <w:pPr>
              <w:pStyle w:val="TextTable"/>
              <w:rPr>
                <w:lang w:val="en-GB"/>
              </w:rPr>
            </w:pPr>
          </w:p>
        </w:tc>
      </w:tr>
      <w:tr w:rsidR="00CD5708" w:rsidRPr="00ED6522" w14:paraId="77383EB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5DB391" w14:textId="77777777" w:rsidR="00CD5708" w:rsidRPr="00ED6522" w:rsidRDefault="00CD5708" w:rsidP="00CD5708">
            <w:pPr>
              <w:pStyle w:val="TextTable"/>
              <w:tabs>
                <w:tab w:val="left" w:pos="574"/>
              </w:tabs>
              <w:rPr>
                <w:lang w:val="en-GB"/>
              </w:rPr>
            </w:pPr>
            <w:r w:rsidRPr="00ED6522">
              <w:rPr>
                <w:lang w:val="en-GB"/>
              </w:rPr>
              <w:t>1A5c</w:t>
            </w:r>
            <w:r w:rsidRPr="00ED6522">
              <w:rPr>
                <w:lang w:val="en-GB"/>
              </w:rPr>
              <w:tab/>
              <w:t>Multilateral Operations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BEA687"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07759E"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37E985"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0652DC"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A5843B"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CEC21F"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F9EE51" w14:textId="77777777" w:rsidR="00CD5708" w:rsidRPr="00ED6522" w:rsidRDefault="00CD5708" w:rsidP="00CD5708">
            <w:pPr>
              <w:pStyle w:val="TextTable"/>
              <w:rPr>
                <w:lang w:val="en-GB"/>
              </w:rPr>
            </w:pPr>
          </w:p>
        </w:tc>
      </w:tr>
      <w:tr w:rsidR="00CD5708" w:rsidRPr="00875F4F" w14:paraId="14DC97E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3CBC408" w14:textId="77777777" w:rsidR="00CD5708" w:rsidRPr="00ED6522" w:rsidRDefault="00CD5708" w:rsidP="00B5289B">
            <w:pPr>
              <w:pStyle w:val="TextTable"/>
              <w:pageBreakBefore/>
              <w:tabs>
                <w:tab w:val="left" w:pos="574"/>
              </w:tabs>
              <w:rPr>
                <w:rFonts w:ascii="Open Sans SemiBold" w:hAnsi="Open Sans SemiBold" w:cs="Open Sans SemiBold"/>
                <w:color w:val="FFFFFF" w:themeColor="background1"/>
                <w:lang w:val="en-GB"/>
              </w:rPr>
            </w:pPr>
            <w:r w:rsidRPr="00ED6522">
              <w:rPr>
                <w:rFonts w:ascii="Open Sans SemiBold" w:hAnsi="Open Sans SemiBold" w:cs="Open Sans SemiBold"/>
                <w:color w:val="FFFFFF" w:themeColor="background1"/>
                <w:lang w:val="en-GB"/>
              </w:rPr>
              <w:lastRenderedPageBreak/>
              <w:t>1B</w:t>
            </w:r>
            <w:r w:rsidRPr="00ED6522">
              <w:rPr>
                <w:rFonts w:ascii="Open Sans SemiBold" w:hAnsi="Open Sans SemiBold" w:cs="Open Sans SemiBold"/>
                <w:color w:val="FFFFFF" w:themeColor="background1"/>
                <w:lang w:val="en-GB"/>
              </w:rPr>
              <w:tab/>
              <w:t>Fugitive Emissions from Fuels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2C4BFB"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6BDDA8"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237170"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C3B5D3"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2314DA"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E3C7B0"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707246" w14:textId="77777777" w:rsidR="00CD5708" w:rsidRPr="00ED6522" w:rsidRDefault="00CD5708" w:rsidP="00CD5708">
            <w:pPr>
              <w:pStyle w:val="TextTable"/>
              <w:rPr>
                <w:lang w:val="en-GB"/>
              </w:rPr>
            </w:pPr>
          </w:p>
        </w:tc>
      </w:tr>
      <w:tr w:rsidR="00CD5708" w:rsidRPr="00ED6522" w14:paraId="6F3131E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BC8D20" w14:textId="77777777" w:rsidR="00CD5708" w:rsidRPr="00ED6522" w:rsidRDefault="00CD5708" w:rsidP="00CD5708">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1B1</w:t>
            </w:r>
            <w:r w:rsidRPr="00ED6522">
              <w:rPr>
                <w:rFonts w:ascii="Open Sans SemiBold" w:hAnsi="Open Sans SemiBold" w:cs="Open Sans SemiBold"/>
                <w:lang w:val="en-GB"/>
              </w:rPr>
              <w:tab/>
              <w:t>Solid Fuel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7EE967"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CCFA19"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A35749"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589349"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175CD2"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509D2A"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AA0291" w14:textId="77777777" w:rsidR="00CD5708" w:rsidRPr="00ED6522" w:rsidRDefault="00CD5708" w:rsidP="00CD5708">
            <w:pPr>
              <w:pStyle w:val="TextTable"/>
              <w:rPr>
                <w:lang w:val="en-GB"/>
              </w:rPr>
            </w:pPr>
          </w:p>
        </w:tc>
      </w:tr>
      <w:tr w:rsidR="00CD5708" w:rsidRPr="000200DA" w14:paraId="59051BC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53E107" w14:textId="77777777" w:rsidR="00CD5708" w:rsidRPr="00ED6522" w:rsidRDefault="00CD5708" w:rsidP="00CD5708">
            <w:pPr>
              <w:pStyle w:val="TextTable"/>
              <w:tabs>
                <w:tab w:val="left" w:pos="574"/>
              </w:tabs>
              <w:rPr>
                <w:lang w:val="en-GB"/>
              </w:rPr>
            </w:pPr>
            <w:r w:rsidRPr="00ED6522">
              <w:rPr>
                <w:lang w:val="en-GB"/>
              </w:rPr>
              <w:t>1B1a</w:t>
            </w:r>
            <w:r w:rsidRPr="00ED6522">
              <w:rPr>
                <w:lang w:val="en-GB"/>
              </w:rPr>
              <w:tab/>
              <w:t>Coal Mining and handling</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ECA448"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6736BA"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AB2582"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CABEF3"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0C4F22"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44C9E8"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029B1B" w14:textId="77777777" w:rsidR="00CD5708" w:rsidRPr="00ED6522" w:rsidRDefault="00CD5708" w:rsidP="00CD5708">
            <w:pPr>
              <w:pStyle w:val="TextTable"/>
              <w:rPr>
                <w:lang w:val="en-GB"/>
              </w:rPr>
            </w:pPr>
          </w:p>
        </w:tc>
      </w:tr>
      <w:tr w:rsidR="00CD5708" w:rsidRPr="000200DA" w14:paraId="71806BE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0740EA" w14:textId="77777777" w:rsidR="00CD5708" w:rsidRPr="00ED6522" w:rsidRDefault="00CD5708" w:rsidP="00CD5708">
            <w:pPr>
              <w:pStyle w:val="TextTable"/>
              <w:tabs>
                <w:tab w:val="left" w:pos="574"/>
              </w:tabs>
              <w:rPr>
                <w:lang w:val="en-GB"/>
              </w:rPr>
            </w:pPr>
            <w:r w:rsidRPr="00ED6522">
              <w:rPr>
                <w:lang w:val="en-GB"/>
              </w:rPr>
              <w:t>1B1b</w:t>
            </w:r>
            <w:r w:rsidRPr="00ED6522">
              <w:rPr>
                <w:lang w:val="en-GB"/>
              </w:rPr>
              <w:tab/>
              <w:t>Uncontrolled Combustion, and Burning Coal Dumps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521D83"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42EF87"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EBC5B7"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0CD5BF"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70D92E"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48768D"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F8EBF2" w14:textId="77777777" w:rsidR="00CD5708" w:rsidRPr="00ED6522" w:rsidRDefault="00CD5708" w:rsidP="00CD5708">
            <w:pPr>
              <w:pStyle w:val="TextTable"/>
              <w:rPr>
                <w:lang w:val="en-GB"/>
              </w:rPr>
            </w:pPr>
          </w:p>
        </w:tc>
      </w:tr>
      <w:tr w:rsidR="00CD5708" w:rsidRPr="00ED6522" w14:paraId="7F2036C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B806E2" w14:textId="77777777" w:rsidR="00CD5708" w:rsidRPr="00ED6522" w:rsidRDefault="00CD5708" w:rsidP="00CD5708">
            <w:pPr>
              <w:pStyle w:val="TextTable"/>
              <w:tabs>
                <w:tab w:val="left" w:pos="574"/>
              </w:tabs>
              <w:rPr>
                <w:lang w:val="en-GB"/>
              </w:rPr>
            </w:pPr>
            <w:r w:rsidRPr="00ED6522">
              <w:rPr>
                <w:lang w:val="en-GB"/>
              </w:rPr>
              <w:t>1B1c</w:t>
            </w:r>
            <w:r w:rsidRPr="00ED6522">
              <w:rPr>
                <w:lang w:val="en-GB"/>
              </w:rPr>
              <w:tab/>
              <w:t>Solid Fuel Transformation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ECEC16"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29D59E"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F4EF22"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86B1EE"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64FBB6" w14:textId="77777777" w:rsidR="00CD5708" w:rsidRPr="00ED6522" w:rsidRDefault="00CD5708" w:rsidP="00CD5708">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193F85" w14:textId="77777777" w:rsidR="00CD5708" w:rsidRPr="00ED6522" w:rsidRDefault="00CD5708" w:rsidP="00CD5708">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A6B952" w14:textId="77777777" w:rsidR="00CD5708" w:rsidRPr="00ED6522" w:rsidRDefault="00CD5708" w:rsidP="00CD5708">
            <w:pPr>
              <w:pStyle w:val="TextTable"/>
              <w:rPr>
                <w:lang w:val="en-GB"/>
              </w:rPr>
            </w:pPr>
          </w:p>
        </w:tc>
      </w:tr>
      <w:tr w:rsidR="00613AEA" w:rsidRPr="000200DA" w14:paraId="5C4445F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E1A49E" w14:textId="77777777" w:rsidR="00613AEA" w:rsidRPr="00ED6522" w:rsidRDefault="00613AEA" w:rsidP="00613AEA">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1B2</w:t>
            </w:r>
            <w:r w:rsidRPr="00ED6522">
              <w:rPr>
                <w:rFonts w:ascii="Open Sans SemiBold" w:hAnsi="Open Sans SemiBold" w:cs="Open Sans SemiBold"/>
                <w:lang w:val="en-GB"/>
              </w:rPr>
              <w:tab/>
              <w:t>Oil and Natural Gas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7509DB"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07E2D6"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960223"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DCBCC1"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41E8E4"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90562E"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471D84" w14:textId="77777777" w:rsidR="00613AEA" w:rsidRPr="00ED6522" w:rsidRDefault="00613AEA" w:rsidP="00613AEA">
            <w:pPr>
              <w:pStyle w:val="TextTable"/>
              <w:rPr>
                <w:lang w:val="en-GB"/>
              </w:rPr>
            </w:pPr>
          </w:p>
        </w:tc>
      </w:tr>
      <w:tr w:rsidR="00613AEA" w:rsidRPr="00ED6522" w14:paraId="602D7DF7"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3DF09F" w14:textId="77777777" w:rsidR="00613AEA" w:rsidRPr="00ED6522" w:rsidRDefault="00613AEA" w:rsidP="00613AEA">
            <w:pPr>
              <w:pStyle w:val="TextTable"/>
              <w:tabs>
                <w:tab w:val="left" w:pos="574"/>
              </w:tabs>
              <w:rPr>
                <w:lang w:val="en-GB"/>
              </w:rPr>
            </w:pPr>
            <w:r w:rsidRPr="00ED6522">
              <w:rPr>
                <w:lang w:val="en-GB"/>
              </w:rPr>
              <w:t>1B2a</w:t>
            </w:r>
            <w:r w:rsidRPr="00ED6522">
              <w:rPr>
                <w:lang w:val="en-GB"/>
              </w:rPr>
              <w:tab/>
              <w:t>Oil</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44EB50"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0436F4"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BCEEC8"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2134B7"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F023F4"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A00874"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71288E" w14:textId="77777777" w:rsidR="00613AEA" w:rsidRPr="00ED6522" w:rsidRDefault="00613AEA" w:rsidP="00613AEA">
            <w:pPr>
              <w:pStyle w:val="TextTable"/>
              <w:rPr>
                <w:lang w:val="en-GB"/>
              </w:rPr>
            </w:pPr>
          </w:p>
        </w:tc>
      </w:tr>
      <w:tr w:rsidR="00613AEA" w:rsidRPr="00ED6522" w14:paraId="2176833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465747" w14:textId="77777777" w:rsidR="00613AEA" w:rsidRPr="00ED6522" w:rsidRDefault="00613AEA" w:rsidP="00613AEA">
            <w:pPr>
              <w:pStyle w:val="TextTable"/>
              <w:tabs>
                <w:tab w:val="left" w:pos="574"/>
              </w:tabs>
              <w:rPr>
                <w:lang w:val="en-GB"/>
              </w:rPr>
            </w:pPr>
            <w:r w:rsidRPr="00ED6522">
              <w:rPr>
                <w:lang w:val="en-GB"/>
              </w:rPr>
              <w:t>1B2b</w:t>
            </w:r>
            <w:r w:rsidRPr="00ED6522">
              <w:rPr>
                <w:lang w:val="en-GB"/>
              </w:rPr>
              <w:tab/>
              <w:t>Natural Gas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8F23DF"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5FFD20"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7E89AC"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74452E"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8ECA4E" w14:textId="77777777" w:rsidR="00613AEA" w:rsidRPr="00ED6522" w:rsidRDefault="00613AEA" w:rsidP="00613AEA">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F3EEF2" w14:textId="77777777" w:rsidR="00613AEA" w:rsidRPr="00ED6522" w:rsidRDefault="00613AEA" w:rsidP="00613AEA">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22A73C" w14:textId="77777777" w:rsidR="00613AEA" w:rsidRPr="00ED6522" w:rsidRDefault="00613AEA" w:rsidP="00613AEA">
            <w:pPr>
              <w:pStyle w:val="TextTable"/>
              <w:rPr>
                <w:lang w:val="en-GB"/>
              </w:rPr>
            </w:pPr>
          </w:p>
        </w:tc>
      </w:tr>
      <w:tr w:rsidR="00613AEA" w:rsidRPr="000200DA" w14:paraId="6A4D2170"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9577DA" w14:textId="77777777" w:rsidR="00613AEA" w:rsidRPr="00ED6522" w:rsidRDefault="00D574E1" w:rsidP="00D574E1">
            <w:pPr>
              <w:pStyle w:val="TextTable"/>
              <w:tabs>
                <w:tab w:val="left" w:pos="542"/>
                <w:tab w:val="left" w:pos="574"/>
              </w:tabs>
              <w:rPr>
                <w:rFonts w:ascii="Open Sans SemiBold" w:hAnsi="Open Sans SemiBold" w:cs="Open Sans SemiBold"/>
                <w:lang w:val="en-GB"/>
              </w:rPr>
            </w:pPr>
            <w:r w:rsidRPr="00ED6522">
              <w:rPr>
                <w:rFonts w:ascii="Open Sans SemiBold" w:hAnsi="Open Sans SemiBold" w:cs="Open Sans SemiBold"/>
                <w:lang w:val="en-GB"/>
              </w:rPr>
              <w:t>1B3</w:t>
            </w:r>
            <w:r w:rsidRPr="00ED6522">
              <w:rPr>
                <w:rFonts w:ascii="Open Sans SemiBold" w:hAnsi="Open Sans SemiBold" w:cs="Open Sans SemiBold"/>
                <w:lang w:val="en-GB"/>
              </w:rPr>
              <w:tab/>
              <w:t>Other Emissions from Energy Production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23C4FB" w14:textId="77777777" w:rsidR="00613AEA" w:rsidRPr="00ED6522" w:rsidRDefault="00613AEA"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48A267" w14:textId="77777777" w:rsidR="00613AEA" w:rsidRPr="00ED6522" w:rsidRDefault="00613AEA"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8B45B9" w14:textId="77777777" w:rsidR="00613AEA" w:rsidRPr="00ED6522" w:rsidRDefault="00613AEA"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FEB13C" w14:textId="77777777" w:rsidR="00613AEA" w:rsidRPr="00ED6522" w:rsidRDefault="00613AEA"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E21B45" w14:textId="77777777" w:rsidR="00613AEA" w:rsidRPr="00ED6522" w:rsidRDefault="00613AEA" w:rsidP="003205F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3D030D" w14:textId="77777777" w:rsidR="00613AEA" w:rsidRPr="00ED6522" w:rsidRDefault="00613AEA" w:rsidP="003205F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AAF385" w14:textId="77777777" w:rsidR="00613AEA" w:rsidRPr="00ED6522" w:rsidRDefault="00613AEA" w:rsidP="003205FC">
            <w:pPr>
              <w:pStyle w:val="TextTable"/>
              <w:rPr>
                <w:lang w:val="en-GB"/>
              </w:rPr>
            </w:pPr>
          </w:p>
        </w:tc>
      </w:tr>
      <w:tr w:rsidR="00B5289B" w:rsidRPr="00875F4F" w14:paraId="778DFF9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C08A3A6" w14:textId="77777777" w:rsidR="00B5289B" w:rsidRPr="00ED6522" w:rsidRDefault="00B5289B" w:rsidP="00B5289B">
            <w:pPr>
              <w:pStyle w:val="TextTable"/>
              <w:tabs>
                <w:tab w:val="left" w:pos="574"/>
              </w:tabs>
              <w:rPr>
                <w:rFonts w:ascii="Open Sans SemiBold" w:hAnsi="Open Sans SemiBold" w:cs="Open Sans SemiBold"/>
                <w:color w:val="FFFFFF" w:themeColor="background1"/>
                <w:lang w:val="en-GB"/>
              </w:rPr>
            </w:pPr>
            <w:r w:rsidRPr="00ED6522">
              <w:rPr>
                <w:rFonts w:ascii="Open Sans SemiBold" w:hAnsi="Open Sans SemiBold" w:cs="Open Sans SemiBold"/>
                <w:color w:val="FFFFFF" w:themeColor="background1"/>
                <w:lang w:val="en-GB"/>
              </w:rPr>
              <w:t>1C</w:t>
            </w:r>
            <w:r w:rsidRPr="00ED6522">
              <w:rPr>
                <w:rFonts w:ascii="Open Sans SemiBold" w:hAnsi="Open Sans SemiBold" w:cs="Open Sans SemiBold"/>
                <w:color w:val="FFFFFF" w:themeColor="background1"/>
                <w:lang w:val="en-GB"/>
              </w:rPr>
              <w:tab/>
              <w:t>Carbon Dioxide Transport and Storage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7AE89A"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3A38DC"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A40C63"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7C2235"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3928FD"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E654AA"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4AE707" w14:textId="77777777" w:rsidR="00B5289B" w:rsidRPr="00ED6522" w:rsidRDefault="00B5289B" w:rsidP="00B5289B">
            <w:pPr>
              <w:pStyle w:val="TextTable"/>
              <w:rPr>
                <w:lang w:val="en-GB"/>
              </w:rPr>
            </w:pPr>
          </w:p>
        </w:tc>
      </w:tr>
      <w:tr w:rsidR="00B5289B" w:rsidRPr="00ED6522" w14:paraId="55353FC7"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93FE7B" w14:textId="77777777" w:rsidR="00B5289B" w:rsidRPr="00ED6522" w:rsidRDefault="00B5289B" w:rsidP="00B5289B">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1C1</w:t>
            </w:r>
            <w:r w:rsidRPr="00ED6522">
              <w:rPr>
                <w:rFonts w:ascii="Open Sans SemiBold" w:hAnsi="Open Sans SemiBold" w:cs="Open Sans SemiBold"/>
                <w:lang w:val="en-GB"/>
              </w:rPr>
              <w:tab/>
              <w:t>Transport of CO</w:t>
            </w:r>
            <w:r w:rsidRPr="00ED6522">
              <w:rPr>
                <w:rFonts w:ascii="Open Sans SemiBold" w:hAnsi="Open Sans SemiBold" w:cs="Open Sans SemiBold"/>
                <w:vertAlign w:val="subscript"/>
                <w:lang w:val="en-GB"/>
              </w:rPr>
              <w:t>2</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96836F"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3D0F7F"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882A44"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CA5635"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5A117D"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5DA0E9"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F2BC79" w14:textId="77777777" w:rsidR="00B5289B" w:rsidRPr="00ED6522" w:rsidRDefault="00B5289B" w:rsidP="00B5289B">
            <w:pPr>
              <w:pStyle w:val="TextTable"/>
              <w:rPr>
                <w:lang w:val="en-GB"/>
              </w:rPr>
            </w:pPr>
          </w:p>
        </w:tc>
      </w:tr>
      <w:tr w:rsidR="00B5289B" w:rsidRPr="00ED6522" w14:paraId="057EE5EA"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DCAB01" w14:textId="77777777" w:rsidR="00B5289B" w:rsidRPr="00ED6522" w:rsidRDefault="00B5289B" w:rsidP="00B5289B">
            <w:pPr>
              <w:pStyle w:val="TextTable"/>
              <w:tabs>
                <w:tab w:val="left" w:pos="574"/>
              </w:tabs>
              <w:rPr>
                <w:lang w:val="en-GB"/>
              </w:rPr>
            </w:pPr>
            <w:r w:rsidRPr="00ED6522">
              <w:rPr>
                <w:lang w:val="en-GB"/>
              </w:rPr>
              <w:t>1C1a</w:t>
            </w:r>
            <w:r w:rsidRPr="00ED6522">
              <w:rPr>
                <w:lang w:val="en-GB"/>
              </w:rPr>
              <w:tab/>
              <w:t>Pipelines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992CEB"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5CE80C"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3EE26F"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81A082"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F74916"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BB8AC3"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C73667" w14:textId="77777777" w:rsidR="00B5289B" w:rsidRPr="00ED6522" w:rsidRDefault="00B5289B" w:rsidP="00B5289B">
            <w:pPr>
              <w:pStyle w:val="TextTable"/>
              <w:rPr>
                <w:lang w:val="en-GB"/>
              </w:rPr>
            </w:pPr>
          </w:p>
        </w:tc>
      </w:tr>
      <w:tr w:rsidR="00B5289B" w:rsidRPr="00ED6522" w14:paraId="30ED8998"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46E2F9" w14:textId="77777777" w:rsidR="00B5289B" w:rsidRPr="00ED6522" w:rsidRDefault="00B5289B" w:rsidP="00B5289B">
            <w:pPr>
              <w:pStyle w:val="TextTable"/>
              <w:tabs>
                <w:tab w:val="left" w:pos="574"/>
              </w:tabs>
              <w:rPr>
                <w:lang w:val="en-GB"/>
              </w:rPr>
            </w:pPr>
            <w:r w:rsidRPr="00ED6522">
              <w:rPr>
                <w:lang w:val="en-GB"/>
              </w:rPr>
              <w:t>1C1b</w:t>
            </w:r>
            <w:r w:rsidRPr="00ED6522">
              <w:rPr>
                <w:lang w:val="en-GB"/>
              </w:rPr>
              <w:tab/>
              <w:t>Ships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7E67A9"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5BAC51"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EE64CF"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9E3AAE"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3E0B30"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401284"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13493D" w14:textId="77777777" w:rsidR="00B5289B" w:rsidRPr="00ED6522" w:rsidRDefault="00B5289B" w:rsidP="00B5289B">
            <w:pPr>
              <w:pStyle w:val="TextTable"/>
              <w:rPr>
                <w:lang w:val="en-GB"/>
              </w:rPr>
            </w:pPr>
          </w:p>
        </w:tc>
      </w:tr>
      <w:tr w:rsidR="00B5289B" w:rsidRPr="00ED6522" w14:paraId="5680E52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C45D4B" w14:textId="77777777" w:rsidR="00B5289B" w:rsidRPr="00ED6522" w:rsidRDefault="00B5289B" w:rsidP="00B5289B">
            <w:pPr>
              <w:pStyle w:val="TextTable"/>
              <w:tabs>
                <w:tab w:val="left" w:pos="574"/>
              </w:tabs>
              <w:rPr>
                <w:lang w:val="en-GB"/>
              </w:rPr>
            </w:pPr>
            <w:r w:rsidRPr="00ED6522">
              <w:rPr>
                <w:lang w:val="en-GB"/>
              </w:rPr>
              <w:t>1C1c</w:t>
            </w:r>
            <w:r w:rsidRPr="00ED6522">
              <w:rPr>
                <w:lang w:val="en-GB"/>
              </w:rPr>
              <w:tab/>
              <w:t>Other (Please specify)</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3BCE41"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645C71"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3B4A2B"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993BDA"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99C0B5"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82C788"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82D8CD8" w14:textId="77777777" w:rsidR="00B5289B" w:rsidRPr="00ED6522" w:rsidRDefault="00B5289B" w:rsidP="00B5289B">
            <w:pPr>
              <w:pStyle w:val="TextTable"/>
              <w:rPr>
                <w:lang w:val="en-GB"/>
              </w:rPr>
            </w:pPr>
          </w:p>
        </w:tc>
      </w:tr>
      <w:tr w:rsidR="00B5289B" w:rsidRPr="00ED6522" w14:paraId="2918106C"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E4DDB8" w14:textId="77777777" w:rsidR="00B5289B" w:rsidRPr="00ED6522" w:rsidRDefault="00B5289B" w:rsidP="00B5289B">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1C2</w:t>
            </w:r>
            <w:r w:rsidRPr="00ED6522">
              <w:rPr>
                <w:rFonts w:ascii="Open Sans SemiBold" w:hAnsi="Open Sans SemiBold" w:cs="Open Sans SemiBold"/>
                <w:lang w:val="en-GB"/>
              </w:rPr>
              <w:tab/>
              <w:t>Injection and Storage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1AA4AC"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2C499B"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108118"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3561FE"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FD12E2"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CA3820"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D7FD29" w14:textId="77777777" w:rsidR="00B5289B" w:rsidRPr="00ED6522" w:rsidRDefault="00B5289B" w:rsidP="00B5289B">
            <w:pPr>
              <w:pStyle w:val="TextTable"/>
              <w:rPr>
                <w:lang w:val="en-GB"/>
              </w:rPr>
            </w:pPr>
          </w:p>
        </w:tc>
      </w:tr>
      <w:tr w:rsidR="00B5289B" w:rsidRPr="00ED6522" w14:paraId="4E697D16"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3AC2E6" w14:textId="77777777" w:rsidR="00B5289B" w:rsidRPr="00ED6522" w:rsidRDefault="00B5289B" w:rsidP="00B5289B">
            <w:pPr>
              <w:pStyle w:val="TextTable"/>
              <w:tabs>
                <w:tab w:val="left" w:pos="574"/>
              </w:tabs>
              <w:rPr>
                <w:lang w:val="en-GB"/>
              </w:rPr>
            </w:pPr>
            <w:r w:rsidRPr="00ED6522">
              <w:rPr>
                <w:lang w:val="en-GB"/>
              </w:rPr>
              <w:t>1C2a</w:t>
            </w:r>
            <w:r w:rsidRPr="00ED6522">
              <w:rPr>
                <w:lang w:val="en-GB"/>
              </w:rPr>
              <w:tab/>
              <w:t>Injection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53A5DB"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0E9427"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5694F4"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9D26FC"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ED8349"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D27D62"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20E7CE" w14:textId="77777777" w:rsidR="00B5289B" w:rsidRPr="00ED6522" w:rsidRDefault="00B5289B" w:rsidP="00B5289B">
            <w:pPr>
              <w:pStyle w:val="TextTable"/>
              <w:rPr>
                <w:lang w:val="en-GB"/>
              </w:rPr>
            </w:pPr>
          </w:p>
        </w:tc>
      </w:tr>
      <w:tr w:rsidR="00B5289B" w:rsidRPr="00ED6522" w14:paraId="5CE77F4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F0981F" w14:textId="77777777" w:rsidR="00B5289B" w:rsidRPr="00ED6522" w:rsidRDefault="00B5289B" w:rsidP="00B5289B">
            <w:pPr>
              <w:pStyle w:val="TextTable"/>
              <w:tabs>
                <w:tab w:val="left" w:pos="574"/>
              </w:tabs>
              <w:rPr>
                <w:lang w:val="en-GB"/>
              </w:rPr>
            </w:pPr>
            <w:r w:rsidRPr="00ED6522">
              <w:rPr>
                <w:lang w:val="en-GB"/>
              </w:rPr>
              <w:t>1C2b</w:t>
            </w:r>
            <w:r w:rsidRPr="00ED6522">
              <w:rPr>
                <w:lang w:val="en-GB"/>
              </w:rPr>
              <w:tab/>
              <w:t>Storage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08C305"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2E3D8E"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FC46E7"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38EF5A"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430498" w14:textId="77777777" w:rsidR="00B5289B" w:rsidRPr="00ED6522" w:rsidRDefault="00B5289B" w:rsidP="00B5289B">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141E32" w14:textId="77777777" w:rsidR="00B5289B" w:rsidRPr="00ED6522" w:rsidRDefault="00B5289B" w:rsidP="00B5289B">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D7626B" w14:textId="77777777" w:rsidR="00B5289B" w:rsidRPr="00ED6522" w:rsidRDefault="00B5289B" w:rsidP="00B5289B">
            <w:pPr>
              <w:pStyle w:val="TextTable"/>
              <w:rPr>
                <w:lang w:val="en-GB"/>
              </w:rPr>
            </w:pPr>
          </w:p>
        </w:tc>
      </w:tr>
      <w:tr w:rsidR="002C66E5" w:rsidRPr="00ED6522" w14:paraId="306101D1" w14:textId="77777777" w:rsidTr="0051133C">
        <w:trPr>
          <w:trHeight w:val="60"/>
        </w:trPr>
        <w:tc>
          <w:tcPr>
            <w:tcW w:w="6441" w:type="dxa"/>
            <w:tcBorders>
              <w:top w:val="single" w:sz="4" w:space="0" w:color="AAAAAA" w:themeColor="accent5"/>
              <w:left w:val="single" w:sz="4" w:space="0" w:color="AAAAAA" w:themeColor="accent5"/>
              <w:bottom w:val="single" w:sz="4" w:space="0" w:color="FFFFFF" w:themeColor="background1"/>
              <w:right w:val="single" w:sz="4" w:space="0" w:color="AAAAAA" w:themeColor="accent5"/>
            </w:tcBorders>
            <w:shd w:val="clear" w:color="auto" w:fill="AAAAAA" w:themeFill="accent5"/>
          </w:tcPr>
          <w:p w14:paraId="3809DF65" w14:textId="77777777" w:rsidR="002C66E5" w:rsidRPr="00ED6522" w:rsidRDefault="002C66E5" w:rsidP="00762E34">
            <w:pPr>
              <w:pStyle w:val="HeadlineTable"/>
              <w:pageBreakBefore/>
              <w:rPr>
                <w:lang w:val="en-GB"/>
              </w:rPr>
            </w:pPr>
            <w:r w:rsidRPr="00ED6522">
              <w:rPr>
                <w:lang w:val="en-GB"/>
              </w:rPr>
              <w:lastRenderedPageBreak/>
              <w:t>Memo Items</w:t>
            </w:r>
            <w:r w:rsidRPr="00ED6522">
              <w:rPr>
                <w:vertAlign w:val="superscript"/>
                <w:lang w:val="en-GB"/>
              </w:rPr>
              <w:t>1</w:t>
            </w:r>
            <w:r w:rsidRPr="00ED6522">
              <w:rPr>
                <w:lang w:val="en-GB"/>
              </w:rPr>
              <w:t>:</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CBE60D"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45820D"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9AF3FA"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8EB40E"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9E6F33"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1CE9F1"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47AA67" w14:textId="77777777" w:rsidR="002C66E5" w:rsidRPr="00ED6522" w:rsidRDefault="002C66E5" w:rsidP="002C66E5">
            <w:pPr>
              <w:pStyle w:val="TextTable"/>
              <w:rPr>
                <w:lang w:val="en-GB"/>
              </w:rPr>
            </w:pPr>
          </w:p>
        </w:tc>
      </w:tr>
      <w:tr w:rsidR="002C66E5" w:rsidRPr="00ED6522" w14:paraId="65576000" w14:textId="77777777" w:rsidTr="0051133C">
        <w:trPr>
          <w:trHeight w:val="60"/>
        </w:trPr>
        <w:tc>
          <w:tcPr>
            <w:tcW w:w="6441" w:type="dxa"/>
            <w:tcBorders>
              <w:top w:val="single" w:sz="4" w:space="0" w:color="FFFFFF" w:themeColor="background1"/>
              <w:left w:val="single" w:sz="4" w:space="0" w:color="AAAAAA" w:themeColor="accent5"/>
              <w:bottom w:val="single" w:sz="4" w:space="0" w:color="AAAAAA" w:themeColor="accent5"/>
              <w:right w:val="single" w:sz="4" w:space="0" w:color="AAAAAA" w:themeColor="accent5"/>
            </w:tcBorders>
            <w:shd w:val="clear" w:color="auto" w:fill="AAAAAA" w:themeFill="accent5"/>
          </w:tcPr>
          <w:p w14:paraId="148F84F2" w14:textId="77777777" w:rsidR="002C66E5" w:rsidRPr="00ED6522" w:rsidRDefault="002C66E5" w:rsidP="002C66E5">
            <w:pPr>
              <w:pStyle w:val="HeadlineTable"/>
              <w:rPr>
                <w:lang w:val="en-GB"/>
              </w:rPr>
            </w:pPr>
            <w:r w:rsidRPr="00ED6522">
              <w:rPr>
                <w:lang w:val="en-GB"/>
              </w:rPr>
              <w:t>International Bunkers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EBFF78"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B48A57"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2C0D17"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FEEAE5"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862E3B"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A85B83"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CB6E68" w14:textId="77777777" w:rsidR="002C66E5" w:rsidRPr="00ED6522" w:rsidRDefault="002C66E5" w:rsidP="002C66E5">
            <w:pPr>
              <w:pStyle w:val="TextTable"/>
              <w:rPr>
                <w:lang w:val="en-GB"/>
              </w:rPr>
            </w:pPr>
          </w:p>
        </w:tc>
      </w:tr>
      <w:tr w:rsidR="002C66E5" w:rsidRPr="00ED6522" w14:paraId="2809F1EA"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0AC022" w14:textId="77777777" w:rsidR="002C66E5" w:rsidRPr="00ED6522" w:rsidRDefault="002C66E5" w:rsidP="002C66E5">
            <w:pPr>
              <w:pStyle w:val="TextTable"/>
              <w:tabs>
                <w:tab w:val="left" w:pos="574"/>
              </w:tabs>
              <w:rPr>
                <w:lang w:val="en-GB"/>
              </w:rPr>
            </w:pPr>
            <w:r w:rsidRPr="00ED6522">
              <w:rPr>
                <w:lang w:val="en-GB"/>
              </w:rPr>
              <w:t>International Aviation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79B3EB"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F7F07F"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D225D6"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023339"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73D932"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5FF6B7"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88BEBB" w14:textId="77777777" w:rsidR="002C66E5" w:rsidRPr="00ED6522" w:rsidRDefault="002C66E5" w:rsidP="002C66E5">
            <w:pPr>
              <w:pStyle w:val="TextTable"/>
              <w:rPr>
                <w:lang w:val="en-GB"/>
              </w:rPr>
            </w:pPr>
          </w:p>
        </w:tc>
      </w:tr>
      <w:tr w:rsidR="002C66E5" w:rsidRPr="00ED6522" w14:paraId="04C0E54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9259A7" w14:textId="77777777" w:rsidR="002C66E5" w:rsidRPr="00ED6522" w:rsidRDefault="002C66E5" w:rsidP="002C66E5">
            <w:pPr>
              <w:pStyle w:val="TextTable"/>
              <w:tabs>
                <w:tab w:val="left" w:pos="574"/>
              </w:tabs>
              <w:rPr>
                <w:lang w:val="en-GB"/>
              </w:rPr>
            </w:pPr>
            <w:r w:rsidRPr="00ED6522">
              <w:rPr>
                <w:lang w:val="en-GB"/>
              </w:rPr>
              <w:t>International Water-borne Transport</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8625A0"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5E2951"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63D920"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8D6C26"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7AF19B"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938E44"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C5A111" w14:textId="77777777" w:rsidR="002C66E5" w:rsidRPr="00ED6522" w:rsidRDefault="002C66E5" w:rsidP="002C66E5">
            <w:pPr>
              <w:pStyle w:val="TextTable"/>
              <w:rPr>
                <w:lang w:val="en-GB"/>
              </w:rPr>
            </w:pPr>
          </w:p>
        </w:tc>
      </w:tr>
      <w:tr w:rsidR="002C66E5" w:rsidRPr="00ED6522" w14:paraId="1E1D23EB" w14:textId="77777777" w:rsidTr="0051133C">
        <w:trPr>
          <w:trHeight w:val="60"/>
        </w:trPr>
        <w:tc>
          <w:tcPr>
            <w:tcW w:w="6441" w:type="dxa"/>
            <w:tcBorders>
              <w:top w:val="single" w:sz="4" w:space="0" w:color="AAAAAA" w:themeColor="accent5"/>
              <w:left w:val="single" w:sz="4" w:space="0" w:color="AAAAAA" w:themeColor="accent5"/>
              <w:bottom w:val="single" w:sz="4" w:space="0" w:color="FFFFFF" w:themeColor="background1"/>
              <w:right w:val="single" w:sz="4" w:space="0" w:color="AAAAAA" w:themeColor="accent5"/>
            </w:tcBorders>
            <w:shd w:val="clear" w:color="auto" w:fill="AAAAAA" w:themeFill="accent5"/>
          </w:tcPr>
          <w:p w14:paraId="77281E3E" w14:textId="77777777" w:rsidR="002C66E5" w:rsidRPr="00ED6522" w:rsidRDefault="002C66E5" w:rsidP="002C66E5">
            <w:pPr>
              <w:pStyle w:val="HeadlineTable"/>
              <w:rPr>
                <w:lang w:val="en-GB"/>
              </w:rPr>
            </w:pPr>
            <w:r w:rsidRPr="00ED6522">
              <w:rPr>
                <w:lang w:val="en-GB"/>
              </w:rPr>
              <w:t>Multilateral operations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1D27BC"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8A30D6"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805DE8"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9F50CB"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EB4878"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4823CC"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921ADB" w14:textId="77777777" w:rsidR="002C66E5" w:rsidRPr="00ED6522" w:rsidRDefault="002C66E5" w:rsidP="002C66E5">
            <w:pPr>
              <w:pStyle w:val="TextTable"/>
              <w:rPr>
                <w:lang w:val="en-GB"/>
              </w:rPr>
            </w:pPr>
          </w:p>
        </w:tc>
      </w:tr>
      <w:tr w:rsidR="002C66E5" w:rsidRPr="00ED6522" w14:paraId="615EBCD7" w14:textId="77777777" w:rsidTr="0051133C">
        <w:trPr>
          <w:trHeight w:val="60"/>
        </w:trPr>
        <w:tc>
          <w:tcPr>
            <w:tcW w:w="6441" w:type="dxa"/>
            <w:tcBorders>
              <w:top w:val="single" w:sz="4" w:space="0" w:color="FFFFFF" w:themeColor="background1"/>
              <w:left w:val="single" w:sz="4" w:space="0" w:color="AAAAAA" w:themeColor="accent5"/>
              <w:bottom w:val="single" w:sz="4" w:space="0" w:color="AAAAAA" w:themeColor="accent5"/>
              <w:right w:val="single" w:sz="4" w:space="0" w:color="AAAAAA" w:themeColor="accent5"/>
            </w:tcBorders>
            <w:shd w:val="clear" w:color="auto" w:fill="AAAAAA" w:themeFill="accent5"/>
          </w:tcPr>
          <w:p w14:paraId="5EF7B879" w14:textId="77777777" w:rsidR="002C66E5" w:rsidRPr="00ED6522" w:rsidRDefault="002C66E5" w:rsidP="002C66E5">
            <w:pPr>
              <w:pStyle w:val="HeadlineTable"/>
              <w:rPr>
                <w:lang w:val="en-GB"/>
              </w:rPr>
            </w:pPr>
            <w:r w:rsidRPr="00ED6522">
              <w:rPr>
                <w:lang w:val="en-GB"/>
              </w:rPr>
              <w:t>CO</w:t>
            </w:r>
            <w:r w:rsidRPr="00ED6522">
              <w:rPr>
                <w:vertAlign w:val="subscript"/>
                <w:lang w:val="en-GB"/>
              </w:rPr>
              <w:t>2</w:t>
            </w:r>
            <w:r w:rsidRPr="00ED6522">
              <w:rPr>
                <w:lang w:val="en-GB"/>
              </w:rPr>
              <w:t xml:space="preserve"> Emissions from Biomass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6CEC72"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B7C03C"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568A14"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FBD14C"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9914A5" w14:textId="77777777" w:rsidR="002C66E5" w:rsidRPr="00ED6522" w:rsidRDefault="002C66E5" w:rsidP="002C66E5">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B9D515" w14:textId="77777777" w:rsidR="002C66E5" w:rsidRPr="00ED6522" w:rsidRDefault="002C66E5" w:rsidP="002C66E5">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3069FC" w14:textId="77777777" w:rsidR="002C66E5" w:rsidRPr="00ED6522" w:rsidRDefault="002C66E5" w:rsidP="002C66E5">
            <w:pPr>
              <w:pStyle w:val="TextTable"/>
              <w:rPr>
                <w:lang w:val="en-GB"/>
              </w:rPr>
            </w:pPr>
          </w:p>
        </w:tc>
      </w:tr>
    </w:tbl>
    <w:p w14:paraId="0A7F6B36" w14:textId="77777777" w:rsidR="009E05FE" w:rsidRPr="00ED6522" w:rsidRDefault="00700346" w:rsidP="00700346">
      <w:pPr>
        <w:pStyle w:val="Source"/>
        <w:ind w:left="142" w:hanging="142"/>
        <w:rPr>
          <w:lang w:val="en-GB"/>
        </w:rPr>
      </w:pPr>
      <w:r w:rsidRPr="00ED6522">
        <w:rPr>
          <w:vertAlign w:val="superscript"/>
          <w:lang w:val="en-GB"/>
        </w:rPr>
        <w:t>1</w:t>
      </w:r>
      <w:r w:rsidRPr="00ED6522">
        <w:rPr>
          <w:lang w:val="en-GB"/>
        </w:rPr>
        <w:tab/>
        <w:t>Countries are asked to report emissions from international aviation and marine bunkers and multilateral operations, as well as carbon dioxide (CO</w:t>
      </w:r>
      <w:r w:rsidRPr="00ED6522">
        <w:rPr>
          <w:vertAlign w:val="subscript"/>
          <w:lang w:val="en-GB"/>
        </w:rPr>
        <w:t>2</w:t>
      </w:r>
      <w:r w:rsidRPr="00ED6522">
        <w:rPr>
          <w:lang w:val="en-GB"/>
        </w:rPr>
        <w:t xml:space="preserve">) emissions from biomass, under Memo items. </w:t>
      </w:r>
      <w:r w:rsidR="00A12FD0" w:rsidRPr="00ED6522">
        <w:rPr>
          <w:lang w:val="en-GB"/>
        </w:rPr>
        <w:br/>
      </w:r>
      <w:r w:rsidRPr="00ED6522">
        <w:rPr>
          <w:lang w:val="en-GB"/>
        </w:rPr>
        <w:t xml:space="preserve">These emissions should not be included in the national total emissions from the energy sector. Amounts of biomass used as fuel are included in the national energy consumption but the corresponding </w:t>
      </w:r>
      <w:r w:rsidR="00A12FD0" w:rsidRPr="00ED6522">
        <w:rPr>
          <w:lang w:val="en-GB"/>
        </w:rPr>
        <w:br/>
      </w:r>
      <w:r w:rsidRPr="00ED6522">
        <w:rPr>
          <w:lang w:val="en-GB"/>
        </w:rPr>
        <w:t>CO</w:t>
      </w:r>
      <w:r w:rsidRPr="00ED6522">
        <w:rPr>
          <w:vertAlign w:val="subscript"/>
          <w:lang w:val="en-GB"/>
        </w:rPr>
        <w:t>2</w:t>
      </w:r>
      <w:r w:rsidRPr="00ED6522">
        <w:rPr>
          <w:lang w:val="en-GB"/>
        </w:rPr>
        <w:t xml:space="preserve"> emissions are not included in the national total, as it is assumed that the biomass produced in a sustainable manner. If the biomass is harvested at an unsustainable rate, net CO</w:t>
      </w:r>
      <w:r w:rsidRPr="00F0401B">
        <w:rPr>
          <w:vertAlign w:val="subscript"/>
          <w:lang w:val="en-GB"/>
        </w:rPr>
        <w:t>2</w:t>
      </w:r>
      <w:r w:rsidRPr="00ED6522">
        <w:rPr>
          <w:lang w:val="en-GB"/>
        </w:rPr>
        <w:t xml:space="preserve"> emissions are accounted for as a loss of biomass stocks in the AFOLU sector.</w:t>
      </w:r>
    </w:p>
    <w:p w14:paraId="5540A7B2" w14:textId="77777777" w:rsidR="00797529" w:rsidRPr="00ED6522" w:rsidRDefault="00797529" w:rsidP="00797529">
      <w:pPr>
        <w:rPr>
          <w:lang w:val="en-GB"/>
        </w:rPr>
      </w:pPr>
    </w:p>
    <w:p w14:paraId="2C6E3088" w14:textId="77777777" w:rsidR="00626980" w:rsidRPr="00ED6522" w:rsidRDefault="00626980">
      <w:pPr>
        <w:spacing w:after="160" w:line="259" w:lineRule="auto"/>
        <w:jc w:val="left"/>
        <w:rPr>
          <w:lang w:val="en-GB"/>
        </w:rPr>
      </w:pPr>
      <w:r w:rsidRPr="00ED6522">
        <w:rPr>
          <w:lang w:val="en-GB"/>
        </w:rPr>
        <w:br w:type="page"/>
      </w:r>
    </w:p>
    <w:p w14:paraId="1A489538" w14:textId="77777777" w:rsidR="00626980" w:rsidRPr="00ED6522" w:rsidRDefault="00626980" w:rsidP="00626980">
      <w:pPr>
        <w:pStyle w:val="Beschriftung"/>
        <w:rPr>
          <w:lang w:val="en-GB"/>
        </w:rPr>
      </w:pPr>
      <w:bookmarkStart w:id="143" w:name="_Ref61521971"/>
      <w:bookmarkStart w:id="144" w:name="_Toc90029756"/>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12</w:t>
      </w:r>
      <w:r w:rsidRPr="00ED6522">
        <w:rPr>
          <w:lang w:val="en-GB"/>
        </w:rPr>
        <w:fldChar w:fldCharType="end"/>
      </w:r>
      <w:bookmarkEnd w:id="143"/>
      <w:r w:rsidRPr="00ED6522">
        <w:rPr>
          <w:lang w:val="en-GB"/>
        </w:rPr>
        <w:t>: Sectoral report for industrial processes and product use.</w:t>
      </w:r>
      <w:bookmarkEnd w:id="144"/>
    </w:p>
    <w:p w14:paraId="6D914794" w14:textId="77777777" w:rsidR="00626980" w:rsidRPr="00ED6522" w:rsidRDefault="00626980" w:rsidP="00626980">
      <w:pPr>
        <w:rPr>
          <w:lang w:val="en-GB"/>
        </w:rPr>
      </w:pPr>
      <w:r w:rsidRPr="00ED6522">
        <w:rPr>
          <w:lang w:val="en-GB"/>
        </w:rPr>
        <w:t xml:space="preserve">(Please insert here the year to which the table applies, </w:t>
      </w:r>
      <w:r w:rsidR="006A2679" w:rsidRPr="00ED6522">
        <w:rPr>
          <w:lang w:val="en-GB"/>
        </w:rPr>
        <w:t>e.g.,</w:t>
      </w:r>
      <w:r w:rsidRPr="00ED6522">
        <w:rPr>
          <w:lang w:val="en-GB"/>
        </w:rPr>
        <w:t xml:space="preserve"> 2014. Follow the instructions on using notation keys in </w:t>
      </w:r>
      <w:r w:rsidR="00470A25">
        <w:rPr>
          <w:lang w:val="en-GB"/>
        </w:rPr>
        <w:t>C</w:t>
      </w:r>
      <w:r w:rsidRPr="00ED6522">
        <w:rPr>
          <w:lang w:val="en-GB"/>
        </w:rPr>
        <w:t xml:space="preserve">hapter </w:t>
      </w:r>
      <w:r w:rsidR="00470A25" w:rsidRPr="001B408D">
        <w:rPr>
          <w:u w:val="single"/>
          <w:lang w:val="en-GB"/>
        </w:rPr>
        <w:fldChar w:fldCharType="begin"/>
      </w:r>
      <w:r w:rsidR="00470A25" w:rsidRPr="001B408D">
        <w:rPr>
          <w:u w:val="single"/>
          <w:lang w:val="en-GB"/>
        </w:rPr>
        <w:instrText xml:space="preserve"> REF _Ref63073039 \r \h </w:instrText>
      </w:r>
      <w:r w:rsidR="00470A25" w:rsidRPr="001B408D">
        <w:rPr>
          <w:u w:val="single"/>
          <w:lang w:val="en-GB"/>
        </w:rPr>
      </w:r>
      <w:r w:rsidR="00470A25" w:rsidRPr="001B408D">
        <w:rPr>
          <w:u w:val="single"/>
          <w:lang w:val="en-GB"/>
        </w:rPr>
        <w:fldChar w:fldCharType="separate"/>
      </w:r>
      <w:r w:rsidR="00BC4C90">
        <w:rPr>
          <w:u w:val="single"/>
          <w:lang w:val="en-GB"/>
        </w:rPr>
        <w:t>3</w:t>
      </w:r>
      <w:r w:rsidR="00470A25" w:rsidRPr="001B408D">
        <w:rPr>
          <w:u w:val="single"/>
          <w:lang w:val="en-GB"/>
        </w:rPr>
        <w:fldChar w:fldCharType="end"/>
      </w:r>
      <w:r w:rsidRPr="00ED6522">
        <w:rPr>
          <w:lang w:val="en-GB"/>
        </w:rPr>
        <w:t>)</w:t>
      </w:r>
    </w:p>
    <w:tbl>
      <w:tblPr>
        <w:tblStyle w:val="Tabellenraster"/>
        <w:tblW w:w="14690" w:type="dxa"/>
        <w:tblInd w:w="-5" w:type="dxa"/>
        <w:tblLayout w:type="fixed"/>
        <w:tblCellMar>
          <w:left w:w="113" w:type="dxa"/>
          <w:right w:w="113" w:type="dxa"/>
        </w:tblCellMar>
        <w:tblLook w:val="04A0" w:firstRow="1" w:lastRow="0" w:firstColumn="1" w:lastColumn="0" w:noHBand="0" w:noVBand="1"/>
      </w:tblPr>
      <w:tblGrid>
        <w:gridCol w:w="3095"/>
        <w:gridCol w:w="708"/>
        <w:gridCol w:w="709"/>
        <w:gridCol w:w="709"/>
        <w:gridCol w:w="709"/>
        <w:gridCol w:w="709"/>
        <w:gridCol w:w="709"/>
        <w:gridCol w:w="2197"/>
        <w:gridCol w:w="2197"/>
        <w:gridCol w:w="709"/>
        <w:gridCol w:w="708"/>
        <w:gridCol w:w="851"/>
        <w:gridCol w:w="680"/>
      </w:tblGrid>
      <w:tr w:rsidR="00644F99" w:rsidRPr="000200DA" w14:paraId="6EAAB04A" w14:textId="77777777" w:rsidTr="0051133C">
        <w:trPr>
          <w:trHeight w:val="60"/>
          <w:tblHeader/>
        </w:trPr>
        <w:tc>
          <w:tcPr>
            <w:tcW w:w="14690" w:type="dxa"/>
            <w:gridSpan w:val="13"/>
            <w:tcBorders>
              <w:top w:val="single" w:sz="4" w:space="0" w:color="001B50" w:themeColor="accent1"/>
              <w:left w:val="single" w:sz="4" w:space="0" w:color="001B50" w:themeColor="accent1"/>
              <w:bottom w:val="single" w:sz="4" w:space="0" w:color="001B50" w:themeColor="accent1"/>
              <w:right w:val="single" w:sz="4" w:space="0" w:color="001B50" w:themeColor="accent1"/>
            </w:tcBorders>
            <w:shd w:val="clear" w:color="auto" w:fill="001B50" w:themeFill="accent1"/>
            <w:vAlign w:val="bottom"/>
          </w:tcPr>
          <w:p w14:paraId="7973E87B" w14:textId="77777777" w:rsidR="00644F99" w:rsidRPr="00ED6522" w:rsidRDefault="00644F99" w:rsidP="009524F8">
            <w:pPr>
              <w:pStyle w:val="HeadlineTablesmall"/>
            </w:pPr>
            <w:r w:rsidRPr="00ED6522">
              <w:t>SECTORAL REPORT FOR THE IPPU SECTOR</w:t>
            </w:r>
          </w:p>
        </w:tc>
      </w:tr>
      <w:tr w:rsidR="001A4C46" w:rsidRPr="00ED6522" w14:paraId="35F7B1F1" w14:textId="77777777" w:rsidTr="0051133C">
        <w:trPr>
          <w:trHeight w:val="60"/>
          <w:tblHeader/>
        </w:trPr>
        <w:tc>
          <w:tcPr>
            <w:tcW w:w="3095" w:type="dxa"/>
            <w:vMerge w:val="restart"/>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2539FF98" w14:textId="77777777" w:rsidR="00644F99" w:rsidRPr="00ED6522" w:rsidRDefault="00644F99" w:rsidP="009524F8">
            <w:pPr>
              <w:pStyle w:val="HeadlineTablesmall"/>
            </w:pPr>
            <w:r w:rsidRPr="00ED6522">
              <w:t xml:space="preserve">GREENHOUSE GAS SOURCE </w:t>
            </w:r>
            <w:r w:rsidR="001A4C46" w:rsidRPr="00ED6522">
              <w:br/>
            </w:r>
            <w:r w:rsidRPr="00ED6522">
              <w:t>AND SINK CATEGORIES</w:t>
            </w:r>
          </w:p>
        </w:tc>
        <w:tc>
          <w:tcPr>
            <w:tcW w:w="70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D0F35AC" w14:textId="77777777" w:rsidR="00644F99" w:rsidRPr="00ED6522" w:rsidRDefault="00644F99" w:rsidP="00644F99">
            <w:pPr>
              <w:pStyle w:val="HeadlineTablesmall"/>
            </w:pPr>
            <w:r w:rsidRPr="00ED6522">
              <w:t>CO</w:t>
            </w:r>
            <w:r w:rsidRPr="00ED6522">
              <w:rPr>
                <w:vertAlign w:val="subscript"/>
              </w:rPr>
              <w:t>2</w:t>
            </w:r>
          </w:p>
        </w:tc>
        <w:tc>
          <w:tcPr>
            <w:tcW w:w="70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B8ADDF5" w14:textId="77777777" w:rsidR="00644F99" w:rsidRPr="00ED6522" w:rsidRDefault="00644F99" w:rsidP="009524F8">
            <w:pPr>
              <w:pStyle w:val="HeadlineTablesmall"/>
            </w:pPr>
            <w:r w:rsidRPr="00ED6522">
              <w:t>CH</w:t>
            </w:r>
            <w:r w:rsidRPr="00ED6522">
              <w:rPr>
                <w:vertAlign w:val="subscript"/>
              </w:rPr>
              <w:t>4</w:t>
            </w:r>
          </w:p>
        </w:tc>
        <w:tc>
          <w:tcPr>
            <w:tcW w:w="709" w:type="dxa"/>
            <w:tcBorders>
              <w:top w:val="single" w:sz="4" w:space="0" w:color="001B50" w:themeColor="accent1"/>
              <w:left w:val="single" w:sz="4" w:space="0" w:color="FFFFFF" w:themeColor="background1"/>
              <w:bottom w:val="single" w:sz="4" w:space="0" w:color="001B50" w:themeColor="accent1"/>
              <w:right w:val="single" w:sz="12" w:space="0" w:color="FFFFFF" w:themeColor="background1"/>
            </w:tcBorders>
            <w:shd w:val="clear" w:color="auto" w:fill="001B50" w:themeFill="accent1"/>
            <w:vAlign w:val="bottom"/>
          </w:tcPr>
          <w:p w14:paraId="6971A4A4" w14:textId="77777777" w:rsidR="00644F99" w:rsidRPr="00ED6522" w:rsidRDefault="00644F99" w:rsidP="009524F8">
            <w:pPr>
              <w:pStyle w:val="HeadlineTablesmall"/>
            </w:pPr>
            <w:r w:rsidRPr="00ED6522">
              <w:t>N</w:t>
            </w:r>
            <w:r w:rsidRPr="00ED6522">
              <w:rPr>
                <w:vertAlign w:val="subscript"/>
              </w:rPr>
              <w:t>2</w:t>
            </w:r>
            <w:r w:rsidRPr="00ED6522">
              <w:t>O</w:t>
            </w:r>
          </w:p>
        </w:tc>
        <w:tc>
          <w:tcPr>
            <w:tcW w:w="709" w:type="dxa"/>
            <w:tcBorders>
              <w:top w:val="single" w:sz="4" w:space="0" w:color="001B50" w:themeColor="accent1"/>
              <w:left w:val="single" w:sz="12"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7C620F6" w14:textId="77777777" w:rsidR="00644F99" w:rsidRPr="00ED6522" w:rsidRDefault="00644F99" w:rsidP="009524F8">
            <w:pPr>
              <w:pStyle w:val="HeadlineTablesmall"/>
            </w:pPr>
            <w:r w:rsidRPr="00ED6522">
              <w:t>HFCs</w:t>
            </w:r>
          </w:p>
        </w:tc>
        <w:tc>
          <w:tcPr>
            <w:tcW w:w="70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6EB6119" w14:textId="77777777" w:rsidR="00644F99" w:rsidRPr="00ED6522" w:rsidRDefault="00644F99" w:rsidP="009524F8">
            <w:pPr>
              <w:pStyle w:val="HeadlineTablesmall"/>
            </w:pPr>
            <w:r w:rsidRPr="00ED6522">
              <w:t>PFCs</w:t>
            </w:r>
          </w:p>
        </w:tc>
        <w:tc>
          <w:tcPr>
            <w:tcW w:w="70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EF8CCDA" w14:textId="77777777" w:rsidR="00644F99" w:rsidRPr="00ED6522" w:rsidRDefault="00644F99" w:rsidP="009524F8">
            <w:pPr>
              <w:pStyle w:val="HeadlineTablesmall"/>
            </w:pPr>
            <w:r w:rsidRPr="00ED6522">
              <w:t>SF</w:t>
            </w:r>
            <w:r w:rsidRPr="00ED6522">
              <w:rPr>
                <w:vertAlign w:val="subscript"/>
              </w:rPr>
              <w:t>6</w:t>
            </w:r>
          </w:p>
        </w:tc>
        <w:tc>
          <w:tcPr>
            <w:tcW w:w="2197"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9D7C00F" w14:textId="77777777" w:rsidR="00644F99" w:rsidRPr="00ED6522" w:rsidRDefault="00644F99" w:rsidP="00644F99">
            <w:pPr>
              <w:pStyle w:val="HeadlineTablesmall"/>
            </w:pPr>
            <w:r w:rsidRPr="00ED6522">
              <w:t>Other halo</w:t>
            </w:r>
            <w:r w:rsidRPr="00ED6522">
              <w:softHyphen/>
              <w:t xml:space="preserve">genated gases </w:t>
            </w:r>
            <w:r w:rsidRPr="00ED6522">
              <w:br/>
              <w:t>with CO</w:t>
            </w:r>
            <w:r w:rsidRPr="00ED6522">
              <w:rPr>
                <w:vertAlign w:val="subscript"/>
              </w:rPr>
              <w:t>2</w:t>
            </w:r>
            <w:r w:rsidRPr="00ED6522">
              <w:t xml:space="preserve"> equivalent conversion</w:t>
            </w:r>
          </w:p>
        </w:tc>
        <w:tc>
          <w:tcPr>
            <w:tcW w:w="2197" w:type="dxa"/>
            <w:tcBorders>
              <w:top w:val="single" w:sz="4" w:space="0" w:color="001B50" w:themeColor="accent1"/>
              <w:left w:val="single" w:sz="4" w:space="0" w:color="FFFFFF" w:themeColor="background1"/>
              <w:bottom w:val="single" w:sz="4" w:space="0" w:color="001B50" w:themeColor="accent1"/>
              <w:right w:val="single" w:sz="12" w:space="0" w:color="FFFFFF" w:themeColor="background1"/>
            </w:tcBorders>
            <w:shd w:val="clear" w:color="auto" w:fill="001B50" w:themeFill="accent1"/>
            <w:vAlign w:val="bottom"/>
          </w:tcPr>
          <w:p w14:paraId="34EFB267" w14:textId="77777777" w:rsidR="00644F99" w:rsidRPr="00ED6522" w:rsidRDefault="00644F99" w:rsidP="00644F99">
            <w:pPr>
              <w:pStyle w:val="HeadlineTablesmall"/>
            </w:pPr>
            <w:r w:rsidRPr="00ED6522">
              <w:t>Other halo</w:t>
            </w:r>
            <w:r w:rsidRPr="00ED6522">
              <w:softHyphen/>
              <w:t>genated gases without CO</w:t>
            </w:r>
            <w:r w:rsidRPr="00ED6522">
              <w:rPr>
                <w:vertAlign w:val="subscript"/>
              </w:rPr>
              <w:t>2</w:t>
            </w:r>
            <w:r w:rsidRPr="00ED6522">
              <w:t xml:space="preserve"> equivalent conversion factors</w:t>
            </w:r>
          </w:p>
        </w:tc>
        <w:tc>
          <w:tcPr>
            <w:tcW w:w="709" w:type="dxa"/>
            <w:tcBorders>
              <w:top w:val="single" w:sz="4" w:space="0" w:color="001B50" w:themeColor="accent1"/>
              <w:left w:val="single" w:sz="12"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A9BE0AC" w14:textId="77777777" w:rsidR="00644F99" w:rsidRPr="00ED6522" w:rsidRDefault="00644F99" w:rsidP="009524F8">
            <w:pPr>
              <w:pStyle w:val="HeadlineTablesmall"/>
            </w:pPr>
            <w:r w:rsidRPr="00ED6522">
              <w:t>NO</w:t>
            </w:r>
            <w:r w:rsidRPr="00ED6522">
              <w:rPr>
                <w:vertAlign w:val="subscript"/>
              </w:rPr>
              <w:t>x</w:t>
            </w:r>
          </w:p>
        </w:tc>
        <w:tc>
          <w:tcPr>
            <w:tcW w:w="70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9071CB8" w14:textId="77777777" w:rsidR="00644F99" w:rsidRPr="00ED6522" w:rsidRDefault="00644F99" w:rsidP="009524F8">
            <w:pPr>
              <w:pStyle w:val="HeadlineTablesmall"/>
            </w:pPr>
            <w:r w:rsidRPr="00ED6522">
              <w:t>CO</w:t>
            </w:r>
          </w:p>
        </w:tc>
        <w:tc>
          <w:tcPr>
            <w:tcW w:w="851"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0E5B0D0" w14:textId="77777777" w:rsidR="00644F99" w:rsidRPr="00ED6522" w:rsidRDefault="00644F99" w:rsidP="009524F8">
            <w:pPr>
              <w:pStyle w:val="HeadlineTablesmall"/>
            </w:pPr>
            <w:r w:rsidRPr="00ED6522">
              <w:t>NMVOCs</w:t>
            </w:r>
          </w:p>
        </w:tc>
        <w:tc>
          <w:tcPr>
            <w:tcW w:w="680"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6BCD9AE" w14:textId="77777777" w:rsidR="00644F99" w:rsidRPr="00ED6522" w:rsidRDefault="00644F99" w:rsidP="009524F8">
            <w:pPr>
              <w:pStyle w:val="HeadlineTablesmall"/>
            </w:pPr>
            <w:r w:rsidRPr="00ED6522">
              <w:t>SO</w:t>
            </w:r>
            <w:r w:rsidRPr="00ED6522">
              <w:rPr>
                <w:vertAlign w:val="subscript"/>
              </w:rPr>
              <w:t>2</w:t>
            </w:r>
          </w:p>
        </w:tc>
      </w:tr>
      <w:tr w:rsidR="001A4C46" w:rsidRPr="00ED6522" w14:paraId="06BCC9F1" w14:textId="77777777" w:rsidTr="0051133C">
        <w:trPr>
          <w:trHeight w:val="60"/>
          <w:tblHeader/>
        </w:trPr>
        <w:tc>
          <w:tcPr>
            <w:tcW w:w="3095" w:type="dxa"/>
            <w:vMerge/>
            <w:tcBorders>
              <w:left w:val="single" w:sz="4" w:space="0" w:color="001B50" w:themeColor="accent1"/>
              <w:bottom w:val="single" w:sz="4" w:space="0" w:color="001B50" w:themeColor="accent1"/>
              <w:right w:val="single" w:sz="4" w:space="0" w:color="FFFFFF" w:themeColor="background1"/>
            </w:tcBorders>
            <w:shd w:val="clear" w:color="auto" w:fill="E6E6E6" w:themeFill="accent6"/>
          </w:tcPr>
          <w:p w14:paraId="7A723A32" w14:textId="77777777" w:rsidR="001A4C46" w:rsidRPr="00ED6522" w:rsidRDefault="001A4C46" w:rsidP="00644F99">
            <w:pPr>
              <w:pStyle w:val="HeadlineTablesmall"/>
            </w:pPr>
          </w:p>
        </w:tc>
        <w:tc>
          <w:tcPr>
            <w:tcW w:w="2126" w:type="dxa"/>
            <w:gridSpan w:val="3"/>
            <w:tcBorders>
              <w:top w:val="single" w:sz="4" w:space="0" w:color="001B50" w:themeColor="accent1"/>
              <w:left w:val="single" w:sz="4" w:space="0" w:color="FFFFFF" w:themeColor="background1"/>
              <w:bottom w:val="single" w:sz="4" w:space="0" w:color="3080F0" w:themeColor="accent2"/>
              <w:right w:val="single" w:sz="12" w:space="0" w:color="FFFFFF" w:themeColor="background1"/>
            </w:tcBorders>
            <w:shd w:val="clear" w:color="auto" w:fill="3080F0" w:themeFill="accent2"/>
          </w:tcPr>
          <w:p w14:paraId="0B2F9398" w14:textId="77777777" w:rsidR="001A4C46" w:rsidRPr="00ED6522" w:rsidRDefault="001A4C46" w:rsidP="00644F99">
            <w:pPr>
              <w:pStyle w:val="HeadlineTablesmall"/>
              <w:jc w:val="center"/>
            </w:pPr>
            <w:r w:rsidRPr="00ED6522">
              <w:t>(Gg)</w:t>
            </w:r>
          </w:p>
        </w:tc>
        <w:tc>
          <w:tcPr>
            <w:tcW w:w="6521" w:type="dxa"/>
            <w:gridSpan w:val="5"/>
            <w:tcBorders>
              <w:top w:val="single" w:sz="4" w:space="0" w:color="001B50" w:themeColor="accent1"/>
              <w:left w:val="single" w:sz="12" w:space="0" w:color="FFFFFF" w:themeColor="background1"/>
              <w:bottom w:val="single" w:sz="4" w:space="0" w:color="3080F0" w:themeColor="accent2"/>
              <w:right w:val="single" w:sz="12" w:space="0" w:color="FFFFFF" w:themeColor="background1"/>
            </w:tcBorders>
            <w:shd w:val="clear" w:color="auto" w:fill="3080F0" w:themeFill="accent2"/>
          </w:tcPr>
          <w:p w14:paraId="3B3DD269" w14:textId="77777777" w:rsidR="001A4C46" w:rsidRPr="00ED6522" w:rsidRDefault="001A4C46" w:rsidP="00644F99">
            <w:pPr>
              <w:pStyle w:val="HeadlineTablesmall"/>
              <w:jc w:val="center"/>
            </w:pPr>
            <w:r w:rsidRPr="00ED6522">
              <w:t>CO</w:t>
            </w:r>
            <w:r w:rsidRPr="00ED6522">
              <w:rPr>
                <w:vertAlign w:val="subscript"/>
              </w:rPr>
              <w:t>2</w:t>
            </w:r>
            <w:r w:rsidRPr="00ED6522">
              <w:t xml:space="preserve"> equivalent (Gg)</w:t>
            </w:r>
          </w:p>
        </w:tc>
        <w:tc>
          <w:tcPr>
            <w:tcW w:w="2948" w:type="dxa"/>
            <w:gridSpan w:val="4"/>
            <w:tcBorders>
              <w:top w:val="single" w:sz="4" w:space="0" w:color="001B50" w:themeColor="accent1"/>
              <w:left w:val="single" w:sz="12" w:space="0" w:color="FFFFFF" w:themeColor="background1"/>
              <w:bottom w:val="single" w:sz="4" w:space="0" w:color="3080F0" w:themeColor="accent2"/>
              <w:right w:val="single" w:sz="4" w:space="0" w:color="3080F0" w:themeColor="accent2"/>
            </w:tcBorders>
            <w:shd w:val="clear" w:color="auto" w:fill="3080F0" w:themeFill="accent2"/>
          </w:tcPr>
          <w:p w14:paraId="4DBDD5B8" w14:textId="77777777" w:rsidR="001A4C46" w:rsidRPr="00ED6522" w:rsidRDefault="001A4C46" w:rsidP="00644F99">
            <w:pPr>
              <w:pStyle w:val="HeadlineTablesmall"/>
              <w:jc w:val="center"/>
            </w:pPr>
            <w:r w:rsidRPr="00ED6522">
              <w:t xml:space="preserve"> (Gg)</w:t>
            </w:r>
          </w:p>
        </w:tc>
      </w:tr>
      <w:tr w:rsidR="001A4C46" w:rsidRPr="000200DA" w14:paraId="07893D01"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6F6F6F" w:themeFill="accent4"/>
          </w:tcPr>
          <w:p w14:paraId="139BCAB7" w14:textId="77777777" w:rsidR="00644F99" w:rsidRPr="00ED6522" w:rsidRDefault="00975717" w:rsidP="009524F8">
            <w:pPr>
              <w:pStyle w:val="TextTablesmall"/>
              <w:tabs>
                <w:tab w:val="left" w:pos="350"/>
              </w:tabs>
              <w:rPr>
                <w:rFonts w:ascii="Open Sans SemiBold" w:hAnsi="Open Sans SemiBold" w:cs="Open Sans SemiBold"/>
                <w:color w:val="FFFFFF" w:themeColor="background1"/>
              </w:rPr>
            </w:pPr>
            <w:r w:rsidRPr="00ED6522">
              <w:rPr>
                <w:rFonts w:ascii="Open Sans SemiBold" w:hAnsi="Open Sans SemiBold" w:cs="Open Sans SemiBold"/>
                <w:color w:val="FFFFFF" w:themeColor="background1"/>
              </w:rPr>
              <w:t>2</w:t>
            </w:r>
            <w:r w:rsidRPr="00ED6522">
              <w:rPr>
                <w:rFonts w:ascii="Open Sans SemiBold" w:hAnsi="Open Sans SemiBold" w:cs="Open Sans SemiBold"/>
                <w:color w:val="FFFFFF" w:themeColor="background1"/>
              </w:rPr>
              <w:tab/>
              <w:t xml:space="preserve">INDUSTRIAL PROCESSES </w:t>
            </w:r>
            <w:r w:rsidR="008E4A23" w:rsidRPr="00ED6522">
              <w:rPr>
                <w:rFonts w:ascii="Open Sans SemiBold" w:hAnsi="Open Sans SemiBold" w:cs="Open Sans SemiBold"/>
                <w:color w:val="FFFFFF" w:themeColor="background1"/>
              </w:rPr>
              <w:br/>
            </w:r>
            <w:r w:rsidR="008E4A23" w:rsidRPr="00ED6522">
              <w:rPr>
                <w:rFonts w:ascii="Open Sans SemiBold" w:hAnsi="Open Sans SemiBold" w:cs="Open Sans SemiBold"/>
                <w:color w:val="FFFFFF" w:themeColor="background1"/>
              </w:rPr>
              <w:tab/>
            </w:r>
            <w:r w:rsidRPr="00ED6522">
              <w:rPr>
                <w:rFonts w:ascii="Open Sans SemiBold" w:hAnsi="Open Sans SemiBold" w:cs="Open Sans SemiBold"/>
                <w:color w:val="FFFFFF" w:themeColor="background1"/>
              </w:rPr>
              <w:t>AND</w:t>
            </w:r>
            <w:r w:rsidR="008E4A23" w:rsidRPr="00ED6522">
              <w:rPr>
                <w:rFonts w:ascii="Open Sans SemiBold" w:hAnsi="Open Sans SemiBold" w:cs="Open Sans SemiBold"/>
                <w:color w:val="FFFFFF" w:themeColor="background1"/>
              </w:rPr>
              <w:t xml:space="preserve"> </w:t>
            </w:r>
            <w:r w:rsidRPr="00ED6522">
              <w:rPr>
                <w:rFonts w:ascii="Open Sans SemiBold" w:hAnsi="Open Sans SemiBold" w:cs="Open Sans SemiBold"/>
                <w:color w:val="FFFFFF" w:themeColor="background1"/>
              </w:rPr>
              <w:t>PRODUCT USE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BC8FBE"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E34DE2"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12F931F" w14:textId="77777777" w:rsidR="00644F99" w:rsidRPr="00ED6522" w:rsidRDefault="00644F99" w:rsidP="009524F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92BD2B1"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3EC69E"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56479B" w14:textId="77777777" w:rsidR="00644F99" w:rsidRPr="00ED6522" w:rsidRDefault="00644F99" w:rsidP="009524F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05E597" w14:textId="77777777" w:rsidR="00644F99" w:rsidRPr="00ED6522" w:rsidRDefault="00644F99" w:rsidP="009524F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245C6D2" w14:textId="77777777" w:rsidR="00644F99" w:rsidRPr="00ED6522" w:rsidRDefault="00644F99" w:rsidP="009524F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9E92E85" w14:textId="77777777" w:rsidR="00644F99" w:rsidRPr="00ED6522" w:rsidRDefault="00644F99" w:rsidP="009524F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AA820E" w14:textId="77777777" w:rsidR="00644F99" w:rsidRPr="00ED6522" w:rsidRDefault="00644F99" w:rsidP="009524F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4C0F7A" w14:textId="77777777" w:rsidR="00644F99" w:rsidRPr="00ED6522" w:rsidRDefault="00644F99" w:rsidP="009524F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FAA499" w14:textId="77777777" w:rsidR="00644F99" w:rsidRPr="00ED6522" w:rsidRDefault="00644F99" w:rsidP="009524F8">
            <w:pPr>
              <w:pStyle w:val="TextTablesmall"/>
            </w:pPr>
          </w:p>
        </w:tc>
      </w:tr>
      <w:tr w:rsidR="001A4C46" w:rsidRPr="00ED6522" w14:paraId="596E033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6F6046A" w14:textId="77777777" w:rsidR="00644F99" w:rsidRPr="00ED6522" w:rsidRDefault="008E4A23" w:rsidP="009524F8">
            <w:pPr>
              <w:pStyle w:val="TextTablesmall"/>
              <w:tabs>
                <w:tab w:val="left" w:pos="350"/>
              </w:tabs>
              <w:rPr>
                <w:rFonts w:ascii="Open Sans SemiBold" w:hAnsi="Open Sans SemiBold" w:cs="Open Sans SemiBold"/>
                <w:color w:val="FFFFFF" w:themeColor="background1"/>
              </w:rPr>
            </w:pPr>
            <w:r w:rsidRPr="00ED6522">
              <w:rPr>
                <w:rFonts w:ascii="Open Sans SemiBold" w:hAnsi="Open Sans SemiBold" w:cs="Open Sans SemiBold"/>
                <w:color w:val="FFFFFF" w:themeColor="background1"/>
              </w:rPr>
              <w:t>2A</w:t>
            </w:r>
            <w:r w:rsidRPr="00ED6522">
              <w:rPr>
                <w:rFonts w:ascii="Open Sans SemiBold" w:hAnsi="Open Sans SemiBold" w:cs="Open Sans SemiBold"/>
                <w:color w:val="FFFFFF" w:themeColor="background1"/>
              </w:rPr>
              <w:tab/>
              <w:t>Mineral Industry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14380F"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B74EAB"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C51F14D" w14:textId="77777777" w:rsidR="00644F99" w:rsidRPr="00ED6522" w:rsidRDefault="00644F99" w:rsidP="009524F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EA3087D"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898470" w14:textId="77777777" w:rsidR="00644F99" w:rsidRPr="00ED6522" w:rsidRDefault="00644F99" w:rsidP="009524F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AAC595" w14:textId="77777777" w:rsidR="00644F99" w:rsidRPr="00ED6522" w:rsidRDefault="00644F99" w:rsidP="009524F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6AB994" w14:textId="77777777" w:rsidR="00644F99" w:rsidRPr="00ED6522" w:rsidRDefault="00644F99" w:rsidP="009524F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45E0B14" w14:textId="77777777" w:rsidR="00644F99" w:rsidRPr="00ED6522" w:rsidRDefault="00644F99" w:rsidP="009524F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6DBCD77" w14:textId="77777777" w:rsidR="00644F99" w:rsidRPr="00ED6522" w:rsidRDefault="00644F99" w:rsidP="009524F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6627D7" w14:textId="77777777" w:rsidR="00644F99" w:rsidRPr="00ED6522" w:rsidRDefault="00644F99" w:rsidP="009524F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136C99" w14:textId="77777777" w:rsidR="00644F99" w:rsidRPr="00ED6522" w:rsidRDefault="00644F99" w:rsidP="009524F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73A0F6A" w14:textId="77777777" w:rsidR="00644F99" w:rsidRPr="00ED6522" w:rsidRDefault="00644F99" w:rsidP="009524F8">
            <w:pPr>
              <w:pStyle w:val="TextTablesmall"/>
            </w:pPr>
          </w:p>
        </w:tc>
      </w:tr>
      <w:tr w:rsidR="008E4A23" w:rsidRPr="00ED6522" w14:paraId="056EB193"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7E272D" w14:textId="77777777" w:rsidR="008E4A23" w:rsidRPr="00ED6522" w:rsidRDefault="008E4A23" w:rsidP="008E4A23">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2A1</w:t>
            </w:r>
            <w:r w:rsidRPr="00ED6522">
              <w:rPr>
                <w:rFonts w:ascii="Open Sans SemiBold" w:hAnsi="Open Sans SemiBold" w:cs="Open Sans SemiBold"/>
              </w:rPr>
              <w:tab/>
              <w:t>Cement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B1CD27"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1828E9"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7E64105"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7593681"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8CDCF6"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05AAFF"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7DEC7A"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0E5D745"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C802877" w14:textId="77777777" w:rsidR="008E4A23" w:rsidRPr="00ED6522" w:rsidRDefault="008E4A23" w:rsidP="008E4A23">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9D3220" w14:textId="77777777" w:rsidR="008E4A23" w:rsidRPr="00ED6522" w:rsidRDefault="008E4A23" w:rsidP="008E4A23">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98C7BF" w14:textId="77777777" w:rsidR="008E4A23" w:rsidRPr="00ED6522" w:rsidRDefault="008E4A23" w:rsidP="008E4A23">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33C739" w14:textId="77777777" w:rsidR="008E4A23" w:rsidRPr="00ED6522" w:rsidRDefault="008E4A23" w:rsidP="008E4A23">
            <w:pPr>
              <w:pStyle w:val="TextTablesmall"/>
            </w:pPr>
          </w:p>
        </w:tc>
      </w:tr>
      <w:tr w:rsidR="008E4A23" w:rsidRPr="00ED6522" w14:paraId="485CAE4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9EFC0B" w14:textId="77777777" w:rsidR="008E4A23" w:rsidRPr="00ED6522" w:rsidRDefault="008E4A23" w:rsidP="008E4A23">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2A2</w:t>
            </w:r>
            <w:r w:rsidRPr="00ED6522">
              <w:rPr>
                <w:rFonts w:ascii="Open Sans SemiBold" w:hAnsi="Open Sans SemiBold" w:cs="Open Sans SemiBold"/>
              </w:rPr>
              <w:tab/>
              <w:t>Lime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37E8D8"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EC7ED1"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2C9C1F6"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122D063"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A12D86"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5C3311"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1FCE4B"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839F927"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31801D8" w14:textId="77777777" w:rsidR="008E4A23" w:rsidRPr="00ED6522" w:rsidRDefault="008E4A23" w:rsidP="008E4A23">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0B898B" w14:textId="77777777" w:rsidR="008E4A23" w:rsidRPr="00ED6522" w:rsidRDefault="008E4A23" w:rsidP="008E4A23">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A87DAD" w14:textId="77777777" w:rsidR="008E4A23" w:rsidRPr="00ED6522" w:rsidRDefault="008E4A23" w:rsidP="008E4A23">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EA2A12" w14:textId="77777777" w:rsidR="008E4A23" w:rsidRPr="00ED6522" w:rsidRDefault="008E4A23" w:rsidP="008E4A23">
            <w:pPr>
              <w:pStyle w:val="TextTablesmall"/>
            </w:pPr>
          </w:p>
        </w:tc>
      </w:tr>
      <w:tr w:rsidR="008E4A23" w:rsidRPr="00ED6522" w14:paraId="4435C92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97E843" w14:textId="77777777" w:rsidR="008E4A23" w:rsidRPr="00ED6522" w:rsidRDefault="008E4A23" w:rsidP="008E4A23">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2A3</w:t>
            </w:r>
            <w:r w:rsidRPr="00ED6522">
              <w:rPr>
                <w:rFonts w:ascii="Open Sans SemiBold" w:hAnsi="Open Sans SemiBold" w:cs="Open Sans SemiBold"/>
              </w:rPr>
              <w:tab/>
              <w:t>Glass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B62AD5"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95F4B5"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AD9C0F6"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ECC64D9"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45BD9C"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87EF47"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F335F6"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A69D690"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95934FE" w14:textId="77777777" w:rsidR="008E4A23" w:rsidRPr="00ED6522" w:rsidRDefault="008E4A23" w:rsidP="008E4A23">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52ED94" w14:textId="77777777" w:rsidR="008E4A23" w:rsidRPr="00ED6522" w:rsidRDefault="008E4A23" w:rsidP="008E4A23">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7149F6" w14:textId="77777777" w:rsidR="008E4A23" w:rsidRPr="00ED6522" w:rsidRDefault="008E4A23" w:rsidP="008E4A23">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2F64AB" w14:textId="77777777" w:rsidR="008E4A23" w:rsidRPr="00ED6522" w:rsidRDefault="008E4A23" w:rsidP="008E4A23">
            <w:pPr>
              <w:pStyle w:val="TextTablesmall"/>
            </w:pPr>
          </w:p>
        </w:tc>
      </w:tr>
      <w:tr w:rsidR="008E4A23" w:rsidRPr="000200DA" w14:paraId="6396C93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733050" w14:textId="77777777" w:rsidR="008E4A23" w:rsidRPr="00ED6522" w:rsidRDefault="008E4A23" w:rsidP="008E4A23">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2A4</w:t>
            </w:r>
            <w:r w:rsidRPr="00ED6522">
              <w:rPr>
                <w:rFonts w:ascii="Open Sans SemiBold" w:hAnsi="Open Sans SemiBold" w:cs="Open Sans SemiBold"/>
              </w:rPr>
              <w:tab/>
              <w:t>Other Process Uses of Carbonates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116806"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D0646E"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7A996EC"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00F8FBC"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09FB62"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FDC182"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F56914"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FCCD75F"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06F0658" w14:textId="77777777" w:rsidR="008E4A23" w:rsidRPr="00ED6522" w:rsidRDefault="008E4A23" w:rsidP="008E4A23">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532599" w14:textId="77777777" w:rsidR="008E4A23" w:rsidRPr="00ED6522" w:rsidRDefault="008E4A23" w:rsidP="008E4A23">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D6514C" w14:textId="77777777" w:rsidR="008E4A23" w:rsidRPr="00ED6522" w:rsidRDefault="008E4A23" w:rsidP="008E4A23">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6F9AE0B" w14:textId="77777777" w:rsidR="008E4A23" w:rsidRPr="00ED6522" w:rsidRDefault="008E4A23" w:rsidP="008E4A23">
            <w:pPr>
              <w:pStyle w:val="TextTablesmall"/>
            </w:pPr>
          </w:p>
        </w:tc>
      </w:tr>
      <w:tr w:rsidR="008E4A23" w:rsidRPr="00ED6522" w14:paraId="0E38B1F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B32312" w14:textId="77777777" w:rsidR="008E4A23" w:rsidRPr="00ED6522" w:rsidRDefault="008E4A23" w:rsidP="008E4A23">
            <w:pPr>
              <w:pStyle w:val="TextTablesmall"/>
              <w:tabs>
                <w:tab w:val="left" w:pos="350"/>
              </w:tabs>
              <w:rPr>
                <w:b/>
                <w:bCs/>
                <w:color w:val="000000" w:themeColor="text1"/>
              </w:rPr>
            </w:pPr>
            <w:r w:rsidRPr="00ED6522">
              <w:t>2A4a</w:t>
            </w:r>
            <w:r w:rsidRPr="00ED6522">
              <w:tab/>
              <w:t>Ceramics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553152"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51F114"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29A6163"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796D3A0"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4197F6"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6FAC6F"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36DFBD"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6321F17"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BDF8F7F" w14:textId="77777777" w:rsidR="008E4A23" w:rsidRPr="00ED6522" w:rsidRDefault="008E4A23" w:rsidP="008E4A23">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90C252" w14:textId="77777777" w:rsidR="008E4A23" w:rsidRPr="00ED6522" w:rsidRDefault="008E4A23" w:rsidP="008E4A23">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7B8CB2" w14:textId="77777777" w:rsidR="008E4A23" w:rsidRPr="00ED6522" w:rsidRDefault="008E4A23" w:rsidP="008E4A23">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D15864" w14:textId="77777777" w:rsidR="008E4A23" w:rsidRPr="00ED6522" w:rsidRDefault="008E4A23" w:rsidP="008E4A23">
            <w:pPr>
              <w:pStyle w:val="TextTablesmall"/>
            </w:pPr>
          </w:p>
        </w:tc>
      </w:tr>
      <w:tr w:rsidR="008E4A23" w:rsidRPr="000200DA" w14:paraId="5F9678C8"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1149EC" w14:textId="77777777" w:rsidR="008E4A23" w:rsidRPr="00ED6522" w:rsidRDefault="008E4A23" w:rsidP="008E4A23">
            <w:pPr>
              <w:pStyle w:val="TextTablesmall"/>
              <w:tabs>
                <w:tab w:val="left" w:pos="350"/>
              </w:tabs>
              <w:rPr>
                <w:b/>
                <w:bCs/>
                <w:color w:val="000000" w:themeColor="text1"/>
              </w:rPr>
            </w:pPr>
            <w:r w:rsidRPr="00ED6522">
              <w:t>2A4b</w:t>
            </w:r>
            <w:r w:rsidRPr="00ED6522">
              <w:tab/>
              <w:t>Other Uses of Soda Ash</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4DA4C0"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B60E34"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E4B9A10"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56221FD"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BEE05E"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B260EC"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3D115A"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CCF9ECF"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40C415E" w14:textId="77777777" w:rsidR="008E4A23" w:rsidRPr="00ED6522" w:rsidRDefault="008E4A23" w:rsidP="008E4A23">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3488A4" w14:textId="77777777" w:rsidR="008E4A23" w:rsidRPr="00ED6522" w:rsidRDefault="008E4A23" w:rsidP="008E4A23">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6ADF15" w14:textId="77777777" w:rsidR="008E4A23" w:rsidRPr="00ED6522" w:rsidRDefault="008E4A23" w:rsidP="008E4A23">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FD0ADC" w14:textId="77777777" w:rsidR="008E4A23" w:rsidRPr="00ED6522" w:rsidRDefault="008E4A23" w:rsidP="008E4A23">
            <w:pPr>
              <w:pStyle w:val="TextTablesmall"/>
            </w:pPr>
          </w:p>
        </w:tc>
      </w:tr>
      <w:tr w:rsidR="008E4A23" w:rsidRPr="000200DA" w14:paraId="5FBB686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A468D9" w14:textId="77777777" w:rsidR="008E4A23" w:rsidRPr="00BC4B01" w:rsidRDefault="008E4A23" w:rsidP="008E4A23">
            <w:pPr>
              <w:pStyle w:val="TextTablesmall"/>
              <w:tabs>
                <w:tab w:val="left" w:pos="350"/>
              </w:tabs>
              <w:rPr>
                <w:b/>
                <w:bCs/>
                <w:color w:val="000000" w:themeColor="text1"/>
                <w:lang w:val="fr-FR"/>
              </w:rPr>
            </w:pPr>
            <w:r w:rsidRPr="00BC4B01">
              <w:rPr>
                <w:lang w:val="fr-FR"/>
              </w:rPr>
              <w:t>2A4c</w:t>
            </w:r>
            <w:r w:rsidRPr="00BC4B01">
              <w:rPr>
                <w:lang w:val="fr-FR"/>
              </w:rPr>
              <w:tab/>
              <w:t xml:space="preserve">Non </w:t>
            </w:r>
            <w:proofErr w:type="spellStart"/>
            <w:r w:rsidRPr="00BC4B01">
              <w:rPr>
                <w:lang w:val="fr-FR"/>
              </w:rPr>
              <w:t>Metallurgical</w:t>
            </w:r>
            <w:proofErr w:type="spellEnd"/>
            <w:r w:rsidRPr="00BC4B01">
              <w:rPr>
                <w:lang w:val="fr-FR"/>
              </w:rPr>
              <w:br/>
            </w:r>
            <w:r w:rsidRPr="00BC4B01">
              <w:rPr>
                <w:lang w:val="fr-FR"/>
              </w:rPr>
              <w:tab/>
            </w:r>
            <w:proofErr w:type="spellStart"/>
            <w:r w:rsidRPr="00BC4B01">
              <w:rPr>
                <w:lang w:val="fr-FR"/>
              </w:rPr>
              <w:t>Magnesia</w:t>
            </w:r>
            <w:proofErr w:type="spellEnd"/>
            <w:r w:rsidRPr="00BC4B01">
              <w:rPr>
                <w:lang w:val="fr-FR"/>
              </w:rPr>
              <w:t xml:space="preserve">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571EA8" w14:textId="77777777" w:rsidR="008E4A23" w:rsidRPr="00BC4B01" w:rsidRDefault="008E4A23" w:rsidP="008E4A23">
            <w:pPr>
              <w:pStyle w:val="TextTablesmall"/>
              <w:rPr>
                <w:lang w:val="fr-FR"/>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3FD3FF" w14:textId="77777777" w:rsidR="008E4A23" w:rsidRPr="00BC4B01" w:rsidRDefault="008E4A23" w:rsidP="008E4A23">
            <w:pPr>
              <w:pStyle w:val="TextTablesmall"/>
              <w:rPr>
                <w:lang w:val="fr-FR"/>
              </w:rPr>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0B4A3A0" w14:textId="77777777" w:rsidR="008E4A23" w:rsidRPr="00BC4B01" w:rsidRDefault="008E4A23" w:rsidP="008E4A23">
            <w:pPr>
              <w:pStyle w:val="TextTablesmall"/>
              <w:rPr>
                <w:lang w:val="fr-FR"/>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CF5E5A5" w14:textId="77777777" w:rsidR="008E4A23" w:rsidRPr="00BC4B01" w:rsidRDefault="008E4A23" w:rsidP="008E4A23">
            <w:pPr>
              <w:pStyle w:val="TextTablesmall"/>
              <w:rPr>
                <w:lang w:val="fr-FR"/>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77F7D0" w14:textId="77777777" w:rsidR="008E4A23" w:rsidRPr="00BC4B01" w:rsidRDefault="008E4A23" w:rsidP="008E4A23">
            <w:pPr>
              <w:pStyle w:val="TextTablesmall"/>
              <w:rPr>
                <w:lang w:val="fr-FR"/>
              </w:rPr>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6A8643" w14:textId="77777777" w:rsidR="008E4A23" w:rsidRPr="00BC4B01" w:rsidRDefault="008E4A23" w:rsidP="008E4A23">
            <w:pPr>
              <w:pStyle w:val="TextTablesmall"/>
              <w:rPr>
                <w:lang w:val="fr-FR"/>
              </w:rPr>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AD6573" w14:textId="77777777" w:rsidR="008E4A23" w:rsidRPr="00BC4B01" w:rsidRDefault="008E4A23" w:rsidP="008E4A23">
            <w:pPr>
              <w:pStyle w:val="TextTablesmall"/>
              <w:rPr>
                <w:lang w:val="fr-FR"/>
              </w:rPr>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119B918" w14:textId="77777777" w:rsidR="008E4A23" w:rsidRPr="00BC4B01" w:rsidRDefault="008E4A23" w:rsidP="008E4A23">
            <w:pPr>
              <w:pStyle w:val="TextTablesmall"/>
              <w:rPr>
                <w:lang w:val="fr-FR"/>
              </w:rPr>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2DE946B" w14:textId="77777777" w:rsidR="008E4A23" w:rsidRPr="00BC4B01" w:rsidRDefault="008E4A23" w:rsidP="008E4A23">
            <w:pPr>
              <w:pStyle w:val="TextTablesmall"/>
              <w:rPr>
                <w:lang w:val="fr-FR"/>
              </w:rPr>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F07B9F" w14:textId="77777777" w:rsidR="008E4A23" w:rsidRPr="00BC4B01" w:rsidRDefault="008E4A23" w:rsidP="008E4A23">
            <w:pPr>
              <w:pStyle w:val="TextTablesmall"/>
              <w:rPr>
                <w:lang w:val="fr-FR"/>
              </w:rPr>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C39027" w14:textId="77777777" w:rsidR="008E4A23" w:rsidRPr="00BC4B01" w:rsidRDefault="008E4A23" w:rsidP="008E4A23">
            <w:pPr>
              <w:pStyle w:val="TextTablesmall"/>
              <w:rPr>
                <w:lang w:val="fr-FR"/>
              </w:rPr>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7DF8B8" w14:textId="77777777" w:rsidR="008E4A23" w:rsidRPr="00BC4B01" w:rsidRDefault="008E4A23" w:rsidP="008E4A23">
            <w:pPr>
              <w:pStyle w:val="TextTablesmall"/>
              <w:rPr>
                <w:lang w:val="fr-FR"/>
              </w:rPr>
            </w:pPr>
          </w:p>
        </w:tc>
      </w:tr>
      <w:tr w:rsidR="008E4A23" w:rsidRPr="00ED6522" w14:paraId="6E16DA3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A25001" w14:textId="77777777" w:rsidR="008E4A23" w:rsidRPr="00ED6522" w:rsidRDefault="008E4A23" w:rsidP="008E4A23">
            <w:pPr>
              <w:pStyle w:val="TextTablesmall"/>
              <w:tabs>
                <w:tab w:val="left" w:pos="350"/>
              </w:tabs>
              <w:rPr>
                <w:b/>
                <w:bCs/>
                <w:color w:val="000000" w:themeColor="text1"/>
              </w:rPr>
            </w:pPr>
            <w:r w:rsidRPr="00ED6522">
              <w:t>2A4d</w:t>
            </w:r>
            <w:r w:rsidRPr="00ED6522">
              <w:tab/>
              <w:t xml:space="preserve">Other (please specify)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E3FC7E"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5A6E93"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D50E088"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2C2A729"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939CFE" w14:textId="77777777" w:rsidR="008E4A23" w:rsidRPr="00ED6522" w:rsidRDefault="008E4A23" w:rsidP="008E4A23">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FAB8F4"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964C12" w14:textId="77777777" w:rsidR="008E4A23" w:rsidRPr="00ED6522" w:rsidRDefault="008E4A23" w:rsidP="008E4A23">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AF129CD" w14:textId="77777777" w:rsidR="008E4A23" w:rsidRPr="00ED6522" w:rsidRDefault="008E4A23" w:rsidP="008E4A23">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0DD8074" w14:textId="77777777" w:rsidR="008E4A23" w:rsidRPr="00ED6522" w:rsidRDefault="008E4A23" w:rsidP="008E4A23">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95BA09" w14:textId="77777777" w:rsidR="008E4A23" w:rsidRPr="00ED6522" w:rsidRDefault="008E4A23" w:rsidP="008E4A23">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0EA137" w14:textId="77777777" w:rsidR="008E4A23" w:rsidRPr="00ED6522" w:rsidRDefault="008E4A23" w:rsidP="008E4A23">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4BB2CB" w14:textId="77777777" w:rsidR="008E4A23" w:rsidRPr="00ED6522" w:rsidRDefault="008E4A23" w:rsidP="008E4A23">
            <w:pPr>
              <w:pStyle w:val="TextTablesmall"/>
            </w:pPr>
          </w:p>
        </w:tc>
      </w:tr>
      <w:tr w:rsidR="008C6CE5" w:rsidRPr="00ED6522" w14:paraId="6A5BE20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BEE405"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2A5</w:t>
            </w:r>
            <w:r w:rsidRPr="00ED6522">
              <w:rPr>
                <w:rFonts w:ascii="Open Sans SemiBold" w:hAnsi="Open Sans SemiBold" w:cs="Open Sans SemiBold"/>
              </w:rPr>
              <w:tab/>
              <w:t xml:space="preserve">Other (please specify)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F3E84E3"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7CAFB0"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66CC7C2"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63828A1"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7B8973"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54B5E8"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D33071"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9F62A81"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3C96D56"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7420E1"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1E511F"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1AF5FF" w14:textId="77777777" w:rsidR="008C6CE5" w:rsidRPr="00ED6522" w:rsidRDefault="008C6CE5" w:rsidP="008C6CE5">
            <w:pPr>
              <w:pStyle w:val="TextTablesmall"/>
            </w:pPr>
          </w:p>
        </w:tc>
      </w:tr>
      <w:tr w:rsidR="008C6CE5" w:rsidRPr="00ED6522" w14:paraId="5E64789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1FBB8DB" w14:textId="77777777" w:rsidR="008C6CE5" w:rsidRPr="00ED6522" w:rsidRDefault="008C6CE5" w:rsidP="008C6CE5">
            <w:pPr>
              <w:pStyle w:val="TextTablesmall"/>
              <w:tabs>
                <w:tab w:val="left" w:pos="350"/>
              </w:tabs>
              <w:rPr>
                <w:rFonts w:ascii="Open Sans SemiBold" w:hAnsi="Open Sans SemiBold" w:cs="Open Sans SemiBold"/>
                <w:b/>
                <w:bCs/>
                <w:color w:val="FFFFFF" w:themeColor="background1"/>
              </w:rPr>
            </w:pPr>
            <w:r w:rsidRPr="00ED6522">
              <w:rPr>
                <w:rFonts w:ascii="Open Sans SemiBold" w:hAnsi="Open Sans SemiBold" w:cs="Open Sans SemiBold"/>
                <w:color w:val="FFFFFF" w:themeColor="background1"/>
              </w:rPr>
              <w:t>2B</w:t>
            </w:r>
            <w:r w:rsidRPr="00ED6522">
              <w:rPr>
                <w:rFonts w:ascii="Open Sans SemiBold" w:hAnsi="Open Sans SemiBold" w:cs="Open Sans SemiBold"/>
                <w:color w:val="FFFFFF" w:themeColor="background1"/>
              </w:rPr>
              <w:tab/>
              <w:t>Chemical Industry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EF82E0"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7C92A2"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91220B9"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77E4B2C"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16BB76"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228DF6"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ACE605"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6010484"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017065C"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5BB90F"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D752C8"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8FB6CD" w14:textId="77777777" w:rsidR="008C6CE5" w:rsidRPr="00ED6522" w:rsidRDefault="008C6CE5" w:rsidP="008C6CE5">
            <w:pPr>
              <w:pStyle w:val="TextTablesmall"/>
            </w:pPr>
          </w:p>
        </w:tc>
      </w:tr>
      <w:tr w:rsidR="008C6CE5" w:rsidRPr="00ED6522" w14:paraId="7A14721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721EF4"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2B1</w:t>
            </w:r>
            <w:r w:rsidRPr="00ED6522">
              <w:rPr>
                <w:rFonts w:ascii="Open Sans SemiBold" w:hAnsi="Open Sans SemiBold" w:cs="Open Sans SemiBold"/>
              </w:rPr>
              <w:tab/>
              <w:t>Ammonia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1A6409"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7C8E9A"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07781E9"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3BFAAEC"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0D136C"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AF0175"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D7BC93"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A6A096C"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0F87303"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6120D1"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34CCE4"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A50DEE" w14:textId="77777777" w:rsidR="008C6CE5" w:rsidRPr="00ED6522" w:rsidRDefault="008C6CE5" w:rsidP="008C6CE5">
            <w:pPr>
              <w:pStyle w:val="TextTablesmall"/>
            </w:pPr>
          </w:p>
        </w:tc>
      </w:tr>
      <w:tr w:rsidR="008C6CE5" w:rsidRPr="00ED6522" w14:paraId="0445AEE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6B0977"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2B2</w:t>
            </w:r>
            <w:r w:rsidRPr="00ED6522">
              <w:rPr>
                <w:rFonts w:ascii="Open Sans SemiBold" w:hAnsi="Open Sans SemiBold" w:cs="Open Sans SemiBold"/>
              </w:rPr>
              <w:tab/>
              <w:t>Nitric Acid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572454"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0195500"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6DEBA77"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9A43C6C"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AEE93B"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3648CA"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932461"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5E78385"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DAD3678"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0F796E"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B230B9"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041927" w14:textId="77777777" w:rsidR="008C6CE5" w:rsidRPr="00ED6522" w:rsidRDefault="008C6CE5" w:rsidP="008C6CE5">
            <w:pPr>
              <w:pStyle w:val="TextTablesmall"/>
            </w:pPr>
          </w:p>
        </w:tc>
      </w:tr>
      <w:tr w:rsidR="008C6CE5" w:rsidRPr="00ED6522" w14:paraId="14C6047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52D30C"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2B3</w:t>
            </w:r>
            <w:r w:rsidRPr="00ED6522">
              <w:rPr>
                <w:rFonts w:ascii="Open Sans SemiBold" w:hAnsi="Open Sans SemiBold" w:cs="Open Sans SemiBold"/>
              </w:rPr>
              <w:tab/>
              <w:t>Adipic Acid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7716A8"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7ACCD59"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B4EBEE2"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6FDDF35"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68DEE1"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3B236D"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CABD39"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DCA2F7C"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08CAAF2"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86EC57"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25AB0F"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20360A" w14:textId="77777777" w:rsidR="008C6CE5" w:rsidRPr="00ED6522" w:rsidRDefault="008C6CE5" w:rsidP="008C6CE5">
            <w:pPr>
              <w:pStyle w:val="TextTablesmall"/>
            </w:pPr>
          </w:p>
        </w:tc>
      </w:tr>
      <w:tr w:rsidR="008C6CE5" w:rsidRPr="000200DA" w14:paraId="432C2FD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A4F842"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2B4</w:t>
            </w:r>
            <w:r w:rsidRPr="00ED6522">
              <w:rPr>
                <w:rFonts w:ascii="Open Sans SemiBold" w:hAnsi="Open Sans SemiBold" w:cs="Open Sans SemiBold"/>
              </w:rPr>
              <w:tab/>
              <w:t xml:space="preserve">Caprolactam, Glyoxal and </w:t>
            </w:r>
            <w:r w:rsidRPr="00ED6522">
              <w:rPr>
                <w:rFonts w:ascii="Open Sans SemiBold" w:hAnsi="Open Sans SemiBold" w:cs="Open Sans SemiBold"/>
              </w:rPr>
              <w:br/>
            </w:r>
            <w:r w:rsidRPr="00ED6522">
              <w:rPr>
                <w:rFonts w:ascii="Open Sans SemiBold" w:hAnsi="Open Sans SemiBold" w:cs="Open Sans SemiBold"/>
              </w:rPr>
              <w:tab/>
              <w:t xml:space="preserve">Glyoxylic Acid Production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D4BEF6"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AECC0B"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AD69252"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4B822D6"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71D5DC9"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A3AD06"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31CA8C"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7343101"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848CC87"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DB36BA"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3CF55B1"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170BCA" w14:textId="77777777" w:rsidR="008C6CE5" w:rsidRPr="00ED6522" w:rsidRDefault="008C6CE5" w:rsidP="008C6CE5">
            <w:pPr>
              <w:pStyle w:val="TextTablesmall"/>
            </w:pPr>
          </w:p>
        </w:tc>
      </w:tr>
      <w:tr w:rsidR="008C6CE5" w:rsidRPr="00ED6522" w14:paraId="63B9308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33C3FE"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2B5</w:t>
            </w:r>
            <w:r w:rsidRPr="00ED6522">
              <w:rPr>
                <w:rFonts w:ascii="Open Sans SemiBold" w:hAnsi="Open Sans SemiBold" w:cs="Open Sans SemiBold"/>
              </w:rPr>
              <w:tab/>
              <w:t>Carbide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F290F0"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AEFA5D"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8C79DF3"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D0336C9"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59B01C"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C5FC03"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61D0C3"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F92A23B"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7667FA8"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3C4226"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C277DB"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7CF468" w14:textId="77777777" w:rsidR="008C6CE5" w:rsidRPr="00ED6522" w:rsidRDefault="008C6CE5" w:rsidP="008C6CE5">
            <w:pPr>
              <w:pStyle w:val="TextTablesmall"/>
            </w:pPr>
          </w:p>
        </w:tc>
      </w:tr>
      <w:tr w:rsidR="008C6CE5" w:rsidRPr="00ED6522" w14:paraId="27DF3A1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881A83"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2B6</w:t>
            </w:r>
            <w:r w:rsidRPr="00ED6522">
              <w:rPr>
                <w:rFonts w:ascii="Open Sans SemiBold" w:hAnsi="Open Sans SemiBold" w:cs="Open Sans SemiBold"/>
              </w:rPr>
              <w:tab/>
              <w:t>Titanium Dioxide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6E0182"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3CC3F8"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B3708F1"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95EC529"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BEBE44"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9600A9"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A41196"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1437830"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466BB55"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2D62F4"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39F186"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F37513" w14:textId="77777777" w:rsidR="008C6CE5" w:rsidRPr="00ED6522" w:rsidRDefault="008C6CE5" w:rsidP="008C6CE5">
            <w:pPr>
              <w:pStyle w:val="TextTablesmall"/>
            </w:pPr>
          </w:p>
        </w:tc>
      </w:tr>
      <w:tr w:rsidR="008C6CE5" w:rsidRPr="00ED6522" w14:paraId="5F15741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C526B4" w14:textId="77777777" w:rsidR="008C6CE5" w:rsidRPr="00ED6522" w:rsidRDefault="008C6CE5" w:rsidP="008C6CE5">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2B7</w:t>
            </w:r>
            <w:r w:rsidRPr="00ED6522">
              <w:rPr>
                <w:rFonts w:ascii="Open Sans SemiBold" w:hAnsi="Open Sans SemiBold" w:cs="Open Sans SemiBold"/>
              </w:rPr>
              <w:tab/>
              <w:t>Soda Ash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6A9BC2"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3E64F8C"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586812E"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24169AF4"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4342EF" w14:textId="77777777" w:rsidR="008C6CE5" w:rsidRPr="00ED6522" w:rsidRDefault="008C6CE5" w:rsidP="008C6CE5">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6B7875"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F8EBBB" w14:textId="77777777" w:rsidR="008C6CE5" w:rsidRPr="00ED6522" w:rsidRDefault="008C6CE5" w:rsidP="008C6CE5">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A784CDB" w14:textId="77777777" w:rsidR="008C6CE5" w:rsidRPr="00ED6522" w:rsidRDefault="008C6CE5" w:rsidP="008C6CE5">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4296B5D" w14:textId="77777777" w:rsidR="008C6CE5" w:rsidRPr="00ED6522" w:rsidRDefault="008C6CE5" w:rsidP="008C6CE5">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08A7A6" w14:textId="77777777" w:rsidR="008C6CE5" w:rsidRPr="00ED6522" w:rsidRDefault="008C6CE5" w:rsidP="008C6CE5">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14757B" w14:textId="77777777" w:rsidR="008C6CE5" w:rsidRPr="00ED6522" w:rsidRDefault="008C6CE5" w:rsidP="008C6CE5">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EBB1EC" w14:textId="77777777" w:rsidR="008C6CE5" w:rsidRPr="00ED6522" w:rsidRDefault="008C6CE5" w:rsidP="008C6CE5">
            <w:pPr>
              <w:pStyle w:val="TextTablesmall"/>
            </w:pPr>
          </w:p>
        </w:tc>
      </w:tr>
      <w:tr w:rsidR="00AA1258" w:rsidRPr="000200DA" w14:paraId="4A9778A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136986" w14:textId="77777777" w:rsidR="00AA1258" w:rsidRPr="00ED6522" w:rsidRDefault="00AA1258" w:rsidP="00AA1258">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lastRenderedPageBreak/>
              <w:t>2B8</w:t>
            </w:r>
            <w:r w:rsidRPr="00ED6522">
              <w:rPr>
                <w:rFonts w:ascii="Open Sans SemiBold" w:hAnsi="Open Sans SemiBold" w:cs="Open Sans SemiBold"/>
              </w:rPr>
              <w:tab/>
              <w:t>Petrochemical and</w:t>
            </w:r>
            <w:r w:rsidRPr="00ED6522">
              <w:rPr>
                <w:rFonts w:ascii="Open Sans SemiBold" w:hAnsi="Open Sans SemiBold" w:cs="Open Sans SemiBold"/>
              </w:rPr>
              <w:br/>
            </w:r>
            <w:r w:rsidRPr="00ED6522">
              <w:rPr>
                <w:rFonts w:ascii="Open Sans SemiBold" w:hAnsi="Open Sans SemiBold" w:cs="Open Sans SemiBold"/>
              </w:rPr>
              <w:tab/>
              <w:t>Carbon Black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C42B58"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BFBDDD"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AE39A87"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8AC25AD"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2E489F"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A4CF62"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B4B15A"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D049FDC"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575B6C7" w14:textId="77777777" w:rsidR="00AA1258" w:rsidRPr="00ED6522" w:rsidRDefault="00AA1258" w:rsidP="00AA125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F1D3DF" w14:textId="77777777" w:rsidR="00AA1258" w:rsidRPr="00ED6522" w:rsidRDefault="00AA1258" w:rsidP="00AA125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59FB36" w14:textId="77777777" w:rsidR="00AA1258" w:rsidRPr="00ED6522" w:rsidRDefault="00AA1258" w:rsidP="00AA125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07215B" w14:textId="77777777" w:rsidR="00AA1258" w:rsidRPr="00ED6522" w:rsidRDefault="00AA1258" w:rsidP="00AA1258">
            <w:pPr>
              <w:pStyle w:val="TextTablesmall"/>
            </w:pPr>
          </w:p>
        </w:tc>
      </w:tr>
      <w:tr w:rsidR="00AA1258" w:rsidRPr="00ED6522" w14:paraId="7628E8A1"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FB606D" w14:textId="77777777" w:rsidR="00AA1258" w:rsidRPr="00ED6522" w:rsidRDefault="00AA1258" w:rsidP="00AA1258">
            <w:pPr>
              <w:pStyle w:val="TextTablesmall"/>
              <w:tabs>
                <w:tab w:val="left" w:pos="350"/>
              </w:tabs>
              <w:rPr>
                <w:b/>
                <w:bCs/>
                <w:color w:val="000000" w:themeColor="text1"/>
              </w:rPr>
            </w:pPr>
            <w:r w:rsidRPr="00ED6522">
              <w:t>2B8a</w:t>
            </w:r>
            <w:r w:rsidRPr="00ED6522">
              <w:tab/>
              <w:t>Methanol</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AF0851"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DEF9A6"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71C1033"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AA64587"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C60D14"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F0AB96"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F33B96"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841B5C6"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BE71CF5" w14:textId="77777777" w:rsidR="00AA1258" w:rsidRPr="00ED6522" w:rsidRDefault="00AA1258" w:rsidP="00AA125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4ECD67" w14:textId="77777777" w:rsidR="00AA1258" w:rsidRPr="00ED6522" w:rsidRDefault="00AA1258" w:rsidP="00AA125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2ABF90" w14:textId="77777777" w:rsidR="00AA1258" w:rsidRPr="00ED6522" w:rsidRDefault="00AA1258" w:rsidP="00AA125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03B44E" w14:textId="77777777" w:rsidR="00AA1258" w:rsidRPr="00ED6522" w:rsidRDefault="00AA1258" w:rsidP="00AA1258">
            <w:pPr>
              <w:pStyle w:val="TextTablesmall"/>
            </w:pPr>
          </w:p>
        </w:tc>
      </w:tr>
      <w:tr w:rsidR="00AA1258" w:rsidRPr="00ED6522" w14:paraId="5534D6E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714F98" w14:textId="77777777" w:rsidR="00AA1258" w:rsidRPr="00ED6522" w:rsidRDefault="00AA1258" w:rsidP="00AA1258">
            <w:pPr>
              <w:pStyle w:val="TextTablesmall"/>
              <w:tabs>
                <w:tab w:val="left" w:pos="350"/>
              </w:tabs>
              <w:rPr>
                <w:b/>
                <w:bCs/>
                <w:color w:val="000000" w:themeColor="text1"/>
              </w:rPr>
            </w:pPr>
            <w:r w:rsidRPr="00ED6522">
              <w:t>2B8b</w:t>
            </w:r>
            <w:r w:rsidRPr="00ED6522">
              <w:tab/>
              <w:t>Ethylene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072B4D"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14DB7A"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9349B22"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2302997"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B84F35"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C39DCA"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8919D5"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2B0FD36"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AEECBC5" w14:textId="77777777" w:rsidR="00AA1258" w:rsidRPr="00ED6522" w:rsidRDefault="00AA1258" w:rsidP="00AA125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0C2586" w14:textId="77777777" w:rsidR="00AA1258" w:rsidRPr="00ED6522" w:rsidRDefault="00AA1258" w:rsidP="00AA125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08612A" w14:textId="77777777" w:rsidR="00AA1258" w:rsidRPr="00ED6522" w:rsidRDefault="00AA1258" w:rsidP="00AA125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848024" w14:textId="77777777" w:rsidR="00AA1258" w:rsidRPr="00ED6522" w:rsidRDefault="00AA1258" w:rsidP="00AA1258">
            <w:pPr>
              <w:pStyle w:val="TextTablesmall"/>
            </w:pPr>
          </w:p>
        </w:tc>
      </w:tr>
      <w:tr w:rsidR="00AA1258" w:rsidRPr="000200DA" w14:paraId="6F0F958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24E5BB" w14:textId="77777777" w:rsidR="00AA1258" w:rsidRPr="00ED6522" w:rsidRDefault="00AA1258" w:rsidP="00AA1258">
            <w:pPr>
              <w:pStyle w:val="TextTablesmall"/>
              <w:tabs>
                <w:tab w:val="left" w:pos="350"/>
              </w:tabs>
              <w:rPr>
                <w:b/>
                <w:bCs/>
                <w:color w:val="000000" w:themeColor="text1"/>
              </w:rPr>
            </w:pPr>
            <w:r w:rsidRPr="00ED6522">
              <w:t>2B8c</w:t>
            </w:r>
            <w:r w:rsidRPr="00ED6522">
              <w:tab/>
              <w:t xml:space="preserve">Ethylene Dichloride and </w:t>
            </w:r>
            <w:r w:rsidRPr="00ED6522">
              <w:br/>
            </w:r>
            <w:r w:rsidRPr="00ED6522">
              <w:tab/>
              <w:t>Vinyl Chloride Monomer</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8E2F46"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B838F8"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06E3FD7"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093C1FE"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861186"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5B4362"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34CA44"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9404701"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1F0C2F6" w14:textId="77777777" w:rsidR="00AA1258" w:rsidRPr="00ED6522" w:rsidRDefault="00AA1258" w:rsidP="00AA125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7429CA" w14:textId="77777777" w:rsidR="00AA1258" w:rsidRPr="00ED6522" w:rsidRDefault="00AA1258" w:rsidP="00AA125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73FCBB" w14:textId="77777777" w:rsidR="00AA1258" w:rsidRPr="00ED6522" w:rsidRDefault="00AA1258" w:rsidP="00AA125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B35D51" w14:textId="77777777" w:rsidR="00AA1258" w:rsidRPr="00ED6522" w:rsidRDefault="00AA1258" w:rsidP="00AA1258">
            <w:pPr>
              <w:pStyle w:val="TextTablesmall"/>
            </w:pPr>
          </w:p>
        </w:tc>
      </w:tr>
      <w:tr w:rsidR="00AA1258" w:rsidRPr="00ED6522" w14:paraId="3B8CC08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E98470" w14:textId="77777777" w:rsidR="00AA1258" w:rsidRPr="00ED6522" w:rsidRDefault="00AA1258" w:rsidP="00AA1258">
            <w:pPr>
              <w:pStyle w:val="TextTablesmall"/>
              <w:tabs>
                <w:tab w:val="left" w:pos="350"/>
              </w:tabs>
              <w:rPr>
                <w:b/>
                <w:bCs/>
                <w:color w:val="000000" w:themeColor="text1"/>
              </w:rPr>
            </w:pPr>
            <w:r w:rsidRPr="00ED6522">
              <w:t>2B8d</w:t>
            </w:r>
            <w:r w:rsidRPr="00ED6522">
              <w:tab/>
              <w:t>Ethylene Oxide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8A8F55"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A99722"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B17B285"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7285082"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A59445"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35FD72"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48EB35"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5744692"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8C3FB53" w14:textId="77777777" w:rsidR="00AA1258" w:rsidRPr="00ED6522" w:rsidRDefault="00AA1258" w:rsidP="00AA125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8D600B" w14:textId="77777777" w:rsidR="00AA1258" w:rsidRPr="00ED6522" w:rsidRDefault="00AA1258" w:rsidP="00AA125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AA4503" w14:textId="77777777" w:rsidR="00AA1258" w:rsidRPr="00ED6522" w:rsidRDefault="00AA1258" w:rsidP="00AA125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2654B7" w14:textId="77777777" w:rsidR="00AA1258" w:rsidRPr="00ED6522" w:rsidRDefault="00AA1258" w:rsidP="00AA1258">
            <w:pPr>
              <w:pStyle w:val="TextTablesmall"/>
            </w:pPr>
          </w:p>
        </w:tc>
      </w:tr>
      <w:tr w:rsidR="00AA1258" w:rsidRPr="00ED6522" w14:paraId="0450D94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C35E61" w14:textId="77777777" w:rsidR="00AA1258" w:rsidRPr="00ED6522" w:rsidRDefault="00AA1258" w:rsidP="00AA1258">
            <w:pPr>
              <w:pStyle w:val="TextTablesmall"/>
              <w:tabs>
                <w:tab w:val="left" w:pos="350"/>
              </w:tabs>
              <w:rPr>
                <w:b/>
                <w:bCs/>
                <w:color w:val="000000" w:themeColor="text1"/>
              </w:rPr>
            </w:pPr>
            <w:r w:rsidRPr="00ED6522">
              <w:t>2B8e</w:t>
            </w:r>
            <w:r w:rsidRPr="00ED6522">
              <w:tab/>
              <w:t>Acrylonitrile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086675"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4F91AF"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794D817"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432CB50"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AE978D"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F8CDBF"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F9E3D6"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FA68593"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25F238F" w14:textId="77777777" w:rsidR="00AA1258" w:rsidRPr="00ED6522" w:rsidRDefault="00AA1258" w:rsidP="00AA125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E3DF8C" w14:textId="77777777" w:rsidR="00AA1258" w:rsidRPr="00ED6522" w:rsidRDefault="00AA1258" w:rsidP="00AA125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03B2FC" w14:textId="77777777" w:rsidR="00AA1258" w:rsidRPr="00ED6522" w:rsidRDefault="00AA1258" w:rsidP="00AA125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F65613" w14:textId="77777777" w:rsidR="00AA1258" w:rsidRPr="00ED6522" w:rsidRDefault="00AA1258" w:rsidP="00AA1258">
            <w:pPr>
              <w:pStyle w:val="TextTablesmall"/>
            </w:pPr>
          </w:p>
        </w:tc>
      </w:tr>
      <w:tr w:rsidR="00AA1258" w:rsidRPr="00ED6522" w14:paraId="61FDF4D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ACC32D" w14:textId="77777777" w:rsidR="00AA1258" w:rsidRPr="00ED6522" w:rsidRDefault="00AA1258" w:rsidP="00AA1258">
            <w:pPr>
              <w:pStyle w:val="TextTablesmall"/>
              <w:tabs>
                <w:tab w:val="left" w:pos="350"/>
              </w:tabs>
              <w:rPr>
                <w:b/>
                <w:bCs/>
                <w:color w:val="000000" w:themeColor="text1"/>
              </w:rPr>
            </w:pPr>
            <w:r w:rsidRPr="00ED6522">
              <w:t>2B8f</w:t>
            </w:r>
            <w:r w:rsidRPr="00ED6522">
              <w:tab/>
              <w:t>Carbon Black</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C86046"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224FD8"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35DF964"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27356F22"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F54437" w14:textId="77777777" w:rsidR="00AA1258" w:rsidRPr="00ED6522" w:rsidRDefault="00AA1258" w:rsidP="00AA125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46DC28"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78ACC4" w14:textId="77777777" w:rsidR="00AA1258" w:rsidRPr="00ED6522" w:rsidRDefault="00AA1258" w:rsidP="00AA125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488CAED" w14:textId="77777777" w:rsidR="00AA1258" w:rsidRPr="00ED6522" w:rsidRDefault="00AA1258" w:rsidP="00AA125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EDD92E8" w14:textId="77777777" w:rsidR="00AA1258" w:rsidRPr="00ED6522" w:rsidRDefault="00AA1258" w:rsidP="00AA125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599995" w14:textId="77777777" w:rsidR="00AA1258" w:rsidRPr="00ED6522" w:rsidRDefault="00AA1258" w:rsidP="00AA125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65D806" w14:textId="77777777" w:rsidR="00AA1258" w:rsidRPr="00ED6522" w:rsidRDefault="00AA1258" w:rsidP="00AA125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1D316E" w14:textId="77777777" w:rsidR="00AA1258" w:rsidRPr="00ED6522" w:rsidRDefault="00AA1258" w:rsidP="00AA1258">
            <w:pPr>
              <w:pStyle w:val="TextTablesmall"/>
            </w:pPr>
          </w:p>
        </w:tc>
      </w:tr>
      <w:tr w:rsidR="0059788A" w:rsidRPr="00ED6522" w14:paraId="1DC94DB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A7D36B" w14:textId="77777777" w:rsidR="0059788A" w:rsidRPr="00ED6522" w:rsidRDefault="0059788A" w:rsidP="0059788A">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2B9</w:t>
            </w:r>
            <w:r w:rsidRPr="00ED6522">
              <w:rPr>
                <w:rFonts w:ascii="Open Sans SemiBold" w:hAnsi="Open Sans SemiBold" w:cs="Open Sans SemiBold"/>
              </w:rPr>
              <w:tab/>
              <w:t>Fluorochemical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66A9DB"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8F054F"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9CB7DDD" w14:textId="77777777" w:rsidR="0059788A" w:rsidRPr="00ED6522" w:rsidRDefault="0059788A" w:rsidP="0059788A">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EA88325"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BBDFA8"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80193B" w14:textId="77777777" w:rsidR="0059788A" w:rsidRPr="00ED6522" w:rsidRDefault="0059788A" w:rsidP="0059788A">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54C72D" w14:textId="77777777" w:rsidR="0059788A" w:rsidRPr="00ED6522" w:rsidRDefault="0059788A" w:rsidP="0059788A">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F69BB8D" w14:textId="77777777" w:rsidR="0059788A" w:rsidRPr="00ED6522" w:rsidRDefault="0059788A" w:rsidP="0059788A">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4CDE87" w14:textId="77777777" w:rsidR="0059788A" w:rsidRPr="00ED6522" w:rsidRDefault="0059788A" w:rsidP="0059788A">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019BC9" w14:textId="77777777" w:rsidR="0059788A" w:rsidRPr="00ED6522" w:rsidRDefault="0059788A" w:rsidP="0059788A">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C25771" w14:textId="77777777" w:rsidR="0059788A" w:rsidRPr="00ED6522" w:rsidRDefault="0059788A" w:rsidP="0059788A">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A179C6" w14:textId="77777777" w:rsidR="0059788A" w:rsidRPr="00ED6522" w:rsidRDefault="0059788A" w:rsidP="0059788A">
            <w:pPr>
              <w:pStyle w:val="TextTablesmall"/>
            </w:pPr>
          </w:p>
        </w:tc>
      </w:tr>
      <w:tr w:rsidR="0059788A" w:rsidRPr="00ED6522" w14:paraId="4F26819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B816F6" w14:textId="77777777" w:rsidR="0059788A" w:rsidRPr="00ED6522" w:rsidRDefault="0059788A" w:rsidP="0059788A">
            <w:pPr>
              <w:pStyle w:val="TextTablesmall"/>
              <w:tabs>
                <w:tab w:val="left" w:pos="350"/>
              </w:tabs>
              <w:rPr>
                <w:b/>
                <w:bCs/>
                <w:color w:val="000000" w:themeColor="text1"/>
              </w:rPr>
            </w:pPr>
            <w:r w:rsidRPr="00ED6522">
              <w:t>2B9a</w:t>
            </w:r>
            <w:r w:rsidRPr="00ED6522">
              <w:tab/>
              <w:t xml:space="preserve">By-product Emissions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755CA44"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3D3F97"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5BD2FC4" w14:textId="77777777" w:rsidR="0059788A" w:rsidRPr="00ED6522" w:rsidRDefault="0059788A" w:rsidP="0059788A">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5DE369D"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8E20429"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C64FE5" w14:textId="77777777" w:rsidR="0059788A" w:rsidRPr="00ED6522" w:rsidRDefault="0059788A" w:rsidP="0059788A">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FF3C41C" w14:textId="77777777" w:rsidR="0059788A" w:rsidRPr="00ED6522" w:rsidRDefault="0059788A" w:rsidP="0059788A">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5B71753" w14:textId="77777777" w:rsidR="0059788A" w:rsidRPr="00ED6522" w:rsidRDefault="0059788A" w:rsidP="0059788A">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C06AAFC" w14:textId="77777777" w:rsidR="0059788A" w:rsidRPr="00ED6522" w:rsidRDefault="0059788A" w:rsidP="0059788A">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6DA6B99" w14:textId="77777777" w:rsidR="0059788A" w:rsidRPr="00ED6522" w:rsidRDefault="0059788A" w:rsidP="0059788A">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5EB58E" w14:textId="77777777" w:rsidR="0059788A" w:rsidRPr="00ED6522" w:rsidRDefault="0059788A" w:rsidP="0059788A">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67F4C9" w14:textId="77777777" w:rsidR="0059788A" w:rsidRPr="00ED6522" w:rsidRDefault="0059788A" w:rsidP="0059788A">
            <w:pPr>
              <w:pStyle w:val="TextTablesmall"/>
            </w:pPr>
          </w:p>
        </w:tc>
      </w:tr>
      <w:tr w:rsidR="0059788A" w:rsidRPr="00ED6522" w14:paraId="25AF79DC"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4624AC" w14:textId="77777777" w:rsidR="0059788A" w:rsidRPr="00ED6522" w:rsidRDefault="0059788A" w:rsidP="0059788A">
            <w:pPr>
              <w:pStyle w:val="TextTablesmall"/>
              <w:tabs>
                <w:tab w:val="left" w:pos="350"/>
              </w:tabs>
              <w:rPr>
                <w:b/>
                <w:bCs/>
                <w:color w:val="000000" w:themeColor="text1"/>
              </w:rPr>
            </w:pPr>
            <w:r w:rsidRPr="00ED6522">
              <w:t>2B9b</w:t>
            </w:r>
            <w:r w:rsidRPr="00ED6522">
              <w:tab/>
              <w:t xml:space="preserve">Fugitive Emissions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F99169"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4C2216"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04C4A7FF" w14:textId="77777777" w:rsidR="0059788A" w:rsidRPr="00ED6522" w:rsidRDefault="0059788A" w:rsidP="0059788A">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76D9AD0"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2D8C162" w14:textId="77777777" w:rsidR="0059788A" w:rsidRPr="00ED6522" w:rsidRDefault="0059788A" w:rsidP="0059788A">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07F7956" w14:textId="77777777" w:rsidR="0059788A" w:rsidRPr="00ED6522" w:rsidRDefault="0059788A" w:rsidP="0059788A">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5E9C93" w14:textId="77777777" w:rsidR="0059788A" w:rsidRPr="00ED6522" w:rsidRDefault="0059788A" w:rsidP="0059788A">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9A9A66B" w14:textId="77777777" w:rsidR="0059788A" w:rsidRPr="00ED6522" w:rsidRDefault="0059788A" w:rsidP="0059788A">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C6229BD" w14:textId="77777777" w:rsidR="0059788A" w:rsidRPr="00ED6522" w:rsidRDefault="0059788A" w:rsidP="0059788A">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E833D2" w14:textId="77777777" w:rsidR="0059788A" w:rsidRPr="00ED6522" w:rsidRDefault="0059788A" w:rsidP="0059788A">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18B204" w14:textId="77777777" w:rsidR="0059788A" w:rsidRPr="00ED6522" w:rsidRDefault="0059788A" w:rsidP="0059788A">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721C2C" w14:textId="77777777" w:rsidR="0059788A" w:rsidRPr="00ED6522" w:rsidRDefault="0059788A" w:rsidP="0059788A">
            <w:pPr>
              <w:pStyle w:val="TextTablesmall"/>
            </w:pPr>
          </w:p>
        </w:tc>
      </w:tr>
      <w:tr w:rsidR="007304D2" w:rsidRPr="00ED6522" w14:paraId="259C7CA9"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E2B766"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2B10</w:t>
            </w:r>
            <w:r w:rsidRPr="00ED6522">
              <w:rPr>
                <w:rFonts w:ascii="Open Sans SemiBold" w:hAnsi="Open Sans SemiBold" w:cs="Open Sans SemiBold"/>
              </w:rPr>
              <w:tab/>
              <w:t>Other (please specify)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A2B306"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BAC766"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B803BD8"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1849241"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EB97B6"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2801A1"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D32F2B"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FC54882"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E7B6C6F"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FBA38F"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BE787E"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2167EC" w14:textId="77777777" w:rsidR="007304D2" w:rsidRPr="00ED6522" w:rsidRDefault="007304D2" w:rsidP="007304D2">
            <w:pPr>
              <w:pStyle w:val="TextTablesmall"/>
            </w:pPr>
          </w:p>
        </w:tc>
      </w:tr>
      <w:tr w:rsidR="007304D2" w:rsidRPr="00ED6522" w14:paraId="4304FED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F673482" w14:textId="77777777" w:rsidR="007304D2" w:rsidRPr="00ED6522" w:rsidRDefault="007304D2" w:rsidP="007304D2">
            <w:pPr>
              <w:pStyle w:val="TextTablesmall"/>
              <w:tabs>
                <w:tab w:val="left" w:pos="350"/>
              </w:tabs>
              <w:rPr>
                <w:rFonts w:ascii="Open Sans SemiBold" w:hAnsi="Open Sans SemiBold" w:cs="Open Sans SemiBold"/>
                <w:b/>
                <w:bCs/>
                <w:color w:val="FFFFFF" w:themeColor="background1"/>
              </w:rPr>
            </w:pPr>
            <w:r w:rsidRPr="00ED6522">
              <w:rPr>
                <w:rFonts w:ascii="Open Sans SemiBold" w:hAnsi="Open Sans SemiBold" w:cs="Open Sans SemiBold"/>
                <w:color w:val="FFFFFF" w:themeColor="background1"/>
              </w:rPr>
              <w:t>2C</w:t>
            </w:r>
            <w:r w:rsidRPr="00ED6522">
              <w:rPr>
                <w:rFonts w:ascii="Open Sans SemiBold" w:hAnsi="Open Sans SemiBold" w:cs="Open Sans SemiBold"/>
                <w:color w:val="FFFFFF" w:themeColor="background1"/>
              </w:rPr>
              <w:tab/>
              <w:t>Metal Industry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566C9E"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91B9F2"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4975CDF"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DD29653"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DDDAA5"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19ECBE"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9C1828"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C5775EC"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253ABD6"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F4070F"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BFADE2"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7E6C14" w14:textId="77777777" w:rsidR="007304D2" w:rsidRPr="00ED6522" w:rsidRDefault="007304D2" w:rsidP="007304D2">
            <w:pPr>
              <w:pStyle w:val="TextTablesmall"/>
            </w:pPr>
          </w:p>
        </w:tc>
      </w:tr>
      <w:tr w:rsidR="007304D2" w:rsidRPr="000200DA" w14:paraId="080E13F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1B1C4E4"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2C1</w:t>
            </w:r>
            <w:r w:rsidRPr="00ED6522">
              <w:rPr>
                <w:rFonts w:ascii="Open Sans SemiBold" w:hAnsi="Open Sans SemiBold" w:cs="Open Sans SemiBold"/>
              </w:rPr>
              <w:tab/>
              <w:t>Iron and Steel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DB348D"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7BB0E7"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B3E8A26"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946B3F0"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71D9D4"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BE531D"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8742BF"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218709B"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EA4AE45"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BE5D3E"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0BD4A3"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E94522" w14:textId="77777777" w:rsidR="007304D2" w:rsidRPr="00ED6522" w:rsidRDefault="007304D2" w:rsidP="007304D2">
            <w:pPr>
              <w:pStyle w:val="TextTablesmall"/>
            </w:pPr>
          </w:p>
        </w:tc>
      </w:tr>
      <w:tr w:rsidR="007304D2" w:rsidRPr="00ED6522" w14:paraId="7EEB524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212382"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2C2</w:t>
            </w:r>
            <w:r w:rsidRPr="00ED6522">
              <w:rPr>
                <w:rFonts w:ascii="Open Sans SemiBold" w:hAnsi="Open Sans SemiBold" w:cs="Open Sans SemiBold"/>
              </w:rPr>
              <w:tab/>
              <w:t>Ferroalloys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5BE2DB"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1AC0FA"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A6A135B"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275706A"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664AA1"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49DE33"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DE30F5"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008E62B"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072DE2F"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C26D64"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EB77A2"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65967AF" w14:textId="77777777" w:rsidR="007304D2" w:rsidRPr="00ED6522" w:rsidRDefault="007304D2" w:rsidP="007304D2">
            <w:pPr>
              <w:pStyle w:val="TextTablesmall"/>
            </w:pPr>
          </w:p>
        </w:tc>
      </w:tr>
      <w:tr w:rsidR="007304D2" w:rsidRPr="00ED6522" w14:paraId="14C68EF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C0665B"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2C3</w:t>
            </w:r>
            <w:r w:rsidRPr="00ED6522">
              <w:rPr>
                <w:rFonts w:ascii="Open Sans SemiBold" w:hAnsi="Open Sans SemiBold" w:cs="Open Sans SemiBold"/>
              </w:rPr>
              <w:tab/>
              <w:t>Aluminium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236E94"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55DC1C"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EEA0ECB"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4463573"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7D3CFD"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99A94D"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00BE53"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C923758"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061DF7F"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C7CB47"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CE28DA"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0206AB" w14:textId="77777777" w:rsidR="007304D2" w:rsidRPr="00ED6522" w:rsidRDefault="007304D2" w:rsidP="007304D2">
            <w:pPr>
              <w:pStyle w:val="TextTablesmall"/>
            </w:pPr>
          </w:p>
        </w:tc>
      </w:tr>
      <w:tr w:rsidR="007304D2" w:rsidRPr="00ED6522" w14:paraId="38775C5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66453C"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2C4</w:t>
            </w:r>
            <w:r w:rsidRPr="00ED6522">
              <w:rPr>
                <w:rFonts w:ascii="Open Sans SemiBold" w:hAnsi="Open Sans SemiBold" w:cs="Open Sans SemiBold"/>
              </w:rPr>
              <w:tab/>
              <w:t>Magnesium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7AE38B"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780FAF"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7FE6B49"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66D0FF"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6C9BAE"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9D4245"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20425AA"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425A101"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29E90AF"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217AF0"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764292"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E4BEC5" w14:textId="77777777" w:rsidR="007304D2" w:rsidRPr="00ED6522" w:rsidRDefault="007304D2" w:rsidP="007304D2">
            <w:pPr>
              <w:pStyle w:val="TextTablesmall"/>
            </w:pPr>
          </w:p>
        </w:tc>
      </w:tr>
      <w:tr w:rsidR="007304D2" w:rsidRPr="00ED6522" w14:paraId="79D04FD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1E481A"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2C5</w:t>
            </w:r>
            <w:r w:rsidRPr="00ED6522">
              <w:rPr>
                <w:rFonts w:ascii="Open Sans SemiBold" w:hAnsi="Open Sans SemiBold" w:cs="Open Sans SemiBold"/>
              </w:rPr>
              <w:tab/>
              <w:t>Lead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2C0E6C2"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618E19"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29524F5"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EB7969B"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199CB7"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9DDB3E"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F0AD4C"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334F2EF"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15888BF"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8303FF"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3D03BC"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C522AE" w14:textId="77777777" w:rsidR="007304D2" w:rsidRPr="00ED6522" w:rsidRDefault="007304D2" w:rsidP="007304D2">
            <w:pPr>
              <w:pStyle w:val="TextTablesmall"/>
            </w:pPr>
          </w:p>
        </w:tc>
      </w:tr>
      <w:tr w:rsidR="007304D2" w:rsidRPr="00ED6522" w14:paraId="615B29F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92E043"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2C6</w:t>
            </w:r>
            <w:r w:rsidRPr="00ED6522">
              <w:rPr>
                <w:rFonts w:ascii="Open Sans SemiBold" w:hAnsi="Open Sans SemiBold" w:cs="Open Sans SemiBold"/>
              </w:rPr>
              <w:tab/>
              <w:t>Zinc Production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B2545C"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5B4E73"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5DD635F"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93A2C4C"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C231F4"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034F62"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09321A"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DD3DE92"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40E59B0"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59375D4"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1C0507"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F9D487" w14:textId="77777777" w:rsidR="007304D2" w:rsidRPr="00ED6522" w:rsidRDefault="007304D2" w:rsidP="007304D2">
            <w:pPr>
              <w:pStyle w:val="TextTablesmall"/>
            </w:pPr>
          </w:p>
        </w:tc>
      </w:tr>
      <w:tr w:rsidR="007304D2" w:rsidRPr="00ED6522" w14:paraId="2300262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65CA4B" w14:textId="77777777" w:rsidR="007304D2" w:rsidRPr="00ED6522" w:rsidRDefault="007304D2" w:rsidP="007304D2">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2C7</w:t>
            </w:r>
            <w:r w:rsidRPr="00ED6522">
              <w:rPr>
                <w:rFonts w:ascii="Open Sans SemiBold" w:hAnsi="Open Sans SemiBold" w:cs="Open Sans SemiBold"/>
              </w:rPr>
              <w:tab/>
              <w:t>Other (please specify)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0E3F64"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A2B63E"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73668CC"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D5F591D"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EA82CE" w14:textId="77777777" w:rsidR="007304D2" w:rsidRPr="00ED6522" w:rsidRDefault="007304D2" w:rsidP="007304D2">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A8E76F"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C37BEB" w14:textId="77777777" w:rsidR="007304D2" w:rsidRPr="00ED6522" w:rsidRDefault="007304D2" w:rsidP="007304D2">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075C41C" w14:textId="77777777" w:rsidR="007304D2" w:rsidRPr="00ED6522" w:rsidRDefault="007304D2" w:rsidP="007304D2">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0F12291" w14:textId="77777777" w:rsidR="007304D2" w:rsidRPr="00ED6522" w:rsidRDefault="007304D2" w:rsidP="007304D2">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C7D797" w14:textId="77777777" w:rsidR="007304D2" w:rsidRPr="00ED6522" w:rsidRDefault="007304D2" w:rsidP="007304D2">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A67733" w14:textId="77777777" w:rsidR="007304D2" w:rsidRPr="00ED6522" w:rsidRDefault="007304D2" w:rsidP="007304D2">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B37B3F8" w14:textId="77777777" w:rsidR="007304D2" w:rsidRPr="00ED6522" w:rsidRDefault="007304D2" w:rsidP="007304D2">
            <w:pPr>
              <w:pStyle w:val="TextTablesmall"/>
            </w:pPr>
          </w:p>
        </w:tc>
      </w:tr>
      <w:tr w:rsidR="00387EEB" w:rsidRPr="000200DA" w14:paraId="7A16651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7C3B5B3" w14:textId="77777777" w:rsidR="00387EEB" w:rsidRPr="00ED6522" w:rsidRDefault="00387EEB" w:rsidP="003B672A">
            <w:pPr>
              <w:pStyle w:val="TextTablesmall"/>
              <w:pageBreakBefore/>
              <w:tabs>
                <w:tab w:val="left" w:pos="350"/>
              </w:tabs>
              <w:rPr>
                <w:rFonts w:ascii="Open Sans SemiBold" w:hAnsi="Open Sans SemiBold" w:cs="Open Sans SemiBold"/>
                <w:b/>
                <w:bCs/>
                <w:color w:val="FFFFFF" w:themeColor="background1"/>
              </w:rPr>
            </w:pPr>
            <w:r w:rsidRPr="00ED6522">
              <w:rPr>
                <w:rFonts w:ascii="Open Sans SemiBold" w:hAnsi="Open Sans SemiBold" w:cs="Open Sans SemiBold"/>
                <w:color w:val="FFFFFF" w:themeColor="background1"/>
              </w:rPr>
              <w:lastRenderedPageBreak/>
              <w:t>2D</w:t>
            </w:r>
            <w:r w:rsidRPr="00ED6522">
              <w:rPr>
                <w:rFonts w:ascii="Open Sans SemiBold" w:hAnsi="Open Sans SemiBold" w:cs="Open Sans SemiBold"/>
                <w:color w:val="FFFFFF" w:themeColor="background1"/>
              </w:rPr>
              <w:tab/>
              <w:t>Non-Energy Products</w:t>
            </w:r>
            <w:r w:rsidRPr="00ED6522">
              <w:rPr>
                <w:rFonts w:ascii="Open Sans SemiBold" w:hAnsi="Open Sans SemiBold" w:cs="Open Sans SemiBold"/>
                <w:color w:val="FFFFFF" w:themeColor="background1"/>
              </w:rPr>
              <w:br/>
            </w:r>
            <w:r w:rsidRPr="00ED6522">
              <w:rPr>
                <w:rFonts w:ascii="Open Sans SemiBold" w:hAnsi="Open Sans SemiBold" w:cs="Open Sans SemiBold"/>
                <w:color w:val="FFFFFF" w:themeColor="background1"/>
              </w:rPr>
              <w:tab/>
              <w:t>from Fuels and Solvent Use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1E7B95"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77B7A7"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1CD682B"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2022260B"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1A4777"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348768"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A3B7F31"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78B4F8C"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677720B" w14:textId="77777777" w:rsidR="00387EEB" w:rsidRPr="00ED6522" w:rsidRDefault="00387EEB" w:rsidP="00387EEB">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5EF513" w14:textId="77777777" w:rsidR="00387EEB" w:rsidRPr="00ED6522" w:rsidRDefault="00387EEB" w:rsidP="00387EEB">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8ECB517" w14:textId="77777777" w:rsidR="00387EEB" w:rsidRPr="00ED6522" w:rsidRDefault="00387EEB" w:rsidP="00387EEB">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EC0F5F" w14:textId="77777777" w:rsidR="00387EEB" w:rsidRPr="00ED6522" w:rsidRDefault="00387EEB" w:rsidP="00387EEB">
            <w:pPr>
              <w:pStyle w:val="TextTablesmall"/>
            </w:pPr>
          </w:p>
        </w:tc>
      </w:tr>
      <w:tr w:rsidR="00387EEB" w:rsidRPr="00ED6522" w14:paraId="2B5D431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830D1F6" w14:textId="77777777" w:rsidR="00387EEB" w:rsidRPr="00ED6522" w:rsidRDefault="00387EEB" w:rsidP="00387EEB">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2D1</w:t>
            </w:r>
            <w:r w:rsidRPr="00ED6522">
              <w:rPr>
                <w:rFonts w:ascii="Open Sans SemiBold" w:hAnsi="Open Sans SemiBold" w:cs="Open Sans SemiBold"/>
              </w:rPr>
              <w:tab/>
              <w:t>Lubricant Use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F3A39C"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D857F7"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AB34C5C"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B855703"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67F604"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55CED3"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EC2030"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B9B995E"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B579360" w14:textId="77777777" w:rsidR="00387EEB" w:rsidRPr="00ED6522" w:rsidRDefault="00387EEB" w:rsidP="00387EEB">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BD96D3" w14:textId="77777777" w:rsidR="00387EEB" w:rsidRPr="00ED6522" w:rsidRDefault="00387EEB" w:rsidP="00387EEB">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500B65" w14:textId="77777777" w:rsidR="00387EEB" w:rsidRPr="00ED6522" w:rsidRDefault="00387EEB" w:rsidP="00387EEB">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D20D84" w14:textId="77777777" w:rsidR="00387EEB" w:rsidRPr="00ED6522" w:rsidRDefault="00387EEB" w:rsidP="00387EEB">
            <w:pPr>
              <w:pStyle w:val="TextTablesmall"/>
            </w:pPr>
          </w:p>
        </w:tc>
      </w:tr>
      <w:tr w:rsidR="00387EEB" w:rsidRPr="00ED6522" w14:paraId="7CBA160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E49849" w14:textId="77777777" w:rsidR="00387EEB" w:rsidRPr="00ED6522" w:rsidRDefault="00387EEB" w:rsidP="00387EEB">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2D2</w:t>
            </w:r>
            <w:r w:rsidRPr="00ED6522">
              <w:rPr>
                <w:rFonts w:ascii="Open Sans SemiBold" w:hAnsi="Open Sans SemiBold" w:cs="Open Sans SemiBold"/>
              </w:rPr>
              <w:tab/>
              <w:t>Paraffin Wax Use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B2FFCF"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0C997D"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F6942D4"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4358080"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8FA543"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C3D16E"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B465DDA"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58B3576"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88EAB5C" w14:textId="77777777" w:rsidR="00387EEB" w:rsidRPr="00ED6522" w:rsidRDefault="00387EEB" w:rsidP="00387EEB">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50CACE" w14:textId="77777777" w:rsidR="00387EEB" w:rsidRPr="00ED6522" w:rsidRDefault="00387EEB" w:rsidP="00387EEB">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810744" w14:textId="77777777" w:rsidR="00387EEB" w:rsidRPr="00ED6522" w:rsidRDefault="00387EEB" w:rsidP="00387EEB">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300B203" w14:textId="77777777" w:rsidR="00387EEB" w:rsidRPr="00ED6522" w:rsidRDefault="00387EEB" w:rsidP="00387EEB">
            <w:pPr>
              <w:pStyle w:val="TextTablesmall"/>
            </w:pPr>
          </w:p>
        </w:tc>
      </w:tr>
      <w:tr w:rsidR="00387EEB" w:rsidRPr="00ED6522" w14:paraId="3C15D54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EBC49E" w14:textId="77777777" w:rsidR="00387EEB" w:rsidRPr="00ED6522" w:rsidRDefault="00387EEB" w:rsidP="00387EEB">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2D3</w:t>
            </w:r>
            <w:r w:rsidRPr="00ED6522">
              <w:rPr>
                <w:rFonts w:ascii="Open Sans SemiBold" w:hAnsi="Open Sans SemiBold" w:cs="Open Sans SemiBold"/>
              </w:rPr>
              <w:tab/>
              <w:t>Solvent Use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E28C2F"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28B60C"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EDCD56F"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8F4CC88"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5742A5"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A4611F"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2ED06A"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FFE1712"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1C7FFF5" w14:textId="77777777" w:rsidR="00387EEB" w:rsidRPr="00ED6522" w:rsidRDefault="00387EEB" w:rsidP="00387EEB">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B31B90" w14:textId="77777777" w:rsidR="00387EEB" w:rsidRPr="00ED6522" w:rsidRDefault="00387EEB" w:rsidP="00387EEB">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35610C" w14:textId="77777777" w:rsidR="00387EEB" w:rsidRPr="00ED6522" w:rsidRDefault="00387EEB" w:rsidP="00387EEB">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4D8CBF8" w14:textId="77777777" w:rsidR="00387EEB" w:rsidRPr="00ED6522" w:rsidRDefault="00387EEB" w:rsidP="00387EEB">
            <w:pPr>
              <w:pStyle w:val="TextTablesmall"/>
            </w:pPr>
          </w:p>
        </w:tc>
      </w:tr>
      <w:tr w:rsidR="00387EEB" w:rsidRPr="00ED6522" w14:paraId="4CD05C4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A45CD0" w14:textId="77777777" w:rsidR="00387EEB" w:rsidRPr="00ED6522" w:rsidRDefault="00387EEB" w:rsidP="00387EEB">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2D4</w:t>
            </w:r>
            <w:r w:rsidRPr="00ED6522">
              <w:rPr>
                <w:rFonts w:ascii="Open Sans SemiBold" w:hAnsi="Open Sans SemiBold" w:cs="Open Sans SemiBold"/>
              </w:rPr>
              <w:tab/>
              <w:t>Other (please specify)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8964BD"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9EA83F3"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4D4BA3A"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FF8F857"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D5C276E" w14:textId="77777777" w:rsidR="00387EEB" w:rsidRPr="00ED6522" w:rsidRDefault="00387EEB" w:rsidP="00387EEB">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3616A53"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38B0F2" w14:textId="77777777" w:rsidR="00387EEB" w:rsidRPr="00ED6522" w:rsidRDefault="00387EEB" w:rsidP="00387EEB">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8E8EFA1" w14:textId="77777777" w:rsidR="00387EEB" w:rsidRPr="00ED6522" w:rsidRDefault="00387EEB" w:rsidP="00387EEB">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B3DEAC6" w14:textId="77777777" w:rsidR="00387EEB" w:rsidRPr="00ED6522" w:rsidRDefault="00387EEB" w:rsidP="00387EEB">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648E5D" w14:textId="77777777" w:rsidR="00387EEB" w:rsidRPr="00ED6522" w:rsidRDefault="00387EEB" w:rsidP="00387EEB">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B656DC" w14:textId="77777777" w:rsidR="00387EEB" w:rsidRPr="00ED6522" w:rsidRDefault="00387EEB" w:rsidP="00387EEB">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2EFDED" w14:textId="77777777" w:rsidR="00387EEB" w:rsidRPr="00ED6522" w:rsidRDefault="00387EEB" w:rsidP="00387EEB">
            <w:pPr>
              <w:pStyle w:val="TextTablesmall"/>
            </w:pPr>
          </w:p>
        </w:tc>
      </w:tr>
      <w:tr w:rsidR="00BD2FB0" w:rsidRPr="00ED6522" w14:paraId="4242233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0717200" w14:textId="77777777" w:rsidR="00BD2FB0" w:rsidRPr="00ED6522" w:rsidRDefault="00BD2FB0" w:rsidP="00BD2FB0">
            <w:pPr>
              <w:pStyle w:val="TextTablesmall"/>
              <w:tabs>
                <w:tab w:val="left" w:pos="350"/>
              </w:tabs>
              <w:rPr>
                <w:rFonts w:ascii="Open Sans SemiBold" w:hAnsi="Open Sans SemiBold" w:cs="Open Sans SemiBold"/>
                <w:b/>
                <w:bCs/>
                <w:color w:val="FFFFFF" w:themeColor="background1"/>
              </w:rPr>
            </w:pPr>
            <w:r w:rsidRPr="00ED6522">
              <w:rPr>
                <w:rFonts w:ascii="Open Sans SemiBold" w:hAnsi="Open Sans SemiBold" w:cs="Open Sans SemiBold"/>
                <w:color w:val="FFFFFF" w:themeColor="background1"/>
              </w:rPr>
              <w:t>2E</w:t>
            </w:r>
            <w:r w:rsidRPr="00ED6522">
              <w:rPr>
                <w:rFonts w:ascii="Open Sans SemiBold" w:hAnsi="Open Sans SemiBold" w:cs="Open Sans SemiBold"/>
                <w:color w:val="FFFFFF" w:themeColor="background1"/>
              </w:rPr>
              <w:tab/>
              <w:t>Electronics Industry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2F5226"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16F6839"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9FE4C8A"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BCB3176"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D3541DB"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2C14B2"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922DBF6"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95D4A66"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AFC29B0" w14:textId="77777777" w:rsidR="00BD2FB0" w:rsidRPr="00ED6522" w:rsidRDefault="00BD2FB0" w:rsidP="00BD2FB0">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D7F785" w14:textId="77777777" w:rsidR="00BD2FB0" w:rsidRPr="00ED6522" w:rsidRDefault="00BD2FB0" w:rsidP="00BD2FB0">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3F4DBC" w14:textId="77777777" w:rsidR="00BD2FB0" w:rsidRPr="00ED6522" w:rsidRDefault="00BD2FB0" w:rsidP="00BD2FB0">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95E369" w14:textId="77777777" w:rsidR="00BD2FB0" w:rsidRPr="00ED6522" w:rsidRDefault="00BD2FB0" w:rsidP="00BD2FB0">
            <w:pPr>
              <w:pStyle w:val="TextTablesmall"/>
            </w:pPr>
          </w:p>
        </w:tc>
      </w:tr>
      <w:tr w:rsidR="00BD2FB0" w:rsidRPr="000200DA" w14:paraId="28BDEF5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4EAACE" w14:textId="77777777" w:rsidR="00BD2FB0" w:rsidRPr="00ED6522" w:rsidRDefault="00BD2FB0" w:rsidP="00BD2FB0">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2E1</w:t>
            </w:r>
            <w:r w:rsidRPr="00ED6522">
              <w:rPr>
                <w:rFonts w:ascii="Open Sans SemiBold" w:hAnsi="Open Sans SemiBold" w:cs="Open Sans SemiBold"/>
              </w:rPr>
              <w:tab/>
              <w:t xml:space="preserve">Integrated Circuit or </w:t>
            </w:r>
            <w:r w:rsidRPr="00ED6522">
              <w:rPr>
                <w:rFonts w:ascii="Open Sans SemiBold" w:hAnsi="Open Sans SemiBold" w:cs="Open Sans SemiBold"/>
              </w:rPr>
              <w:tab/>
              <w:t xml:space="preserve">Semiconductor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FBA443"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D968E6"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999E8C4"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0837D4B"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6A9B23"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CE4EFB"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B8AEAE"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812053B"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5F6EDE" w14:textId="77777777" w:rsidR="00BD2FB0" w:rsidRPr="00ED6522" w:rsidRDefault="00BD2FB0" w:rsidP="00BD2FB0">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62D0A99" w14:textId="77777777" w:rsidR="00BD2FB0" w:rsidRPr="00ED6522" w:rsidRDefault="00BD2FB0" w:rsidP="00BD2FB0">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FC6226" w14:textId="77777777" w:rsidR="00BD2FB0" w:rsidRPr="00ED6522" w:rsidRDefault="00BD2FB0" w:rsidP="00BD2FB0">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4E5274" w14:textId="77777777" w:rsidR="00BD2FB0" w:rsidRPr="00ED6522" w:rsidRDefault="00BD2FB0" w:rsidP="00BD2FB0">
            <w:pPr>
              <w:pStyle w:val="TextTablesmall"/>
            </w:pPr>
          </w:p>
        </w:tc>
      </w:tr>
      <w:tr w:rsidR="00BD2FB0" w:rsidRPr="000200DA" w14:paraId="3D793D2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9426EA" w14:textId="77777777" w:rsidR="00BD2FB0" w:rsidRPr="00ED6522" w:rsidRDefault="00BD2FB0" w:rsidP="00BD2FB0">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2E2</w:t>
            </w:r>
            <w:r w:rsidRPr="00ED6522">
              <w:rPr>
                <w:rFonts w:ascii="Open Sans SemiBold" w:hAnsi="Open Sans SemiBold" w:cs="Open Sans SemiBold"/>
              </w:rPr>
              <w:tab/>
              <w:t xml:space="preserve">TFT Flat Panel Display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3A5A2F7"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69D444"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B011C2E"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4A2E4A2"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29DF1C"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612137"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E44387D"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A37D07A"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A45B396" w14:textId="77777777" w:rsidR="00BD2FB0" w:rsidRPr="00ED6522" w:rsidRDefault="00BD2FB0" w:rsidP="00BD2FB0">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073E1C" w14:textId="77777777" w:rsidR="00BD2FB0" w:rsidRPr="00ED6522" w:rsidRDefault="00BD2FB0" w:rsidP="00BD2FB0">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3E68FFD" w14:textId="77777777" w:rsidR="00BD2FB0" w:rsidRPr="00ED6522" w:rsidRDefault="00BD2FB0" w:rsidP="00BD2FB0">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2EB240" w14:textId="77777777" w:rsidR="00BD2FB0" w:rsidRPr="00ED6522" w:rsidRDefault="00BD2FB0" w:rsidP="00BD2FB0">
            <w:pPr>
              <w:pStyle w:val="TextTablesmall"/>
            </w:pPr>
          </w:p>
        </w:tc>
      </w:tr>
      <w:tr w:rsidR="00BD2FB0" w:rsidRPr="00ED6522" w14:paraId="2FB0B052"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2CF855" w14:textId="77777777" w:rsidR="00BD2FB0" w:rsidRPr="00ED6522" w:rsidRDefault="00BD2FB0" w:rsidP="00BD2FB0">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2E3</w:t>
            </w:r>
            <w:r w:rsidRPr="00ED6522">
              <w:rPr>
                <w:rFonts w:ascii="Open Sans SemiBold" w:hAnsi="Open Sans SemiBold" w:cs="Open Sans SemiBold"/>
              </w:rPr>
              <w:tab/>
              <w:t>Photovoltaics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3FC0ED"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D91B3D"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EF6D683"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E905A40"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E30A10"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05E638"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C5DED73"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A6B3F67"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F6C181B" w14:textId="77777777" w:rsidR="00BD2FB0" w:rsidRPr="00ED6522" w:rsidRDefault="00BD2FB0" w:rsidP="00BD2FB0">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E57471" w14:textId="77777777" w:rsidR="00BD2FB0" w:rsidRPr="00ED6522" w:rsidRDefault="00BD2FB0" w:rsidP="00BD2FB0">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B0C21B" w14:textId="77777777" w:rsidR="00BD2FB0" w:rsidRPr="00ED6522" w:rsidRDefault="00BD2FB0" w:rsidP="00BD2FB0">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136259" w14:textId="77777777" w:rsidR="00BD2FB0" w:rsidRPr="00ED6522" w:rsidRDefault="00BD2FB0" w:rsidP="00BD2FB0">
            <w:pPr>
              <w:pStyle w:val="TextTablesmall"/>
            </w:pPr>
          </w:p>
        </w:tc>
      </w:tr>
      <w:tr w:rsidR="00BD2FB0" w:rsidRPr="00ED6522" w14:paraId="29768A9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691847" w14:textId="77777777" w:rsidR="00BD2FB0" w:rsidRPr="00ED6522" w:rsidRDefault="00BD2FB0" w:rsidP="00BD2FB0">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2E4</w:t>
            </w:r>
            <w:r w:rsidRPr="00ED6522">
              <w:rPr>
                <w:rFonts w:ascii="Open Sans SemiBold" w:hAnsi="Open Sans SemiBold" w:cs="Open Sans SemiBold"/>
              </w:rPr>
              <w:tab/>
              <w:t xml:space="preserve">Heat Transfer Fluid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D51124"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FF7882"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DBED251"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C974504"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3F9142"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B44C8B"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E959D8"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9289C25"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5FB07C3" w14:textId="77777777" w:rsidR="00BD2FB0" w:rsidRPr="00ED6522" w:rsidRDefault="00BD2FB0" w:rsidP="00BD2FB0">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65B940" w14:textId="77777777" w:rsidR="00BD2FB0" w:rsidRPr="00ED6522" w:rsidRDefault="00BD2FB0" w:rsidP="00BD2FB0">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80BE4A" w14:textId="77777777" w:rsidR="00BD2FB0" w:rsidRPr="00ED6522" w:rsidRDefault="00BD2FB0" w:rsidP="00BD2FB0">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110841" w14:textId="77777777" w:rsidR="00BD2FB0" w:rsidRPr="00ED6522" w:rsidRDefault="00BD2FB0" w:rsidP="00BD2FB0">
            <w:pPr>
              <w:pStyle w:val="TextTablesmall"/>
            </w:pPr>
          </w:p>
        </w:tc>
      </w:tr>
      <w:tr w:rsidR="00BD2FB0" w:rsidRPr="00ED6522" w14:paraId="322B559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B0A38B" w14:textId="77777777" w:rsidR="00BD2FB0" w:rsidRPr="00ED6522" w:rsidRDefault="00BD2FB0" w:rsidP="00BD2FB0">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2E5</w:t>
            </w:r>
            <w:r w:rsidRPr="00ED6522">
              <w:rPr>
                <w:rFonts w:ascii="Open Sans SemiBold" w:hAnsi="Open Sans SemiBold" w:cs="Open Sans SemiBold"/>
              </w:rPr>
              <w:tab/>
              <w:t xml:space="preserve">Other (please specify) </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7EE4A9"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170715"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B776263"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E061474"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4B9196" w14:textId="77777777" w:rsidR="00BD2FB0" w:rsidRPr="00ED6522" w:rsidRDefault="00BD2FB0" w:rsidP="00BD2FB0">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1D139D"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864C00" w14:textId="77777777" w:rsidR="00BD2FB0" w:rsidRPr="00ED6522" w:rsidRDefault="00BD2FB0" w:rsidP="00BD2FB0">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91E46EF" w14:textId="77777777" w:rsidR="00BD2FB0" w:rsidRPr="00ED6522" w:rsidRDefault="00BD2FB0" w:rsidP="00BD2FB0">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9941BBC" w14:textId="77777777" w:rsidR="00BD2FB0" w:rsidRPr="00ED6522" w:rsidRDefault="00BD2FB0" w:rsidP="00BD2FB0">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1F8DE20" w14:textId="77777777" w:rsidR="00BD2FB0" w:rsidRPr="00ED6522" w:rsidRDefault="00BD2FB0" w:rsidP="00BD2FB0">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36E61DE" w14:textId="77777777" w:rsidR="00BD2FB0" w:rsidRPr="00ED6522" w:rsidRDefault="00BD2FB0" w:rsidP="00BD2FB0">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AD5F3C" w14:textId="77777777" w:rsidR="00BD2FB0" w:rsidRPr="00ED6522" w:rsidRDefault="00BD2FB0" w:rsidP="00BD2FB0">
            <w:pPr>
              <w:pStyle w:val="TextTablesmall"/>
            </w:pPr>
          </w:p>
        </w:tc>
      </w:tr>
      <w:tr w:rsidR="0086165E" w:rsidRPr="000200DA" w14:paraId="51F59FF3"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380598D" w14:textId="77777777" w:rsidR="0086165E" w:rsidRPr="00ED6522" w:rsidRDefault="0086165E" w:rsidP="0086165E">
            <w:pPr>
              <w:pStyle w:val="TextTablesmall"/>
              <w:tabs>
                <w:tab w:val="left" w:pos="350"/>
              </w:tabs>
              <w:rPr>
                <w:rFonts w:ascii="Open Sans SemiBold" w:hAnsi="Open Sans SemiBold" w:cs="Open Sans SemiBold"/>
                <w:b/>
                <w:bCs/>
                <w:color w:val="FFFFFF" w:themeColor="background1"/>
              </w:rPr>
            </w:pPr>
            <w:r w:rsidRPr="00ED6522">
              <w:rPr>
                <w:rFonts w:ascii="Open Sans SemiBold" w:hAnsi="Open Sans SemiBold" w:cs="Open Sans SemiBold"/>
                <w:color w:val="FFFFFF" w:themeColor="background1"/>
              </w:rPr>
              <w:t>2F</w:t>
            </w:r>
            <w:r w:rsidRPr="00ED6522">
              <w:rPr>
                <w:rFonts w:ascii="Open Sans SemiBold" w:hAnsi="Open Sans SemiBold" w:cs="Open Sans SemiBold"/>
                <w:color w:val="FFFFFF" w:themeColor="background1"/>
              </w:rPr>
              <w:tab/>
              <w:t xml:space="preserve">Product Uses as Substitutes </w:t>
            </w:r>
            <w:r w:rsidRPr="00ED6522">
              <w:rPr>
                <w:rFonts w:ascii="Open Sans SemiBold" w:hAnsi="Open Sans SemiBold" w:cs="Open Sans SemiBold"/>
                <w:color w:val="FFFFFF" w:themeColor="background1"/>
              </w:rPr>
              <w:br/>
            </w:r>
            <w:r w:rsidRPr="00ED6522">
              <w:rPr>
                <w:rFonts w:ascii="Open Sans SemiBold" w:hAnsi="Open Sans SemiBold" w:cs="Open Sans SemiBold"/>
                <w:color w:val="FFFFFF" w:themeColor="background1"/>
              </w:rPr>
              <w:tab/>
              <w:t>for Ozone Depleting Substances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F8572E"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355B33"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8F8850D"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1150F2D"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F407D1"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DCA7EE"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F23287B"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2D4DA6A"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ACBE55B"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2AAD85"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4FC2DF"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F3D316" w14:textId="77777777" w:rsidR="0086165E" w:rsidRPr="00ED6522" w:rsidRDefault="0086165E" w:rsidP="0086165E">
            <w:pPr>
              <w:pStyle w:val="TextTablesmall"/>
            </w:pPr>
          </w:p>
        </w:tc>
      </w:tr>
      <w:tr w:rsidR="0086165E" w:rsidRPr="000200DA" w14:paraId="30AB6DF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060684" w14:textId="77777777" w:rsidR="0086165E" w:rsidRPr="00ED6522" w:rsidRDefault="0086165E" w:rsidP="0086165E">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2F1</w:t>
            </w:r>
            <w:r w:rsidRPr="00ED6522">
              <w:rPr>
                <w:rFonts w:ascii="Open Sans SemiBold" w:hAnsi="Open Sans SemiBold" w:cs="Open Sans SemiBold"/>
              </w:rPr>
              <w:tab/>
              <w:t>Refrigeration and Air Conditioning</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34DC9B"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FFFA4E"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A324D90"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6D6753D"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5C7C88"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2218F0"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239D7B"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75D5FE9"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4353A85"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912E818"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5EAA3A"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B52DD1" w14:textId="77777777" w:rsidR="0086165E" w:rsidRPr="00ED6522" w:rsidRDefault="0086165E" w:rsidP="0086165E">
            <w:pPr>
              <w:pStyle w:val="TextTablesmall"/>
            </w:pPr>
          </w:p>
        </w:tc>
      </w:tr>
      <w:tr w:rsidR="0086165E" w:rsidRPr="000200DA" w14:paraId="0BE91C3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A74C31" w14:textId="216F8510" w:rsidR="0086165E" w:rsidRPr="00ED6522" w:rsidRDefault="0086165E" w:rsidP="0086165E">
            <w:pPr>
              <w:pStyle w:val="TextTablesmall"/>
              <w:tabs>
                <w:tab w:val="left" w:pos="350"/>
              </w:tabs>
              <w:rPr>
                <w:b/>
                <w:bCs/>
                <w:color w:val="000000" w:themeColor="text1"/>
              </w:rPr>
            </w:pPr>
            <w:r w:rsidRPr="00ED6522">
              <w:t>2F1a</w:t>
            </w:r>
            <w:r w:rsidRPr="00ED6522">
              <w:tab/>
              <w:t xml:space="preserve">Refrigeration and </w:t>
            </w:r>
            <w:r w:rsidR="00286416" w:rsidRPr="00ED6522">
              <w:t>Stationery</w:t>
            </w:r>
            <w:r w:rsidRPr="00ED6522">
              <w:t xml:space="preserve"> </w:t>
            </w:r>
            <w:r w:rsidRPr="00ED6522">
              <w:br/>
            </w:r>
            <w:r w:rsidRPr="00ED6522">
              <w:tab/>
              <w:t>Air Conditioning</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22C001"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2CB5C9"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A46CE8A"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96E5AF9"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A4F04D"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A39EC0"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0E115A"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5BC8F3A"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DCF5C44"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137F63"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0AB4E9"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CB0E1B" w14:textId="77777777" w:rsidR="0086165E" w:rsidRPr="00ED6522" w:rsidRDefault="0086165E" w:rsidP="0086165E">
            <w:pPr>
              <w:pStyle w:val="TextTablesmall"/>
            </w:pPr>
          </w:p>
        </w:tc>
      </w:tr>
      <w:tr w:rsidR="0086165E" w:rsidRPr="00ED6522" w14:paraId="3458DA56"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ED48B9" w14:textId="77777777" w:rsidR="0086165E" w:rsidRPr="00ED6522" w:rsidRDefault="0086165E" w:rsidP="0086165E">
            <w:pPr>
              <w:pStyle w:val="TextTablesmall"/>
              <w:tabs>
                <w:tab w:val="left" w:pos="350"/>
              </w:tabs>
              <w:rPr>
                <w:b/>
                <w:bCs/>
                <w:color w:val="000000" w:themeColor="text1"/>
              </w:rPr>
            </w:pPr>
            <w:r w:rsidRPr="00ED6522">
              <w:t>2F1b</w:t>
            </w:r>
            <w:r w:rsidRPr="00ED6522">
              <w:tab/>
              <w:t>Mobile Air Conditioning</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20B9EA7"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D21E0B"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1D780BC"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37285FD"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8AFEA5"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57E193"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7591E0"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56A3789"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6E151AC"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06F139"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610B52"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FC2D0C" w14:textId="77777777" w:rsidR="0086165E" w:rsidRPr="00ED6522" w:rsidRDefault="0086165E" w:rsidP="0086165E">
            <w:pPr>
              <w:pStyle w:val="TextTablesmall"/>
            </w:pPr>
          </w:p>
        </w:tc>
      </w:tr>
      <w:tr w:rsidR="0086165E" w:rsidRPr="00ED6522" w14:paraId="11CE1F0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BCD8D4" w14:textId="77777777" w:rsidR="0086165E" w:rsidRPr="00ED6522" w:rsidRDefault="0086165E" w:rsidP="0086165E">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2F2</w:t>
            </w:r>
            <w:r w:rsidRPr="00ED6522">
              <w:rPr>
                <w:rFonts w:ascii="Open Sans SemiBold" w:hAnsi="Open Sans SemiBold" w:cs="Open Sans SemiBold"/>
              </w:rPr>
              <w:tab/>
              <w:t>Foam Blowing Agents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D710B7"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A8EBD6"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66C42CA"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24B153F"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7B183C"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5D8380"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8A86D7"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163A891"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746A0EF"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98DDFE"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2894C23"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3AC616" w14:textId="77777777" w:rsidR="0086165E" w:rsidRPr="00ED6522" w:rsidRDefault="0086165E" w:rsidP="0086165E">
            <w:pPr>
              <w:pStyle w:val="TextTablesmall"/>
            </w:pPr>
          </w:p>
        </w:tc>
      </w:tr>
      <w:tr w:rsidR="0086165E" w:rsidRPr="00ED6522" w14:paraId="37CCCCD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87F0C8" w14:textId="77777777" w:rsidR="0086165E" w:rsidRPr="00ED6522" w:rsidRDefault="0086165E" w:rsidP="0086165E">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2F3</w:t>
            </w:r>
            <w:r w:rsidRPr="00ED6522">
              <w:rPr>
                <w:rFonts w:ascii="Open Sans SemiBold" w:hAnsi="Open Sans SemiBold" w:cs="Open Sans SemiBold"/>
              </w:rPr>
              <w:tab/>
              <w:t>Fire Protection</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2D01D3"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EABB4F8"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C4A8C93"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2FFAE41"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CCDF10"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962E6C"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7FB542"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1597E84"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1576A1E"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8EC469"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11BCDF"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8790DA" w14:textId="77777777" w:rsidR="0086165E" w:rsidRPr="00ED6522" w:rsidRDefault="0086165E" w:rsidP="0086165E">
            <w:pPr>
              <w:pStyle w:val="TextTablesmall"/>
            </w:pPr>
          </w:p>
        </w:tc>
      </w:tr>
      <w:tr w:rsidR="0086165E" w:rsidRPr="00ED6522" w14:paraId="1F46650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DC3A0A" w14:textId="77777777" w:rsidR="0086165E" w:rsidRPr="00ED6522" w:rsidRDefault="0086165E" w:rsidP="0086165E">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2F4</w:t>
            </w:r>
            <w:r w:rsidRPr="00ED6522">
              <w:rPr>
                <w:rFonts w:ascii="Open Sans SemiBold" w:hAnsi="Open Sans SemiBold" w:cs="Open Sans SemiBold"/>
              </w:rPr>
              <w:tab/>
              <w:t>Aerosols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9AB5FDD"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E8946AD"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36926D3"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4034D89"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C25549"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4ECD87"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12F7F33"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62F821F"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79FBAC0"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5CC2946"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582DE2"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5E50D91" w14:textId="77777777" w:rsidR="0086165E" w:rsidRPr="00ED6522" w:rsidRDefault="0086165E" w:rsidP="0086165E">
            <w:pPr>
              <w:pStyle w:val="TextTablesmall"/>
            </w:pPr>
          </w:p>
        </w:tc>
      </w:tr>
      <w:tr w:rsidR="0086165E" w:rsidRPr="00ED6522" w14:paraId="2F831F1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9F2A04" w14:textId="77777777" w:rsidR="0086165E" w:rsidRPr="00ED6522" w:rsidRDefault="0086165E" w:rsidP="0086165E">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2F5</w:t>
            </w:r>
            <w:r w:rsidRPr="00ED6522">
              <w:rPr>
                <w:rFonts w:ascii="Open Sans SemiBold" w:hAnsi="Open Sans SemiBold" w:cs="Open Sans SemiBold"/>
              </w:rPr>
              <w:tab/>
              <w:t>Solvents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1BBF2E"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823ED8"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5B1DD7A"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38A78A5"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433E4A"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8B9698A"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C127FA4"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CB78C5E"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890F187"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8E99CA"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AEBABF"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3ED521" w14:textId="77777777" w:rsidR="0086165E" w:rsidRPr="00ED6522" w:rsidRDefault="0086165E" w:rsidP="0086165E">
            <w:pPr>
              <w:pStyle w:val="TextTablesmall"/>
            </w:pPr>
          </w:p>
        </w:tc>
      </w:tr>
      <w:tr w:rsidR="0086165E" w:rsidRPr="00ED6522" w14:paraId="622086F0"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4D8A5A" w14:textId="77777777" w:rsidR="0086165E" w:rsidRPr="00ED6522" w:rsidRDefault="0086165E" w:rsidP="0086165E">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2F6</w:t>
            </w:r>
            <w:r w:rsidRPr="00ED6522">
              <w:rPr>
                <w:rFonts w:ascii="Open Sans SemiBold" w:hAnsi="Open Sans SemiBold" w:cs="Open Sans SemiBold"/>
              </w:rPr>
              <w:tab/>
              <w:t>Other Applications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C19156"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F166A2"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8FB3F40"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9B65164"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5D4CAF" w14:textId="77777777" w:rsidR="0086165E" w:rsidRPr="00ED6522" w:rsidRDefault="0086165E" w:rsidP="0086165E">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53A9DE"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A890C0" w14:textId="77777777" w:rsidR="0086165E" w:rsidRPr="00ED6522" w:rsidRDefault="0086165E" w:rsidP="0086165E">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1C5ED31" w14:textId="77777777" w:rsidR="0086165E" w:rsidRPr="00ED6522" w:rsidRDefault="0086165E" w:rsidP="0086165E">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12949AB" w14:textId="77777777" w:rsidR="0086165E" w:rsidRPr="00ED6522" w:rsidRDefault="0086165E" w:rsidP="0086165E">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FBE8EF" w14:textId="77777777" w:rsidR="0086165E" w:rsidRPr="00ED6522" w:rsidRDefault="0086165E" w:rsidP="0086165E">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23DB11" w14:textId="77777777" w:rsidR="0086165E" w:rsidRPr="00ED6522" w:rsidRDefault="0086165E" w:rsidP="0086165E">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97C9AC" w14:textId="77777777" w:rsidR="0086165E" w:rsidRPr="00ED6522" w:rsidRDefault="0086165E" w:rsidP="0086165E">
            <w:pPr>
              <w:pStyle w:val="TextTablesmall"/>
            </w:pPr>
          </w:p>
        </w:tc>
      </w:tr>
      <w:tr w:rsidR="00F72BA8" w:rsidRPr="000200DA" w14:paraId="496CA4D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4E59745" w14:textId="77777777" w:rsidR="00F72BA8" w:rsidRPr="00ED6522" w:rsidRDefault="00F72BA8" w:rsidP="00F72BA8">
            <w:pPr>
              <w:pStyle w:val="TextTablesmall"/>
              <w:tabs>
                <w:tab w:val="left" w:pos="350"/>
              </w:tabs>
              <w:rPr>
                <w:rFonts w:ascii="Open Sans SemiBold" w:hAnsi="Open Sans SemiBold" w:cs="Open Sans SemiBold"/>
                <w:b/>
                <w:bCs/>
                <w:color w:val="FFFFFF" w:themeColor="background1"/>
              </w:rPr>
            </w:pPr>
            <w:r w:rsidRPr="00ED6522">
              <w:rPr>
                <w:rFonts w:ascii="Open Sans SemiBold" w:hAnsi="Open Sans SemiBold" w:cs="Open Sans SemiBold"/>
                <w:color w:val="FFFFFF" w:themeColor="background1"/>
              </w:rPr>
              <w:lastRenderedPageBreak/>
              <w:t>2G</w:t>
            </w:r>
            <w:r w:rsidRPr="00ED6522">
              <w:rPr>
                <w:rFonts w:ascii="Open Sans SemiBold" w:hAnsi="Open Sans SemiBold" w:cs="Open Sans SemiBold"/>
                <w:color w:val="FFFFFF" w:themeColor="background1"/>
              </w:rPr>
              <w:tab/>
              <w:t xml:space="preserve">Other Product </w:t>
            </w:r>
            <w:r w:rsidRPr="00ED6522">
              <w:rPr>
                <w:rFonts w:ascii="Open Sans SemiBold" w:hAnsi="Open Sans SemiBold" w:cs="Open Sans SemiBold"/>
                <w:color w:val="FFFFFF" w:themeColor="background1"/>
              </w:rPr>
              <w:br/>
            </w:r>
            <w:r w:rsidRPr="00ED6522">
              <w:rPr>
                <w:rFonts w:ascii="Open Sans SemiBold" w:hAnsi="Open Sans SemiBold" w:cs="Open Sans SemiBold"/>
                <w:color w:val="FFFFFF" w:themeColor="background1"/>
              </w:rPr>
              <w:tab/>
              <w:t>Manufacture and Use</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6E8E76A"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002B3EF"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2BDBD47"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4132489"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D6D6A25"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8DE721"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E8C716"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742A789F"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C625F9A" w14:textId="77777777" w:rsidR="00F72BA8" w:rsidRPr="00ED6522" w:rsidRDefault="00F72BA8" w:rsidP="00F72BA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FA69E5" w14:textId="77777777" w:rsidR="00F72BA8" w:rsidRPr="00ED6522" w:rsidRDefault="00F72BA8" w:rsidP="00F72BA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BD2C98" w14:textId="77777777" w:rsidR="00F72BA8" w:rsidRPr="00ED6522" w:rsidRDefault="00F72BA8" w:rsidP="00F72BA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6471C1" w14:textId="77777777" w:rsidR="00F72BA8" w:rsidRPr="00ED6522" w:rsidRDefault="00F72BA8" w:rsidP="00F72BA8">
            <w:pPr>
              <w:pStyle w:val="TextTablesmall"/>
            </w:pPr>
          </w:p>
        </w:tc>
      </w:tr>
      <w:tr w:rsidR="00F72BA8" w:rsidRPr="00ED6522" w14:paraId="775595DD"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FDDBD9" w14:textId="77777777" w:rsidR="00F72BA8" w:rsidRPr="00ED6522" w:rsidRDefault="00F72BA8" w:rsidP="00F72BA8">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2G1</w:t>
            </w:r>
            <w:r w:rsidRPr="00ED6522">
              <w:rPr>
                <w:rFonts w:ascii="Open Sans SemiBold" w:hAnsi="Open Sans SemiBold" w:cs="Open Sans SemiBold"/>
              </w:rPr>
              <w:tab/>
              <w:t>Electrical Equipment</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E7EFB3"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E34DAA"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7274FF8"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2A33B570"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C44316"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4E5BB7"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9214236"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BF5FD71"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7089A23" w14:textId="77777777" w:rsidR="00F72BA8" w:rsidRPr="00ED6522" w:rsidRDefault="00F72BA8" w:rsidP="00F72BA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0E127F" w14:textId="77777777" w:rsidR="00F72BA8" w:rsidRPr="00ED6522" w:rsidRDefault="00F72BA8" w:rsidP="00F72BA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6E86D8D" w14:textId="77777777" w:rsidR="00F72BA8" w:rsidRPr="00ED6522" w:rsidRDefault="00F72BA8" w:rsidP="00F72BA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BF84C7" w14:textId="77777777" w:rsidR="00F72BA8" w:rsidRPr="00ED6522" w:rsidRDefault="00F72BA8" w:rsidP="00F72BA8">
            <w:pPr>
              <w:pStyle w:val="TextTablesmall"/>
            </w:pPr>
          </w:p>
        </w:tc>
      </w:tr>
      <w:tr w:rsidR="00F72BA8" w:rsidRPr="000200DA" w14:paraId="10D6CFCA"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633BBE" w14:textId="77777777" w:rsidR="00F72BA8" w:rsidRPr="00ED6522" w:rsidRDefault="00F72BA8" w:rsidP="00F72BA8">
            <w:pPr>
              <w:pStyle w:val="TextTablesmall"/>
              <w:tabs>
                <w:tab w:val="left" w:pos="350"/>
              </w:tabs>
              <w:rPr>
                <w:b/>
                <w:bCs/>
                <w:color w:val="000000" w:themeColor="text1"/>
              </w:rPr>
            </w:pPr>
            <w:r w:rsidRPr="00ED6522">
              <w:t>2G1a</w:t>
            </w:r>
            <w:r w:rsidRPr="00ED6522">
              <w:tab/>
              <w:t>Manufacture of Electrical Equipment</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EF7B69F"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25E05B"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281CE0CC"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6E8AE80"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77B4DC6"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06386B6"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533CF87"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FAD5EF5"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1920D305" w14:textId="77777777" w:rsidR="00F72BA8" w:rsidRPr="00ED6522" w:rsidRDefault="00F72BA8" w:rsidP="00F72BA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B4C1D84" w14:textId="77777777" w:rsidR="00F72BA8" w:rsidRPr="00ED6522" w:rsidRDefault="00F72BA8" w:rsidP="00F72BA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2151B5B" w14:textId="77777777" w:rsidR="00F72BA8" w:rsidRPr="00ED6522" w:rsidRDefault="00F72BA8" w:rsidP="00F72BA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C75A10" w14:textId="77777777" w:rsidR="00F72BA8" w:rsidRPr="00ED6522" w:rsidRDefault="00F72BA8" w:rsidP="00F72BA8">
            <w:pPr>
              <w:pStyle w:val="TextTablesmall"/>
            </w:pPr>
          </w:p>
        </w:tc>
      </w:tr>
      <w:tr w:rsidR="00F72BA8" w:rsidRPr="000200DA" w14:paraId="77BDB337"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EE1FCC" w14:textId="77777777" w:rsidR="00F72BA8" w:rsidRPr="00ED6522" w:rsidRDefault="00F72BA8" w:rsidP="00F72BA8">
            <w:pPr>
              <w:pStyle w:val="TextTablesmall"/>
              <w:tabs>
                <w:tab w:val="left" w:pos="350"/>
              </w:tabs>
              <w:rPr>
                <w:b/>
                <w:bCs/>
                <w:color w:val="000000" w:themeColor="text1"/>
              </w:rPr>
            </w:pPr>
            <w:r w:rsidRPr="00ED6522">
              <w:t>2G1b</w:t>
            </w:r>
            <w:r w:rsidRPr="00ED6522">
              <w:tab/>
              <w:t>Use of Electrical Equipment</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9469D6B"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11D036"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76D8640"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FC42EE7"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480BBD"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AF737DD"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926E9D6"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4E57456"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1ACC68E" w14:textId="77777777" w:rsidR="00F72BA8" w:rsidRPr="00ED6522" w:rsidRDefault="00F72BA8" w:rsidP="00F72BA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4A2216" w14:textId="77777777" w:rsidR="00F72BA8" w:rsidRPr="00ED6522" w:rsidRDefault="00F72BA8" w:rsidP="00F72BA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30A5A12" w14:textId="77777777" w:rsidR="00F72BA8" w:rsidRPr="00ED6522" w:rsidRDefault="00F72BA8" w:rsidP="00F72BA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2E213C" w14:textId="77777777" w:rsidR="00F72BA8" w:rsidRPr="00ED6522" w:rsidRDefault="00F72BA8" w:rsidP="00F72BA8">
            <w:pPr>
              <w:pStyle w:val="TextTablesmall"/>
            </w:pPr>
          </w:p>
        </w:tc>
      </w:tr>
      <w:tr w:rsidR="00F72BA8" w:rsidRPr="000200DA" w14:paraId="171608B1"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913C91" w14:textId="77777777" w:rsidR="00F72BA8" w:rsidRPr="00ED6522" w:rsidRDefault="00F72BA8" w:rsidP="00F72BA8">
            <w:pPr>
              <w:pStyle w:val="TextTablesmall"/>
              <w:tabs>
                <w:tab w:val="left" w:pos="350"/>
              </w:tabs>
              <w:rPr>
                <w:b/>
                <w:bCs/>
                <w:color w:val="000000" w:themeColor="text1"/>
              </w:rPr>
            </w:pPr>
            <w:r w:rsidRPr="00ED6522">
              <w:t>2G1c</w:t>
            </w:r>
            <w:r w:rsidRPr="00ED6522">
              <w:tab/>
              <w:t>Disposal of Electrical Equipment</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CD5C9F"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267005A"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4854633"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67E2F3A2"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A97748" w14:textId="77777777" w:rsidR="00F72BA8" w:rsidRPr="00ED6522" w:rsidRDefault="00F72BA8" w:rsidP="00F72BA8">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851A812"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FA9AD1B" w14:textId="77777777" w:rsidR="00F72BA8" w:rsidRPr="00ED6522" w:rsidRDefault="00F72BA8" w:rsidP="00F72BA8">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B62B43B" w14:textId="77777777" w:rsidR="00F72BA8" w:rsidRPr="00ED6522" w:rsidRDefault="00F72BA8" w:rsidP="00F72BA8">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4A929F4" w14:textId="77777777" w:rsidR="00F72BA8" w:rsidRPr="00ED6522" w:rsidRDefault="00F72BA8" w:rsidP="00F72BA8">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BB4C69" w14:textId="77777777" w:rsidR="00F72BA8" w:rsidRPr="00ED6522" w:rsidRDefault="00F72BA8" w:rsidP="00F72BA8">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6F18A9" w14:textId="77777777" w:rsidR="00F72BA8" w:rsidRPr="00ED6522" w:rsidRDefault="00F72BA8" w:rsidP="00F72BA8">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11CDEF" w14:textId="77777777" w:rsidR="00F72BA8" w:rsidRPr="00ED6522" w:rsidRDefault="00F72BA8" w:rsidP="00F72BA8">
            <w:pPr>
              <w:pStyle w:val="TextTablesmall"/>
            </w:pPr>
          </w:p>
        </w:tc>
      </w:tr>
      <w:tr w:rsidR="00BA3C86" w:rsidRPr="000200DA" w14:paraId="1537E14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35830FD" w14:textId="77777777" w:rsidR="00BA3C86" w:rsidRPr="00ED6522" w:rsidRDefault="00BA3C86" w:rsidP="00BA3C86">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2G2</w:t>
            </w:r>
            <w:r w:rsidRPr="00ED6522">
              <w:rPr>
                <w:rFonts w:ascii="Open Sans SemiBold" w:hAnsi="Open Sans SemiBold" w:cs="Open Sans SemiBold"/>
              </w:rPr>
              <w:tab/>
              <w:t>SF</w:t>
            </w:r>
            <w:r w:rsidRPr="00ED6522">
              <w:rPr>
                <w:rFonts w:ascii="Open Sans SemiBold" w:hAnsi="Open Sans SemiBold" w:cs="Open Sans SemiBold"/>
                <w:vertAlign w:val="subscript"/>
              </w:rPr>
              <w:t>6</w:t>
            </w:r>
            <w:r w:rsidRPr="00ED6522">
              <w:rPr>
                <w:rFonts w:ascii="Open Sans SemiBold" w:hAnsi="Open Sans SemiBold" w:cs="Open Sans SemiBold"/>
              </w:rPr>
              <w:t xml:space="preserve"> and PFCs from</w:t>
            </w:r>
            <w:r w:rsidRPr="00ED6522">
              <w:rPr>
                <w:rFonts w:ascii="Open Sans SemiBold" w:hAnsi="Open Sans SemiBold" w:cs="Open Sans SemiBold"/>
              </w:rPr>
              <w:br/>
            </w:r>
            <w:r w:rsidRPr="00ED6522">
              <w:rPr>
                <w:rFonts w:ascii="Open Sans SemiBold" w:hAnsi="Open Sans SemiBold" w:cs="Open Sans SemiBold"/>
              </w:rPr>
              <w:tab/>
              <w:t>Other Product Uses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5C26B7"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45F4ED"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9D1F5A6"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6C9BB12"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1A6C3E"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B76409"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857B1E"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4DD12389"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B4D1F5A"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8B89EB5"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AD4585"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B50C8E5" w14:textId="77777777" w:rsidR="00BA3C86" w:rsidRPr="00ED6522" w:rsidRDefault="00BA3C86" w:rsidP="00BA3C86">
            <w:pPr>
              <w:pStyle w:val="TextTablesmall"/>
            </w:pPr>
          </w:p>
        </w:tc>
      </w:tr>
      <w:tr w:rsidR="00BA3C86" w:rsidRPr="00ED6522" w14:paraId="4161EFA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C9D315" w14:textId="77777777" w:rsidR="00BA3C86" w:rsidRPr="00ED6522" w:rsidRDefault="00BA3C86" w:rsidP="00BA3C86">
            <w:pPr>
              <w:pStyle w:val="TextTablesmall"/>
              <w:tabs>
                <w:tab w:val="left" w:pos="350"/>
              </w:tabs>
              <w:rPr>
                <w:b/>
                <w:bCs/>
                <w:color w:val="000000" w:themeColor="text1"/>
              </w:rPr>
            </w:pPr>
            <w:r w:rsidRPr="00ED6522">
              <w:t>2G2a</w:t>
            </w:r>
            <w:r w:rsidRPr="00ED6522">
              <w:tab/>
              <w:t>Military Applications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B39D41"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DA48B2D"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C7BF88A"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AFAB301"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B2045B"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5DEC7A"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45E0DC"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7D017EA"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5322421"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A0E1B2"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FF7674"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7025AB" w14:textId="77777777" w:rsidR="00BA3C86" w:rsidRPr="00ED6522" w:rsidRDefault="00BA3C86" w:rsidP="00BA3C86">
            <w:pPr>
              <w:pStyle w:val="TextTablesmall"/>
            </w:pPr>
          </w:p>
        </w:tc>
      </w:tr>
      <w:tr w:rsidR="00BA3C86" w:rsidRPr="00ED6522" w14:paraId="4FA601AE"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34C8E4" w14:textId="77777777" w:rsidR="00BA3C86" w:rsidRPr="00ED6522" w:rsidRDefault="00BA3C86" w:rsidP="00BA3C86">
            <w:pPr>
              <w:pStyle w:val="TextTablesmall"/>
              <w:tabs>
                <w:tab w:val="left" w:pos="350"/>
              </w:tabs>
              <w:rPr>
                <w:b/>
                <w:bCs/>
                <w:color w:val="000000" w:themeColor="text1"/>
              </w:rPr>
            </w:pPr>
            <w:r w:rsidRPr="00ED6522">
              <w:t>2G2b</w:t>
            </w:r>
            <w:r w:rsidRPr="00ED6522">
              <w:tab/>
              <w:t>Accelerators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0BB523"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30BF2E"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2231BC7"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47ED99DA"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342414"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58CB9D"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188104B"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BE5CC6A"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9DFB6B5"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670FA13"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3666D9"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14524C" w14:textId="77777777" w:rsidR="00BA3C86" w:rsidRPr="00ED6522" w:rsidRDefault="00BA3C86" w:rsidP="00BA3C86">
            <w:pPr>
              <w:pStyle w:val="TextTablesmall"/>
            </w:pPr>
          </w:p>
        </w:tc>
      </w:tr>
      <w:tr w:rsidR="00BA3C86" w:rsidRPr="00ED6522" w14:paraId="118F4AA5"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9B4269" w14:textId="77777777" w:rsidR="00BA3C86" w:rsidRPr="00ED6522" w:rsidRDefault="00BA3C86" w:rsidP="00BA3C86">
            <w:pPr>
              <w:pStyle w:val="TextTablesmall"/>
              <w:tabs>
                <w:tab w:val="left" w:pos="350"/>
              </w:tabs>
              <w:rPr>
                <w:b/>
                <w:bCs/>
                <w:color w:val="000000" w:themeColor="text1"/>
              </w:rPr>
            </w:pPr>
            <w:r w:rsidRPr="00ED6522">
              <w:t>2G2c</w:t>
            </w:r>
            <w:r w:rsidRPr="00ED6522">
              <w:tab/>
              <w:t>Other (please specify) (3)</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4F7397"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412193C"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55EE12B"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3F12EAD"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6986695"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A443C3"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C85D51"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0B0BF38"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7A4BC87"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E18A8C"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8CC7F2"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DF5367" w14:textId="77777777" w:rsidR="00BA3C86" w:rsidRPr="00ED6522" w:rsidRDefault="00BA3C86" w:rsidP="00BA3C86">
            <w:pPr>
              <w:pStyle w:val="TextTablesmall"/>
            </w:pPr>
          </w:p>
        </w:tc>
      </w:tr>
      <w:tr w:rsidR="00BA3C86" w:rsidRPr="000200DA" w14:paraId="47751B23"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12F6692" w14:textId="77777777" w:rsidR="00BA3C86" w:rsidRPr="00ED6522" w:rsidRDefault="00BA3C86" w:rsidP="00BA3C86">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2G3</w:t>
            </w:r>
            <w:r w:rsidRPr="00ED6522">
              <w:rPr>
                <w:rFonts w:ascii="Open Sans SemiBold" w:hAnsi="Open Sans SemiBold" w:cs="Open Sans SemiBold"/>
              </w:rPr>
              <w:tab/>
              <w:t>N</w:t>
            </w:r>
            <w:r w:rsidRPr="00ED6522">
              <w:rPr>
                <w:rFonts w:ascii="Open Sans SemiBold" w:hAnsi="Open Sans SemiBold" w:cs="Open Sans SemiBold"/>
                <w:vertAlign w:val="subscript"/>
              </w:rPr>
              <w:t>2</w:t>
            </w:r>
            <w:r w:rsidRPr="00ED6522">
              <w:rPr>
                <w:rFonts w:ascii="Open Sans SemiBold" w:hAnsi="Open Sans SemiBold" w:cs="Open Sans SemiBold"/>
              </w:rPr>
              <w:t>O from Product Uses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7EC595"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6EB719"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06732F59"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0BEC2714"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DA3D126"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9BA96D"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BF6F93"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1281DFD"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B13469C"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D887E06"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857A496"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5520ACC" w14:textId="77777777" w:rsidR="00BA3C86" w:rsidRPr="00ED6522" w:rsidRDefault="00BA3C86" w:rsidP="00BA3C86">
            <w:pPr>
              <w:pStyle w:val="TextTablesmall"/>
            </w:pPr>
          </w:p>
        </w:tc>
      </w:tr>
      <w:tr w:rsidR="00BA3C86" w:rsidRPr="00ED6522" w14:paraId="57EC215C"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9EDE2F" w14:textId="77777777" w:rsidR="00BA3C86" w:rsidRPr="00ED6522" w:rsidRDefault="00BA3C86" w:rsidP="00BA3C86">
            <w:pPr>
              <w:pStyle w:val="TextTablesmall"/>
              <w:tabs>
                <w:tab w:val="left" w:pos="350"/>
              </w:tabs>
              <w:rPr>
                <w:b/>
                <w:bCs/>
                <w:color w:val="000000" w:themeColor="text1"/>
              </w:rPr>
            </w:pPr>
            <w:r w:rsidRPr="00ED6522">
              <w:t>2G3aMedical Applications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BEB46C"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61C7D1B"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1DF867E7"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5DB6BC64"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66405D"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C0092C"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2CD192"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F70C027"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3888A96"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8395DFB"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D73695"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55C825" w14:textId="77777777" w:rsidR="00BA3C86" w:rsidRPr="00ED6522" w:rsidRDefault="00BA3C86" w:rsidP="00BA3C86">
            <w:pPr>
              <w:pStyle w:val="TextTablesmall"/>
            </w:pPr>
          </w:p>
        </w:tc>
      </w:tr>
      <w:tr w:rsidR="00BA3C86" w:rsidRPr="000200DA" w14:paraId="353F64FC"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8C8B22C" w14:textId="77777777" w:rsidR="00BA3C86" w:rsidRPr="00ED6522" w:rsidRDefault="00BA3C86" w:rsidP="00BA3C86">
            <w:pPr>
              <w:pStyle w:val="TextTablesmall"/>
              <w:tabs>
                <w:tab w:val="left" w:pos="350"/>
              </w:tabs>
              <w:rPr>
                <w:b/>
                <w:bCs/>
                <w:color w:val="000000" w:themeColor="text1"/>
              </w:rPr>
            </w:pPr>
            <w:r w:rsidRPr="00ED6522">
              <w:t>2G3b</w:t>
            </w:r>
            <w:r w:rsidRPr="00ED6522">
              <w:tab/>
              <w:t xml:space="preserve">Propellant for Pressure </w:t>
            </w:r>
            <w:r w:rsidR="001A71CB" w:rsidRPr="00ED6522">
              <w:br/>
            </w:r>
            <w:r w:rsidR="001A71CB" w:rsidRPr="00ED6522">
              <w:tab/>
            </w:r>
            <w:r w:rsidRPr="00ED6522">
              <w:t>and Aerosol Products</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667FD1A"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65B459"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5EC4955E"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6A32B97"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CBFDAC"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CF83B5"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BFC7086"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E75A03E"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61914303"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C4B7CA"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1CB70DD"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4B595C5" w14:textId="77777777" w:rsidR="00BA3C86" w:rsidRPr="00ED6522" w:rsidRDefault="00BA3C86" w:rsidP="00BA3C86">
            <w:pPr>
              <w:pStyle w:val="TextTablesmall"/>
            </w:pPr>
          </w:p>
        </w:tc>
      </w:tr>
      <w:tr w:rsidR="00BA3C86" w:rsidRPr="00ED6522" w14:paraId="6827DBAF"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11D6C9" w14:textId="77777777" w:rsidR="00BA3C86" w:rsidRPr="00ED6522" w:rsidRDefault="00BA3C86" w:rsidP="00BA3C86">
            <w:pPr>
              <w:pStyle w:val="TextTablesmall"/>
              <w:tabs>
                <w:tab w:val="left" w:pos="350"/>
              </w:tabs>
              <w:rPr>
                <w:b/>
                <w:bCs/>
                <w:color w:val="000000" w:themeColor="text1"/>
              </w:rPr>
            </w:pPr>
            <w:r w:rsidRPr="00ED6522">
              <w:t>2G3c</w:t>
            </w:r>
            <w:r w:rsidRPr="00ED6522">
              <w:tab/>
              <w:t>Other (please specify)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69C28C"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B59536A"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2CE2128E"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7EE8D9A"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BB39BE"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A2FDF9"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F60C07"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1F3848D4"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4D4EB027"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EC8986A"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8C08F4"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7404871" w14:textId="77777777" w:rsidR="00BA3C86" w:rsidRPr="00ED6522" w:rsidRDefault="00BA3C86" w:rsidP="00BA3C86">
            <w:pPr>
              <w:pStyle w:val="TextTablesmall"/>
            </w:pPr>
          </w:p>
        </w:tc>
      </w:tr>
      <w:tr w:rsidR="00BA3C86" w:rsidRPr="00ED6522" w14:paraId="4D9663B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23B119" w14:textId="77777777" w:rsidR="00BA3C86" w:rsidRPr="00ED6522" w:rsidRDefault="00BA3C86" w:rsidP="00BA3C86">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2G4</w:t>
            </w:r>
            <w:r w:rsidRPr="00ED6522">
              <w:rPr>
                <w:rFonts w:ascii="Open Sans SemiBold" w:hAnsi="Open Sans SemiBold" w:cs="Open Sans SemiBold"/>
              </w:rPr>
              <w:tab/>
              <w:t>Other (please specify)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04DF4D5"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9B666AC"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558D9F69"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5297190"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F662CE"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43922DF"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EFB9B08"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5774976"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2C4A1F9E"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ABAB85"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EDFCCDA"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AC2C898" w14:textId="77777777" w:rsidR="00BA3C86" w:rsidRPr="00ED6522" w:rsidRDefault="00BA3C86" w:rsidP="00BA3C86">
            <w:pPr>
              <w:pStyle w:val="TextTablesmall"/>
            </w:pPr>
          </w:p>
        </w:tc>
      </w:tr>
      <w:tr w:rsidR="00BA3C86" w:rsidRPr="00ED6522" w14:paraId="70BB06DB"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D7CE815" w14:textId="77777777" w:rsidR="00BA3C86" w:rsidRPr="00ED6522" w:rsidRDefault="00BA3C86" w:rsidP="00BA3C86">
            <w:pPr>
              <w:pStyle w:val="TextTablesmall"/>
              <w:tabs>
                <w:tab w:val="left" w:pos="350"/>
              </w:tabs>
              <w:rPr>
                <w:rFonts w:ascii="Open Sans SemiBold" w:hAnsi="Open Sans SemiBold" w:cs="Open Sans SemiBold"/>
                <w:b/>
                <w:bCs/>
                <w:color w:val="FFFFFF" w:themeColor="background1"/>
              </w:rPr>
            </w:pPr>
            <w:r w:rsidRPr="00ED6522">
              <w:rPr>
                <w:rFonts w:ascii="Open Sans SemiBold" w:hAnsi="Open Sans SemiBold" w:cs="Open Sans SemiBold"/>
                <w:color w:val="FFFFFF" w:themeColor="background1"/>
              </w:rPr>
              <w:t>2H</w:t>
            </w:r>
            <w:r w:rsidRPr="00ED6522">
              <w:rPr>
                <w:rFonts w:ascii="Open Sans SemiBold" w:hAnsi="Open Sans SemiBold" w:cs="Open Sans SemiBold"/>
                <w:color w:val="FFFFFF" w:themeColor="background1"/>
              </w:rPr>
              <w:tab/>
              <w:t>Other</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BE03DBA"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ACE914"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38767C4F"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48BA696"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C8291B2"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1C4542"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99EEE3"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6F6E423E"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73F0452C"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39AA48A"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EA73034"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F10E36" w14:textId="77777777" w:rsidR="00BA3C86" w:rsidRPr="00ED6522" w:rsidRDefault="00BA3C86" w:rsidP="00BA3C86">
            <w:pPr>
              <w:pStyle w:val="TextTablesmall"/>
            </w:pPr>
          </w:p>
        </w:tc>
      </w:tr>
      <w:tr w:rsidR="00BA3C86" w:rsidRPr="000200DA" w14:paraId="239CC303"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202E636" w14:textId="77777777" w:rsidR="00BA3C86" w:rsidRPr="00ED6522" w:rsidRDefault="00BA3C86" w:rsidP="00BA3C86">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2H1</w:t>
            </w:r>
            <w:r w:rsidRPr="00ED6522">
              <w:rPr>
                <w:rFonts w:ascii="Open Sans SemiBold" w:hAnsi="Open Sans SemiBold" w:cs="Open Sans SemiBold"/>
              </w:rPr>
              <w:tab/>
              <w:t>Pulp and Paper Industry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44679C3"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BA0702"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1AB910C"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1DE8517A"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8A802C"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640370"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E47F16"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33EC2697"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05914E86"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7E244D"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C436B9A"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183AD51" w14:textId="77777777" w:rsidR="00BA3C86" w:rsidRPr="00ED6522" w:rsidRDefault="00BA3C86" w:rsidP="00BA3C86">
            <w:pPr>
              <w:pStyle w:val="TextTablesmall"/>
            </w:pPr>
          </w:p>
        </w:tc>
      </w:tr>
      <w:tr w:rsidR="00BA3C86" w:rsidRPr="000200DA" w14:paraId="12C709BC"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FF2019C" w14:textId="77777777" w:rsidR="00BA3C86" w:rsidRPr="00ED6522" w:rsidRDefault="00BA3C86" w:rsidP="00BA3C86">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2H2</w:t>
            </w:r>
            <w:r w:rsidRPr="00ED6522">
              <w:rPr>
                <w:rFonts w:ascii="Open Sans SemiBold" w:hAnsi="Open Sans SemiBold" w:cs="Open Sans SemiBold"/>
              </w:rPr>
              <w:tab/>
              <w:t>Food and Beverages Industry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234AE5E"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1206D2"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09C6261"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3A771701"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BA4D45"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33039E"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1E9D0A"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407B5DE7"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57CE3584"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CE7F78D"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109399"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8FB10FA" w14:textId="77777777" w:rsidR="00BA3C86" w:rsidRPr="00ED6522" w:rsidRDefault="00BA3C86" w:rsidP="00BA3C86">
            <w:pPr>
              <w:pStyle w:val="TextTablesmall"/>
            </w:pPr>
          </w:p>
        </w:tc>
      </w:tr>
      <w:tr w:rsidR="00BA3C86" w:rsidRPr="00ED6522" w14:paraId="793F78E9" w14:textId="77777777" w:rsidTr="0051133C">
        <w:trPr>
          <w:trHeight w:val="60"/>
        </w:trPr>
        <w:tc>
          <w:tcPr>
            <w:tcW w:w="309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CD2CA3" w14:textId="77777777" w:rsidR="00BA3C86" w:rsidRPr="00ED6522" w:rsidRDefault="00BA3C86" w:rsidP="00BA3C86">
            <w:pPr>
              <w:pStyle w:val="TextTablesmall"/>
              <w:tabs>
                <w:tab w:val="left" w:pos="350"/>
              </w:tabs>
              <w:rPr>
                <w:rFonts w:ascii="Open Sans SemiBold" w:hAnsi="Open Sans SemiBold" w:cs="Open Sans SemiBold"/>
                <w:b/>
                <w:bCs/>
                <w:color w:val="000000" w:themeColor="text1"/>
              </w:rPr>
            </w:pPr>
            <w:r w:rsidRPr="00ED6522">
              <w:rPr>
                <w:rFonts w:ascii="Open Sans SemiBold" w:hAnsi="Open Sans SemiBold" w:cs="Open Sans SemiBold"/>
              </w:rPr>
              <w:t>2H3</w:t>
            </w:r>
            <w:r w:rsidRPr="00ED6522">
              <w:rPr>
                <w:rFonts w:ascii="Open Sans SemiBold" w:hAnsi="Open Sans SemiBold" w:cs="Open Sans SemiBold"/>
              </w:rPr>
              <w:tab/>
              <w:t>Other (please specify)</w:t>
            </w: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2366405"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A808EE"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auto"/>
          </w:tcPr>
          <w:p w14:paraId="686B68B4"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E6E6E6" w:themeFill="accent6"/>
          </w:tcPr>
          <w:p w14:paraId="7B9C9DD9"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609394" w14:textId="77777777" w:rsidR="00BA3C86" w:rsidRPr="00ED6522" w:rsidRDefault="00BA3C86" w:rsidP="00BA3C86">
            <w:pPr>
              <w:pStyle w:val="TextTablesmall"/>
            </w:pPr>
          </w:p>
        </w:tc>
        <w:tc>
          <w:tcPr>
            <w:tcW w:w="70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E0A7773"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9532B8" w14:textId="77777777" w:rsidR="00BA3C86" w:rsidRPr="00ED6522" w:rsidRDefault="00BA3C86" w:rsidP="00BA3C86">
            <w:pPr>
              <w:pStyle w:val="TextTablesmall"/>
            </w:pPr>
          </w:p>
        </w:tc>
        <w:tc>
          <w:tcPr>
            <w:tcW w:w="2197" w:type="dxa"/>
            <w:tcBorders>
              <w:top w:val="single" w:sz="4" w:space="0" w:color="AAAAAA" w:themeColor="accent5"/>
              <w:left w:val="single" w:sz="4" w:space="0" w:color="AAAAAA" w:themeColor="accent5"/>
              <w:bottom w:val="single" w:sz="4" w:space="0" w:color="AAAAAA" w:themeColor="accent5"/>
              <w:right w:val="single" w:sz="12" w:space="0" w:color="AAAAAA" w:themeColor="accent5"/>
            </w:tcBorders>
            <w:shd w:val="clear" w:color="auto" w:fill="E6E6E6" w:themeFill="accent6"/>
          </w:tcPr>
          <w:p w14:paraId="70C7A2AB" w14:textId="77777777" w:rsidR="00BA3C86" w:rsidRPr="00ED6522" w:rsidRDefault="00BA3C86" w:rsidP="00BA3C86">
            <w:pPr>
              <w:pStyle w:val="TextTablesmall"/>
            </w:pPr>
          </w:p>
        </w:tc>
        <w:tc>
          <w:tcPr>
            <w:tcW w:w="709" w:type="dxa"/>
            <w:tcBorders>
              <w:top w:val="single" w:sz="4" w:space="0" w:color="AAAAAA" w:themeColor="accent5"/>
              <w:left w:val="single" w:sz="12" w:space="0" w:color="AAAAAA" w:themeColor="accent5"/>
              <w:bottom w:val="single" w:sz="4" w:space="0" w:color="AAAAAA" w:themeColor="accent5"/>
              <w:right w:val="single" w:sz="4" w:space="0" w:color="AAAAAA" w:themeColor="accent5"/>
            </w:tcBorders>
            <w:shd w:val="clear" w:color="auto" w:fill="auto"/>
          </w:tcPr>
          <w:p w14:paraId="35B8748E" w14:textId="77777777" w:rsidR="00BA3C86" w:rsidRPr="00ED6522" w:rsidRDefault="00BA3C86" w:rsidP="00BA3C86">
            <w:pPr>
              <w:pStyle w:val="TextTablesmall"/>
            </w:pPr>
          </w:p>
        </w:tc>
        <w:tc>
          <w:tcPr>
            <w:tcW w:w="70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05C3DF0" w14:textId="77777777" w:rsidR="00BA3C86" w:rsidRPr="00ED6522" w:rsidRDefault="00BA3C86" w:rsidP="00BA3C86">
            <w:pPr>
              <w:pStyle w:val="TextTablesmall"/>
            </w:pPr>
          </w:p>
        </w:tc>
        <w:tc>
          <w:tcPr>
            <w:tcW w:w="85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DC0C533" w14:textId="77777777" w:rsidR="00BA3C86" w:rsidRPr="00ED6522" w:rsidRDefault="00BA3C86" w:rsidP="00BA3C86">
            <w:pPr>
              <w:pStyle w:val="TextTablesmall"/>
            </w:pPr>
          </w:p>
        </w:tc>
        <w:tc>
          <w:tcPr>
            <w:tcW w:w="68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75A2B65" w14:textId="77777777" w:rsidR="00BA3C86" w:rsidRPr="00ED6522" w:rsidRDefault="00BA3C86" w:rsidP="00BA3C86">
            <w:pPr>
              <w:pStyle w:val="TextTablesmall"/>
            </w:pPr>
          </w:p>
        </w:tc>
      </w:tr>
    </w:tbl>
    <w:p w14:paraId="130E7DD4" w14:textId="77777777" w:rsidR="00626980" w:rsidRPr="00ED6522" w:rsidRDefault="008F662C" w:rsidP="008F662C">
      <w:pPr>
        <w:pStyle w:val="Source"/>
        <w:rPr>
          <w:lang w:val="en-GB"/>
        </w:rPr>
      </w:pPr>
      <w:r w:rsidRPr="00ED6522">
        <w:rPr>
          <w:lang w:val="en-GB"/>
        </w:rPr>
        <w:t xml:space="preserve">Note: Shaded cells are </w:t>
      </w:r>
      <w:r w:rsidRPr="00E402FC">
        <w:rPr>
          <w:rFonts w:ascii="Open Sans SemiBold" w:hAnsi="Open Sans SemiBold" w:cs="Open Sans SemiBold"/>
          <w:lang w:val="en-GB"/>
        </w:rPr>
        <w:t>not applicable</w:t>
      </w:r>
      <w:r w:rsidRPr="00ED6522">
        <w:rPr>
          <w:lang w:val="en-GB"/>
        </w:rPr>
        <w:t>. Cells to report emissions of NO</w:t>
      </w:r>
      <w:r w:rsidRPr="00F0401B">
        <w:rPr>
          <w:vertAlign w:val="subscript"/>
          <w:lang w:val="en-GB"/>
        </w:rPr>
        <w:t>x</w:t>
      </w:r>
      <w:r w:rsidRPr="00ED6522">
        <w:rPr>
          <w:lang w:val="en-GB"/>
        </w:rPr>
        <w:t>, CO, NMVOC and SO</w:t>
      </w:r>
      <w:r w:rsidRPr="00ED6522">
        <w:rPr>
          <w:vertAlign w:val="subscript"/>
          <w:lang w:val="en-GB"/>
        </w:rPr>
        <w:t>2</w:t>
      </w:r>
      <w:r w:rsidRPr="00ED6522">
        <w:rPr>
          <w:lang w:val="en-GB"/>
        </w:rPr>
        <w:t xml:space="preserve"> have not been shaded although the physical potential for emissions is lacking for some categories.</w:t>
      </w:r>
    </w:p>
    <w:p w14:paraId="2DFDF92C" w14:textId="77777777" w:rsidR="008F662C" w:rsidRPr="00ED6522" w:rsidRDefault="008F662C" w:rsidP="008F662C">
      <w:pPr>
        <w:rPr>
          <w:lang w:val="en-GB"/>
        </w:rPr>
      </w:pPr>
    </w:p>
    <w:p w14:paraId="034CC795" w14:textId="77777777" w:rsidR="008F662C" w:rsidRPr="00ED6522" w:rsidRDefault="008F662C" w:rsidP="00626980">
      <w:pPr>
        <w:rPr>
          <w:lang w:val="en-GB"/>
        </w:rPr>
      </w:pPr>
    </w:p>
    <w:p w14:paraId="33915441" w14:textId="1358AF80" w:rsidR="001A71CB" w:rsidRPr="00ED6522" w:rsidRDefault="001A71CB" w:rsidP="001A71CB">
      <w:pPr>
        <w:pStyle w:val="Beschriftung"/>
        <w:rPr>
          <w:lang w:val="en-GB"/>
        </w:rPr>
      </w:pPr>
      <w:bookmarkStart w:id="145" w:name="_Ref61521979"/>
      <w:bookmarkStart w:id="146" w:name="_Toc90029757"/>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13</w:t>
      </w:r>
      <w:r w:rsidRPr="00ED6522">
        <w:rPr>
          <w:lang w:val="en-GB"/>
        </w:rPr>
        <w:fldChar w:fldCharType="end"/>
      </w:r>
      <w:bookmarkEnd w:id="145"/>
      <w:r w:rsidRPr="00ED6522">
        <w:rPr>
          <w:lang w:val="en-GB"/>
        </w:rPr>
        <w:t xml:space="preserve">: Sectoral report for agriculture, </w:t>
      </w:r>
      <w:r w:rsidR="005D1A11" w:rsidRPr="00ED6522">
        <w:rPr>
          <w:lang w:val="en-GB"/>
        </w:rPr>
        <w:t>forestry,</w:t>
      </w:r>
      <w:r w:rsidRPr="00ED6522">
        <w:rPr>
          <w:lang w:val="en-GB"/>
        </w:rPr>
        <w:t xml:space="preserve"> and other land uses (AFOLU)</w:t>
      </w:r>
      <w:bookmarkEnd w:id="146"/>
    </w:p>
    <w:p w14:paraId="695A1323" w14:textId="5C162927" w:rsidR="001A71CB" w:rsidRPr="00ED6522" w:rsidRDefault="001A71CB" w:rsidP="001A71CB">
      <w:pPr>
        <w:rPr>
          <w:lang w:val="en-GB"/>
        </w:rPr>
      </w:pPr>
      <w:r w:rsidRPr="00ED6522">
        <w:rPr>
          <w:lang w:val="en-GB"/>
        </w:rPr>
        <w:t xml:space="preserve">(Please insert here the year to which the table applies, e.g. 2014. Follow the instructions on using notation keys in </w:t>
      </w:r>
      <w:r w:rsidR="00470A25" w:rsidRPr="002023C6">
        <w:rPr>
          <w:lang w:val="en-GB"/>
        </w:rPr>
        <w:t>C</w:t>
      </w:r>
      <w:r w:rsidRPr="002023C6">
        <w:rPr>
          <w:lang w:val="en-GB"/>
        </w:rPr>
        <w:t xml:space="preserve">hapter </w:t>
      </w:r>
      <w:r w:rsidR="00470A25" w:rsidRPr="002023C6">
        <w:rPr>
          <w:u w:val="single"/>
          <w:lang w:val="en-GB"/>
        </w:rPr>
        <w:fldChar w:fldCharType="begin"/>
      </w:r>
      <w:r w:rsidR="00470A25" w:rsidRPr="002023C6">
        <w:rPr>
          <w:u w:val="single"/>
          <w:lang w:val="en-GB"/>
        </w:rPr>
        <w:instrText xml:space="preserve"> REF _Ref63073060 \r \h </w:instrText>
      </w:r>
      <w:r w:rsidR="002023C6">
        <w:rPr>
          <w:u w:val="single"/>
          <w:lang w:val="en-GB"/>
        </w:rPr>
        <w:instrText xml:space="preserve"> \* MERGEFORMAT </w:instrText>
      </w:r>
      <w:r w:rsidR="00470A25" w:rsidRPr="002023C6">
        <w:rPr>
          <w:u w:val="single"/>
          <w:lang w:val="en-GB"/>
        </w:rPr>
      </w:r>
      <w:r w:rsidR="00470A25" w:rsidRPr="002023C6">
        <w:rPr>
          <w:u w:val="single"/>
          <w:lang w:val="en-GB"/>
        </w:rPr>
        <w:fldChar w:fldCharType="separate"/>
      </w:r>
      <w:r w:rsidR="00BC4C90" w:rsidRPr="002023C6">
        <w:rPr>
          <w:u w:val="single"/>
          <w:lang w:val="en-GB"/>
        </w:rPr>
        <w:t>3</w:t>
      </w:r>
      <w:r w:rsidR="00470A25" w:rsidRPr="002023C6">
        <w:rPr>
          <w:u w:val="single"/>
          <w:lang w:val="en-GB"/>
        </w:rPr>
        <w:fldChar w:fldCharType="end"/>
      </w:r>
      <w:r w:rsidRPr="002023C6">
        <w:rPr>
          <w:lang w:val="en-GB"/>
        </w:rPr>
        <w:t>)</w:t>
      </w:r>
    </w:p>
    <w:tbl>
      <w:tblPr>
        <w:tblStyle w:val="Tabellenraster"/>
        <w:tblW w:w="14634" w:type="dxa"/>
        <w:tblInd w:w="-5" w:type="dxa"/>
        <w:tblLayout w:type="fixed"/>
        <w:tblCellMar>
          <w:left w:w="57" w:type="dxa"/>
          <w:right w:w="57" w:type="dxa"/>
        </w:tblCellMar>
        <w:tblLook w:val="04A0" w:firstRow="1" w:lastRow="0" w:firstColumn="1" w:lastColumn="0" w:noHBand="0" w:noVBand="1"/>
      </w:tblPr>
      <w:tblGrid>
        <w:gridCol w:w="5874"/>
        <w:gridCol w:w="3260"/>
        <w:gridCol w:w="1100"/>
        <w:gridCol w:w="1100"/>
        <w:gridCol w:w="1100"/>
        <w:gridCol w:w="1100"/>
        <w:gridCol w:w="1100"/>
      </w:tblGrid>
      <w:tr w:rsidR="00F47415" w:rsidRPr="000200DA" w14:paraId="064F4D64" w14:textId="77777777" w:rsidTr="0051133C">
        <w:trPr>
          <w:trHeight w:val="60"/>
          <w:tblHeader/>
        </w:trPr>
        <w:tc>
          <w:tcPr>
            <w:tcW w:w="14634" w:type="dxa"/>
            <w:gridSpan w:val="7"/>
            <w:tcBorders>
              <w:top w:val="single" w:sz="4" w:space="0" w:color="001B50" w:themeColor="accent1"/>
              <w:left w:val="single" w:sz="4" w:space="0" w:color="001B50" w:themeColor="accent1"/>
              <w:bottom w:val="single" w:sz="4" w:space="0" w:color="3080F0" w:themeColor="accent2"/>
              <w:right w:val="single" w:sz="4" w:space="0" w:color="001B50" w:themeColor="accent1"/>
            </w:tcBorders>
            <w:shd w:val="clear" w:color="auto" w:fill="001B50" w:themeFill="accent1"/>
            <w:vAlign w:val="bottom"/>
          </w:tcPr>
          <w:p w14:paraId="3F9D082C" w14:textId="77777777" w:rsidR="00F47415" w:rsidRPr="00ED6522" w:rsidRDefault="00F47415" w:rsidP="009524F8">
            <w:pPr>
              <w:pStyle w:val="HeadlineTable"/>
              <w:rPr>
                <w:lang w:val="en-GB"/>
              </w:rPr>
            </w:pPr>
            <w:r w:rsidRPr="00ED6522">
              <w:rPr>
                <w:lang w:val="en-GB"/>
              </w:rPr>
              <w:t>SECTORAL REPORT FOR NATIONAL GREENHOUSE GAS INVENTORIES (Gg)</w:t>
            </w:r>
          </w:p>
        </w:tc>
      </w:tr>
      <w:tr w:rsidR="00F47415" w:rsidRPr="00ED6522" w14:paraId="4D7636B5" w14:textId="77777777" w:rsidTr="0051133C">
        <w:trPr>
          <w:trHeight w:val="60"/>
          <w:tblHeader/>
        </w:trPr>
        <w:tc>
          <w:tcPr>
            <w:tcW w:w="5874"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2B589ACB" w14:textId="77777777" w:rsidR="00F47415" w:rsidRPr="00ED6522" w:rsidRDefault="00F47415" w:rsidP="00F47415">
            <w:pPr>
              <w:pStyle w:val="HeadlineTable"/>
              <w:rPr>
                <w:lang w:val="en-GB"/>
              </w:rPr>
            </w:pPr>
            <w:r w:rsidRPr="00ED6522">
              <w:rPr>
                <w:lang w:val="en-GB"/>
              </w:rPr>
              <w:t>GREENHOUSE GAS SOURCE AND SINK CATEGORIES</w:t>
            </w:r>
          </w:p>
        </w:tc>
        <w:tc>
          <w:tcPr>
            <w:tcW w:w="326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013730B2" w14:textId="77777777" w:rsidR="00F47415" w:rsidRPr="00ED6522" w:rsidRDefault="00F47415" w:rsidP="00F47415">
            <w:pPr>
              <w:pStyle w:val="HeadlineTable"/>
              <w:rPr>
                <w:lang w:val="en-GB"/>
              </w:rPr>
            </w:pPr>
            <w:r w:rsidRPr="00ED6522">
              <w:rPr>
                <w:lang w:val="en-GB"/>
              </w:rPr>
              <w:t>Net CO</w:t>
            </w:r>
            <w:r w:rsidRPr="00F0401B">
              <w:rPr>
                <w:vertAlign w:val="subscript"/>
                <w:lang w:val="en-GB"/>
              </w:rPr>
              <w:t>2</w:t>
            </w:r>
            <w:r w:rsidRPr="00ED6522">
              <w:rPr>
                <w:lang w:val="en-GB"/>
              </w:rPr>
              <w:t xml:space="preserve"> emissions / removals</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D53D310" w14:textId="77777777" w:rsidR="00F47415" w:rsidRPr="00ED6522" w:rsidRDefault="00F47415" w:rsidP="00F47415">
            <w:pPr>
              <w:pStyle w:val="HeadlineTable"/>
              <w:rPr>
                <w:lang w:val="en-GB"/>
              </w:rPr>
            </w:pPr>
            <w:r w:rsidRPr="00ED6522">
              <w:rPr>
                <w:lang w:val="en-GB"/>
              </w:rPr>
              <w:t>CH</w:t>
            </w:r>
            <w:r w:rsidRPr="00ED6522">
              <w:rPr>
                <w:vertAlign w:val="subscript"/>
                <w:lang w:val="en-GB"/>
              </w:rPr>
              <w:t>4</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53D4E1B5" w14:textId="77777777" w:rsidR="00F47415" w:rsidRPr="00ED6522" w:rsidRDefault="00F47415" w:rsidP="00F47415">
            <w:pPr>
              <w:pStyle w:val="HeadlineTable"/>
              <w:rPr>
                <w:lang w:val="en-GB"/>
              </w:rPr>
            </w:pPr>
            <w:r w:rsidRPr="00ED6522">
              <w:rPr>
                <w:lang w:val="en-GB"/>
              </w:rPr>
              <w:t>N</w:t>
            </w:r>
            <w:r w:rsidRPr="00ED6522">
              <w:rPr>
                <w:vertAlign w:val="subscript"/>
                <w:lang w:val="en-GB"/>
              </w:rPr>
              <w:t>2</w:t>
            </w:r>
            <w:r w:rsidRPr="00ED6522">
              <w:rPr>
                <w:lang w:val="en-GB"/>
              </w:rPr>
              <w:t>O</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28E3BA57" w14:textId="77777777" w:rsidR="00F47415" w:rsidRPr="00ED6522" w:rsidRDefault="00F47415" w:rsidP="00F47415">
            <w:pPr>
              <w:pStyle w:val="HeadlineTable"/>
              <w:rPr>
                <w:lang w:val="en-GB"/>
              </w:rPr>
            </w:pPr>
            <w:r w:rsidRPr="00ED6522">
              <w:rPr>
                <w:lang w:val="en-GB"/>
              </w:rPr>
              <w:t>NO</w:t>
            </w:r>
            <w:r w:rsidRPr="00ED6522">
              <w:rPr>
                <w:vertAlign w:val="subscript"/>
                <w:lang w:val="en-GB"/>
              </w:rPr>
              <w:t>x</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4370706D" w14:textId="77777777" w:rsidR="00F47415" w:rsidRPr="00ED6522" w:rsidRDefault="00F47415" w:rsidP="00F47415">
            <w:pPr>
              <w:pStyle w:val="HeadlineTable"/>
              <w:rPr>
                <w:lang w:val="en-GB"/>
              </w:rPr>
            </w:pPr>
            <w:r w:rsidRPr="00ED6522">
              <w:rPr>
                <w:lang w:val="en-GB"/>
              </w:rPr>
              <w:t>CO</w:t>
            </w:r>
          </w:p>
        </w:tc>
        <w:tc>
          <w:tcPr>
            <w:tcW w:w="1100"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4B95D0C0" w14:textId="77777777" w:rsidR="00F47415" w:rsidRPr="00ED6522" w:rsidRDefault="00F47415" w:rsidP="00F47415">
            <w:pPr>
              <w:pStyle w:val="HeadlineTable"/>
              <w:rPr>
                <w:lang w:val="en-GB"/>
              </w:rPr>
            </w:pPr>
            <w:r w:rsidRPr="00ED6522">
              <w:rPr>
                <w:lang w:val="en-GB"/>
              </w:rPr>
              <w:t>NMVOCs</w:t>
            </w:r>
          </w:p>
        </w:tc>
      </w:tr>
      <w:tr w:rsidR="00F47415" w:rsidRPr="00ED6522" w14:paraId="3C7E6142" w14:textId="77777777" w:rsidTr="0051133C">
        <w:trPr>
          <w:trHeight w:val="60"/>
        </w:trPr>
        <w:tc>
          <w:tcPr>
            <w:tcW w:w="5874" w:type="dxa"/>
            <w:tcBorders>
              <w:top w:val="single" w:sz="4" w:space="0" w:color="3080F0" w:themeColor="accent2"/>
              <w:left w:val="single" w:sz="4" w:space="0" w:color="AAAAAA" w:themeColor="accent5"/>
              <w:bottom w:val="single" w:sz="4" w:space="0" w:color="AAAAAA" w:themeColor="accent5"/>
              <w:right w:val="single" w:sz="4" w:space="0" w:color="6F6F6F" w:themeColor="accent4"/>
            </w:tcBorders>
            <w:shd w:val="clear" w:color="auto" w:fill="6F6F6F" w:themeFill="accent4"/>
          </w:tcPr>
          <w:p w14:paraId="4B1D993E" w14:textId="77777777" w:rsidR="00F47415" w:rsidRPr="00ED6522" w:rsidRDefault="00F47415" w:rsidP="009524F8">
            <w:pPr>
              <w:pStyle w:val="HeadlineTable"/>
              <w:tabs>
                <w:tab w:val="left" w:pos="653"/>
              </w:tabs>
              <w:rPr>
                <w:lang w:val="en-GB"/>
              </w:rPr>
            </w:pPr>
            <w:r w:rsidRPr="00ED6522">
              <w:rPr>
                <w:lang w:val="en-GB"/>
              </w:rPr>
              <w:t>3</w:t>
            </w:r>
            <w:r w:rsidRPr="00ED6522">
              <w:rPr>
                <w:lang w:val="en-GB"/>
              </w:rPr>
              <w:tab/>
              <w:t>AFOLU</w:t>
            </w:r>
          </w:p>
        </w:tc>
        <w:tc>
          <w:tcPr>
            <w:tcW w:w="3260"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tcPr>
          <w:p w14:paraId="498CB10C" w14:textId="77777777" w:rsidR="00F47415" w:rsidRPr="00ED6522" w:rsidRDefault="00F47415" w:rsidP="009524F8">
            <w:pPr>
              <w:pStyle w:val="TextTable"/>
              <w:rPr>
                <w:lang w:val="en-GB"/>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3570E4D0" w14:textId="77777777" w:rsidR="00F47415" w:rsidRPr="00ED6522" w:rsidRDefault="00F47415" w:rsidP="009524F8">
            <w:pPr>
              <w:pStyle w:val="TextTable"/>
              <w:rPr>
                <w:lang w:val="en-GB"/>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706D608" w14:textId="77777777" w:rsidR="00F47415" w:rsidRPr="00ED6522" w:rsidRDefault="00F47415" w:rsidP="009524F8">
            <w:pPr>
              <w:pStyle w:val="TextTable"/>
              <w:rPr>
                <w:lang w:val="en-GB"/>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6C4DBBE8" w14:textId="77777777" w:rsidR="00F47415" w:rsidRPr="00ED6522" w:rsidRDefault="00F47415" w:rsidP="009524F8">
            <w:pPr>
              <w:pStyle w:val="TextTable"/>
              <w:rPr>
                <w:lang w:val="en-GB"/>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7D2EACA9" w14:textId="77777777" w:rsidR="00F47415" w:rsidRPr="00ED6522" w:rsidRDefault="00F47415" w:rsidP="009524F8">
            <w:pPr>
              <w:pStyle w:val="TextTable"/>
              <w:rPr>
                <w:lang w:val="en-GB"/>
              </w:rPr>
            </w:pPr>
          </w:p>
        </w:tc>
        <w:tc>
          <w:tcPr>
            <w:tcW w:w="110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2A2D97E" w14:textId="77777777" w:rsidR="00F47415" w:rsidRPr="00ED6522" w:rsidRDefault="00F47415" w:rsidP="009524F8">
            <w:pPr>
              <w:pStyle w:val="TextTable"/>
              <w:rPr>
                <w:lang w:val="en-GB"/>
              </w:rPr>
            </w:pPr>
          </w:p>
        </w:tc>
      </w:tr>
      <w:tr w:rsidR="00F47415" w:rsidRPr="00ED6522" w14:paraId="64F5F98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765FA71" w14:textId="77777777" w:rsidR="00F47415" w:rsidRPr="00ED6522" w:rsidRDefault="00F47415" w:rsidP="009524F8">
            <w:pPr>
              <w:pStyle w:val="TextTable"/>
              <w:tabs>
                <w:tab w:val="left" w:pos="574"/>
              </w:tabs>
              <w:rPr>
                <w:rFonts w:ascii="Open Sans SemiBold" w:hAnsi="Open Sans SemiBold" w:cs="Open Sans SemiBold"/>
                <w:color w:val="FFFFFF" w:themeColor="background1"/>
                <w:lang w:val="en-GB"/>
              </w:rPr>
            </w:pPr>
            <w:r w:rsidRPr="00ED6522">
              <w:rPr>
                <w:rFonts w:ascii="Open Sans SemiBold" w:hAnsi="Open Sans SemiBold" w:cs="Open Sans SemiBold"/>
                <w:color w:val="FFFFFF" w:themeColor="background1"/>
                <w:lang w:val="en-GB"/>
              </w:rPr>
              <w:t>3A</w:t>
            </w:r>
            <w:r w:rsidRPr="00ED6522">
              <w:rPr>
                <w:rFonts w:ascii="Open Sans SemiBold" w:hAnsi="Open Sans SemiBold" w:cs="Open Sans SemiBold"/>
                <w:color w:val="FFFFFF" w:themeColor="background1"/>
                <w:lang w:val="en-GB"/>
              </w:rPr>
              <w:tab/>
              <w:t>LIVESTOCK</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E45AD3E"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142ED0"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54D52D"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83039A"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2E0649"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B3E21B" w14:textId="77777777" w:rsidR="00F47415" w:rsidRPr="00ED6522" w:rsidRDefault="00F47415" w:rsidP="009524F8">
            <w:pPr>
              <w:pStyle w:val="TextTable"/>
              <w:rPr>
                <w:lang w:val="en-GB"/>
              </w:rPr>
            </w:pPr>
          </w:p>
        </w:tc>
      </w:tr>
      <w:tr w:rsidR="00F47415" w:rsidRPr="00ED6522" w14:paraId="2CB5509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B719F95" w14:textId="77777777" w:rsidR="00F47415" w:rsidRPr="00ED6522" w:rsidRDefault="00F47415" w:rsidP="009524F8">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3A1 Enteric Fermentation</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03E92C"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153937"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40D2F7"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EA1B6F"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2B32AA"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436638" w14:textId="77777777" w:rsidR="00F47415" w:rsidRPr="00ED6522" w:rsidRDefault="00F47415" w:rsidP="009524F8">
            <w:pPr>
              <w:pStyle w:val="TextTable"/>
              <w:rPr>
                <w:lang w:val="en-GB"/>
              </w:rPr>
            </w:pPr>
          </w:p>
        </w:tc>
      </w:tr>
      <w:tr w:rsidR="00F47415" w:rsidRPr="00ED6522" w14:paraId="55B8236C"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2E2111E" w14:textId="77777777" w:rsidR="00F47415" w:rsidRPr="00ED6522" w:rsidRDefault="00F47415" w:rsidP="00F47415">
            <w:pPr>
              <w:pStyle w:val="TextTable"/>
              <w:tabs>
                <w:tab w:val="left" w:pos="574"/>
              </w:tabs>
              <w:rPr>
                <w:lang w:val="en-GB"/>
              </w:rPr>
            </w:pPr>
            <w:r w:rsidRPr="00ED6522">
              <w:rPr>
                <w:lang w:val="en-GB"/>
              </w:rPr>
              <w:t>3A1a</w:t>
            </w:r>
            <w:r w:rsidRPr="00ED6522">
              <w:rPr>
                <w:lang w:val="en-GB"/>
              </w:rPr>
              <w:tab/>
              <w:t>Cattle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B77853"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8FEC7C"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700CEB"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AC4BDE"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E75BD7"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BB18ED" w14:textId="77777777" w:rsidR="00F47415" w:rsidRPr="00ED6522" w:rsidRDefault="00F47415" w:rsidP="00F47415">
            <w:pPr>
              <w:pStyle w:val="TextTable"/>
              <w:rPr>
                <w:lang w:val="en-GB"/>
              </w:rPr>
            </w:pPr>
          </w:p>
        </w:tc>
      </w:tr>
      <w:tr w:rsidR="00F47415" w:rsidRPr="00ED6522" w14:paraId="7E60F42C"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33D295" w14:textId="77777777" w:rsidR="00F47415" w:rsidRPr="00ED6522" w:rsidRDefault="00F47415" w:rsidP="00F47415">
            <w:pPr>
              <w:pStyle w:val="TextTable"/>
              <w:tabs>
                <w:tab w:val="left" w:pos="574"/>
              </w:tabs>
              <w:rPr>
                <w:lang w:val="en-GB"/>
              </w:rPr>
            </w:pPr>
            <w:r w:rsidRPr="00ED6522">
              <w:rPr>
                <w:lang w:val="en-GB"/>
              </w:rPr>
              <w:t>3A1b</w:t>
            </w:r>
            <w:r w:rsidRPr="00ED6522">
              <w:rPr>
                <w:lang w:val="en-GB"/>
              </w:rPr>
              <w:tab/>
              <w:t>Buffalo</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226AA2"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618DC8"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89360F"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EB8F6E"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EA285B"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1B0A24" w14:textId="77777777" w:rsidR="00F47415" w:rsidRPr="00ED6522" w:rsidRDefault="00F47415" w:rsidP="00F47415">
            <w:pPr>
              <w:pStyle w:val="TextTable"/>
              <w:rPr>
                <w:lang w:val="en-GB"/>
              </w:rPr>
            </w:pPr>
          </w:p>
        </w:tc>
      </w:tr>
      <w:tr w:rsidR="00F47415" w:rsidRPr="00ED6522" w14:paraId="3DC8F29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8427CE" w14:textId="77777777" w:rsidR="00F47415" w:rsidRPr="00ED6522" w:rsidRDefault="00F47415" w:rsidP="00F47415">
            <w:pPr>
              <w:pStyle w:val="TextTable"/>
              <w:tabs>
                <w:tab w:val="left" w:pos="574"/>
              </w:tabs>
              <w:rPr>
                <w:lang w:val="en-GB"/>
              </w:rPr>
            </w:pPr>
            <w:r w:rsidRPr="00ED6522">
              <w:rPr>
                <w:lang w:val="en-GB"/>
              </w:rPr>
              <w:t>3A1c</w:t>
            </w:r>
            <w:r w:rsidRPr="00ED6522">
              <w:rPr>
                <w:lang w:val="en-GB"/>
              </w:rPr>
              <w:tab/>
              <w:t>Sheep</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F7F25D"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199C2C"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891B46"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E83DB9"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94AE42"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EE01D3" w14:textId="77777777" w:rsidR="00F47415" w:rsidRPr="00ED6522" w:rsidRDefault="00F47415" w:rsidP="00F47415">
            <w:pPr>
              <w:pStyle w:val="TextTable"/>
              <w:rPr>
                <w:lang w:val="en-GB"/>
              </w:rPr>
            </w:pPr>
          </w:p>
        </w:tc>
      </w:tr>
      <w:tr w:rsidR="00F47415" w:rsidRPr="00ED6522" w14:paraId="2515A23A"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0E6244" w14:textId="77777777" w:rsidR="00F47415" w:rsidRPr="00ED6522" w:rsidRDefault="00F47415" w:rsidP="00F47415">
            <w:pPr>
              <w:pStyle w:val="TextTable"/>
              <w:tabs>
                <w:tab w:val="left" w:pos="574"/>
              </w:tabs>
              <w:rPr>
                <w:lang w:val="en-GB"/>
              </w:rPr>
            </w:pPr>
            <w:r w:rsidRPr="00ED6522">
              <w:rPr>
                <w:lang w:val="en-GB"/>
              </w:rPr>
              <w:t>3A1d</w:t>
            </w:r>
            <w:r w:rsidRPr="00ED6522">
              <w:rPr>
                <w:lang w:val="en-GB"/>
              </w:rPr>
              <w:tab/>
              <w:t>Goats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FDCB061"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6765BC"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B6B7BD"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B38A5A"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CF7D7B"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0DA8E9" w14:textId="77777777" w:rsidR="00F47415" w:rsidRPr="00ED6522" w:rsidRDefault="00F47415" w:rsidP="00F47415">
            <w:pPr>
              <w:pStyle w:val="TextTable"/>
              <w:rPr>
                <w:lang w:val="en-GB"/>
              </w:rPr>
            </w:pPr>
          </w:p>
        </w:tc>
      </w:tr>
      <w:tr w:rsidR="00F47415" w:rsidRPr="00ED6522" w14:paraId="70478C36"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9FD4BA9" w14:textId="77777777" w:rsidR="00F47415" w:rsidRPr="00ED6522" w:rsidRDefault="00F47415" w:rsidP="00F47415">
            <w:pPr>
              <w:pStyle w:val="TextTable"/>
              <w:tabs>
                <w:tab w:val="left" w:pos="574"/>
              </w:tabs>
              <w:rPr>
                <w:lang w:val="en-GB"/>
              </w:rPr>
            </w:pPr>
            <w:r w:rsidRPr="00ED6522">
              <w:rPr>
                <w:lang w:val="en-GB"/>
              </w:rPr>
              <w:t>3A1e</w:t>
            </w:r>
            <w:r w:rsidRPr="00ED6522">
              <w:rPr>
                <w:lang w:val="en-GB"/>
              </w:rPr>
              <w:tab/>
              <w:t>Camels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54C5BE7"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6E67AA"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8BA7D1"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B1EC92"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CD6964"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50FEB0" w14:textId="77777777" w:rsidR="00F47415" w:rsidRPr="00ED6522" w:rsidRDefault="00F47415" w:rsidP="00F47415">
            <w:pPr>
              <w:pStyle w:val="TextTable"/>
              <w:rPr>
                <w:lang w:val="en-GB"/>
              </w:rPr>
            </w:pPr>
          </w:p>
        </w:tc>
      </w:tr>
      <w:tr w:rsidR="00F47415" w:rsidRPr="00ED6522" w14:paraId="335CED3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DAF180" w14:textId="77777777" w:rsidR="00F47415" w:rsidRPr="00ED6522" w:rsidRDefault="00F47415" w:rsidP="00F47415">
            <w:pPr>
              <w:pStyle w:val="TextTable"/>
              <w:tabs>
                <w:tab w:val="left" w:pos="574"/>
              </w:tabs>
              <w:rPr>
                <w:lang w:val="en-GB"/>
              </w:rPr>
            </w:pPr>
            <w:r w:rsidRPr="00ED6522">
              <w:rPr>
                <w:lang w:val="en-GB"/>
              </w:rPr>
              <w:t>3A1f</w:t>
            </w:r>
            <w:r w:rsidRPr="00ED6522">
              <w:rPr>
                <w:lang w:val="en-GB"/>
              </w:rPr>
              <w:tab/>
              <w:t>Horses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6F74F9"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E73426"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C8586A"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F4D235"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31086F"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1D4140" w14:textId="77777777" w:rsidR="00F47415" w:rsidRPr="00ED6522" w:rsidRDefault="00F47415" w:rsidP="00F47415">
            <w:pPr>
              <w:pStyle w:val="TextTable"/>
              <w:rPr>
                <w:lang w:val="en-GB"/>
              </w:rPr>
            </w:pPr>
          </w:p>
        </w:tc>
      </w:tr>
      <w:tr w:rsidR="00F47415" w:rsidRPr="00ED6522" w14:paraId="2AF436E8"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0489CF" w14:textId="77777777" w:rsidR="00F47415" w:rsidRPr="00ED6522" w:rsidRDefault="00F47415" w:rsidP="00F47415">
            <w:pPr>
              <w:pStyle w:val="TextTable"/>
              <w:tabs>
                <w:tab w:val="left" w:pos="574"/>
              </w:tabs>
              <w:rPr>
                <w:lang w:val="en-GB"/>
              </w:rPr>
            </w:pPr>
            <w:r w:rsidRPr="00ED6522">
              <w:rPr>
                <w:lang w:val="en-GB"/>
              </w:rPr>
              <w:t>3A1g</w:t>
            </w:r>
            <w:r w:rsidRPr="00ED6522">
              <w:rPr>
                <w:lang w:val="en-GB"/>
              </w:rPr>
              <w:tab/>
              <w:t>Mules and Asses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277A3B"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88ED78"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0AEBBD"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026EA6"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5BD0F7"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6C548B" w14:textId="77777777" w:rsidR="00F47415" w:rsidRPr="00ED6522" w:rsidRDefault="00F47415" w:rsidP="00F47415">
            <w:pPr>
              <w:pStyle w:val="TextTable"/>
              <w:rPr>
                <w:lang w:val="en-GB"/>
              </w:rPr>
            </w:pPr>
          </w:p>
        </w:tc>
      </w:tr>
      <w:tr w:rsidR="00F47415" w:rsidRPr="00ED6522" w14:paraId="44EC43F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5EB3706" w14:textId="77777777" w:rsidR="00F47415" w:rsidRPr="00ED6522" w:rsidRDefault="00F47415" w:rsidP="00F47415">
            <w:pPr>
              <w:pStyle w:val="TextTable"/>
              <w:tabs>
                <w:tab w:val="left" w:pos="574"/>
              </w:tabs>
              <w:rPr>
                <w:lang w:val="en-GB"/>
              </w:rPr>
            </w:pPr>
            <w:r w:rsidRPr="00ED6522">
              <w:rPr>
                <w:lang w:val="en-GB"/>
              </w:rPr>
              <w:t>3A1h</w:t>
            </w:r>
            <w:r w:rsidRPr="00ED6522">
              <w:rPr>
                <w:lang w:val="en-GB"/>
              </w:rPr>
              <w:tab/>
              <w:t>Swine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AACBBA"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5683CC"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0B122A"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C47BB3"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CA3C79"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7EBB83" w14:textId="77777777" w:rsidR="00F47415" w:rsidRPr="00ED6522" w:rsidRDefault="00F47415" w:rsidP="00F47415">
            <w:pPr>
              <w:pStyle w:val="TextTable"/>
              <w:rPr>
                <w:lang w:val="en-GB"/>
              </w:rPr>
            </w:pPr>
          </w:p>
        </w:tc>
      </w:tr>
      <w:tr w:rsidR="00F47415" w:rsidRPr="00ED6522" w14:paraId="409C055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F931FA" w14:textId="77777777" w:rsidR="00F47415" w:rsidRPr="00ED6522" w:rsidRDefault="00F47415" w:rsidP="00F47415">
            <w:pPr>
              <w:pStyle w:val="TextTable"/>
              <w:tabs>
                <w:tab w:val="left" w:pos="574"/>
              </w:tabs>
              <w:rPr>
                <w:lang w:val="en-GB"/>
              </w:rPr>
            </w:pPr>
            <w:r w:rsidRPr="00ED6522">
              <w:rPr>
                <w:lang w:val="en-GB"/>
              </w:rPr>
              <w:t>3A1j</w:t>
            </w:r>
            <w:r w:rsidRPr="00ED6522">
              <w:rPr>
                <w:lang w:val="en-GB"/>
              </w:rPr>
              <w:tab/>
              <w:t>Other (please specify)</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FF2156"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AE87BB"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99E036"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3B31D5"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F3BDC0" w14:textId="77777777" w:rsidR="00F47415" w:rsidRPr="00ED6522" w:rsidRDefault="00F47415" w:rsidP="00F47415">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C354E0" w14:textId="77777777" w:rsidR="00F47415" w:rsidRPr="00ED6522" w:rsidRDefault="00F47415" w:rsidP="00F47415">
            <w:pPr>
              <w:pStyle w:val="TextTable"/>
              <w:rPr>
                <w:lang w:val="en-GB"/>
              </w:rPr>
            </w:pPr>
          </w:p>
        </w:tc>
      </w:tr>
      <w:tr w:rsidR="00F47415" w:rsidRPr="00ED6522" w14:paraId="0EB70CC8"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C84DC80" w14:textId="77777777" w:rsidR="00F47415" w:rsidRPr="00ED6522" w:rsidRDefault="00F47415" w:rsidP="009524F8">
            <w:pPr>
              <w:pStyle w:val="TextTable"/>
              <w:tabs>
                <w:tab w:val="left" w:pos="574"/>
              </w:tabs>
              <w:rPr>
                <w:lang w:val="en-GB"/>
              </w:rPr>
            </w:pPr>
            <w:r w:rsidRPr="00ED6522">
              <w:rPr>
                <w:rFonts w:ascii="Open Sans SemiBold" w:hAnsi="Open Sans SemiBold" w:cs="Open Sans SemiBold"/>
                <w:lang w:val="en-GB"/>
              </w:rPr>
              <w:t>3A2</w:t>
            </w:r>
            <w:r w:rsidRPr="00ED6522">
              <w:rPr>
                <w:rFonts w:ascii="Open Sans SemiBold" w:hAnsi="Open Sans SemiBold" w:cs="Open Sans SemiBold"/>
                <w:lang w:val="en-GB"/>
              </w:rPr>
              <w:tab/>
              <w:t>Manure Management</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0BFFCD"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614B7D"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99E974"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9DE879"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EC41ED" w14:textId="77777777" w:rsidR="00F47415" w:rsidRPr="00ED6522" w:rsidRDefault="00F47415"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A9DE05" w14:textId="77777777" w:rsidR="00F47415" w:rsidRPr="00ED6522" w:rsidRDefault="00F47415" w:rsidP="009524F8">
            <w:pPr>
              <w:pStyle w:val="TextTable"/>
              <w:rPr>
                <w:lang w:val="en-GB"/>
              </w:rPr>
            </w:pPr>
          </w:p>
        </w:tc>
      </w:tr>
      <w:tr w:rsidR="00B47646" w:rsidRPr="00ED6522" w14:paraId="2EA5C3AC"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721985" w14:textId="77777777" w:rsidR="00B47646" w:rsidRPr="00ED6522" w:rsidRDefault="00B47646" w:rsidP="00B47646">
            <w:pPr>
              <w:pStyle w:val="TextTable"/>
              <w:tabs>
                <w:tab w:val="left" w:pos="574"/>
              </w:tabs>
              <w:rPr>
                <w:lang w:val="en-GB"/>
              </w:rPr>
            </w:pPr>
            <w:r w:rsidRPr="00ED6522">
              <w:rPr>
                <w:lang w:val="en-GB"/>
              </w:rPr>
              <w:t>3A2a</w:t>
            </w:r>
            <w:r w:rsidRPr="00ED6522">
              <w:rPr>
                <w:lang w:val="en-GB"/>
              </w:rPr>
              <w:tab/>
              <w:t>Cattle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749B404"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8C0034"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F0A361"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B8ADEE"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F580AA"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55E7AD" w14:textId="77777777" w:rsidR="00B47646" w:rsidRPr="00ED6522" w:rsidRDefault="00B47646" w:rsidP="00B47646">
            <w:pPr>
              <w:pStyle w:val="TextTable"/>
              <w:rPr>
                <w:lang w:val="en-GB"/>
              </w:rPr>
            </w:pPr>
          </w:p>
        </w:tc>
      </w:tr>
      <w:tr w:rsidR="00B47646" w:rsidRPr="00ED6522" w14:paraId="02BFC3CC"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505F93" w14:textId="77777777" w:rsidR="00B47646" w:rsidRPr="00ED6522" w:rsidRDefault="00B47646" w:rsidP="00B47646">
            <w:pPr>
              <w:pStyle w:val="TextTable"/>
              <w:tabs>
                <w:tab w:val="left" w:pos="574"/>
              </w:tabs>
              <w:rPr>
                <w:lang w:val="en-GB"/>
              </w:rPr>
            </w:pPr>
            <w:r w:rsidRPr="00ED6522">
              <w:rPr>
                <w:lang w:val="en-GB"/>
              </w:rPr>
              <w:t>3A2b</w:t>
            </w:r>
            <w:r w:rsidRPr="00ED6522">
              <w:rPr>
                <w:lang w:val="en-GB"/>
              </w:rPr>
              <w:tab/>
              <w:t>Buffalo</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6F45D2"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D664B3"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E217F2"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BD6E91"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47675F"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559848" w14:textId="77777777" w:rsidR="00B47646" w:rsidRPr="00ED6522" w:rsidRDefault="00B47646" w:rsidP="00B47646">
            <w:pPr>
              <w:pStyle w:val="TextTable"/>
              <w:rPr>
                <w:lang w:val="en-GB"/>
              </w:rPr>
            </w:pPr>
          </w:p>
        </w:tc>
      </w:tr>
      <w:tr w:rsidR="00B47646" w:rsidRPr="00ED6522" w14:paraId="7C69735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C72115" w14:textId="77777777" w:rsidR="00B47646" w:rsidRPr="00ED6522" w:rsidRDefault="00B47646" w:rsidP="00B47646">
            <w:pPr>
              <w:pStyle w:val="TextTable"/>
              <w:tabs>
                <w:tab w:val="left" w:pos="574"/>
              </w:tabs>
              <w:rPr>
                <w:lang w:val="en-GB"/>
              </w:rPr>
            </w:pPr>
            <w:r w:rsidRPr="00ED6522">
              <w:rPr>
                <w:lang w:val="en-GB"/>
              </w:rPr>
              <w:t>3A2c</w:t>
            </w:r>
            <w:r w:rsidRPr="00ED6522">
              <w:rPr>
                <w:lang w:val="en-GB"/>
              </w:rPr>
              <w:tab/>
              <w:t>Sheep</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4CF069"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AFA517"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5D3EFF"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4675BB"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1F7081"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2C0284" w14:textId="77777777" w:rsidR="00B47646" w:rsidRPr="00ED6522" w:rsidRDefault="00B47646" w:rsidP="00B47646">
            <w:pPr>
              <w:pStyle w:val="TextTable"/>
              <w:rPr>
                <w:lang w:val="en-GB"/>
              </w:rPr>
            </w:pPr>
          </w:p>
        </w:tc>
      </w:tr>
      <w:tr w:rsidR="00B47646" w:rsidRPr="00ED6522" w14:paraId="2F3014C4"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479E3CF" w14:textId="77777777" w:rsidR="00B47646" w:rsidRPr="00ED6522" w:rsidRDefault="00B47646" w:rsidP="00B47646">
            <w:pPr>
              <w:pStyle w:val="TextTable"/>
              <w:tabs>
                <w:tab w:val="left" w:pos="574"/>
              </w:tabs>
              <w:rPr>
                <w:lang w:val="en-GB"/>
              </w:rPr>
            </w:pPr>
            <w:r w:rsidRPr="00ED6522">
              <w:rPr>
                <w:lang w:val="en-GB"/>
              </w:rPr>
              <w:t>3A2d</w:t>
            </w:r>
            <w:r w:rsidRPr="00ED6522">
              <w:rPr>
                <w:lang w:val="en-GB"/>
              </w:rPr>
              <w:tab/>
              <w:t>Goats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255FEF"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DDFE4F"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71F62B"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FD9575"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5B6811"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B447B7" w14:textId="77777777" w:rsidR="00B47646" w:rsidRPr="00ED6522" w:rsidRDefault="00B47646" w:rsidP="00B47646">
            <w:pPr>
              <w:pStyle w:val="TextTable"/>
              <w:rPr>
                <w:lang w:val="en-GB"/>
              </w:rPr>
            </w:pPr>
          </w:p>
        </w:tc>
      </w:tr>
      <w:tr w:rsidR="00B47646" w:rsidRPr="00ED6522" w14:paraId="7E19039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998283" w14:textId="77777777" w:rsidR="00B47646" w:rsidRPr="00ED6522" w:rsidRDefault="00B47646" w:rsidP="00B47646">
            <w:pPr>
              <w:pStyle w:val="TextTable"/>
              <w:tabs>
                <w:tab w:val="left" w:pos="574"/>
              </w:tabs>
              <w:rPr>
                <w:lang w:val="en-GB"/>
              </w:rPr>
            </w:pPr>
            <w:r w:rsidRPr="00ED6522">
              <w:rPr>
                <w:lang w:val="en-GB"/>
              </w:rPr>
              <w:t>3A2e</w:t>
            </w:r>
            <w:r w:rsidRPr="00ED6522">
              <w:rPr>
                <w:lang w:val="en-GB"/>
              </w:rPr>
              <w:tab/>
              <w:t>Camels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30B73A"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F20B88"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B1239E"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B03B9D"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EBE05C"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0AF9AB" w14:textId="77777777" w:rsidR="00B47646" w:rsidRPr="00ED6522" w:rsidRDefault="00B47646" w:rsidP="00B47646">
            <w:pPr>
              <w:pStyle w:val="TextTable"/>
              <w:rPr>
                <w:lang w:val="en-GB"/>
              </w:rPr>
            </w:pPr>
          </w:p>
        </w:tc>
      </w:tr>
      <w:tr w:rsidR="00B47646" w:rsidRPr="00ED6522" w14:paraId="49BE37B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AAA17A" w14:textId="77777777" w:rsidR="00B47646" w:rsidRPr="00ED6522" w:rsidRDefault="00B47646" w:rsidP="00B47646">
            <w:pPr>
              <w:pStyle w:val="TextTable"/>
              <w:tabs>
                <w:tab w:val="left" w:pos="574"/>
              </w:tabs>
              <w:rPr>
                <w:lang w:val="en-GB"/>
              </w:rPr>
            </w:pPr>
            <w:r w:rsidRPr="00ED6522">
              <w:rPr>
                <w:lang w:val="en-GB"/>
              </w:rPr>
              <w:lastRenderedPageBreak/>
              <w:t>3A2f</w:t>
            </w:r>
            <w:r w:rsidRPr="00ED6522">
              <w:rPr>
                <w:lang w:val="en-GB"/>
              </w:rPr>
              <w:tab/>
              <w:t>Horses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D018A07"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191E09"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A223E7"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480639"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23801E"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F6B659" w14:textId="77777777" w:rsidR="00B47646" w:rsidRPr="00ED6522" w:rsidRDefault="00B47646" w:rsidP="00B47646">
            <w:pPr>
              <w:pStyle w:val="TextTable"/>
              <w:rPr>
                <w:lang w:val="en-GB"/>
              </w:rPr>
            </w:pPr>
          </w:p>
        </w:tc>
      </w:tr>
      <w:tr w:rsidR="00B47646" w:rsidRPr="00ED6522" w14:paraId="551DC2BF"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6B6675" w14:textId="77777777" w:rsidR="00B47646" w:rsidRPr="00ED6522" w:rsidRDefault="00B47646" w:rsidP="00B47646">
            <w:pPr>
              <w:pStyle w:val="TextTable"/>
              <w:tabs>
                <w:tab w:val="left" w:pos="574"/>
              </w:tabs>
              <w:rPr>
                <w:lang w:val="en-GB"/>
              </w:rPr>
            </w:pPr>
            <w:r w:rsidRPr="00ED6522">
              <w:rPr>
                <w:lang w:val="en-GB"/>
              </w:rPr>
              <w:t>3A2g</w:t>
            </w:r>
            <w:r w:rsidRPr="00ED6522">
              <w:rPr>
                <w:lang w:val="en-GB"/>
              </w:rPr>
              <w:tab/>
              <w:t>Mules and Asses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0465239"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CD25A2"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2971EC"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043BCE"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773C34"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4D8615" w14:textId="77777777" w:rsidR="00B47646" w:rsidRPr="00ED6522" w:rsidRDefault="00B47646" w:rsidP="00B47646">
            <w:pPr>
              <w:pStyle w:val="TextTable"/>
              <w:rPr>
                <w:lang w:val="en-GB"/>
              </w:rPr>
            </w:pPr>
          </w:p>
        </w:tc>
      </w:tr>
      <w:tr w:rsidR="00B47646" w:rsidRPr="00ED6522" w14:paraId="263F4E62"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C50189" w14:textId="77777777" w:rsidR="00B47646" w:rsidRPr="00ED6522" w:rsidRDefault="00B47646" w:rsidP="00B47646">
            <w:pPr>
              <w:pStyle w:val="TextTable"/>
              <w:tabs>
                <w:tab w:val="left" w:pos="574"/>
              </w:tabs>
              <w:rPr>
                <w:lang w:val="en-GB"/>
              </w:rPr>
            </w:pPr>
            <w:r w:rsidRPr="00ED6522">
              <w:rPr>
                <w:lang w:val="en-GB"/>
              </w:rPr>
              <w:t>3A2h</w:t>
            </w:r>
            <w:r w:rsidRPr="00ED6522">
              <w:rPr>
                <w:lang w:val="en-GB"/>
              </w:rPr>
              <w:tab/>
              <w:t>Swine</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D8D10B"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D8589A"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CC0256"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82506C"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53F508"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EC1DC8" w14:textId="77777777" w:rsidR="00B47646" w:rsidRPr="00ED6522" w:rsidRDefault="00B47646" w:rsidP="00B47646">
            <w:pPr>
              <w:pStyle w:val="TextTable"/>
              <w:rPr>
                <w:lang w:val="en-GB"/>
              </w:rPr>
            </w:pPr>
          </w:p>
        </w:tc>
      </w:tr>
      <w:tr w:rsidR="00B47646" w:rsidRPr="00ED6522" w14:paraId="6B21ACD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5AEDF70" w14:textId="77777777" w:rsidR="00B47646" w:rsidRPr="00ED6522" w:rsidRDefault="00B47646" w:rsidP="00B47646">
            <w:pPr>
              <w:pStyle w:val="TextTable"/>
              <w:tabs>
                <w:tab w:val="left" w:pos="574"/>
              </w:tabs>
              <w:rPr>
                <w:lang w:val="en-GB"/>
              </w:rPr>
            </w:pPr>
            <w:r w:rsidRPr="00ED6522">
              <w:rPr>
                <w:lang w:val="en-GB"/>
              </w:rPr>
              <w:t>3A2i</w:t>
            </w:r>
            <w:r w:rsidRPr="00ED6522">
              <w:rPr>
                <w:lang w:val="en-GB"/>
              </w:rPr>
              <w:tab/>
              <w:t>Poultry</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BEC3BA"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676999"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4AE0CE"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9F3C74"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DF08CD"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61986E" w14:textId="77777777" w:rsidR="00B47646" w:rsidRPr="00ED6522" w:rsidRDefault="00B47646" w:rsidP="00B47646">
            <w:pPr>
              <w:pStyle w:val="TextTable"/>
              <w:rPr>
                <w:lang w:val="en-GB"/>
              </w:rPr>
            </w:pPr>
          </w:p>
        </w:tc>
      </w:tr>
      <w:tr w:rsidR="00B47646" w:rsidRPr="00ED6522" w14:paraId="696EF7BA"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EFCDAF" w14:textId="77777777" w:rsidR="00B47646" w:rsidRPr="00ED6522" w:rsidRDefault="00B47646" w:rsidP="00B47646">
            <w:pPr>
              <w:pStyle w:val="TextTable"/>
              <w:tabs>
                <w:tab w:val="left" w:pos="574"/>
              </w:tabs>
              <w:rPr>
                <w:lang w:val="en-GB"/>
              </w:rPr>
            </w:pPr>
            <w:r w:rsidRPr="00ED6522">
              <w:rPr>
                <w:lang w:val="en-GB"/>
              </w:rPr>
              <w:t>3A2j</w:t>
            </w:r>
            <w:r w:rsidRPr="00ED6522">
              <w:rPr>
                <w:lang w:val="en-GB"/>
              </w:rPr>
              <w:tab/>
              <w:t>Other (please specify)</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B25A82"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47264F"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9592EC"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3222A1"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674B7C" w14:textId="77777777" w:rsidR="00B47646" w:rsidRPr="00ED6522" w:rsidRDefault="00B47646" w:rsidP="00B4764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C7BB72" w14:textId="77777777" w:rsidR="00B47646" w:rsidRPr="00ED6522" w:rsidRDefault="00B47646" w:rsidP="00B47646">
            <w:pPr>
              <w:pStyle w:val="TextTable"/>
              <w:rPr>
                <w:lang w:val="en-GB"/>
              </w:rPr>
            </w:pPr>
          </w:p>
        </w:tc>
      </w:tr>
      <w:tr w:rsidR="001548D6" w:rsidRPr="00ED6522" w14:paraId="4745969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1228950" w14:textId="77777777" w:rsidR="001548D6" w:rsidRPr="00ED6522" w:rsidRDefault="001548D6" w:rsidP="009524F8">
            <w:pPr>
              <w:pStyle w:val="TextTable"/>
              <w:tabs>
                <w:tab w:val="left" w:pos="574"/>
              </w:tabs>
              <w:rPr>
                <w:rFonts w:ascii="Open Sans SemiBold" w:hAnsi="Open Sans SemiBold" w:cs="Open Sans SemiBold"/>
                <w:color w:val="FFFFFF" w:themeColor="background1"/>
                <w:lang w:val="en-GB"/>
              </w:rPr>
            </w:pPr>
            <w:r w:rsidRPr="00ED6522">
              <w:rPr>
                <w:rFonts w:ascii="Open Sans SemiBold" w:hAnsi="Open Sans SemiBold" w:cs="Open Sans SemiBold"/>
                <w:color w:val="FFFFFF" w:themeColor="background1"/>
                <w:lang w:val="en-GB"/>
              </w:rPr>
              <w:t>3B</w:t>
            </w:r>
            <w:r w:rsidRPr="00ED6522">
              <w:rPr>
                <w:rFonts w:ascii="Open Sans SemiBold" w:hAnsi="Open Sans SemiBold" w:cs="Open Sans SemiBold"/>
                <w:color w:val="FFFFFF" w:themeColor="background1"/>
                <w:lang w:val="en-GB"/>
              </w:rPr>
              <w:tab/>
              <w:t>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4FAADBD" w14:textId="77777777" w:rsidR="001548D6" w:rsidRPr="00ED6522" w:rsidRDefault="001548D6"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E7DFD0" w14:textId="77777777" w:rsidR="001548D6" w:rsidRPr="00ED6522" w:rsidRDefault="001548D6"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81F23A" w14:textId="77777777" w:rsidR="001548D6" w:rsidRPr="00ED6522" w:rsidRDefault="001548D6"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364F5F" w14:textId="77777777" w:rsidR="001548D6" w:rsidRPr="00ED6522" w:rsidRDefault="001548D6"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8FC11C" w14:textId="77777777" w:rsidR="001548D6" w:rsidRPr="00ED6522" w:rsidRDefault="001548D6"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F02197" w14:textId="77777777" w:rsidR="001548D6" w:rsidRPr="00ED6522" w:rsidRDefault="001548D6" w:rsidP="009524F8">
            <w:pPr>
              <w:pStyle w:val="TextTable"/>
              <w:rPr>
                <w:lang w:val="en-GB"/>
              </w:rPr>
            </w:pPr>
          </w:p>
        </w:tc>
      </w:tr>
      <w:tr w:rsidR="001548D6" w:rsidRPr="00ED6522" w14:paraId="777606D5"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AE0421" w14:textId="77777777" w:rsidR="001548D6" w:rsidRPr="00ED6522" w:rsidRDefault="001548D6" w:rsidP="001548D6">
            <w:pPr>
              <w:pStyle w:val="TextTable"/>
              <w:tabs>
                <w:tab w:val="left" w:pos="574"/>
              </w:tabs>
              <w:rPr>
                <w:lang w:val="en-GB"/>
              </w:rPr>
            </w:pPr>
            <w:r w:rsidRPr="00ED6522">
              <w:rPr>
                <w:rFonts w:ascii="Open Sans SemiBold" w:hAnsi="Open Sans SemiBold" w:cs="Open Sans SemiBold"/>
                <w:lang w:val="en-GB"/>
              </w:rPr>
              <w:t>3B1 Forest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E13C74"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D91F82"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9A913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C3019D"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21DB3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E4D96D" w14:textId="77777777" w:rsidR="001548D6" w:rsidRPr="00ED6522" w:rsidRDefault="001548D6" w:rsidP="001548D6">
            <w:pPr>
              <w:pStyle w:val="TextTable"/>
              <w:rPr>
                <w:lang w:val="en-GB"/>
              </w:rPr>
            </w:pPr>
          </w:p>
        </w:tc>
      </w:tr>
      <w:tr w:rsidR="001548D6" w:rsidRPr="000200DA" w14:paraId="3FB848B4"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F10A3A" w14:textId="77777777" w:rsidR="001548D6" w:rsidRPr="00ED6522" w:rsidRDefault="001548D6" w:rsidP="001548D6">
            <w:pPr>
              <w:pStyle w:val="TextTable"/>
              <w:tabs>
                <w:tab w:val="left" w:pos="574"/>
              </w:tabs>
              <w:rPr>
                <w:lang w:val="en-GB"/>
              </w:rPr>
            </w:pPr>
            <w:r w:rsidRPr="00ED6522">
              <w:rPr>
                <w:lang w:val="en-GB"/>
              </w:rPr>
              <w:t>3B1a Forest Land Remaining Forest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21F57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D29805"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1EBDBA"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614E1B"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FE2ADD"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BF3DF2" w14:textId="77777777" w:rsidR="001548D6" w:rsidRPr="00ED6522" w:rsidRDefault="001548D6" w:rsidP="001548D6">
            <w:pPr>
              <w:pStyle w:val="TextTable"/>
              <w:rPr>
                <w:lang w:val="en-GB"/>
              </w:rPr>
            </w:pPr>
          </w:p>
        </w:tc>
      </w:tr>
      <w:tr w:rsidR="001548D6" w:rsidRPr="000200DA" w14:paraId="6E2A728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C9E86D" w14:textId="77777777" w:rsidR="001548D6" w:rsidRPr="00ED6522" w:rsidRDefault="001548D6" w:rsidP="001548D6">
            <w:pPr>
              <w:pStyle w:val="TextTable"/>
              <w:tabs>
                <w:tab w:val="left" w:pos="574"/>
              </w:tabs>
              <w:rPr>
                <w:lang w:val="en-GB"/>
              </w:rPr>
            </w:pPr>
            <w:r w:rsidRPr="00ED6522">
              <w:rPr>
                <w:lang w:val="en-GB"/>
              </w:rPr>
              <w:t>3B1b Land Converted to Forest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E65891"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E08AA4"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3398D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17BFD40"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AF451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FB1A3D" w14:textId="77777777" w:rsidR="001548D6" w:rsidRPr="00ED6522" w:rsidRDefault="001548D6" w:rsidP="001548D6">
            <w:pPr>
              <w:pStyle w:val="TextTable"/>
              <w:rPr>
                <w:lang w:val="en-GB"/>
              </w:rPr>
            </w:pPr>
          </w:p>
        </w:tc>
      </w:tr>
      <w:tr w:rsidR="001548D6" w:rsidRPr="00ED6522" w14:paraId="79F7FC87"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D793D46" w14:textId="77777777" w:rsidR="001548D6" w:rsidRPr="00ED6522" w:rsidRDefault="001548D6" w:rsidP="001548D6">
            <w:pPr>
              <w:pStyle w:val="TextTable"/>
              <w:tabs>
                <w:tab w:val="left" w:pos="574"/>
              </w:tabs>
              <w:rPr>
                <w:lang w:val="en-GB"/>
              </w:rPr>
            </w:pPr>
            <w:r w:rsidRPr="00ED6522">
              <w:rPr>
                <w:rFonts w:ascii="Open Sans SemiBold" w:hAnsi="Open Sans SemiBold" w:cs="Open Sans SemiBold"/>
                <w:lang w:val="en-GB"/>
              </w:rPr>
              <w:t>3B2 Cropland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308D28"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A41291"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69391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C0F1B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05CDB2"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B12C28" w14:textId="77777777" w:rsidR="001548D6" w:rsidRPr="00ED6522" w:rsidRDefault="001548D6" w:rsidP="001548D6">
            <w:pPr>
              <w:pStyle w:val="TextTable"/>
              <w:rPr>
                <w:lang w:val="en-GB"/>
              </w:rPr>
            </w:pPr>
          </w:p>
        </w:tc>
      </w:tr>
      <w:tr w:rsidR="001548D6" w:rsidRPr="00ED6522" w14:paraId="5CC40D08"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99FCCF1" w14:textId="77777777" w:rsidR="001548D6" w:rsidRPr="00ED6522" w:rsidRDefault="001548D6" w:rsidP="001548D6">
            <w:pPr>
              <w:pStyle w:val="TextTable"/>
              <w:tabs>
                <w:tab w:val="left" w:pos="574"/>
              </w:tabs>
              <w:rPr>
                <w:lang w:val="en-GB"/>
              </w:rPr>
            </w:pPr>
            <w:r w:rsidRPr="00ED6522">
              <w:rPr>
                <w:lang w:val="en-GB"/>
              </w:rPr>
              <w:t>3B2a Cropland Remaining Cropland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8603C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4CCFE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D09121"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5C9260"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686295"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9AFC0B" w14:textId="77777777" w:rsidR="001548D6" w:rsidRPr="00ED6522" w:rsidRDefault="001548D6" w:rsidP="001548D6">
            <w:pPr>
              <w:pStyle w:val="TextTable"/>
              <w:rPr>
                <w:lang w:val="en-GB"/>
              </w:rPr>
            </w:pPr>
          </w:p>
        </w:tc>
      </w:tr>
      <w:tr w:rsidR="001548D6" w:rsidRPr="000200DA" w14:paraId="3C8722C7"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34E058" w14:textId="77777777" w:rsidR="001548D6" w:rsidRPr="00ED6522" w:rsidRDefault="001548D6" w:rsidP="001548D6">
            <w:pPr>
              <w:pStyle w:val="TextTable"/>
              <w:tabs>
                <w:tab w:val="left" w:pos="574"/>
              </w:tabs>
              <w:rPr>
                <w:lang w:val="en-GB"/>
              </w:rPr>
            </w:pPr>
            <w:r w:rsidRPr="00ED6522">
              <w:rPr>
                <w:lang w:val="en-GB"/>
              </w:rPr>
              <w:t>3B2b Land Converted to Cropland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8F7426"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67AA06"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F28851"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6440A1"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10129D"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A6FEBB" w14:textId="77777777" w:rsidR="001548D6" w:rsidRPr="00ED6522" w:rsidRDefault="001548D6" w:rsidP="001548D6">
            <w:pPr>
              <w:pStyle w:val="TextTable"/>
              <w:rPr>
                <w:lang w:val="en-GB"/>
              </w:rPr>
            </w:pPr>
          </w:p>
        </w:tc>
      </w:tr>
      <w:tr w:rsidR="001548D6" w:rsidRPr="00ED6522" w14:paraId="73749C2F"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74DF3C7" w14:textId="77777777" w:rsidR="001548D6" w:rsidRPr="00ED6522" w:rsidRDefault="001548D6" w:rsidP="001548D6">
            <w:pPr>
              <w:pStyle w:val="TextTable"/>
              <w:tabs>
                <w:tab w:val="left" w:pos="574"/>
              </w:tabs>
              <w:rPr>
                <w:lang w:val="en-GB"/>
              </w:rPr>
            </w:pPr>
            <w:r w:rsidRPr="00ED6522">
              <w:rPr>
                <w:rFonts w:ascii="Open Sans SemiBold" w:hAnsi="Open Sans SemiBold" w:cs="Open Sans SemiBold"/>
                <w:lang w:val="en-GB"/>
              </w:rPr>
              <w:t>3B3 Grassland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8DD7B5"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99205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7B289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D0E10D"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569DE8"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F497E8" w14:textId="77777777" w:rsidR="001548D6" w:rsidRPr="00ED6522" w:rsidRDefault="001548D6" w:rsidP="001548D6">
            <w:pPr>
              <w:pStyle w:val="TextTable"/>
              <w:rPr>
                <w:lang w:val="en-GB"/>
              </w:rPr>
            </w:pPr>
          </w:p>
        </w:tc>
      </w:tr>
      <w:tr w:rsidR="001548D6" w:rsidRPr="00ED6522" w14:paraId="2D41B29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B98AF68" w14:textId="77777777" w:rsidR="001548D6" w:rsidRPr="00ED6522" w:rsidRDefault="001548D6" w:rsidP="001548D6">
            <w:pPr>
              <w:pStyle w:val="TextTable"/>
              <w:tabs>
                <w:tab w:val="left" w:pos="574"/>
              </w:tabs>
              <w:rPr>
                <w:lang w:val="en-GB"/>
              </w:rPr>
            </w:pPr>
            <w:r w:rsidRPr="00ED6522">
              <w:rPr>
                <w:lang w:val="en-GB"/>
              </w:rPr>
              <w:t>3B3a Grassland Remaining Grassland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8E1E33"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292FD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1D367A"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BFCB52"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E8034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D353C7" w14:textId="77777777" w:rsidR="001548D6" w:rsidRPr="00ED6522" w:rsidRDefault="001548D6" w:rsidP="001548D6">
            <w:pPr>
              <w:pStyle w:val="TextTable"/>
              <w:rPr>
                <w:lang w:val="en-GB"/>
              </w:rPr>
            </w:pPr>
          </w:p>
        </w:tc>
      </w:tr>
      <w:tr w:rsidR="001548D6" w:rsidRPr="000200DA" w14:paraId="25E9B63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C6E0927" w14:textId="77777777" w:rsidR="001548D6" w:rsidRPr="00ED6522" w:rsidRDefault="001548D6" w:rsidP="001548D6">
            <w:pPr>
              <w:pStyle w:val="TextTable"/>
              <w:tabs>
                <w:tab w:val="left" w:pos="574"/>
              </w:tabs>
              <w:rPr>
                <w:lang w:val="en-GB"/>
              </w:rPr>
            </w:pPr>
            <w:r w:rsidRPr="00ED6522">
              <w:rPr>
                <w:lang w:val="en-GB"/>
              </w:rPr>
              <w:t>3B3b Land Converted to Grassland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61E806"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0EF344"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973D4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17F61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2488388"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2EAD492" w14:textId="77777777" w:rsidR="001548D6" w:rsidRPr="00ED6522" w:rsidRDefault="001548D6" w:rsidP="001548D6">
            <w:pPr>
              <w:pStyle w:val="TextTable"/>
              <w:rPr>
                <w:lang w:val="en-GB"/>
              </w:rPr>
            </w:pPr>
          </w:p>
        </w:tc>
      </w:tr>
      <w:tr w:rsidR="001548D6" w:rsidRPr="00ED6522" w14:paraId="04BEB5B5"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FF1E6A" w14:textId="77777777" w:rsidR="001548D6" w:rsidRPr="00ED6522" w:rsidRDefault="001548D6" w:rsidP="001548D6">
            <w:pPr>
              <w:pStyle w:val="TextTable"/>
              <w:tabs>
                <w:tab w:val="left" w:pos="574"/>
              </w:tabs>
              <w:rPr>
                <w:lang w:val="en-GB"/>
              </w:rPr>
            </w:pPr>
            <w:r w:rsidRPr="00ED6522">
              <w:rPr>
                <w:rFonts w:ascii="Open Sans SemiBold" w:hAnsi="Open Sans SemiBold" w:cs="Open Sans SemiBold"/>
                <w:lang w:val="en-GB"/>
              </w:rPr>
              <w:t>3B4 Wetlands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3E8D39"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BC667A"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B41498"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E86AD2A"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ADE298"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DAE637" w14:textId="77777777" w:rsidR="001548D6" w:rsidRPr="00ED6522" w:rsidRDefault="001548D6" w:rsidP="001548D6">
            <w:pPr>
              <w:pStyle w:val="TextTable"/>
              <w:rPr>
                <w:lang w:val="en-GB"/>
              </w:rPr>
            </w:pPr>
          </w:p>
        </w:tc>
      </w:tr>
      <w:tr w:rsidR="001548D6" w:rsidRPr="00ED6522" w14:paraId="06CA8AA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4D9F8C" w14:textId="77777777" w:rsidR="001548D6" w:rsidRPr="00ED6522" w:rsidRDefault="001548D6" w:rsidP="001548D6">
            <w:pPr>
              <w:pStyle w:val="TextTable"/>
              <w:tabs>
                <w:tab w:val="left" w:pos="574"/>
              </w:tabs>
              <w:rPr>
                <w:lang w:val="en-GB"/>
              </w:rPr>
            </w:pPr>
            <w:r w:rsidRPr="00ED6522">
              <w:rPr>
                <w:lang w:val="en-GB"/>
              </w:rPr>
              <w:t>3B4a Wetlands Remaining Wetlands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EE7993"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BAF3B1"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238760"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0D1896"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74FA7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BAC955" w14:textId="77777777" w:rsidR="001548D6" w:rsidRPr="00ED6522" w:rsidRDefault="001548D6" w:rsidP="001548D6">
            <w:pPr>
              <w:pStyle w:val="TextTable"/>
              <w:rPr>
                <w:lang w:val="en-GB"/>
              </w:rPr>
            </w:pPr>
          </w:p>
        </w:tc>
      </w:tr>
      <w:tr w:rsidR="001548D6" w:rsidRPr="000200DA" w14:paraId="5F15493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3355101" w14:textId="77777777" w:rsidR="001548D6" w:rsidRPr="00ED6522" w:rsidRDefault="001548D6" w:rsidP="001548D6">
            <w:pPr>
              <w:pStyle w:val="TextTable"/>
              <w:tabs>
                <w:tab w:val="left" w:pos="574"/>
              </w:tabs>
              <w:rPr>
                <w:lang w:val="en-GB"/>
              </w:rPr>
            </w:pPr>
            <w:r w:rsidRPr="00ED6522">
              <w:rPr>
                <w:lang w:val="en-GB"/>
              </w:rPr>
              <w:t>3B4b Land Converted to Wetlands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715945"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7A97F6"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24A7C9"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45A7A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C3E99F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A6B908" w14:textId="77777777" w:rsidR="001548D6" w:rsidRPr="00ED6522" w:rsidRDefault="001548D6" w:rsidP="001548D6">
            <w:pPr>
              <w:pStyle w:val="TextTable"/>
              <w:rPr>
                <w:lang w:val="en-GB"/>
              </w:rPr>
            </w:pPr>
          </w:p>
        </w:tc>
      </w:tr>
      <w:tr w:rsidR="001548D6" w:rsidRPr="00ED6522" w14:paraId="2A95E93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EA78120" w14:textId="77777777" w:rsidR="001548D6" w:rsidRPr="00ED6522" w:rsidRDefault="001548D6" w:rsidP="001548D6">
            <w:pPr>
              <w:pStyle w:val="TextTable"/>
              <w:pageBreakBefore/>
              <w:tabs>
                <w:tab w:val="left" w:pos="574"/>
              </w:tabs>
              <w:rPr>
                <w:lang w:val="en-GB"/>
              </w:rPr>
            </w:pPr>
            <w:r w:rsidRPr="00ED6522">
              <w:rPr>
                <w:rFonts w:ascii="Open Sans SemiBold" w:hAnsi="Open Sans SemiBold" w:cs="Open Sans SemiBold"/>
                <w:lang w:val="en-GB"/>
              </w:rPr>
              <w:lastRenderedPageBreak/>
              <w:t>3B5 Settlements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118BE9"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31109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56F58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163978"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A7B358"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980F75" w14:textId="77777777" w:rsidR="001548D6" w:rsidRPr="00ED6522" w:rsidRDefault="001548D6" w:rsidP="001548D6">
            <w:pPr>
              <w:pStyle w:val="TextTable"/>
              <w:rPr>
                <w:lang w:val="en-GB"/>
              </w:rPr>
            </w:pPr>
          </w:p>
        </w:tc>
      </w:tr>
      <w:tr w:rsidR="001548D6" w:rsidRPr="00ED6522" w14:paraId="34AAE89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20205E" w14:textId="77777777" w:rsidR="001548D6" w:rsidRPr="00ED6522" w:rsidRDefault="001548D6" w:rsidP="001548D6">
            <w:pPr>
              <w:pStyle w:val="TextTable"/>
              <w:tabs>
                <w:tab w:val="left" w:pos="574"/>
              </w:tabs>
              <w:rPr>
                <w:lang w:val="en-GB"/>
              </w:rPr>
            </w:pPr>
            <w:r w:rsidRPr="00ED6522">
              <w:rPr>
                <w:lang w:val="en-GB"/>
              </w:rPr>
              <w:t>3B5a Settlements Remaining Settlements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F86A3F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4E2C0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0FCD46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6D398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45B0A9"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972674" w14:textId="77777777" w:rsidR="001548D6" w:rsidRPr="00ED6522" w:rsidRDefault="001548D6" w:rsidP="001548D6">
            <w:pPr>
              <w:pStyle w:val="TextTable"/>
              <w:rPr>
                <w:lang w:val="en-GB"/>
              </w:rPr>
            </w:pPr>
          </w:p>
        </w:tc>
      </w:tr>
      <w:tr w:rsidR="001548D6" w:rsidRPr="000200DA" w14:paraId="4972797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A8AD8A" w14:textId="77777777" w:rsidR="001548D6" w:rsidRPr="00ED6522" w:rsidRDefault="001548D6" w:rsidP="001548D6">
            <w:pPr>
              <w:pStyle w:val="TextTable"/>
              <w:tabs>
                <w:tab w:val="left" w:pos="574"/>
              </w:tabs>
              <w:rPr>
                <w:lang w:val="en-GB"/>
              </w:rPr>
            </w:pPr>
            <w:r w:rsidRPr="00ED6522">
              <w:rPr>
                <w:lang w:val="en-GB"/>
              </w:rPr>
              <w:t>3B5b Land Converted to Settlements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1636B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3DCB12"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A43B0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79F61B"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E32CD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3D304A" w14:textId="77777777" w:rsidR="001548D6" w:rsidRPr="00ED6522" w:rsidRDefault="001548D6" w:rsidP="001548D6">
            <w:pPr>
              <w:pStyle w:val="TextTable"/>
              <w:rPr>
                <w:lang w:val="en-GB"/>
              </w:rPr>
            </w:pPr>
          </w:p>
        </w:tc>
      </w:tr>
      <w:tr w:rsidR="001548D6" w:rsidRPr="00ED6522" w14:paraId="0FA6EA0F"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AA0034" w14:textId="77777777" w:rsidR="001548D6" w:rsidRPr="00ED6522" w:rsidRDefault="001548D6" w:rsidP="001548D6">
            <w:pPr>
              <w:pStyle w:val="TextTable"/>
              <w:tabs>
                <w:tab w:val="left" w:pos="574"/>
              </w:tabs>
              <w:rPr>
                <w:lang w:val="en-GB"/>
              </w:rPr>
            </w:pPr>
            <w:r w:rsidRPr="00ED6522">
              <w:rPr>
                <w:rFonts w:ascii="Open Sans SemiBold" w:hAnsi="Open Sans SemiBold" w:cs="Open Sans SemiBold"/>
                <w:lang w:val="en-GB"/>
              </w:rPr>
              <w:t>3B6 Other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D6930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5D40A20"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955480"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D79B66"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717D49"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E01C34" w14:textId="77777777" w:rsidR="001548D6" w:rsidRPr="00ED6522" w:rsidRDefault="001548D6" w:rsidP="001548D6">
            <w:pPr>
              <w:pStyle w:val="TextTable"/>
              <w:rPr>
                <w:lang w:val="en-GB"/>
              </w:rPr>
            </w:pPr>
          </w:p>
        </w:tc>
      </w:tr>
      <w:tr w:rsidR="001548D6" w:rsidRPr="000200DA" w14:paraId="31CBE6B2"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6DFBF9" w14:textId="77777777" w:rsidR="001548D6" w:rsidRPr="00ED6522" w:rsidRDefault="001548D6" w:rsidP="001548D6">
            <w:pPr>
              <w:pStyle w:val="TextTable"/>
              <w:tabs>
                <w:tab w:val="left" w:pos="574"/>
              </w:tabs>
              <w:rPr>
                <w:lang w:val="en-GB"/>
              </w:rPr>
            </w:pPr>
            <w:r w:rsidRPr="00ED6522">
              <w:rPr>
                <w:lang w:val="en-GB"/>
              </w:rPr>
              <w:t>3B6a Other Land Remaining Other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682D9D"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AAB5A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089F4A"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D3B3D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A8519E"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5011EA" w14:textId="77777777" w:rsidR="001548D6" w:rsidRPr="00ED6522" w:rsidRDefault="001548D6" w:rsidP="001548D6">
            <w:pPr>
              <w:pStyle w:val="TextTable"/>
              <w:rPr>
                <w:lang w:val="en-GB"/>
              </w:rPr>
            </w:pPr>
          </w:p>
        </w:tc>
      </w:tr>
      <w:tr w:rsidR="001548D6" w:rsidRPr="000200DA" w14:paraId="30CB6FF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5E0657" w14:textId="77777777" w:rsidR="001548D6" w:rsidRPr="00ED6522" w:rsidRDefault="001548D6" w:rsidP="001548D6">
            <w:pPr>
              <w:pStyle w:val="TextTable"/>
              <w:tabs>
                <w:tab w:val="left" w:pos="574"/>
              </w:tabs>
              <w:rPr>
                <w:lang w:val="en-GB"/>
              </w:rPr>
            </w:pPr>
            <w:r w:rsidRPr="00ED6522">
              <w:rPr>
                <w:lang w:val="en-GB"/>
              </w:rPr>
              <w:t>3B6b Land Converted to Other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2639FC"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8B2E1F"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75303A"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C82087"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948D65" w14:textId="77777777" w:rsidR="001548D6" w:rsidRPr="00ED6522" w:rsidRDefault="001548D6"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0137EE" w14:textId="77777777" w:rsidR="001548D6" w:rsidRPr="00ED6522" w:rsidRDefault="001548D6" w:rsidP="001548D6">
            <w:pPr>
              <w:pStyle w:val="TextTable"/>
              <w:rPr>
                <w:lang w:val="en-GB"/>
              </w:rPr>
            </w:pPr>
          </w:p>
        </w:tc>
      </w:tr>
      <w:tr w:rsidR="00541F59" w:rsidRPr="00875F4F" w14:paraId="63CFC74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7923929" w14:textId="77777777" w:rsidR="00541F59" w:rsidRPr="00ED6522" w:rsidRDefault="00541F59" w:rsidP="009524F8">
            <w:pPr>
              <w:pStyle w:val="TextTable"/>
              <w:tabs>
                <w:tab w:val="left" w:pos="574"/>
              </w:tabs>
              <w:rPr>
                <w:rFonts w:ascii="Open Sans SemiBold" w:hAnsi="Open Sans SemiBold" w:cs="Open Sans SemiBold"/>
                <w:color w:val="FFFFFF" w:themeColor="background1"/>
                <w:lang w:val="en-GB"/>
              </w:rPr>
            </w:pPr>
            <w:r w:rsidRPr="00ED6522">
              <w:rPr>
                <w:rFonts w:ascii="Open Sans SemiBold" w:hAnsi="Open Sans SemiBold" w:cs="Open Sans SemiBold"/>
                <w:color w:val="FFFFFF" w:themeColor="background1"/>
                <w:lang w:val="en-GB"/>
              </w:rPr>
              <w:t>3C</w:t>
            </w:r>
            <w:r w:rsidRPr="00ED6522">
              <w:rPr>
                <w:rFonts w:ascii="Open Sans SemiBold" w:hAnsi="Open Sans SemiBold" w:cs="Open Sans SemiBold"/>
                <w:color w:val="FFFFFF" w:themeColor="background1"/>
                <w:lang w:val="en-GB"/>
              </w:rPr>
              <w:tab/>
              <w:t xml:space="preserve">Aggregate Sources and </w:t>
            </w:r>
            <w:r w:rsidRPr="00ED6522">
              <w:rPr>
                <w:rFonts w:ascii="Open Sans SemiBold" w:hAnsi="Open Sans SemiBold" w:cs="Open Sans SemiBold"/>
                <w:color w:val="FFFFFF" w:themeColor="background1"/>
                <w:lang w:val="en-GB"/>
              </w:rPr>
              <w:tab/>
              <w:t>Non-CO</w:t>
            </w:r>
            <w:r w:rsidRPr="00ED6522">
              <w:rPr>
                <w:rFonts w:ascii="Open Sans SemiBold" w:hAnsi="Open Sans SemiBold" w:cs="Open Sans SemiBold"/>
                <w:color w:val="FFFFFF" w:themeColor="background1"/>
                <w:vertAlign w:val="subscript"/>
                <w:lang w:val="en-GB"/>
              </w:rPr>
              <w:t>2</w:t>
            </w:r>
            <w:r w:rsidRPr="00ED6522">
              <w:rPr>
                <w:rFonts w:ascii="Open Sans SemiBold" w:hAnsi="Open Sans SemiBold" w:cs="Open Sans SemiBold"/>
                <w:color w:val="FFFFFF" w:themeColor="background1"/>
                <w:lang w:val="en-GB"/>
              </w:rPr>
              <w:t xml:space="preserve"> </w:t>
            </w:r>
            <w:r w:rsidRPr="00ED6522">
              <w:rPr>
                <w:rFonts w:ascii="Open Sans SemiBold" w:hAnsi="Open Sans SemiBold" w:cs="Open Sans SemiBold"/>
                <w:color w:val="FFFFFF" w:themeColor="background1"/>
                <w:lang w:val="en-GB"/>
              </w:rPr>
              <w:br/>
            </w:r>
            <w:r w:rsidRPr="00ED6522">
              <w:rPr>
                <w:rFonts w:ascii="Open Sans SemiBold" w:hAnsi="Open Sans SemiBold" w:cs="Open Sans SemiBold"/>
                <w:color w:val="FFFFFF" w:themeColor="background1"/>
                <w:lang w:val="en-GB"/>
              </w:rPr>
              <w:tab/>
              <w:t>Emissions Sources on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FA78DC0" w14:textId="77777777" w:rsidR="00541F59" w:rsidRPr="00ED6522" w:rsidRDefault="00541F59"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F5A68A" w14:textId="77777777" w:rsidR="00541F59" w:rsidRPr="00ED6522" w:rsidRDefault="00541F59"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02C0EB" w14:textId="77777777" w:rsidR="00541F59" w:rsidRPr="00ED6522" w:rsidRDefault="00541F59"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4AFC779" w14:textId="77777777" w:rsidR="00541F59" w:rsidRPr="00ED6522" w:rsidRDefault="00541F59"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84271A" w14:textId="77777777" w:rsidR="00541F59" w:rsidRPr="00ED6522" w:rsidRDefault="00541F59" w:rsidP="009524F8">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DCE87D" w14:textId="77777777" w:rsidR="00541F59" w:rsidRPr="00ED6522" w:rsidRDefault="00541F59" w:rsidP="009524F8">
            <w:pPr>
              <w:pStyle w:val="TextTable"/>
              <w:rPr>
                <w:lang w:val="en-GB"/>
              </w:rPr>
            </w:pPr>
          </w:p>
        </w:tc>
      </w:tr>
      <w:tr w:rsidR="00541F59" w:rsidRPr="00ED6522" w14:paraId="4DA650C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1D77D1" w14:textId="77777777" w:rsidR="00541F59" w:rsidRPr="00ED6522" w:rsidRDefault="00C927FB" w:rsidP="001548D6">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t>3C1</w:t>
            </w:r>
            <w:r w:rsidRPr="00ED6522">
              <w:rPr>
                <w:rFonts w:ascii="Open Sans SemiBold" w:hAnsi="Open Sans SemiBold" w:cs="Open Sans SemiBold"/>
                <w:lang w:val="en-GB"/>
              </w:rPr>
              <w:tab/>
              <w:t>Biomass Burning</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8A5229"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7EC271"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F630D4"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BC35AB"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63B650"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56090F" w14:textId="77777777" w:rsidR="00541F59" w:rsidRPr="00ED6522" w:rsidRDefault="00541F59" w:rsidP="001548D6">
            <w:pPr>
              <w:pStyle w:val="TextTable"/>
              <w:rPr>
                <w:lang w:val="en-GB"/>
              </w:rPr>
            </w:pPr>
          </w:p>
        </w:tc>
      </w:tr>
      <w:tr w:rsidR="00541F59" w:rsidRPr="000200DA" w14:paraId="35C3A4D0"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76A5D6" w14:textId="77777777" w:rsidR="00541F59" w:rsidRPr="00ED6522" w:rsidRDefault="00C927FB" w:rsidP="001548D6">
            <w:pPr>
              <w:pStyle w:val="TextTable"/>
              <w:tabs>
                <w:tab w:val="left" w:pos="574"/>
              </w:tabs>
              <w:rPr>
                <w:lang w:val="en-GB"/>
              </w:rPr>
            </w:pPr>
            <w:r w:rsidRPr="00ED6522">
              <w:rPr>
                <w:lang w:val="en-GB"/>
              </w:rPr>
              <w:t>3C1a</w:t>
            </w:r>
            <w:r w:rsidRPr="00ED6522">
              <w:rPr>
                <w:lang w:val="en-GB"/>
              </w:rPr>
              <w:tab/>
              <w:t>Biomass Burning in Forest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C4C2A7"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16C7E8D"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3FAC29"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BC5890"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9E8AF1"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451857" w14:textId="77777777" w:rsidR="00541F59" w:rsidRPr="00ED6522" w:rsidRDefault="00541F59" w:rsidP="001548D6">
            <w:pPr>
              <w:pStyle w:val="TextTable"/>
              <w:rPr>
                <w:lang w:val="en-GB"/>
              </w:rPr>
            </w:pPr>
          </w:p>
        </w:tc>
      </w:tr>
      <w:tr w:rsidR="00541F59" w:rsidRPr="000200DA" w14:paraId="7BBA1A18"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9685EC" w14:textId="77777777" w:rsidR="00541F59" w:rsidRPr="00ED6522" w:rsidRDefault="00C927FB" w:rsidP="001548D6">
            <w:pPr>
              <w:pStyle w:val="TextTable"/>
              <w:tabs>
                <w:tab w:val="left" w:pos="574"/>
              </w:tabs>
              <w:rPr>
                <w:lang w:val="en-GB"/>
              </w:rPr>
            </w:pPr>
            <w:r w:rsidRPr="00ED6522">
              <w:rPr>
                <w:lang w:val="en-GB"/>
              </w:rPr>
              <w:t>3C1b</w:t>
            </w:r>
            <w:r w:rsidRPr="00ED6522">
              <w:rPr>
                <w:lang w:val="en-GB"/>
              </w:rPr>
              <w:tab/>
              <w:t>Biomass Burning in Cropland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9C77B8"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A97E2C"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5A3DE5"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0557DA"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0821FC"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0C8795" w14:textId="77777777" w:rsidR="00541F59" w:rsidRPr="00ED6522" w:rsidRDefault="00541F59" w:rsidP="001548D6">
            <w:pPr>
              <w:pStyle w:val="TextTable"/>
              <w:rPr>
                <w:lang w:val="en-GB"/>
              </w:rPr>
            </w:pPr>
          </w:p>
        </w:tc>
      </w:tr>
      <w:tr w:rsidR="00541F59" w:rsidRPr="000200DA" w14:paraId="794C987A"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D88090D" w14:textId="77777777" w:rsidR="00541F59" w:rsidRPr="00ED6522" w:rsidRDefault="00C927FB" w:rsidP="001548D6">
            <w:pPr>
              <w:pStyle w:val="TextTable"/>
              <w:tabs>
                <w:tab w:val="left" w:pos="574"/>
              </w:tabs>
              <w:rPr>
                <w:lang w:val="en-GB"/>
              </w:rPr>
            </w:pPr>
            <w:r w:rsidRPr="00ED6522">
              <w:rPr>
                <w:lang w:val="en-GB"/>
              </w:rPr>
              <w:t>3C1c</w:t>
            </w:r>
            <w:r w:rsidRPr="00ED6522">
              <w:rPr>
                <w:lang w:val="en-GB"/>
              </w:rPr>
              <w:tab/>
              <w:t>Biomass Burnings in Grassland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D0026D"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F9ED1D"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0A1907"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56ECA74"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59A4B9"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114338" w14:textId="77777777" w:rsidR="00541F59" w:rsidRPr="00ED6522" w:rsidRDefault="00541F59" w:rsidP="001548D6">
            <w:pPr>
              <w:pStyle w:val="TextTable"/>
              <w:rPr>
                <w:lang w:val="en-GB"/>
              </w:rPr>
            </w:pPr>
          </w:p>
        </w:tc>
      </w:tr>
      <w:tr w:rsidR="00541F59" w:rsidRPr="000200DA" w14:paraId="098C3E66"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A82780F" w14:textId="77777777" w:rsidR="00541F59" w:rsidRPr="00ED6522" w:rsidRDefault="00C927FB" w:rsidP="001548D6">
            <w:pPr>
              <w:pStyle w:val="TextTable"/>
              <w:tabs>
                <w:tab w:val="left" w:pos="574"/>
              </w:tabs>
              <w:rPr>
                <w:lang w:val="en-GB"/>
              </w:rPr>
            </w:pPr>
            <w:r w:rsidRPr="00ED6522">
              <w:rPr>
                <w:lang w:val="en-GB"/>
              </w:rPr>
              <w:t>3C1d</w:t>
            </w:r>
            <w:r w:rsidRPr="00ED6522">
              <w:rPr>
                <w:lang w:val="en-GB"/>
              </w:rPr>
              <w:tab/>
              <w:t>Biomass Burnings in All Other Land</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44951D"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19662E"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71DB17"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EEB5CE"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C17F5E"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4029B2" w14:textId="77777777" w:rsidR="00541F59" w:rsidRPr="00ED6522" w:rsidRDefault="00541F59" w:rsidP="001548D6">
            <w:pPr>
              <w:pStyle w:val="TextTable"/>
              <w:rPr>
                <w:lang w:val="en-GB"/>
              </w:rPr>
            </w:pPr>
          </w:p>
        </w:tc>
      </w:tr>
      <w:tr w:rsidR="00541F59" w:rsidRPr="00ED6522" w14:paraId="1E73D643"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429363" w14:textId="77777777" w:rsidR="00541F59" w:rsidRPr="00ED6522" w:rsidRDefault="006335E8" w:rsidP="001548D6">
            <w:pPr>
              <w:pStyle w:val="TextTable"/>
              <w:tabs>
                <w:tab w:val="left" w:pos="574"/>
              </w:tabs>
              <w:rPr>
                <w:lang w:val="en-GB"/>
              </w:rPr>
            </w:pPr>
            <w:r w:rsidRPr="00ED6522">
              <w:rPr>
                <w:rFonts w:ascii="Open Sans SemiBold" w:hAnsi="Open Sans SemiBold" w:cs="Open Sans SemiBold"/>
                <w:lang w:val="en-GB"/>
              </w:rPr>
              <w:t>3C2</w:t>
            </w:r>
            <w:r w:rsidRPr="00ED6522">
              <w:rPr>
                <w:rFonts w:ascii="Open Sans SemiBold" w:hAnsi="Open Sans SemiBold" w:cs="Open Sans SemiBold"/>
                <w:lang w:val="en-GB"/>
              </w:rPr>
              <w:tab/>
              <w:t>Liming</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1D2FFA"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C6830E"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9E85E2"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82E1C0"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1B7ADC"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452A47" w14:textId="77777777" w:rsidR="00541F59" w:rsidRPr="00ED6522" w:rsidRDefault="00541F59" w:rsidP="001548D6">
            <w:pPr>
              <w:pStyle w:val="TextTable"/>
              <w:rPr>
                <w:lang w:val="en-GB"/>
              </w:rPr>
            </w:pPr>
          </w:p>
        </w:tc>
      </w:tr>
      <w:tr w:rsidR="00541F59" w:rsidRPr="00ED6522" w14:paraId="46B1BEFD"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CEF9477" w14:textId="77777777" w:rsidR="00541F59" w:rsidRPr="00E402FC" w:rsidRDefault="006335E8" w:rsidP="001548D6">
            <w:pPr>
              <w:pStyle w:val="TextTable"/>
              <w:tabs>
                <w:tab w:val="left" w:pos="574"/>
              </w:tabs>
              <w:rPr>
                <w:rFonts w:ascii="Open Sans SemiBold" w:hAnsi="Open Sans SemiBold" w:cs="Open Sans SemiBold"/>
                <w:lang w:val="en-GB"/>
              </w:rPr>
            </w:pPr>
            <w:r w:rsidRPr="00E402FC">
              <w:rPr>
                <w:rFonts w:ascii="Open Sans SemiBold" w:hAnsi="Open Sans SemiBold" w:cs="Open Sans SemiBold"/>
                <w:lang w:val="en-GB"/>
              </w:rPr>
              <w:t>3C3</w:t>
            </w:r>
            <w:r w:rsidRPr="00E402FC">
              <w:rPr>
                <w:rFonts w:ascii="Open Sans SemiBold" w:hAnsi="Open Sans SemiBold" w:cs="Open Sans SemiBold"/>
                <w:lang w:val="en-GB"/>
              </w:rPr>
              <w:tab/>
              <w:t>Urea Fertilization</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1F880C"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B32700"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EC018B"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040377"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05E17E"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A882E0" w14:textId="77777777" w:rsidR="00541F59" w:rsidRPr="00ED6522" w:rsidRDefault="00541F59" w:rsidP="001548D6">
            <w:pPr>
              <w:pStyle w:val="TextTable"/>
              <w:rPr>
                <w:lang w:val="en-GB"/>
              </w:rPr>
            </w:pPr>
          </w:p>
        </w:tc>
      </w:tr>
      <w:tr w:rsidR="00541F59" w:rsidRPr="000200DA" w14:paraId="1D1DDE78"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F8D42A" w14:textId="77777777" w:rsidR="00541F59" w:rsidRPr="00E402FC" w:rsidRDefault="006335E8" w:rsidP="001548D6">
            <w:pPr>
              <w:pStyle w:val="TextTable"/>
              <w:tabs>
                <w:tab w:val="left" w:pos="574"/>
              </w:tabs>
              <w:rPr>
                <w:rFonts w:ascii="Open Sans SemiBold" w:hAnsi="Open Sans SemiBold" w:cs="Open Sans SemiBold"/>
                <w:lang w:val="en-GB"/>
              </w:rPr>
            </w:pPr>
            <w:r w:rsidRPr="00E402FC">
              <w:rPr>
                <w:rFonts w:ascii="Open Sans SemiBold" w:hAnsi="Open Sans SemiBold" w:cs="Open Sans SemiBold"/>
                <w:lang w:val="en-GB"/>
              </w:rPr>
              <w:t>3C4</w:t>
            </w:r>
            <w:r w:rsidRPr="00E402FC">
              <w:rPr>
                <w:rFonts w:ascii="Open Sans SemiBold" w:hAnsi="Open Sans SemiBold" w:cs="Open Sans SemiBold"/>
                <w:lang w:val="en-GB"/>
              </w:rPr>
              <w:tab/>
              <w:t>Direct N</w:t>
            </w:r>
            <w:r w:rsidRPr="00E402FC">
              <w:rPr>
                <w:rFonts w:ascii="Open Sans SemiBold" w:hAnsi="Open Sans SemiBold" w:cs="Open Sans SemiBold"/>
                <w:vertAlign w:val="subscript"/>
                <w:lang w:val="en-GB"/>
              </w:rPr>
              <w:t>2</w:t>
            </w:r>
            <w:r w:rsidRPr="00E402FC">
              <w:rPr>
                <w:rFonts w:ascii="Open Sans SemiBold" w:hAnsi="Open Sans SemiBold" w:cs="Open Sans SemiBold"/>
                <w:lang w:val="en-GB"/>
              </w:rPr>
              <w:t>O Emissions from Managed Soils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3F02A73"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F99336D"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356B889"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F234BD"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DE0FBF" w14:textId="77777777" w:rsidR="00541F59" w:rsidRPr="00ED6522" w:rsidRDefault="00541F59"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0F1177" w14:textId="77777777" w:rsidR="00541F59" w:rsidRPr="00ED6522" w:rsidRDefault="00541F59" w:rsidP="001548D6">
            <w:pPr>
              <w:pStyle w:val="TextTable"/>
              <w:rPr>
                <w:lang w:val="en-GB"/>
              </w:rPr>
            </w:pPr>
          </w:p>
        </w:tc>
      </w:tr>
      <w:tr w:rsidR="006335E8" w:rsidRPr="000200DA" w14:paraId="07EFC8E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EC6C13" w14:textId="77777777" w:rsidR="006335E8" w:rsidRPr="00E402FC" w:rsidRDefault="006335E8" w:rsidP="001548D6">
            <w:pPr>
              <w:pStyle w:val="TextTable"/>
              <w:tabs>
                <w:tab w:val="left" w:pos="574"/>
              </w:tabs>
              <w:rPr>
                <w:rFonts w:ascii="Open Sans SemiBold" w:hAnsi="Open Sans SemiBold" w:cs="Open Sans SemiBold"/>
                <w:lang w:val="en-GB"/>
              </w:rPr>
            </w:pPr>
            <w:r w:rsidRPr="00E402FC">
              <w:rPr>
                <w:rFonts w:ascii="Open Sans SemiBold" w:hAnsi="Open Sans SemiBold" w:cs="Open Sans SemiBold"/>
                <w:lang w:val="en-GB"/>
              </w:rPr>
              <w:t>3C5</w:t>
            </w:r>
            <w:r w:rsidRPr="00E402FC">
              <w:rPr>
                <w:rFonts w:ascii="Open Sans SemiBold" w:hAnsi="Open Sans SemiBold" w:cs="Open Sans SemiBold"/>
                <w:lang w:val="en-GB"/>
              </w:rPr>
              <w:tab/>
              <w:t>Indirect N</w:t>
            </w:r>
            <w:r w:rsidRPr="00E402FC">
              <w:rPr>
                <w:rFonts w:ascii="Open Sans SemiBold" w:hAnsi="Open Sans SemiBold" w:cs="Open Sans SemiBold"/>
                <w:vertAlign w:val="subscript"/>
                <w:lang w:val="en-GB"/>
              </w:rPr>
              <w:t>2</w:t>
            </w:r>
            <w:r w:rsidRPr="00E402FC">
              <w:rPr>
                <w:rFonts w:ascii="Open Sans SemiBold" w:hAnsi="Open Sans SemiBold" w:cs="Open Sans SemiBold"/>
                <w:lang w:val="en-GB"/>
              </w:rPr>
              <w:t>O Emissions from Managed Soils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FADD83"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109E70"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9B2333"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A246AC"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7E2B18"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48263D" w14:textId="77777777" w:rsidR="006335E8" w:rsidRPr="00ED6522" w:rsidRDefault="006335E8" w:rsidP="001548D6">
            <w:pPr>
              <w:pStyle w:val="TextTable"/>
              <w:rPr>
                <w:lang w:val="en-GB"/>
              </w:rPr>
            </w:pPr>
          </w:p>
        </w:tc>
      </w:tr>
      <w:tr w:rsidR="006335E8" w:rsidRPr="00875F4F" w14:paraId="4BB1E31E"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FC12FA" w14:textId="77777777" w:rsidR="006335E8" w:rsidRPr="00E402FC" w:rsidRDefault="006335E8" w:rsidP="001548D6">
            <w:pPr>
              <w:pStyle w:val="TextTable"/>
              <w:tabs>
                <w:tab w:val="left" w:pos="574"/>
              </w:tabs>
              <w:rPr>
                <w:rFonts w:ascii="Open Sans SemiBold" w:hAnsi="Open Sans SemiBold" w:cs="Open Sans SemiBold"/>
                <w:lang w:val="en-GB"/>
              </w:rPr>
            </w:pPr>
            <w:r w:rsidRPr="00E402FC">
              <w:rPr>
                <w:rFonts w:ascii="Open Sans SemiBold" w:hAnsi="Open Sans SemiBold" w:cs="Open Sans SemiBold"/>
                <w:lang w:val="en-GB"/>
              </w:rPr>
              <w:t>3C6</w:t>
            </w:r>
            <w:r w:rsidRPr="00E402FC">
              <w:rPr>
                <w:rFonts w:ascii="Open Sans SemiBold" w:hAnsi="Open Sans SemiBold" w:cs="Open Sans SemiBold"/>
                <w:lang w:val="en-GB"/>
              </w:rPr>
              <w:tab/>
              <w:t>Indirect N</w:t>
            </w:r>
            <w:r w:rsidRPr="00E402FC">
              <w:rPr>
                <w:rFonts w:ascii="Open Sans SemiBold" w:hAnsi="Open Sans SemiBold" w:cs="Open Sans SemiBold"/>
                <w:vertAlign w:val="subscript"/>
                <w:lang w:val="en-GB"/>
              </w:rPr>
              <w:t>2</w:t>
            </w:r>
            <w:r w:rsidRPr="00E402FC">
              <w:rPr>
                <w:rFonts w:ascii="Open Sans SemiBold" w:hAnsi="Open Sans SemiBold" w:cs="Open Sans SemiBold"/>
                <w:lang w:val="en-GB"/>
              </w:rPr>
              <w:t>O Emissions from Manure Management</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570C35C"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2035F49"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6B5C93"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CB19FD"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B0EDA8"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9A0B57" w14:textId="77777777" w:rsidR="006335E8" w:rsidRPr="00ED6522" w:rsidRDefault="006335E8" w:rsidP="001548D6">
            <w:pPr>
              <w:pStyle w:val="TextTable"/>
              <w:rPr>
                <w:lang w:val="en-GB"/>
              </w:rPr>
            </w:pPr>
          </w:p>
        </w:tc>
      </w:tr>
      <w:tr w:rsidR="006335E8" w:rsidRPr="00ED6522" w14:paraId="52526C3C"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62DFED" w14:textId="77777777" w:rsidR="006335E8" w:rsidRPr="00E402FC" w:rsidRDefault="006335E8" w:rsidP="001548D6">
            <w:pPr>
              <w:pStyle w:val="TextTable"/>
              <w:tabs>
                <w:tab w:val="left" w:pos="574"/>
              </w:tabs>
              <w:rPr>
                <w:rFonts w:ascii="Open Sans SemiBold" w:hAnsi="Open Sans SemiBold" w:cs="Open Sans SemiBold"/>
                <w:lang w:val="en-GB"/>
              </w:rPr>
            </w:pPr>
            <w:r w:rsidRPr="00E402FC">
              <w:rPr>
                <w:rFonts w:ascii="Open Sans SemiBold" w:hAnsi="Open Sans SemiBold" w:cs="Open Sans SemiBold"/>
                <w:lang w:val="en-GB"/>
              </w:rPr>
              <w:t>3C7</w:t>
            </w:r>
            <w:r w:rsidRPr="00E402FC">
              <w:rPr>
                <w:rFonts w:ascii="Open Sans SemiBold" w:hAnsi="Open Sans SemiBold" w:cs="Open Sans SemiBold"/>
                <w:lang w:val="en-GB"/>
              </w:rPr>
              <w:tab/>
              <w:t>Rice Cultivations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353B66"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3489A7"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91B517"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DD22FF"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94835B"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77FF122" w14:textId="77777777" w:rsidR="006335E8" w:rsidRPr="00ED6522" w:rsidRDefault="006335E8" w:rsidP="001548D6">
            <w:pPr>
              <w:pStyle w:val="TextTable"/>
              <w:rPr>
                <w:lang w:val="en-GB"/>
              </w:rPr>
            </w:pPr>
          </w:p>
        </w:tc>
      </w:tr>
      <w:tr w:rsidR="006335E8" w:rsidRPr="00ED6522" w14:paraId="62780DC6"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F0F0D31" w14:textId="77777777" w:rsidR="006335E8" w:rsidRPr="00E402FC" w:rsidRDefault="006335E8" w:rsidP="001548D6">
            <w:pPr>
              <w:pStyle w:val="TextTable"/>
              <w:tabs>
                <w:tab w:val="left" w:pos="574"/>
              </w:tabs>
              <w:rPr>
                <w:rFonts w:ascii="Open Sans SemiBold" w:hAnsi="Open Sans SemiBold" w:cs="Open Sans SemiBold"/>
                <w:lang w:val="en-GB"/>
              </w:rPr>
            </w:pPr>
            <w:r w:rsidRPr="00E402FC">
              <w:rPr>
                <w:rFonts w:ascii="Open Sans SemiBold" w:hAnsi="Open Sans SemiBold" w:cs="Open Sans SemiBold"/>
                <w:lang w:val="en-GB"/>
              </w:rPr>
              <w:t>3C8</w:t>
            </w:r>
            <w:r w:rsidRPr="00E402FC">
              <w:rPr>
                <w:rFonts w:ascii="Open Sans SemiBold" w:hAnsi="Open Sans SemiBold" w:cs="Open Sans SemiBold"/>
                <w:lang w:val="en-GB"/>
              </w:rPr>
              <w:tab/>
              <w:t>Other (please specify)</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79F102"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1FBC42"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860459"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61920B"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2C5CF4"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F6D5E1" w14:textId="77777777" w:rsidR="006335E8" w:rsidRPr="00ED6522" w:rsidRDefault="006335E8" w:rsidP="001548D6">
            <w:pPr>
              <w:pStyle w:val="TextTable"/>
              <w:rPr>
                <w:lang w:val="en-GB"/>
              </w:rPr>
            </w:pPr>
          </w:p>
        </w:tc>
      </w:tr>
      <w:tr w:rsidR="006335E8" w:rsidRPr="00ED6522" w14:paraId="63F5E37B"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2B55A7E" w14:textId="77777777" w:rsidR="006335E8" w:rsidRPr="00ED6522" w:rsidRDefault="006335E8" w:rsidP="001548D6">
            <w:pPr>
              <w:pStyle w:val="TextTable"/>
              <w:tabs>
                <w:tab w:val="left" w:pos="574"/>
              </w:tabs>
              <w:rPr>
                <w:rFonts w:ascii="Open Sans SemiBold" w:hAnsi="Open Sans SemiBold" w:cs="Open Sans SemiBold"/>
                <w:lang w:val="en-GB"/>
              </w:rPr>
            </w:pPr>
            <w:r w:rsidRPr="00ED6522">
              <w:rPr>
                <w:rFonts w:ascii="Open Sans SemiBold" w:hAnsi="Open Sans SemiBold" w:cs="Open Sans SemiBold"/>
                <w:lang w:val="en-GB"/>
              </w:rPr>
              <w:lastRenderedPageBreak/>
              <w:t>3D</w:t>
            </w:r>
            <w:r w:rsidRPr="00ED6522">
              <w:rPr>
                <w:rFonts w:ascii="Open Sans SemiBold" w:hAnsi="Open Sans SemiBold" w:cs="Open Sans SemiBold"/>
                <w:lang w:val="en-GB"/>
              </w:rPr>
              <w:tab/>
              <w:t>Other</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5D6D63"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53A5219"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6C488C"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27F6EE"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A38DAA9"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2942D5" w14:textId="77777777" w:rsidR="006335E8" w:rsidRPr="00ED6522" w:rsidRDefault="006335E8" w:rsidP="001548D6">
            <w:pPr>
              <w:pStyle w:val="TextTable"/>
              <w:rPr>
                <w:lang w:val="en-GB"/>
              </w:rPr>
            </w:pPr>
          </w:p>
        </w:tc>
      </w:tr>
      <w:tr w:rsidR="006335E8" w:rsidRPr="00ED6522" w14:paraId="4610D711" w14:textId="77777777" w:rsidTr="0051133C">
        <w:trPr>
          <w:trHeight w:val="60"/>
        </w:trPr>
        <w:tc>
          <w:tcPr>
            <w:tcW w:w="587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24DA6B" w14:textId="77777777" w:rsidR="006335E8" w:rsidRPr="00ED6522" w:rsidRDefault="006335E8" w:rsidP="001548D6">
            <w:pPr>
              <w:pStyle w:val="TextTable"/>
              <w:tabs>
                <w:tab w:val="left" w:pos="574"/>
              </w:tabs>
              <w:rPr>
                <w:lang w:val="en-GB"/>
              </w:rPr>
            </w:pPr>
            <w:r w:rsidRPr="00ED6522">
              <w:rPr>
                <w:lang w:val="en-GB"/>
              </w:rPr>
              <w:t>3D1</w:t>
            </w:r>
            <w:r w:rsidRPr="00ED6522">
              <w:rPr>
                <w:lang w:val="en-GB"/>
              </w:rPr>
              <w:tab/>
              <w:t>Harvested Wood Products</w:t>
            </w:r>
          </w:p>
        </w:tc>
        <w:tc>
          <w:tcPr>
            <w:tcW w:w="32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DC3AEC"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CD59E8"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FF01F4"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FAE453"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163991" w14:textId="77777777" w:rsidR="006335E8" w:rsidRPr="00ED6522" w:rsidRDefault="006335E8" w:rsidP="001548D6">
            <w:pPr>
              <w:pStyle w:val="TextTable"/>
              <w:rPr>
                <w:lang w:val="en-GB"/>
              </w:rPr>
            </w:pPr>
          </w:p>
        </w:tc>
        <w:tc>
          <w:tcPr>
            <w:tcW w:w="110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AB3B5A" w14:textId="77777777" w:rsidR="006335E8" w:rsidRPr="00ED6522" w:rsidRDefault="006335E8" w:rsidP="001548D6">
            <w:pPr>
              <w:pStyle w:val="TextTable"/>
              <w:rPr>
                <w:lang w:val="en-GB"/>
              </w:rPr>
            </w:pPr>
          </w:p>
        </w:tc>
      </w:tr>
    </w:tbl>
    <w:p w14:paraId="0F178C2F" w14:textId="77777777" w:rsidR="00626980" w:rsidRPr="00ED6522" w:rsidRDefault="006335E8" w:rsidP="006335E8">
      <w:pPr>
        <w:pStyle w:val="Source"/>
        <w:rPr>
          <w:lang w:val="en-GB"/>
        </w:rPr>
      </w:pPr>
      <w:r w:rsidRPr="00ED6522">
        <w:rPr>
          <w:lang w:val="en-GB"/>
        </w:rPr>
        <w:t xml:space="preserve">Note: Shaded cells are </w:t>
      </w:r>
      <w:r w:rsidRPr="00E402FC">
        <w:rPr>
          <w:rFonts w:ascii="Open Sans SemiBold" w:hAnsi="Open Sans SemiBold" w:cs="Open Sans SemiBold"/>
          <w:lang w:val="en-GB"/>
        </w:rPr>
        <w:t>not applicable</w:t>
      </w:r>
      <w:r w:rsidRPr="00ED6522">
        <w:rPr>
          <w:lang w:val="en-GB"/>
        </w:rPr>
        <w:t>. Cells to report emissions of NO</w:t>
      </w:r>
      <w:r w:rsidRPr="00F0401B">
        <w:rPr>
          <w:vertAlign w:val="subscript"/>
          <w:lang w:val="en-GB"/>
        </w:rPr>
        <w:t>x</w:t>
      </w:r>
      <w:r w:rsidRPr="00ED6522">
        <w:rPr>
          <w:lang w:val="en-GB"/>
        </w:rPr>
        <w:t>, CO and NMVOC have not been shaded although the physical potential for emissions is lacking for some categories.</w:t>
      </w:r>
    </w:p>
    <w:p w14:paraId="156994DC" w14:textId="77777777" w:rsidR="006335E8" w:rsidRPr="00ED6522" w:rsidRDefault="006335E8" w:rsidP="00626980">
      <w:pPr>
        <w:rPr>
          <w:lang w:val="en-GB"/>
        </w:rPr>
      </w:pPr>
    </w:p>
    <w:p w14:paraId="0E806EBA" w14:textId="77777777" w:rsidR="003C3624" w:rsidRPr="00ED6522" w:rsidRDefault="003C3624">
      <w:pPr>
        <w:spacing w:after="160" w:line="259" w:lineRule="auto"/>
        <w:jc w:val="left"/>
        <w:rPr>
          <w:lang w:val="en-GB"/>
        </w:rPr>
      </w:pPr>
      <w:r w:rsidRPr="00ED6522">
        <w:rPr>
          <w:lang w:val="en-GB"/>
        </w:rPr>
        <w:br w:type="page"/>
      </w:r>
    </w:p>
    <w:p w14:paraId="70248EE3" w14:textId="77777777" w:rsidR="003C3624" w:rsidRPr="00ED6522" w:rsidRDefault="003C3624" w:rsidP="003C3624">
      <w:pPr>
        <w:pStyle w:val="Anhangberschrift2"/>
        <w:rPr>
          <w:lang w:val="en-GB"/>
        </w:rPr>
      </w:pPr>
      <w:bookmarkStart w:id="147" w:name="_Toc90029742"/>
      <w:r w:rsidRPr="00ED6522">
        <w:rPr>
          <w:lang w:val="en-GB"/>
        </w:rPr>
        <w:lastRenderedPageBreak/>
        <w:t>Detailed reporting of AFOLU emissions and removals (optional)</w:t>
      </w:r>
      <w:bookmarkEnd w:id="147"/>
    </w:p>
    <w:p w14:paraId="1819B8A7" w14:textId="79CCAEB0" w:rsidR="00E714D0" w:rsidRPr="00ED6522" w:rsidRDefault="00992484" w:rsidP="003C3624">
      <w:pPr>
        <w:rPr>
          <w:lang w:val="en-GB"/>
        </w:rPr>
      </w:pPr>
      <w:r w:rsidRPr="00BD3688">
        <w:rPr>
          <w:lang w:val="en-GB"/>
        </w:rPr>
        <w:t xml:space="preserve">Consider including complete tables from Annex 8A.2 of the IPCC 2006 GL for AFOLU as appropriate and to the extent that capacities permit. </w:t>
      </w:r>
      <w:r>
        <w:rPr>
          <w:lang w:val="en-GB"/>
        </w:rPr>
        <w:br/>
      </w:r>
      <w:r w:rsidRPr="00BD3688">
        <w:rPr>
          <w:lang w:val="en-GB"/>
        </w:rPr>
        <w:t xml:space="preserve">The tables can be found under </w:t>
      </w:r>
      <w:hyperlink r:id="rId44" w:history="1">
        <w:r w:rsidRPr="00BD3688">
          <w:rPr>
            <w:rStyle w:val="Hyperlink"/>
            <w:lang w:val="en-GB"/>
          </w:rPr>
          <w:t>http://www.ipcc-nggip.iges.or.jp/public/2006gl/pdf/1_Volume1/V1_8x_Ch8_An2_ReportingTables.pdf</w:t>
        </w:r>
      </w:hyperlink>
      <w:r w:rsidRPr="00BD3688">
        <w:rPr>
          <w:lang w:val="en-GB"/>
        </w:rPr>
        <w:t>.</w:t>
      </w:r>
    </w:p>
    <w:p w14:paraId="2DCDA46D" w14:textId="77777777" w:rsidR="003C3624" w:rsidRPr="00ED6522" w:rsidRDefault="003C3624" w:rsidP="00992484">
      <w:pPr>
        <w:pStyle w:val="Beschriftung"/>
        <w:spacing w:before="240"/>
        <w:rPr>
          <w:lang w:val="en-GB"/>
        </w:rPr>
      </w:pPr>
      <w:bookmarkStart w:id="148" w:name="_Ref61514290"/>
      <w:bookmarkStart w:id="149" w:name="_Toc90029758"/>
      <w:r w:rsidRPr="00ED6522">
        <w:rPr>
          <w:lang w:val="en-GB"/>
        </w:rPr>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14</w:t>
      </w:r>
      <w:r w:rsidRPr="00ED6522">
        <w:rPr>
          <w:lang w:val="en-GB"/>
        </w:rPr>
        <w:fldChar w:fldCharType="end"/>
      </w:r>
      <w:bookmarkEnd w:id="148"/>
      <w:r w:rsidRPr="00ED6522">
        <w:rPr>
          <w:lang w:val="en-GB"/>
        </w:rPr>
        <w:t>: Sectoral report for waste</w:t>
      </w:r>
      <w:bookmarkEnd w:id="149"/>
      <w:r w:rsidRPr="00ED6522">
        <w:rPr>
          <w:lang w:val="en-GB"/>
        </w:rPr>
        <w:t xml:space="preserve"> </w:t>
      </w:r>
    </w:p>
    <w:p w14:paraId="4529C78F" w14:textId="59359AE7" w:rsidR="003C3624" w:rsidRPr="00ED6522" w:rsidRDefault="003C3624" w:rsidP="003C3624">
      <w:pPr>
        <w:rPr>
          <w:lang w:val="en-GB"/>
        </w:rPr>
      </w:pPr>
      <w:r w:rsidRPr="00ED6522">
        <w:rPr>
          <w:lang w:val="en-GB"/>
        </w:rPr>
        <w:t>(Please insert here the year to which the table applies, e.g.</w:t>
      </w:r>
      <w:r w:rsidR="00B23407" w:rsidRPr="00ED6522">
        <w:rPr>
          <w:lang w:val="en-GB"/>
        </w:rPr>
        <w:t>,</w:t>
      </w:r>
      <w:r w:rsidRPr="00ED6522">
        <w:rPr>
          <w:lang w:val="en-GB"/>
        </w:rPr>
        <w:t xml:space="preserve"> 2014. Follow the instructions on using notation </w:t>
      </w:r>
      <w:r w:rsidRPr="002023C6">
        <w:rPr>
          <w:lang w:val="en-GB"/>
        </w:rPr>
        <w:t xml:space="preserve">keys in </w:t>
      </w:r>
      <w:r w:rsidR="00470A25" w:rsidRPr="002023C6">
        <w:rPr>
          <w:lang w:val="en-GB"/>
        </w:rPr>
        <w:t>C</w:t>
      </w:r>
      <w:r w:rsidRPr="002023C6">
        <w:rPr>
          <w:lang w:val="en-GB"/>
        </w:rPr>
        <w:t xml:space="preserve">hapter </w:t>
      </w:r>
      <w:r w:rsidR="00470A25" w:rsidRPr="002023C6">
        <w:rPr>
          <w:u w:val="single"/>
          <w:lang w:val="en-GB"/>
        </w:rPr>
        <w:fldChar w:fldCharType="begin"/>
      </w:r>
      <w:r w:rsidR="00470A25" w:rsidRPr="002023C6">
        <w:rPr>
          <w:u w:val="single"/>
          <w:lang w:val="en-GB"/>
        </w:rPr>
        <w:instrText xml:space="preserve"> REF _Ref63073079 \r \h </w:instrText>
      </w:r>
      <w:r w:rsidR="002023C6">
        <w:rPr>
          <w:u w:val="single"/>
          <w:lang w:val="en-GB"/>
        </w:rPr>
        <w:instrText xml:space="preserve"> \* MERGEFORMAT </w:instrText>
      </w:r>
      <w:r w:rsidR="00470A25" w:rsidRPr="002023C6">
        <w:rPr>
          <w:u w:val="single"/>
          <w:lang w:val="en-GB"/>
        </w:rPr>
      </w:r>
      <w:r w:rsidR="00470A25" w:rsidRPr="002023C6">
        <w:rPr>
          <w:u w:val="single"/>
          <w:lang w:val="en-GB"/>
        </w:rPr>
        <w:fldChar w:fldCharType="separate"/>
      </w:r>
      <w:r w:rsidR="00BC4C90" w:rsidRPr="002023C6">
        <w:rPr>
          <w:u w:val="single"/>
          <w:lang w:val="en-GB"/>
        </w:rPr>
        <w:t>3</w:t>
      </w:r>
      <w:r w:rsidR="00470A25" w:rsidRPr="002023C6">
        <w:rPr>
          <w:u w:val="single"/>
          <w:lang w:val="en-GB"/>
        </w:rPr>
        <w:fldChar w:fldCharType="end"/>
      </w:r>
      <w:r w:rsidRPr="002023C6">
        <w:rPr>
          <w:lang w:val="en-GB"/>
        </w:rPr>
        <w:t>)</w:t>
      </w:r>
    </w:p>
    <w:tbl>
      <w:tblPr>
        <w:tblStyle w:val="Tabellenraster"/>
        <w:tblW w:w="14634" w:type="dxa"/>
        <w:tblInd w:w="-5" w:type="dxa"/>
        <w:tblLayout w:type="fixed"/>
        <w:tblCellMar>
          <w:left w:w="57" w:type="dxa"/>
          <w:right w:w="57" w:type="dxa"/>
        </w:tblCellMar>
        <w:tblLook w:val="04A0" w:firstRow="1" w:lastRow="0" w:firstColumn="1" w:lastColumn="0" w:noHBand="0" w:noVBand="1"/>
      </w:tblPr>
      <w:tblGrid>
        <w:gridCol w:w="6441"/>
        <w:gridCol w:w="1170"/>
        <w:gridCol w:w="1170"/>
        <w:gridCol w:w="1171"/>
        <w:gridCol w:w="1170"/>
        <w:gridCol w:w="1171"/>
        <w:gridCol w:w="1170"/>
        <w:gridCol w:w="1171"/>
      </w:tblGrid>
      <w:tr w:rsidR="009D135C" w:rsidRPr="00ED6522" w14:paraId="2A996FCD" w14:textId="77777777" w:rsidTr="0051133C">
        <w:trPr>
          <w:trHeight w:val="60"/>
          <w:tblHeader/>
        </w:trPr>
        <w:tc>
          <w:tcPr>
            <w:tcW w:w="14634" w:type="dxa"/>
            <w:gridSpan w:val="8"/>
            <w:tcBorders>
              <w:top w:val="single" w:sz="4" w:space="0" w:color="001B50" w:themeColor="accent1"/>
              <w:left w:val="single" w:sz="4" w:space="0" w:color="001B50" w:themeColor="accent1"/>
              <w:bottom w:val="single" w:sz="4" w:space="0" w:color="3080F0" w:themeColor="accent2"/>
              <w:right w:val="single" w:sz="4" w:space="0" w:color="001B50" w:themeColor="accent1"/>
            </w:tcBorders>
            <w:shd w:val="clear" w:color="auto" w:fill="001B50" w:themeFill="accent1"/>
            <w:vAlign w:val="bottom"/>
          </w:tcPr>
          <w:p w14:paraId="6ED98A3E" w14:textId="77777777" w:rsidR="009D135C" w:rsidRPr="00ED6522" w:rsidRDefault="009D135C" w:rsidP="009524F8">
            <w:pPr>
              <w:pStyle w:val="HeadlineTable"/>
              <w:rPr>
                <w:lang w:val="en-GB"/>
              </w:rPr>
            </w:pPr>
            <w:r w:rsidRPr="00ED6522">
              <w:rPr>
                <w:lang w:val="en-GB"/>
              </w:rPr>
              <w:t>SECTORAL REPORT FOR WASTE</w:t>
            </w:r>
          </w:p>
        </w:tc>
      </w:tr>
      <w:tr w:rsidR="009D135C" w:rsidRPr="00ED6522" w14:paraId="3BAEDDE5" w14:textId="77777777" w:rsidTr="0051133C">
        <w:trPr>
          <w:trHeight w:val="60"/>
          <w:tblHeader/>
        </w:trPr>
        <w:tc>
          <w:tcPr>
            <w:tcW w:w="6441"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5B62C7F0" w14:textId="77777777" w:rsidR="009D135C" w:rsidRPr="00ED6522" w:rsidRDefault="009D135C" w:rsidP="009524F8">
            <w:pPr>
              <w:pStyle w:val="HeadlineTable"/>
              <w:rPr>
                <w:lang w:val="en-GB"/>
              </w:rPr>
            </w:pPr>
            <w:r w:rsidRPr="00ED6522">
              <w:rPr>
                <w:lang w:val="en-GB"/>
              </w:rPr>
              <w:t>GREENHOUSE GAS SOURCE AND SINK CATEGORIES</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779D326D" w14:textId="77777777" w:rsidR="009D135C" w:rsidRPr="00ED6522" w:rsidRDefault="009D135C" w:rsidP="009524F8">
            <w:pPr>
              <w:pStyle w:val="HeadlineTable"/>
              <w:rPr>
                <w:lang w:val="en-GB"/>
              </w:rPr>
            </w:pPr>
            <w:r w:rsidRPr="00ED6522">
              <w:rPr>
                <w:lang w:val="en-GB"/>
              </w:rPr>
              <w:t>CO</w:t>
            </w:r>
            <w:r w:rsidRPr="00ED6522">
              <w:rPr>
                <w:vertAlign w:val="subscript"/>
                <w:lang w:val="en-GB"/>
              </w:rPr>
              <w:t>2</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4A4838B" w14:textId="77777777" w:rsidR="009D135C" w:rsidRPr="00ED6522" w:rsidRDefault="009D135C" w:rsidP="009524F8">
            <w:pPr>
              <w:pStyle w:val="HeadlineTable"/>
              <w:rPr>
                <w:lang w:val="en-GB"/>
              </w:rPr>
            </w:pPr>
            <w:r w:rsidRPr="00ED6522">
              <w:rPr>
                <w:lang w:val="en-GB"/>
              </w:rPr>
              <w:t>CH</w:t>
            </w:r>
            <w:r w:rsidRPr="00ED6522">
              <w:rPr>
                <w:vertAlign w:val="subscript"/>
                <w:lang w:val="en-GB"/>
              </w:rPr>
              <w:t>4</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165766C2" w14:textId="77777777" w:rsidR="009D135C" w:rsidRPr="00ED6522" w:rsidRDefault="009D135C" w:rsidP="009524F8">
            <w:pPr>
              <w:pStyle w:val="HeadlineTable"/>
              <w:rPr>
                <w:lang w:val="en-GB"/>
              </w:rPr>
            </w:pPr>
            <w:r w:rsidRPr="00ED6522">
              <w:rPr>
                <w:lang w:val="en-GB"/>
              </w:rPr>
              <w:t>N</w:t>
            </w:r>
            <w:r w:rsidRPr="00ED6522">
              <w:rPr>
                <w:vertAlign w:val="subscript"/>
                <w:lang w:val="en-GB"/>
              </w:rPr>
              <w:t>2</w:t>
            </w:r>
            <w:r w:rsidRPr="00ED6522">
              <w:rPr>
                <w:lang w:val="en-GB"/>
              </w:rPr>
              <w:t>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320DCC3C" w14:textId="77777777" w:rsidR="009D135C" w:rsidRPr="00ED6522" w:rsidRDefault="009D135C" w:rsidP="009524F8">
            <w:pPr>
              <w:pStyle w:val="HeadlineTable"/>
              <w:rPr>
                <w:lang w:val="en-GB"/>
              </w:rPr>
            </w:pPr>
            <w:r w:rsidRPr="00ED6522">
              <w:rPr>
                <w:lang w:val="en-GB"/>
              </w:rPr>
              <w:t>NO</w:t>
            </w:r>
            <w:r w:rsidRPr="00ED6522">
              <w:rPr>
                <w:vertAlign w:val="subscript"/>
                <w:lang w:val="en-GB"/>
              </w:rPr>
              <w:t>x</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5660F6A2" w14:textId="77777777" w:rsidR="009D135C" w:rsidRPr="00ED6522" w:rsidRDefault="009D135C" w:rsidP="009524F8">
            <w:pPr>
              <w:pStyle w:val="HeadlineTable"/>
              <w:rPr>
                <w:lang w:val="en-GB"/>
              </w:rPr>
            </w:pPr>
            <w:r w:rsidRPr="00ED6522">
              <w:rPr>
                <w:lang w:val="en-GB"/>
              </w:rPr>
              <w:t>CO</w:t>
            </w:r>
          </w:p>
        </w:tc>
        <w:tc>
          <w:tcPr>
            <w:tcW w:w="1170"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tcPr>
          <w:p w14:paraId="60E280B6" w14:textId="77777777" w:rsidR="009D135C" w:rsidRPr="00ED6522" w:rsidRDefault="009D135C" w:rsidP="009524F8">
            <w:pPr>
              <w:pStyle w:val="HeadlineTable"/>
              <w:rPr>
                <w:lang w:val="en-GB"/>
              </w:rPr>
            </w:pPr>
            <w:r w:rsidRPr="00ED6522">
              <w:rPr>
                <w:lang w:val="en-GB"/>
              </w:rPr>
              <w:t>NMVOC</w:t>
            </w:r>
          </w:p>
        </w:tc>
        <w:tc>
          <w:tcPr>
            <w:tcW w:w="1171"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tcPr>
          <w:p w14:paraId="6C70BA7A" w14:textId="77777777" w:rsidR="009D135C" w:rsidRPr="00ED6522" w:rsidRDefault="009D135C" w:rsidP="009524F8">
            <w:pPr>
              <w:pStyle w:val="HeadlineTable"/>
              <w:rPr>
                <w:lang w:val="en-GB"/>
              </w:rPr>
            </w:pPr>
            <w:r w:rsidRPr="00ED6522">
              <w:rPr>
                <w:lang w:val="en-GB"/>
              </w:rPr>
              <w:t>SO</w:t>
            </w:r>
            <w:r w:rsidRPr="00ED6522">
              <w:rPr>
                <w:vertAlign w:val="subscript"/>
                <w:lang w:val="en-GB"/>
              </w:rPr>
              <w:t>2</w:t>
            </w:r>
          </w:p>
        </w:tc>
      </w:tr>
      <w:tr w:rsidR="009D135C" w:rsidRPr="00ED6522" w14:paraId="4E9485EF" w14:textId="77777777" w:rsidTr="0051133C">
        <w:trPr>
          <w:trHeight w:val="60"/>
        </w:trPr>
        <w:tc>
          <w:tcPr>
            <w:tcW w:w="6441" w:type="dxa"/>
            <w:tcBorders>
              <w:top w:val="single" w:sz="4" w:space="0" w:color="3080F0" w:themeColor="accent2"/>
              <w:left w:val="single" w:sz="4" w:space="0" w:color="AAAAAA" w:themeColor="accent5"/>
              <w:bottom w:val="single" w:sz="4" w:space="0" w:color="AAAAAA" w:themeColor="accent5"/>
              <w:right w:val="single" w:sz="4" w:space="0" w:color="6F6F6F" w:themeColor="accent4"/>
            </w:tcBorders>
            <w:shd w:val="clear" w:color="auto" w:fill="6F6F6F" w:themeFill="accent4"/>
          </w:tcPr>
          <w:p w14:paraId="3E837288" w14:textId="77777777" w:rsidR="009D135C" w:rsidRPr="00ED6522" w:rsidRDefault="009D135C" w:rsidP="009524F8">
            <w:pPr>
              <w:pStyle w:val="HeadlineTable"/>
              <w:tabs>
                <w:tab w:val="left" w:pos="653"/>
              </w:tabs>
              <w:rPr>
                <w:lang w:val="en-GB"/>
              </w:rPr>
            </w:pPr>
            <w:r w:rsidRPr="00ED6522">
              <w:rPr>
                <w:lang w:val="en-GB"/>
              </w:rPr>
              <w:t>4</w:t>
            </w:r>
            <w:r w:rsidRPr="00ED6522">
              <w:rPr>
                <w:lang w:val="en-GB"/>
              </w:rPr>
              <w:tab/>
              <w:t>WASTE</w:t>
            </w:r>
          </w:p>
        </w:tc>
        <w:tc>
          <w:tcPr>
            <w:tcW w:w="1170" w:type="dxa"/>
            <w:tcBorders>
              <w:top w:val="single" w:sz="4" w:space="0" w:color="3080F0" w:themeColor="accent2"/>
              <w:left w:val="single" w:sz="4" w:space="0" w:color="6F6F6F" w:themeColor="accent4"/>
              <w:bottom w:val="single" w:sz="4" w:space="0" w:color="AAAAAA" w:themeColor="accent5"/>
              <w:right w:val="single" w:sz="4" w:space="0" w:color="AAAAAA" w:themeColor="accent5"/>
            </w:tcBorders>
          </w:tcPr>
          <w:p w14:paraId="53CDAB2A" w14:textId="77777777" w:rsidR="009D135C" w:rsidRPr="00ED6522" w:rsidRDefault="009D135C" w:rsidP="009524F8">
            <w:pPr>
              <w:pStyle w:val="TextTable"/>
              <w:rPr>
                <w:lang w:val="en-GB"/>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142C4958" w14:textId="77777777" w:rsidR="009D135C" w:rsidRPr="00ED6522" w:rsidRDefault="009D135C" w:rsidP="009524F8">
            <w:pPr>
              <w:pStyle w:val="TextTable"/>
              <w:rPr>
                <w:lang w:val="en-GB"/>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2067BB5" w14:textId="77777777" w:rsidR="009D135C" w:rsidRPr="00ED6522" w:rsidRDefault="009D135C" w:rsidP="009524F8">
            <w:pPr>
              <w:pStyle w:val="TextTable"/>
              <w:rPr>
                <w:lang w:val="en-GB"/>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4DC46DD9" w14:textId="77777777" w:rsidR="009D135C" w:rsidRPr="00ED6522" w:rsidRDefault="009D135C" w:rsidP="009524F8">
            <w:pPr>
              <w:pStyle w:val="TextTable"/>
              <w:rPr>
                <w:lang w:val="en-GB"/>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3B7064A" w14:textId="77777777" w:rsidR="009D135C" w:rsidRPr="00ED6522" w:rsidRDefault="009D135C" w:rsidP="009524F8">
            <w:pPr>
              <w:pStyle w:val="TextTable"/>
              <w:rPr>
                <w:lang w:val="en-GB"/>
              </w:rPr>
            </w:pPr>
          </w:p>
        </w:tc>
        <w:tc>
          <w:tcPr>
            <w:tcW w:w="117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1F78F0F1" w14:textId="77777777" w:rsidR="009D135C" w:rsidRPr="00ED6522" w:rsidRDefault="009D135C" w:rsidP="009524F8">
            <w:pPr>
              <w:pStyle w:val="TextTable"/>
              <w:rPr>
                <w:lang w:val="en-GB"/>
              </w:rPr>
            </w:pPr>
          </w:p>
        </w:tc>
        <w:tc>
          <w:tcPr>
            <w:tcW w:w="117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7DC01FE5" w14:textId="77777777" w:rsidR="009D135C" w:rsidRPr="00ED6522" w:rsidRDefault="009D135C" w:rsidP="009524F8">
            <w:pPr>
              <w:pStyle w:val="TextTable"/>
              <w:rPr>
                <w:lang w:val="en-GB"/>
              </w:rPr>
            </w:pPr>
          </w:p>
        </w:tc>
      </w:tr>
      <w:tr w:rsidR="009D135C" w:rsidRPr="00ED6522" w14:paraId="15E545B5"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2E2F179" w14:textId="77777777" w:rsidR="009D135C" w:rsidRPr="00ED6522" w:rsidRDefault="009D135C" w:rsidP="009D135C">
            <w:pPr>
              <w:pStyle w:val="TextTable"/>
              <w:tabs>
                <w:tab w:val="left" w:pos="574"/>
              </w:tabs>
              <w:rPr>
                <w:rFonts w:ascii="Open Sans SemiBold" w:hAnsi="Open Sans SemiBold" w:cs="Open Sans SemiBold"/>
                <w:color w:val="FFFFFF" w:themeColor="background1"/>
                <w:lang w:val="en-GB"/>
              </w:rPr>
            </w:pPr>
            <w:r w:rsidRPr="00ED6522">
              <w:rPr>
                <w:rFonts w:ascii="Open Sans SemiBold" w:hAnsi="Open Sans SemiBold" w:cs="Open Sans SemiBold"/>
                <w:color w:val="FFFFFF" w:themeColor="background1"/>
                <w:lang w:val="en-GB"/>
              </w:rPr>
              <w:t>4A</w:t>
            </w:r>
            <w:r w:rsidRPr="00ED6522">
              <w:rPr>
                <w:rFonts w:ascii="Open Sans SemiBold" w:hAnsi="Open Sans SemiBold" w:cs="Open Sans SemiBold"/>
                <w:color w:val="FFFFFF" w:themeColor="background1"/>
                <w:lang w:val="en-GB"/>
              </w:rPr>
              <w:tab/>
              <w:t>Solid Waste Disposal</w:t>
            </w:r>
            <w:r w:rsidRPr="00ED6522">
              <w:rPr>
                <w:lang w:val="en-GB"/>
              </w:rPr>
              <w:t xml:space="preserve">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7568C05"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466638"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CC5A58"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3B2C04E"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883E1C"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C3A6D7"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E46AE2" w14:textId="77777777" w:rsidR="009D135C" w:rsidRPr="00ED6522" w:rsidRDefault="009D135C" w:rsidP="009D135C">
            <w:pPr>
              <w:pStyle w:val="TextTable"/>
              <w:rPr>
                <w:lang w:val="en-GB"/>
              </w:rPr>
            </w:pPr>
          </w:p>
        </w:tc>
      </w:tr>
      <w:tr w:rsidR="009D135C" w:rsidRPr="00ED6522" w14:paraId="6EE6F1EB"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AFEFEC" w14:textId="77777777" w:rsidR="009D135C" w:rsidRPr="00ED6522" w:rsidRDefault="009D135C" w:rsidP="009D135C">
            <w:pPr>
              <w:pStyle w:val="TextTable"/>
              <w:tabs>
                <w:tab w:val="left" w:pos="574"/>
              </w:tabs>
              <w:rPr>
                <w:rFonts w:ascii="Open Sans SemiBold" w:hAnsi="Open Sans SemiBold" w:cs="Open Sans SemiBold"/>
                <w:lang w:val="en-GB"/>
              </w:rPr>
            </w:pPr>
            <w:r w:rsidRPr="00ED6522">
              <w:rPr>
                <w:lang w:val="en-GB"/>
              </w:rPr>
              <w:t>4A1</w:t>
            </w:r>
            <w:r w:rsidRPr="00ED6522">
              <w:rPr>
                <w:lang w:val="en-GB"/>
              </w:rPr>
              <w:tab/>
              <w:t xml:space="preserve">Managed Waste Disposal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393E8EE"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5BD524"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0CA863"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A49D6D"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0385908"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BC5A40"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DF3AFD" w14:textId="77777777" w:rsidR="009D135C" w:rsidRPr="00ED6522" w:rsidRDefault="009D135C" w:rsidP="009D135C">
            <w:pPr>
              <w:pStyle w:val="TextTable"/>
              <w:rPr>
                <w:lang w:val="en-GB"/>
              </w:rPr>
            </w:pPr>
          </w:p>
        </w:tc>
      </w:tr>
      <w:tr w:rsidR="009D135C" w:rsidRPr="000200DA" w14:paraId="523BA9C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DBC7CC" w14:textId="77777777" w:rsidR="009D135C" w:rsidRPr="00ED6522" w:rsidRDefault="009D135C" w:rsidP="009D135C">
            <w:pPr>
              <w:pStyle w:val="TextTable"/>
              <w:tabs>
                <w:tab w:val="left" w:pos="574"/>
              </w:tabs>
              <w:rPr>
                <w:lang w:val="en-GB"/>
              </w:rPr>
            </w:pPr>
            <w:r w:rsidRPr="00ED6522">
              <w:rPr>
                <w:lang w:val="en-GB"/>
              </w:rPr>
              <w:t>4A2</w:t>
            </w:r>
            <w:r w:rsidRPr="00ED6522">
              <w:rPr>
                <w:lang w:val="en-GB"/>
              </w:rPr>
              <w:tab/>
              <w:t>Unmanaged Waste Disposal Sites</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68CA7AB"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08F455"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9236F9"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53BCFB"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85D0CF"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A87722"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EF166A" w14:textId="77777777" w:rsidR="009D135C" w:rsidRPr="00ED6522" w:rsidRDefault="009D135C" w:rsidP="009D135C">
            <w:pPr>
              <w:pStyle w:val="TextTable"/>
              <w:rPr>
                <w:lang w:val="en-GB"/>
              </w:rPr>
            </w:pPr>
          </w:p>
        </w:tc>
      </w:tr>
      <w:tr w:rsidR="009D135C" w:rsidRPr="00875F4F" w14:paraId="6CC0A511"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ED7695" w14:textId="77777777" w:rsidR="009D135C" w:rsidRPr="00ED6522" w:rsidRDefault="009D135C" w:rsidP="009D135C">
            <w:pPr>
              <w:pStyle w:val="TextTable"/>
              <w:tabs>
                <w:tab w:val="left" w:pos="574"/>
              </w:tabs>
              <w:rPr>
                <w:lang w:val="en-GB"/>
              </w:rPr>
            </w:pPr>
            <w:r w:rsidRPr="00ED6522">
              <w:rPr>
                <w:lang w:val="en-GB"/>
              </w:rPr>
              <w:t>4A3</w:t>
            </w:r>
            <w:r w:rsidRPr="00ED6522">
              <w:rPr>
                <w:lang w:val="en-GB"/>
              </w:rPr>
              <w:tab/>
              <w:t xml:space="preserve">Uncategorized Waste Disposal Sites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EB27EB"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672A88"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D753CF"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B71314"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63A8CE"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4FA5B4"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94AD14" w14:textId="77777777" w:rsidR="009D135C" w:rsidRPr="00ED6522" w:rsidRDefault="009D135C" w:rsidP="009D135C">
            <w:pPr>
              <w:pStyle w:val="TextTable"/>
              <w:rPr>
                <w:lang w:val="en-GB"/>
              </w:rPr>
            </w:pPr>
          </w:p>
        </w:tc>
      </w:tr>
      <w:tr w:rsidR="009D135C" w:rsidRPr="000200DA" w14:paraId="21C5DEF4"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5895DFC" w14:textId="77777777" w:rsidR="009D135C" w:rsidRPr="00ED6522" w:rsidRDefault="009D135C" w:rsidP="009D135C">
            <w:pPr>
              <w:pStyle w:val="TextTable"/>
              <w:tabs>
                <w:tab w:val="left" w:pos="574"/>
              </w:tabs>
              <w:rPr>
                <w:lang w:val="en-GB"/>
              </w:rPr>
            </w:pPr>
            <w:r w:rsidRPr="00ED6522">
              <w:rPr>
                <w:rFonts w:ascii="Open Sans SemiBold" w:hAnsi="Open Sans SemiBold" w:cs="Open Sans SemiBold"/>
                <w:color w:val="FFFFFF" w:themeColor="background1"/>
                <w:lang w:val="en-GB"/>
              </w:rPr>
              <w:t>4B</w:t>
            </w:r>
            <w:r w:rsidRPr="00ED6522">
              <w:rPr>
                <w:rFonts w:ascii="Open Sans SemiBold" w:hAnsi="Open Sans SemiBold" w:cs="Open Sans SemiBold"/>
                <w:color w:val="FFFFFF" w:themeColor="background1"/>
                <w:lang w:val="en-GB"/>
              </w:rPr>
              <w:tab/>
              <w:t>Biological treatment of Solid Waste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E75A18"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3784AD8"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DC31AF"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6AF206"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D395CA"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263669"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020D53" w14:textId="77777777" w:rsidR="009D135C" w:rsidRPr="00ED6522" w:rsidRDefault="009D135C" w:rsidP="009D135C">
            <w:pPr>
              <w:pStyle w:val="TextTable"/>
              <w:rPr>
                <w:lang w:val="en-GB"/>
              </w:rPr>
            </w:pPr>
          </w:p>
        </w:tc>
      </w:tr>
      <w:tr w:rsidR="009D135C" w:rsidRPr="000200DA" w14:paraId="4B036A07"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F06FA27" w14:textId="77777777" w:rsidR="009D135C" w:rsidRPr="00ED6522" w:rsidRDefault="009D135C" w:rsidP="009D135C">
            <w:pPr>
              <w:pStyle w:val="TextTable"/>
              <w:tabs>
                <w:tab w:val="left" w:pos="574"/>
              </w:tabs>
              <w:rPr>
                <w:lang w:val="en-GB"/>
              </w:rPr>
            </w:pPr>
            <w:r w:rsidRPr="00ED6522">
              <w:rPr>
                <w:rFonts w:ascii="Open Sans SemiBold" w:hAnsi="Open Sans SemiBold" w:cs="Open Sans SemiBold"/>
                <w:color w:val="FFFFFF" w:themeColor="background1"/>
                <w:lang w:val="en-GB"/>
              </w:rPr>
              <w:t>4C</w:t>
            </w:r>
            <w:r w:rsidRPr="00ED6522">
              <w:rPr>
                <w:rFonts w:ascii="Open Sans SemiBold" w:hAnsi="Open Sans SemiBold" w:cs="Open Sans SemiBold"/>
                <w:color w:val="FFFFFF" w:themeColor="background1"/>
                <w:lang w:val="en-GB"/>
              </w:rPr>
              <w:tab/>
              <w:t>Incineration and Open Burning of Waste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B776E6"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590907"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BC4995"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5F8C29"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90A8C2"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A6E63A"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DB3169" w14:textId="77777777" w:rsidR="009D135C" w:rsidRPr="00ED6522" w:rsidRDefault="009D135C" w:rsidP="009D135C">
            <w:pPr>
              <w:pStyle w:val="TextTable"/>
              <w:rPr>
                <w:lang w:val="en-GB"/>
              </w:rPr>
            </w:pPr>
          </w:p>
        </w:tc>
      </w:tr>
      <w:tr w:rsidR="009D135C" w:rsidRPr="00ED6522" w14:paraId="26E0E44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D076310" w14:textId="77777777" w:rsidR="009D135C" w:rsidRPr="00ED6522" w:rsidRDefault="009D135C" w:rsidP="009D135C">
            <w:pPr>
              <w:pStyle w:val="TextTable"/>
              <w:tabs>
                <w:tab w:val="left" w:pos="574"/>
              </w:tabs>
              <w:rPr>
                <w:lang w:val="en-GB"/>
              </w:rPr>
            </w:pPr>
            <w:r w:rsidRPr="00ED6522">
              <w:rPr>
                <w:lang w:val="en-GB"/>
              </w:rPr>
              <w:t>4C1</w:t>
            </w:r>
            <w:r w:rsidRPr="00ED6522">
              <w:rPr>
                <w:lang w:val="en-GB"/>
              </w:rPr>
              <w:tab/>
              <w:t>Waste Incineration</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703274"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4C7D96"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7A9745"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09F940"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ABD529"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1D2F40"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AAB4A4" w14:textId="77777777" w:rsidR="009D135C" w:rsidRPr="00ED6522" w:rsidRDefault="009D135C" w:rsidP="009D135C">
            <w:pPr>
              <w:pStyle w:val="TextTable"/>
              <w:rPr>
                <w:lang w:val="en-GB"/>
              </w:rPr>
            </w:pPr>
          </w:p>
        </w:tc>
      </w:tr>
      <w:tr w:rsidR="009D135C" w:rsidRPr="000200DA" w14:paraId="557265B9"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A326F5" w14:textId="77777777" w:rsidR="009D135C" w:rsidRPr="00ED6522" w:rsidRDefault="009D135C" w:rsidP="009D135C">
            <w:pPr>
              <w:pStyle w:val="TextTable"/>
              <w:tabs>
                <w:tab w:val="left" w:pos="574"/>
              </w:tabs>
              <w:rPr>
                <w:lang w:val="en-GB"/>
              </w:rPr>
            </w:pPr>
            <w:r w:rsidRPr="00ED6522">
              <w:rPr>
                <w:lang w:val="en-GB"/>
              </w:rPr>
              <w:t>4C2</w:t>
            </w:r>
            <w:r w:rsidRPr="00ED6522">
              <w:rPr>
                <w:lang w:val="en-GB"/>
              </w:rPr>
              <w:tab/>
              <w:t>Open Burning of Waste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1A3555"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7CDDCA"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355550A"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AC457D"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F2929E"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EF98CF"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C5F5C5" w14:textId="77777777" w:rsidR="009D135C" w:rsidRPr="00ED6522" w:rsidRDefault="009D135C" w:rsidP="009D135C">
            <w:pPr>
              <w:pStyle w:val="TextTable"/>
              <w:rPr>
                <w:lang w:val="en-GB"/>
              </w:rPr>
            </w:pPr>
          </w:p>
        </w:tc>
      </w:tr>
      <w:tr w:rsidR="009D135C" w:rsidRPr="000200DA" w14:paraId="5CA2DD36"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0B55E46" w14:textId="77777777" w:rsidR="009D135C" w:rsidRPr="00ED6522" w:rsidRDefault="009D135C" w:rsidP="009D135C">
            <w:pPr>
              <w:pStyle w:val="TextTable"/>
              <w:tabs>
                <w:tab w:val="left" w:pos="574"/>
              </w:tabs>
              <w:rPr>
                <w:lang w:val="en-GB"/>
              </w:rPr>
            </w:pPr>
            <w:r w:rsidRPr="00ED6522">
              <w:rPr>
                <w:rFonts w:ascii="Open Sans SemiBold" w:hAnsi="Open Sans SemiBold" w:cs="Open Sans SemiBold"/>
                <w:color w:val="FFFFFF" w:themeColor="background1"/>
                <w:lang w:val="en-GB"/>
              </w:rPr>
              <w:t>4D</w:t>
            </w:r>
            <w:r w:rsidRPr="00ED6522">
              <w:rPr>
                <w:rFonts w:ascii="Open Sans SemiBold" w:hAnsi="Open Sans SemiBold" w:cs="Open Sans SemiBold"/>
                <w:color w:val="FFFFFF" w:themeColor="background1"/>
                <w:lang w:val="en-GB"/>
              </w:rPr>
              <w:tab/>
              <w:t>Wastewater Treatment and Discharge</w:t>
            </w:r>
            <w:r w:rsidRPr="00ED6522">
              <w:rPr>
                <w:lang w:val="en-GB"/>
              </w:rPr>
              <w:t xml:space="preserve"> </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8EE64C4"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9C9C08"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1A96CE"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1823A4"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1C3D5F"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6B237A"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3CE17B" w14:textId="77777777" w:rsidR="009D135C" w:rsidRPr="00ED6522" w:rsidRDefault="009D135C" w:rsidP="009D135C">
            <w:pPr>
              <w:pStyle w:val="TextTable"/>
              <w:rPr>
                <w:lang w:val="en-GB"/>
              </w:rPr>
            </w:pPr>
          </w:p>
        </w:tc>
      </w:tr>
      <w:tr w:rsidR="009D135C" w:rsidRPr="000200DA" w14:paraId="0EB6EFB2"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F0D3CED" w14:textId="77777777" w:rsidR="009D135C" w:rsidRPr="00ED6522" w:rsidRDefault="009D135C" w:rsidP="009D135C">
            <w:pPr>
              <w:pStyle w:val="TextTable"/>
              <w:tabs>
                <w:tab w:val="left" w:pos="574"/>
              </w:tabs>
              <w:rPr>
                <w:lang w:val="en-GB"/>
              </w:rPr>
            </w:pPr>
            <w:r w:rsidRPr="00ED6522">
              <w:rPr>
                <w:lang w:val="en-GB"/>
              </w:rPr>
              <w:t>1 Domestic Wastewater Treatment and Discharge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9E747E8"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BE7A34"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E62FE72"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C84848"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89EF83"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B64A02"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6420B43" w14:textId="77777777" w:rsidR="009D135C" w:rsidRPr="00ED6522" w:rsidRDefault="009D135C" w:rsidP="009D135C">
            <w:pPr>
              <w:pStyle w:val="TextTable"/>
              <w:rPr>
                <w:lang w:val="en-GB"/>
              </w:rPr>
            </w:pPr>
          </w:p>
        </w:tc>
      </w:tr>
      <w:tr w:rsidR="009D135C" w:rsidRPr="000200DA" w14:paraId="3C2AF5AE"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B1637CA" w14:textId="77777777" w:rsidR="009D135C" w:rsidRPr="00ED6522" w:rsidRDefault="009D135C" w:rsidP="009D135C">
            <w:pPr>
              <w:pStyle w:val="TextTable"/>
              <w:tabs>
                <w:tab w:val="left" w:pos="574"/>
              </w:tabs>
              <w:rPr>
                <w:lang w:val="en-GB"/>
              </w:rPr>
            </w:pPr>
            <w:r w:rsidRPr="00ED6522">
              <w:rPr>
                <w:lang w:val="en-GB"/>
              </w:rPr>
              <w:t>2 Industrial Wastewater Treatment and Discharge</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66F5BB"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EDED5D"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B7C7E0"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7BB3F8"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B3F189"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45D056"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565C97" w14:textId="77777777" w:rsidR="009D135C" w:rsidRPr="00ED6522" w:rsidRDefault="009D135C" w:rsidP="009D135C">
            <w:pPr>
              <w:pStyle w:val="TextTable"/>
              <w:rPr>
                <w:lang w:val="en-GB"/>
              </w:rPr>
            </w:pPr>
          </w:p>
        </w:tc>
      </w:tr>
      <w:tr w:rsidR="009D135C" w:rsidRPr="00ED6522" w14:paraId="7DB1511D" w14:textId="77777777" w:rsidTr="0051133C">
        <w:trPr>
          <w:trHeight w:val="60"/>
        </w:trPr>
        <w:tc>
          <w:tcPr>
            <w:tcW w:w="644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71FF28B" w14:textId="77777777" w:rsidR="009D135C" w:rsidRPr="00ED6522" w:rsidRDefault="009D135C" w:rsidP="009D135C">
            <w:pPr>
              <w:pStyle w:val="TextTable"/>
              <w:tabs>
                <w:tab w:val="left" w:pos="574"/>
              </w:tabs>
              <w:rPr>
                <w:lang w:val="en-GB"/>
              </w:rPr>
            </w:pPr>
            <w:r w:rsidRPr="00ED6522">
              <w:rPr>
                <w:rFonts w:ascii="Open Sans SemiBold" w:hAnsi="Open Sans SemiBold" w:cs="Open Sans SemiBold"/>
                <w:color w:val="FFFFFF" w:themeColor="background1"/>
                <w:lang w:val="en-GB"/>
              </w:rPr>
              <w:t>4E</w:t>
            </w:r>
            <w:r w:rsidRPr="00ED6522">
              <w:rPr>
                <w:rFonts w:ascii="Open Sans SemiBold" w:hAnsi="Open Sans SemiBold" w:cs="Open Sans SemiBold"/>
                <w:color w:val="FFFFFF" w:themeColor="background1"/>
                <w:lang w:val="en-GB"/>
              </w:rPr>
              <w:tab/>
              <w:t>Other (please specify)</w:t>
            </w: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A8B2A2"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D9DF86"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60D619"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023C53"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D0FB50" w14:textId="77777777" w:rsidR="009D135C" w:rsidRPr="00ED6522" w:rsidRDefault="009D135C" w:rsidP="009D135C">
            <w:pPr>
              <w:pStyle w:val="TextTable"/>
              <w:rPr>
                <w:lang w:val="en-GB"/>
              </w:rPr>
            </w:pPr>
          </w:p>
        </w:tc>
        <w:tc>
          <w:tcPr>
            <w:tcW w:w="117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4630FD" w14:textId="77777777" w:rsidR="009D135C" w:rsidRPr="00ED6522" w:rsidRDefault="009D135C" w:rsidP="009D135C">
            <w:pPr>
              <w:pStyle w:val="TextTable"/>
              <w:rPr>
                <w:lang w:val="en-GB"/>
              </w:rPr>
            </w:pPr>
          </w:p>
        </w:tc>
        <w:tc>
          <w:tcPr>
            <w:tcW w:w="117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D21661" w14:textId="77777777" w:rsidR="009D135C" w:rsidRPr="00ED6522" w:rsidRDefault="009D135C" w:rsidP="009D135C">
            <w:pPr>
              <w:pStyle w:val="TextTable"/>
              <w:rPr>
                <w:lang w:val="en-GB"/>
              </w:rPr>
            </w:pPr>
          </w:p>
        </w:tc>
      </w:tr>
    </w:tbl>
    <w:p w14:paraId="1681C97D" w14:textId="77777777" w:rsidR="00180BBC" w:rsidRPr="00ED6522" w:rsidRDefault="00C55D89" w:rsidP="00C55D89">
      <w:pPr>
        <w:pStyle w:val="Source"/>
        <w:rPr>
          <w:lang w:val="en-GB"/>
        </w:rPr>
      </w:pPr>
      <w:r w:rsidRPr="00ED6522">
        <w:rPr>
          <w:lang w:val="en-GB"/>
        </w:rPr>
        <w:t xml:space="preserve">Note: Shaded cells are </w:t>
      </w:r>
      <w:r w:rsidRPr="00E402FC">
        <w:rPr>
          <w:rFonts w:ascii="Open Sans SemiBold" w:hAnsi="Open Sans SemiBold" w:cs="Open Sans SemiBold"/>
          <w:lang w:val="en-GB"/>
        </w:rPr>
        <w:t>not applicable</w:t>
      </w:r>
      <w:r w:rsidRPr="00ED6522">
        <w:rPr>
          <w:lang w:val="en-GB"/>
        </w:rPr>
        <w:t>. Cells to report emissions of NO</w:t>
      </w:r>
      <w:r w:rsidRPr="00ED6522">
        <w:rPr>
          <w:vertAlign w:val="subscript"/>
          <w:lang w:val="en-GB"/>
        </w:rPr>
        <w:t>x</w:t>
      </w:r>
      <w:r w:rsidRPr="00ED6522">
        <w:rPr>
          <w:lang w:val="en-GB"/>
        </w:rPr>
        <w:t>, CO, NMVOC and SO</w:t>
      </w:r>
      <w:r w:rsidRPr="00ED6522">
        <w:rPr>
          <w:vertAlign w:val="subscript"/>
          <w:lang w:val="en-GB"/>
        </w:rPr>
        <w:t>2</w:t>
      </w:r>
      <w:r w:rsidRPr="00ED6522">
        <w:rPr>
          <w:lang w:val="en-GB"/>
        </w:rPr>
        <w:t xml:space="preserve"> have not been shaded although the physical potential for emissions is lacking for some categories.</w:t>
      </w:r>
    </w:p>
    <w:p w14:paraId="0C1B6EF2" w14:textId="77777777" w:rsidR="00E714D0" w:rsidRPr="00ED6522" w:rsidRDefault="00E714D0" w:rsidP="00AC2C4E">
      <w:pPr>
        <w:pStyle w:val="Anhangberschrift1"/>
        <w:keepNext/>
        <w:keepLines/>
      </w:pPr>
      <w:bookmarkStart w:id="150" w:name="_Toc90029743"/>
      <w:r w:rsidRPr="00ED6522">
        <w:lastRenderedPageBreak/>
        <w:t>Annex II: Detailed Reporting of Mitigation Actions</w:t>
      </w:r>
      <w:bookmarkEnd w:id="150"/>
    </w:p>
    <w:tbl>
      <w:tblPr>
        <w:tblStyle w:val="Tabellenraster"/>
        <w:tblW w:w="14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14698"/>
      </w:tblGrid>
      <w:tr w:rsidR="008A5001" w:rsidRPr="002023C6" w14:paraId="1326D453" w14:textId="77777777" w:rsidTr="008A5001">
        <w:tc>
          <w:tcPr>
            <w:tcW w:w="14698" w:type="dxa"/>
            <w:shd w:val="clear" w:color="auto" w:fill="D5E5FC" w:themeFill="accent2" w:themeFillTint="33"/>
            <w:tcMar>
              <w:top w:w="113" w:type="dxa"/>
            </w:tcMar>
          </w:tcPr>
          <w:p w14:paraId="137BE5AD" w14:textId="369E5475" w:rsidR="008A5001" w:rsidRDefault="008A5001" w:rsidP="00AC2C4E">
            <w:pPr>
              <w:keepNext/>
              <w:keepLines/>
              <w:rPr>
                <w:lang w:val="en-GB"/>
              </w:rPr>
            </w:pPr>
            <w:r w:rsidRPr="00D33BAB">
              <w:rPr>
                <w:lang w:val="en-GB"/>
              </w:rPr>
              <w:t xml:space="preserve">The information to be provided under this annex is optional for countries. Consider including one table for each individual mitigation action, for which you want to present a higher level of detail, such as those actions contributing the most to emissions reductions or internationally supported NAMAs. You may want to lean on the </w:t>
            </w:r>
            <w:r w:rsidR="005E3254" w:rsidRPr="005E3254">
              <w:rPr>
                <w:u w:val="single"/>
                <w:lang w:val="en-GB"/>
              </w:rPr>
              <w:fldChar w:fldCharType="begin"/>
            </w:r>
            <w:r w:rsidR="005E3254" w:rsidRPr="005E3254">
              <w:rPr>
                <w:u w:val="single"/>
                <w:lang w:val="en-GB"/>
              </w:rPr>
              <w:instrText xml:space="preserve"> REF _Ref90026959 \h </w:instrText>
            </w:r>
            <w:r w:rsidR="005E3254" w:rsidRPr="005E3254">
              <w:rPr>
                <w:u w:val="single"/>
                <w:lang w:val="en-GB"/>
              </w:rPr>
            </w:r>
            <w:r w:rsidR="005E3254" w:rsidRPr="005E3254">
              <w:rPr>
                <w:u w:val="single"/>
                <w:lang w:val="en-GB"/>
              </w:rPr>
              <w:fldChar w:fldCharType="separate"/>
            </w:r>
            <w:r w:rsidR="005E3254" w:rsidRPr="005E3254">
              <w:rPr>
                <w:u w:val="single"/>
                <w:lang w:val="en-GB"/>
              </w:rPr>
              <w:t xml:space="preserve">Table </w:t>
            </w:r>
            <w:r w:rsidR="005E3254" w:rsidRPr="005E3254">
              <w:rPr>
                <w:noProof/>
                <w:u w:val="single"/>
                <w:lang w:val="en-GB"/>
              </w:rPr>
              <w:t>15</w:t>
            </w:r>
            <w:r w:rsidR="005E3254" w:rsidRPr="005E3254">
              <w:rPr>
                <w:u w:val="single"/>
                <w:lang w:val="en-GB"/>
              </w:rPr>
              <w:fldChar w:fldCharType="end"/>
            </w:r>
            <w:r w:rsidR="005E3254">
              <w:rPr>
                <w:lang w:val="en-GB"/>
              </w:rPr>
              <w:t xml:space="preserve"> </w:t>
            </w:r>
            <w:r w:rsidRPr="00D33BAB">
              <w:rPr>
                <w:lang w:val="en-GB"/>
              </w:rPr>
              <w:t>below to provide detailed information on individual mitigation actions. Note that this is not a mandatory requirement, but it will increase the transparency of your report. Follow the instructions on using notation keys in Chapter</w:t>
            </w:r>
            <w:r w:rsidR="002023C6">
              <w:rPr>
                <w:lang w:val="en-GB"/>
              </w:rPr>
              <w:t xml:space="preserve"> </w:t>
            </w:r>
            <w:r w:rsidR="002023C6" w:rsidRPr="002023C6">
              <w:rPr>
                <w:u w:val="single"/>
                <w:lang w:val="en-GB"/>
              </w:rPr>
              <w:fldChar w:fldCharType="begin"/>
            </w:r>
            <w:r w:rsidR="002023C6" w:rsidRPr="002023C6">
              <w:rPr>
                <w:u w:val="single"/>
                <w:lang w:val="en-GB"/>
              </w:rPr>
              <w:instrText xml:space="preserve"> REF _Ref90026081 \h </w:instrText>
            </w:r>
            <w:r w:rsidR="002023C6" w:rsidRPr="002023C6">
              <w:rPr>
                <w:u w:val="single"/>
                <w:lang w:val="en-GB"/>
              </w:rPr>
            </w:r>
            <w:r w:rsidR="002023C6" w:rsidRPr="002023C6">
              <w:rPr>
                <w:u w:val="single"/>
                <w:lang w:val="en-GB"/>
              </w:rPr>
              <w:fldChar w:fldCharType="separate"/>
            </w:r>
            <w:r w:rsidR="002023C6" w:rsidRPr="002023C6">
              <w:rPr>
                <w:u w:val="single"/>
                <w:lang w:val="en-GB"/>
              </w:rPr>
              <w:t>4</w:t>
            </w:r>
            <w:r w:rsidR="002023C6" w:rsidRPr="002023C6">
              <w:rPr>
                <w:u w:val="single"/>
                <w:lang w:val="en-GB"/>
              </w:rPr>
              <w:fldChar w:fldCharType="end"/>
            </w:r>
            <w:r w:rsidRPr="00D33BAB">
              <w:rPr>
                <w:lang w:val="en-GB"/>
              </w:rPr>
              <w:t>.</w:t>
            </w:r>
            <w:r w:rsidR="005E3254">
              <w:rPr>
                <w:lang w:val="en-GB"/>
              </w:rPr>
              <w:t xml:space="preserve"> </w:t>
            </w:r>
          </w:p>
        </w:tc>
      </w:tr>
    </w:tbl>
    <w:p w14:paraId="53AC29A6" w14:textId="77777777" w:rsidR="00E714D0" w:rsidRPr="00ED6522" w:rsidRDefault="00E714D0" w:rsidP="00E714D0">
      <w:pPr>
        <w:rPr>
          <w:lang w:val="en-GB"/>
        </w:rPr>
      </w:pPr>
    </w:p>
    <w:p w14:paraId="0EC6B9AC" w14:textId="069688F2" w:rsidR="00E714D0" w:rsidRPr="00ED6522" w:rsidRDefault="00E714D0" w:rsidP="00E714D0">
      <w:pPr>
        <w:pStyle w:val="Beschriftung"/>
        <w:rPr>
          <w:lang w:val="en-GB"/>
        </w:rPr>
      </w:pPr>
      <w:bookmarkStart w:id="151" w:name="_Ref61522054"/>
      <w:bookmarkStart w:id="152" w:name="_Ref90026959"/>
      <w:bookmarkStart w:id="153" w:name="_Toc90029759"/>
      <w:r w:rsidRPr="00ED6522">
        <w:rPr>
          <w:lang w:val="en-GB"/>
        </w:rPr>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15</w:t>
      </w:r>
      <w:r w:rsidRPr="00ED6522">
        <w:rPr>
          <w:lang w:val="en-GB"/>
        </w:rPr>
        <w:fldChar w:fldCharType="end"/>
      </w:r>
      <w:bookmarkEnd w:id="151"/>
      <w:r w:rsidRPr="00ED6522">
        <w:rPr>
          <w:lang w:val="en-GB"/>
        </w:rPr>
        <w:t>: Mitigation action 1</w:t>
      </w:r>
      <w:bookmarkEnd w:id="152"/>
      <w:bookmarkEnd w:id="153"/>
    </w:p>
    <w:tbl>
      <w:tblPr>
        <w:tblStyle w:val="Tabellenraster"/>
        <w:tblW w:w="14572" w:type="dxa"/>
        <w:tblInd w:w="108" w:type="dxa"/>
        <w:tblLayout w:type="fixed"/>
        <w:tblLook w:val="04A0" w:firstRow="1" w:lastRow="0" w:firstColumn="1" w:lastColumn="0" w:noHBand="0" w:noVBand="1"/>
      </w:tblPr>
      <w:tblGrid>
        <w:gridCol w:w="1560"/>
        <w:gridCol w:w="1858"/>
        <w:gridCol w:w="1859"/>
        <w:gridCol w:w="1859"/>
        <w:gridCol w:w="1859"/>
        <w:gridCol w:w="1859"/>
        <w:gridCol w:w="1859"/>
        <w:gridCol w:w="1859"/>
      </w:tblGrid>
      <w:tr w:rsidR="00970D43" w:rsidRPr="00ED6522" w14:paraId="53F48231" w14:textId="77777777" w:rsidTr="0092035D">
        <w:trPr>
          <w:trHeight w:val="60"/>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78CDB254" w14:textId="77777777" w:rsidR="00970D43" w:rsidRPr="00ED6522" w:rsidRDefault="00970D43" w:rsidP="00970D43">
            <w:pPr>
              <w:pStyle w:val="HeadlineTable"/>
              <w:rPr>
                <w:lang w:val="en-GB"/>
              </w:rPr>
            </w:pPr>
            <w:r w:rsidRPr="00ED6522">
              <w:rPr>
                <w:lang w:val="en-GB"/>
              </w:rPr>
              <w:t>Name of the</w:t>
            </w:r>
            <w:r w:rsidRPr="00ED6522">
              <w:rPr>
                <w:lang w:val="en-GB"/>
              </w:rPr>
              <w:br/>
              <w:t>mitigation action</w:t>
            </w:r>
          </w:p>
        </w:tc>
        <w:tc>
          <w:tcPr>
            <w:tcW w:w="185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63F3F39" w14:textId="77777777" w:rsidR="00970D43" w:rsidRPr="00ED6522" w:rsidRDefault="00970D43" w:rsidP="00970D43">
            <w:pPr>
              <w:pStyle w:val="HeadlineTable"/>
              <w:rPr>
                <w:lang w:val="en-GB"/>
              </w:rPr>
            </w:pPr>
            <w:r w:rsidRPr="00ED6522">
              <w:rPr>
                <w:lang w:val="en-GB"/>
              </w:rPr>
              <w:t>Status</w:t>
            </w:r>
            <w:r w:rsidRPr="00ED6522">
              <w:rPr>
                <w:lang w:val="en-GB"/>
              </w:rPr>
              <w:br/>
              <w:t>[idea, planning phase, under implementation]</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369272D" w14:textId="77777777" w:rsidR="00970D43" w:rsidRPr="00ED6522" w:rsidRDefault="00970D43" w:rsidP="00970D43">
            <w:pPr>
              <w:pStyle w:val="HeadlineTable"/>
              <w:rPr>
                <w:lang w:val="en-GB"/>
              </w:rPr>
            </w:pPr>
            <w:r w:rsidRPr="00ED6522">
              <w:rPr>
                <w:lang w:val="en-GB"/>
              </w:rPr>
              <w:t>Implementing institution</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410CF67" w14:textId="77777777" w:rsidR="00970D43" w:rsidRPr="00ED6522" w:rsidRDefault="00970D43" w:rsidP="00970D43">
            <w:pPr>
              <w:pStyle w:val="HeadlineTable"/>
              <w:rPr>
                <w:lang w:val="en-GB"/>
              </w:rPr>
            </w:pPr>
            <w:r w:rsidRPr="00ED6522">
              <w:rPr>
                <w:lang w:val="en-GB"/>
              </w:rPr>
              <w:t>Duration</w:t>
            </w:r>
            <w:r w:rsidRPr="00ED6522">
              <w:rPr>
                <w:lang w:val="en-GB"/>
              </w:rPr>
              <w:br/>
              <w:t>(20XX-20YY)</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3F16509" w14:textId="77777777" w:rsidR="00970D43" w:rsidRPr="00ED6522" w:rsidRDefault="00970D43" w:rsidP="00970D43">
            <w:pPr>
              <w:pStyle w:val="HeadlineTable"/>
              <w:rPr>
                <w:lang w:val="en-GB"/>
              </w:rPr>
            </w:pPr>
            <w:r w:rsidRPr="00ED6522">
              <w:rPr>
                <w:lang w:val="en-GB"/>
              </w:rPr>
              <w:t>Sector</w:t>
            </w:r>
            <w:r w:rsidRPr="00ED6522">
              <w:rPr>
                <w:vertAlign w:val="superscript"/>
                <w:lang w:val="en-GB"/>
              </w:rPr>
              <w:t>1</w:t>
            </w:r>
            <w:r w:rsidRPr="00ED6522">
              <w:rPr>
                <w:lang w:val="en-GB"/>
              </w:rPr>
              <w:t xml:space="preserve"> and subsector </w:t>
            </w:r>
            <w:r w:rsidRPr="00ED6522">
              <w:rPr>
                <w:lang w:val="en-GB"/>
              </w:rPr>
              <w:br/>
              <w:t>(if applicable)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EBDA9BD" w14:textId="77777777" w:rsidR="00970D43" w:rsidRPr="00ED6522" w:rsidRDefault="00970D43" w:rsidP="00970D43">
            <w:pPr>
              <w:pStyle w:val="HeadlineTable"/>
              <w:rPr>
                <w:lang w:val="en-GB"/>
              </w:rPr>
            </w:pPr>
            <w:r w:rsidRPr="00ED6522">
              <w:rPr>
                <w:lang w:val="en-GB"/>
              </w:rPr>
              <w:t>Scope</w:t>
            </w:r>
            <w:r w:rsidRPr="00ED6522">
              <w:rPr>
                <w:lang w:val="en-GB"/>
              </w:rPr>
              <w:br/>
              <w:t>[e.g., national,</w:t>
            </w:r>
            <w:r w:rsidRPr="00ED6522">
              <w:rPr>
                <w:lang w:val="en-GB"/>
              </w:rPr>
              <w:br/>
              <w:t xml:space="preserve">regional, </w:t>
            </w:r>
            <w:r w:rsidRPr="00ED6522">
              <w:rPr>
                <w:lang w:val="en-GB"/>
              </w:rPr>
              <w:br/>
              <w:t>city-wide]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D259C97" w14:textId="77777777" w:rsidR="00970D43" w:rsidRPr="00ED6522" w:rsidRDefault="00970D43" w:rsidP="00970D43">
            <w:pPr>
              <w:pStyle w:val="HeadlineTable"/>
              <w:rPr>
                <w:lang w:val="en-GB"/>
              </w:rPr>
            </w:pPr>
            <w:r w:rsidRPr="00ED6522">
              <w:rPr>
                <w:lang w:val="en-GB"/>
              </w:rPr>
              <w:t xml:space="preserve">Quantitative targets (both GHG-related </w:t>
            </w:r>
            <w:r w:rsidRPr="00ED6522">
              <w:rPr>
                <w:lang w:val="en-GB"/>
              </w:rPr>
              <w:br/>
              <w:t>and non-GHG impacts, as applicable)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16F51A09" w14:textId="77777777" w:rsidR="00970D43" w:rsidRPr="00ED6522" w:rsidRDefault="00970D43" w:rsidP="00970D43">
            <w:pPr>
              <w:pStyle w:val="HeadlineTable"/>
              <w:rPr>
                <w:lang w:val="en-GB"/>
              </w:rPr>
            </w:pPr>
            <w:r w:rsidRPr="00ED6522">
              <w:rPr>
                <w:lang w:val="en-GB"/>
              </w:rPr>
              <w:t>GHGs covered</w:t>
            </w:r>
          </w:p>
        </w:tc>
      </w:tr>
      <w:tr w:rsidR="007B645B" w:rsidRPr="00ED6522" w14:paraId="2E7E194F" w14:textId="77777777" w:rsidTr="0092035D">
        <w:trPr>
          <w:trHeight w:val="60"/>
        </w:trPr>
        <w:tc>
          <w:tcPr>
            <w:tcW w:w="156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6633711C" w14:textId="4D548DA4" w:rsidR="007B645B" w:rsidRPr="00ED6522" w:rsidRDefault="002023C6" w:rsidP="007B645B">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e.g. </w:t>
            </w:r>
            <w:r w:rsidR="00E3169A" w:rsidRPr="00ED6522">
              <w:rPr>
                <w:lang w:val="en-GB"/>
              </w:rPr>
              <w:t xml:space="preserve">Expansion of </w:t>
            </w:r>
            <w:r w:rsidR="00E3169A" w:rsidRPr="00ED6522">
              <w:rPr>
                <w:lang w:val="en-GB"/>
              </w:rPr>
              <w:br/>
              <w:t>self-supply renewable energy systems (SSRE)</w:t>
            </w:r>
            <w:r w:rsidRPr="00ED6522">
              <w:rPr>
                <w:lang w:val="en-GB"/>
              </w:rPr>
              <w:fldChar w:fldCharType="end"/>
            </w:r>
            <w:r w:rsidR="007B645B" w:rsidRPr="00ED6522">
              <w:rPr>
                <w:lang w:val="en-GB"/>
              </w:rPr>
              <w:t xml:space="preserve"> </w:t>
            </w:r>
          </w:p>
        </w:tc>
        <w:tc>
          <w:tcPr>
            <w:tcW w:w="185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E871ACF" w14:textId="6B5176C8" w:rsidR="00E3169A" w:rsidRPr="00ED6522" w:rsidRDefault="00E3169A" w:rsidP="007B645B">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Under implementation</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001C56A9" w14:textId="19BD6142" w:rsidR="007B645B" w:rsidRPr="00ED6522" w:rsidRDefault="00E3169A" w:rsidP="007B645B">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Ministry of Energy</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A35549B" w14:textId="7D3C9DF8" w:rsidR="007B645B" w:rsidRPr="00ED6522" w:rsidRDefault="00E3169A" w:rsidP="007B645B">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2014-2020</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AFB9587" w14:textId="4631F723" w:rsidR="00E3169A" w:rsidRPr="00ED6522" w:rsidRDefault="00E3169A" w:rsidP="007B645B">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Energy supply, renewable energy</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0A42E64" w14:textId="7DD1232A" w:rsidR="007B645B" w:rsidRPr="00ED6522" w:rsidRDefault="00E3169A" w:rsidP="007B645B">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National</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9B46B1F" w14:textId="442AA659" w:rsidR="00E3169A" w:rsidRPr="00E3169A" w:rsidRDefault="00E3169A" w:rsidP="00970D43">
            <w:pPr>
              <w:pStyle w:val="TextTable"/>
              <w:rPr>
                <w:lang w:val="en-GB"/>
              </w:rPr>
            </w:pPr>
            <w:r w:rsidRPr="00E3169A">
              <w:rPr>
                <w:lang w:val="en-GB"/>
              </w:rPr>
              <w:fldChar w:fldCharType="begin">
                <w:ffData>
                  <w:name w:val=""/>
                  <w:enabled/>
                  <w:calcOnExit w:val="0"/>
                  <w:textInput>
                    <w:default w:val="e.g. “All sectors of the economy”, “Energy”, “Waste and IPPU”, etc."/>
                  </w:textInput>
                </w:ffData>
              </w:fldChar>
            </w:r>
            <w:r w:rsidRPr="00E3169A">
              <w:rPr>
                <w:lang w:val="en-GB"/>
              </w:rPr>
              <w:instrText xml:space="preserve"> FORMTEXT </w:instrText>
            </w:r>
            <w:r w:rsidRPr="00E3169A">
              <w:rPr>
                <w:lang w:val="en-GB"/>
              </w:rPr>
            </w:r>
            <w:r w:rsidRPr="00E3169A">
              <w:rPr>
                <w:lang w:val="en-GB"/>
              </w:rPr>
              <w:fldChar w:fldCharType="separate"/>
            </w:r>
            <w:r w:rsidRPr="00E3169A">
              <w:rPr>
                <w:lang w:val="en-GB"/>
              </w:rPr>
              <w:t>Reduction of xxx tCO</w:t>
            </w:r>
            <w:r w:rsidRPr="00E3169A">
              <w:rPr>
                <w:vertAlign w:val="subscript"/>
                <w:lang w:val="en-GB"/>
              </w:rPr>
              <w:t>2</w:t>
            </w:r>
            <w:r w:rsidRPr="00E3169A">
              <w:rPr>
                <w:lang w:val="en-GB"/>
              </w:rPr>
              <w:t xml:space="preserve"> per year</w:t>
            </w:r>
          </w:p>
          <w:p w14:paraId="4CA75841" w14:textId="32088266" w:rsidR="00E3169A" w:rsidRPr="00ED6522" w:rsidRDefault="00E3169A" w:rsidP="00970D43">
            <w:pPr>
              <w:pStyle w:val="TextTable"/>
              <w:rPr>
                <w:lang w:val="en-GB"/>
              </w:rPr>
            </w:pPr>
            <w:r w:rsidRPr="00E3169A">
              <w:rPr>
                <w:lang w:val="en-GB"/>
              </w:rPr>
              <w:t>Reduction of PM2.5 concentrations by XX μg/m</w:t>
            </w:r>
            <w:r w:rsidRPr="00E3169A">
              <w:rPr>
                <w:vertAlign w:val="superscript"/>
                <w:lang w:val="en-GB"/>
              </w:rPr>
              <w:t>3</w:t>
            </w:r>
            <w:r w:rsidRPr="00E3169A">
              <w:rPr>
                <w:lang w:val="en-GB"/>
              </w:rPr>
              <w:t xml:space="preserve"> </w:t>
            </w:r>
            <w:r w:rsidRPr="00E3169A">
              <w:rPr>
                <w:lang w:val="en-GB"/>
              </w:rPr>
              <w:br/>
              <w:t>in City X, City Y and City Z</w:t>
            </w:r>
            <w:r w:rsidRPr="00E3169A">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AF184BD" w14:textId="625B30AF" w:rsidR="007B645B" w:rsidRPr="00ED6522" w:rsidRDefault="00E3169A" w:rsidP="007B645B">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CO</w:t>
            </w:r>
            <w:r w:rsidRPr="00ED6522">
              <w:rPr>
                <w:vertAlign w:val="subscript"/>
                <w:lang w:val="en-GB"/>
              </w:rPr>
              <w:t>2</w:t>
            </w:r>
            <w:r w:rsidRPr="00ED6522">
              <w:rPr>
                <w:lang w:val="en-GB"/>
              </w:rPr>
              <w:fldChar w:fldCharType="end"/>
            </w:r>
          </w:p>
        </w:tc>
      </w:tr>
      <w:tr w:rsidR="007B645B" w:rsidRPr="000200DA" w14:paraId="54E9CAA2"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69DAC97" w14:textId="77777777" w:rsidR="007B645B" w:rsidRPr="00ED6522" w:rsidRDefault="007B645B" w:rsidP="00075C98">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9F2DBDE" w14:textId="77777777" w:rsidR="007B645B" w:rsidRPr="00ED6522" w:rsidRDefault="007B645B" w:rsidP="007B645B">
            <w:pPr>
              <w:pStyle w:val="HeadlineTable"/>
              <w:rPr>
                <w:lang w:val="en-GB"/>
              </w:rPr>
            </w:pPr>
            <w:r w:rsidRPr="00ED6522">
              <w:rPr>
                <w:lang w:val="en-GB"/>
              </w:rPr>
              <w:t>Objective of the mitigation action</w:t>
            </w:r>
          </w:p>
        </w:tc>
      </w:tr>
      <w:tr w:rsidR="007B645B" w:rsidRPr="000200DA" w14:paraId="306F7F5D"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0F93C7" w14:textId="77777777" w:rsidR="007B645B" w:rsidRPr="00ED6522" w:rsidRDefault="007B645B" w:rsidP="007B645B">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A4F47C" w14:textId="77777777" w:rsidR="00970D43" w:rsidRPr="00ED6522" w:rsidRDefault="007B645B" w:rsidP="003C0AFE">
            <w:pPr>
              <w:pStyle w:val="Bullets"/>
              <w:rPr>
                <w:lang w:val="en-GB"/>
              </w:rPr>
            </w:pPr>
            <w:r w:rsidRPr="00ED6522">
              <w:rPr>
                <w:lang w:val="en-GB"/>
              </w:rPr>
              <w:t xml:space="preserve">Describe here the objectives of the action, including scope and goals. </w:t>
            </w:r>
          </w:p>
          <w:p w14:paraId="6B4425EA" w14:textId="77777777" w:rsidR="007B645B" w:rsidRPr="00ED6522" w:rsidRDefault="007B645B" w:rsidP="003C0AFE">
            <w:pPr>
              <w:pStyle w:val="Bullets"/>
              <w:rPr>
                <w:lang w:val="en-GB"/>
              </w:rPr>
            </w:pPr>
            <w:r w:rsidRPr="00ED6522">
              <w:rPr>
                <w:lang w:val="en-GB"/>
              </w:rPr>
              <w:t>e.g., “The objective of the mitigation action is to reduce emissions from fossil fuel fired power plants by fostering self-supply renewable energy projects and to contribute to the long-term development of the renewable energy industry”</w:t>
            </w:r>
          </w:p>
        </w:tc>
      </w:tr>
      <w:tr w:rsidR="003C0AFE" w:rsidRPr="000200DA" w14:paraId="318978D7"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075E847" w14:textId="77777777" w:rsidR="003C0AFE" w:rsidRPr="00ED6522" w:rsidRDefault="003C0AFE" w:rsidP="002D6751">
            <w:pPr>
              <w:pStyle w:val="HeadlineTable"/>
              <w:pageBreakBefor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65CCF4D" w14:textId="77777777" w:rsidR="003C0AFE" w:rsidRPr="00ED6522" w:rsidRDefault="003C0AFE" w:rsidP="003C0AFE">
            <w:pPr>
              <w:pStyle w:val="HeadlineTable"/>
              <w:rPr>
                <w:lang w:val="en-GB"/>
              </w:rPr>
            </w:pPr>
            <w:r w:rsidRPr="00ED6522">
              <w:rPr>
                <w:lang w:val="en-GB"/>
              </w:rPr>
              <w:t>Brief description and activities planned under the mitigation action</w:t>
            </w:r>
          </w:p>
        </w:tc>
      </w:tr>
      <w:tr w:rsidR="003C0AFE" w:rsidRPr="000200DA" w14:paraId="43C9B97A"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EDAEF8" w14:textId="77777777" w:rsidR="003C0AFE" w:rsidRPr="00ED6522" w:rsidRDefault="003C0AFE" w:rsidP="007B645B">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5E11ED" w14:textId="77777777" w:rsidR="003C0AFE" w:rsidRPr="00ED6522" w:rsidRDefault="003C0AFE" w:rsidP="003C0AFE">
            <w:pPr>
              <w:pStyle w:val="Bullets"/>
              <w:rPr>
                <w:lang w:val="en-GB"/>
              </w:rPr>
            </w:pPr>
            <w:r w:rsidRPr="00ED6522">
              <w:rPr>
                <w:lang w:val="en-GB"/>
              </w:rPr>
              <w:t>Describe here the actions and steps taken to achieve the objectives. e.g., “The mitigation action will achieve the objectives through a comprehensive programme of measures to remove barriers and incentivize SSRE investments with three components: a financial component, a technical support component and an outreach component.</w:t>
            </w:r>
          </w:p>
          <w:p w14:paraId="31E25C8F" w14:textId="77777777" w:rsidR="003C0AFE" w:rsidRPr="00ED6522" w:rsidRDefault="003C0AFE" w:rsidP="003C0AFE">
            <w:pPr>
              <w:pStyle w:val="Bullets"/>
              <w:rPr>
                <w:lang w:val="en-GB"/>
              </w:rPr>
            </w:pPr>
            <w:r w:rsidRPr="00ED6522">
              <w:rPr>
                <w:lang w:val="en-GB"/>
              </w:rPr>
              <w:t>Financial component: a tax rebate is being developed by the Treasury Office for SSRE investments</w:t>
            </w:r>
          </w:p>
          <w:p w14:paraId="5405B1EA" w14:textId="1E49F3F9" w:rsidR="003C0AFE" w:rsidRPr="00ED6522" w:rsidRDefault="003C0AFE" w:rsidP="003C0AFE">
            <w:pPr>
              <w:pStyle w:val="Bullets"/>
              <w:rPr>
                <w:lang w:val="en-GB"/>
              </w:rPr>
            </w:pPr>
            <w:r w:rsidRPr="00ED6522">
              <w:rPr>
                <w:lang w:val="en-GB"/>
              </w:rPr>
              <w:t xml:space="preserve">Technical support component: The Ministry of Energy is coordinating with the Climate Technology Centre &amp; Network (CTCN) to incorporate new courses on technical training on SSRE installation, </w:t>
            </w:r>
            <w:r w:rsidR="005E3254" w:rsidRPr="00ED6522">
              <w:rPr>
                <w:lang w:val="en-GB"/>
              </w:rPr>
              <w:t>operation,</w:t>
            </w:r>
            <w:r w:rsidRPr="00ED6522">
              <w:rPr>
                <w:lang w:val="en-GB"/>
              </w:rPr>
              <w:t xml:space="preserve"> and maintenance at accredited vocational schools in the country.</w:t>
            </w:r>
          </w:p>
          <w:p w14:paraId="79874149" w14:textId="77777777" w:rsidR="003C0AFE" w:rsidRPr="00ED6522" w:rsidRDefault="003C0AFE" w:rsidP="003C0AFE">
            <w:pPr>
              <w:pStyle w:val="Bullets"/>
              <w:rPr>
                <w:lang w:val="en-GB"/>
              </w:rPr>
            </w:pPr>
            <w:r w:rsidRPr="00ED6522">
              <w:rPr>
                <w:lang w:val="en-GB"/>
              </w:rPr>
              <w:t>Outreach component: The Ministry of Energy has developed an information campaign in cooperation with the largest utility companies in the country to promote SSRE in mailings with electricity bills.”</w:t>
            </w:r>
          </w:p>
          <w:p w14:paraId="54E08135" w14:textId="77777777" w:rsidR="003C0AFE" w:rsidRPr="00ED6522" w:rsidRDefault="003C0AFE" w:rsidP="003C0AFE">
            <w:pPr>
              <w:pStyle w:val="TextTable"/>
              <w:rPr>
                <w:lang w:val="en-GB"/>
              </w:rPr>
            </w:pPr>
            <w:r w:rsidRPr="00ED6522">
              <w:rPr>
                <w:lang w:val="en-GB"/>
              </w:rPr>
              <w:t>Note: Also, indicate here if the mitigation action is part of any international market mechanisms, if applicable.</w:t>
            </w:r>
          </w:p>
        </w:tc>
      </w:tr>
      <w:tr w:rsidR="00F20C39" w:rsidRPr="000200DA" w14:paraId="5D60F31C"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CDD5463" w14:textId="77777777" w:rsidR="00F20C39" w:rsidRPr="00ED6522" w:rsidRDefault="00F20C39" w:rsidP="009524F8">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1FB365A" w14:textId="77777777" w:rsidR="00F20C39" w:rsidRPr="00ED6522" w:rsidRDefault="00F20C39" w:rsidP="009524F8">
            <w:pPr>
              <w:pStyle w:val="HeadlineTable"/>
              <w:rPr>
                <w:lang w:val="en-GB"/>
              </w:rPr>
            </w:pPr>
            <w:r w:rsidRPr="00ED6522">
              <w:rPr>
                <w:lang w:val="en-GB"/>
              </w:rPr>
              <w:t>Estimated outcomes and estimated emission reductions</w:t>
            </w:r>
          </w:p>
        </w:tc>
      </w:tr>
      <w:tr w:rsidR="00F20C39" w:rsidRPr="000200DA" w14:paraId="225E1693"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B5B5FE5" w14:textId="77777777" w:rsidR="00F20C39" w:rsidRPr="00ED6522" w:rsidRDefault="00F20C39" w:rsidP="009524F8">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7AD585" w14:textId="77777777" w:rsidR="00F20C39" w:rsidRPr="00ED6522" w:rsidRDefault="00F20C39" w:rsidP="009524F8">
            <w:pPr>
              <w:pStyle w:val="Bullets"/>
              <w:rPr>
                <w:lang w:val="en-GB"/>
              </w:rPr>
            </w:pPr>
            <w:r w:rsidRPr="00ED6522">
              <w:rPr>
                <w:lang w:val="en-GB"/>
              </w:rPr>
              <w:t>Describe here the estimated GHG-related and non-GHG impacts of the action, both qualitative and quantitative.</w:t>
            </w:r>
          </w:p>
        </w:tc>
      </w:tr>
      <w:tr w:rsidR="00F20C39" w:rsidRPr="00ED6522" w14:paraId="2C359719"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E94D547" w14:textId="77777777" w:rsidR="00F20C39" w:rsidRPr="00ED6522" w:rsidRDefault="00F20C39" w:rsidP="009524F8">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EC6D064" w14:textId="77777777" w:rsidR="00F20C39" w:rsidRPr="00ED6522" w:rsidRDefault="00F20C39" w:rsidP="009524F8">
            <w:pPr>
              <w:pStyle w:val="HeadlineTable"/>
              <w:rPr>
                <w:lang w:val="en-GB"/>
              </w:rPr>
            </w:pPr>
            <w:r w:rsidRPr="00ED6522">
              <w:rPr>
                <w:lang w:val="en-GB"/>
              </w:rPr>
              <w:t>Methodologies and assumptions</w:t>
            </w:r>
          </w:p>
        </w:tc>
      </w:tr>
      <w:tr w:rsidR="00F20C39" w:rsidRPr="000200DA" w14:paraId="0E2366DA"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F25CD8" w14:textId="77777777" w:rsidR="00F20C39" w:rsidRPr="00ED6522" w:rsidRDefault="00F20C39" w:rsidP="009524F8">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E09E3D" w14:textId="77777777" w:rsidR="00F20C39" w:rsidRPr="00ED6522" w:rsidRDefault="00F20C39" w:rsidP="009524F8">
            <w:pPr>
              <w:pStyle w:val="Bullets"/>
              <w:rPr>
                <w:lang w:val="en-GB"/>
              </w:rPr>
            </w:pPr>
            <w:r w:rsidRPr="00ED6522">
              <w:rPr>
                <w:lang w:val="en-GB"/>
              </w:rPr>
              <w:t>Describe here the methodology used to estimate the emission reductions and key assumptions taken.</w:t>
            </w:r>
          </w:p>
        </w:tc>
      </w:tr>
      <w:tr w:rsidR="00F20C39" w:rsidRPr="000200DA" w14:paraId="2C521762"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F2D60C1" w14:textId="77777777" w:rsidR="00F20C39" w:rsidRPr="00ED6522" w:rsidRDefault="00F20C39" w:rsidP="009524F8">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AE5C8B9" w14:textId="77777777" w:rsidR="00F20C39" w:rsidRPr="00ED6522" w:rsidRDefault="00F20C39" w:rsidP="009524F8">
            <w:pPr>
              <w:pStyle w:val="HeadlineTable"/>
              <w:rPr>
                <w:lang w:val="en-GB"/>
              </w:rPr>
            </w:pPr>
            <w:r w:rsidRPr="00ED6522">
              <w:rPr>
                <w:lang w:val="en-GB"/>
              </w:rPr>
              <w:t>General description of the monitoring and reporting system</w:t>
            </w:r>
          </w:p>
        </w:tc>
      </w:tr>
      <w:tr w:rsidR="00F20C39" w:rsidRPr="000200DA" w14:paraId="0AE8A252" w14:textId="77777777" w:rsidTr="0092035D">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457CA97" w14:textId="77777777" w:rsidR="00F20C39" w:rsidRPr="00ED6522" w:rsidRDefault="00F20C39" w:rsidP="009524F8">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703E158" w14:textId="77777777" w:rsidR="00F20C39" w:rsidRPr="00ED6522" w:rsidRDefault="00F20C39" w:rsidP="009524F8">
            <w:pPr>
              <w:pStyle w:val="Bullets"/>
              <w:rPr>
                <w:lang w:val="en-GB"/>
              </w:rPr>
            </w:pPr>
            <w:r w:rsidRPr="00ED6522">
              <w:rPr>
                <w:lang w:val="en-GB"/>
              </w:rPr>
              <w:t>Include here a list and description of key indicators that will be monitored.</w:t>
            </w:r>
          </w:p>
        </w:tc>
      </w:tr>
      <w:tr w:rsidR="000522A4" w:rsidRPr="00ED6522" w14:paraId="327B42E6" w14:textId="77777777" w:rsidTr="004A3728">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19A7E3DB" w14:textId="77777777" w:rsidR="000522A4" w:rsidRPr="00ED6522" w:rsidRDefault="000522A4" w:rsidP="0092035D">
            <w:pPr>
              <w:pStyle w:val="TextTablesmall"/>
              <w:pageBreakBefore/>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8DD07A6" w14:textId="77777777" w:rsidR="000522A4" w:rsidRPr="00ED6522" w:rsidRDefault="000522A4" w:rsidP="004A3728">
            <w:pPr>
              <w:pStyle w:val="HeadlineTable"/>
              <w:rPr>
                <w:lang w:val="en-GB"/>
              </w:rPr>
            </w:pPr>
            <w:r w:rsidRPr="00ED6522">
              <w:rPr>
                <w:lang w:val="en-GB"/>
              </w:rPr>
              <w:t>Key indicators used</w:t>
            </w:r>
          </w:p>
        </w:tc>
      </w:tr>
      <w:tr w:rsidR="000522A4" w:rsidRPr="000200DA" w14:paraId="6992F0D9" w14:textId="77777777" w:rsidTr="000522A4">
        <w:trPr>
          <w:trHeight w:val="60"/>
          <w:tblHeader/>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3DC231FE" w14:textId="77777777" w:rsidR="000522A4" w:rsidRPr="00ED6522" w:rsidRDefault="000522A4" w:rsidP="000522A4">
            <w:pPr>
              <w:pStyle w:val="HeadlineTable"/>
              <w:rPr>
                <w:lang w:val="en-GB"/>
              </w:rPr>
            </w:pPr>
            <w:r w:rsidRPr="00ED6522">
              <w:rPr>
                <w:lang w:val="en-GB"/>
              </w:rPr>
              <w:t>Name of</w:t>
            </w:r>
            <w:r w:rsidR="00095A57">
              <w:rPr>
                <w:lang w:val="en-GB"/>
              </w:rPr>
              <w:br/>
            </w:r>
            <w:r w:rsidRPr="00ED6522">
              <w:rPr>
                <w:lang w:val="en-GB"/>
              </w:rPr>
              <w:t>the indicator</w:t>
            </w:r>
          </w:p>
        </w:tc>
        <w:tc>
          <w:tcPr>
            <w:tcW w:w="185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E04BF34" w14:textId="77777777" w:rsidR="000522A4" w:rsidRPr="00ED6522" w:rsidRDefault="000522A4" w:rsidP="000522A4">
            <w:pPr>
              <w:pStyle w:val="HeadlineTable"/>
              <w:rPr>
                <w:lang w:val="en-GB"/>
              </w:rPr>
            </w:pPr>
            <w:r w:rsidRPr="00ED6522">
              <w:rPr>
                <w:lang w:val="en-GB"/>
              </w:rPr>
              <w:t>Unit</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728173D" w14:textId="77777777" w:rsidR="000522A4" w:rsidRPr="00ED6522" w:rsidRDefault="000522A4" w:rsidP="000522A4">
            <w:pPr>
              <w:pStyle w:val="HeadlineTable"/>
              <w:rPr>
                <w:lang w:val="en-GB"/>
              </w:rPr>
            </w:pPr>
            <w:r w:rsidRPr="00ED6522">
              <w:rPr>
                <w:lang w:val="en-GB"/>
              </w:rPr>
              <w:t>Indicator</w:t>
            </w:r>
            <w:r w:rsidRPr="00ED6522">
              <w:rPr>
                <w:lang w:val="en-GB"/>
              </w:rPr>
              <w:br/>
              <w:t>baseline value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81067D5" w14:textId="77777777" w:rsidR="000522A4" w:rsidRPr="00ED6522" w:rsidRDefault="000522A4" w:rsidP="000522A4">
            <w:pPr>
              <w:pStyle w:val="HeadlineTable"/>
              <w:rPr>
                <w:lang w:val="en-GB"/>
              </w:rPr>
            </w:pPr>
            <w:r w:rsidRPr="00ED6522">
              <w:rPr>
                <w:lang w:val="en-GB"/>
              </w:rPr>
              <w:t>Indicator target value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86C4D25" w14:textId="77777777" w:rsidR="000522A4" w:rsidRPr="00ED6522" w:rsidRDefault="000522A4" w:rsidP="000522A4">
            <w:pPr>
              <w:pStyle w:val="HeadlineTable"/>
              <w:rPr>
                <w:lang w:val="en-GB"/>
              </w:rPr>
            </w:pPr>
            <w:r w:rsidRPr="00ED6522">
              <w:rPr>
                <w:lang w:val="en-GB"/>
              </w:rPr>
              <w:t>Year baseline and target value relate to</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DD83419" w14:textId="77777777" w:rsidR="000522A4" w:rsidRPr="00ED6522" w:rsidRDefault="000522A4" w:rsidP="000522A4">
            <w:pPr>
              <w:pStyle w:val="HeadlineTable"/>
              <w:rPr>
                <w:lang w:val="en-GB"/>
              </w:rPr>
            </w:pPr>
            <w:r w:rsidRPr="00ED6522">
              <w:rPr>
                <w:lang w:val="en-GB"/>
              </w:rPr>
              <w:t xml:space="preserve">Indicator </w:t>
            </w:r>
            <w:r w:rsidRPr="00ED6522">
              <w:rPr>
                <w:lang w:val="en-GB"/>
              </w:rPr>
              <w:br/>
              <w:t>value in the last reporting year</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A536AA4" w14:textId="77777777" w:rsidR="000522A4" w:rsidRPr="00ED6522" w:rsidRDefault="000522A4" w:rsidP="000522A4">
            <w:pPr>
              <w:pStyle w:val="HeadlineTable"/>
              <w:rPr>
                <w:lang w:val="en-GB"/>
              </w:rPr>
            </w:pPr>
            <w:r w:rsidRPr="00ED6522">
              <w:rPr>
                <w:lang w:val="en-GB"/>
              </w:rPr>
              <w:t>Reporting year (20xx)</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5D2EDAF6" w14:textId="77777777" w:rsidR="000522A4" w:rsidRPr="00ED6522" w:rsidRDefault="000522A4" w:rsidP="000522A4">
            <w:pPr>
              <w:pStyle w:val="HeadlineTable"/>
              <w:rPr>
                <w:lang w:val="en-GB"/>
              </w:rPr>
            </w:pPr>
            <w:r w:rsidRPr="00ED6522">
              <w:rPr>
                <w:lang w:val="en-GB"/>
              </w:rPr>
              <w:t>Most relevant data sources for indicator value</w:t>
            </w:r>
          </w:p>
        </w:tc>
      </w:tr>
      <w:tr w:rsidR="000522A4" w:rsidRPr="00ED6522" w14:paraId="2F542652" w14:textId="77777777" w:rsidTr="008052B2">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52E9ABC" w14:textId="77777777" w:rsidR="000522A4" w:rsidRPr="00ED6522" w:rsidRDefault="000522A4" w:rsidP="008052B2">
            <w:pPr>
              <w:pStyle w:val="HeadlineTable"/>
              <w:rPr>
                <w:lang w:val="en-GB"/>
              </w:rPr>
            </w:pPr>
            <w:bookmarkStart w:id="154" w:name="_Hlk61443266"/>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27F2F956" w14:textId="77777777" w:rsidR="000522A4" w:rsidRPr="00ED6522" w:rsidRDefault="008052B2" w:rsidP="008052B2">
            <w:pPr>
              <w:pStyle w:val="HeadlineTable"/>
              <w:rPr>
                <w:lang w:val="en-GB"/>
              </w:rPr>
            </w:pPr>
            <w:r w:rsidRPr="00ED6522">
              <w:rPr>
                <w:lang w:val="en-GB"/>
              </w:rPr>
              <w:t>Progress indicators</w:t>
            </w:r>
          </w:p>
        </w:tc>
      </w:tr>
      <w:bookmarkEnd w:id="154"/>
      <w:tr w:rsidR="008052B2" w:rsidRPr="00ED6522" w14:paraId="2DD4BA2A" w14:textId="77777777" w:rsidTr="008052B2">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4ED59B" w14:textId="4DD67500" w:rsidR="00E3169A" w:rsidRPr="00ED6522" w:rsidRDefault="00E3169A" w:rsidP="00E3169A">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e.g.,</w:t>
            </w:r>
            <w:r w:rsidRPr="00ED6522">
              <w:rPr>
                <w:lang w:val="en-GB"/>
              </w:rPr>
              <w:br/>
              <w:t>Tax rebate requests</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656F87" w14:textId="35EF65D3"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Quantity of requests</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746E2D" w14:textId="2A076A6A"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8B38FE9" w14:textId="0965233D"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110,000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A4B622" w14:textId="4A4034AD"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8EC240B" w14:textId="34B02F6B"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62FB734" w14:textId="64B352D7"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940D73" w14:textId="0570A77F"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Treasury Office</w:t>
            </w:r>
            <w:r w:rsidRPr="00ED6522">
              <w:rPr>
                <w:lang w:val="en-GB"/>
              </w:rPr>
              <w:fldChar w:fldCharType="end"/>
            </w:r>
          </w:p>
        </w:tc>
      </w:tr>
      <w:tr w:rsidR="008052B2" w:rsidRPr="00ED6522" w14:paraId="3199FA0A" w14:textId="77777777" w:rsidTr="008052B2">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F69860" w14:textId="1D4A235A"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 xml:space="preserve">e.g., </w:t>
            </w:r>
            <w:r w:rsidRPr="00ED6522">
              <w:rPr>
                <w:lang w:val="en-GB"/>
              </w:rPr>
              <w:br/>
              <w:t>Total installed capacity of SSRE</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4080C8" w14:textId="1D452CF0"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992D55" w14:textId="51CFB1D1" w:rsidR="00E3169A"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5,000 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6CE3F5" w14:textId="56AB492E"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60,000 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71EBD1" w14:textId="266F1A54"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70AB83" w14:textId="601F9EBD"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375 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707A5C" w14:textId="52113519"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12F6FC" w14:textId="5AE0BB2E" w:rsidR="008052B2" w:rsidRPr="00ED6522" w:rsidRDefault="00E3169A" w:rsidP="008052B2">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Treasury Office</w:t>
            </w:r>
            <w:r w:rsidRPr="00ED6522">
              <w:rPr>
                <w:lang w:val="en-GB"/>
              </w:rPr>
              <w:fldChar w:fldCharType="end"/>
            </w:r>
          </w:p>
        </w:tc>
      </w:tr>
      <w:tr w:rsidR="001B44CE" w:rsidRPr="000200DA" w14:paraId="35CFD8F6" w14:textId="77777777" w:rsidTr="004A3728">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B1A18F6" w14:textId="77777777" w:rsidR="001B44CE" w:rsidRPr="00ED6522" w:rsidRDefault="001B44CE" w:rsidP="004A3728">
            <w:pPr>
              <w:pStyle w:val="Headline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33C9293" w14:textId="77777777" w:rsidR="001B44CE" w:rsidRPr="00ED6522" w:rsidRDefault="001B44CE" w:rsidP="004A3728">
            <w:pPr>
              <w:pStyle w:val="HeadlineTable"/>
              <w:rPr>
                <w:lang w:val="en-GB"/>
              </w:rPr>
            </w:pPr>
            <w:r w:rsidRPr="00ED6522">
              <w:rPr>
                <w:lang w:val="en-GB"/>
              </w:rPr>
              <w:t>Indicators related to GHG impacts</w:t>
            </w:r>
          </w:p>
        </w:tc>
      </w:tr>
      <w:tr w:rsidR="001B44CE" w:rsidRPr="00ED6522" w14:paraId="72E008F6" w14:textId="77777777" w:rsidTr="004A3728">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1C31AC1" w14:textId="7E7528DB" w:rsidR="001B44CE" w:rsidRPr="00ED6522" w:rsidRDefault="005E3254"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 xml:space="preserve">e.g., </w:t>
            </w:r>
            <w:r w:rsidRPr="00ED6522">
              <w:rPr>
                <w:lang w:val="en-GB"/>
              </w:rPr>
              <w:br/>
              <w:t>Annual emission reduction</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E6193C" w14:textId="04E4F763"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tCO</w:t>
            </w:r>
            <w:r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A62D256" w14:textId="13C69078"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005E3254" w:rsidRPr="00ED6522">
              <w:rPr>
                <w:lang w:val="en-GB"/>
              </w:rPr>
              <w:t>8,760 tCO</w:t>
            </w:r>
            <w:r w:rsidR="005E3254"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2C1F49" w14:textId="01A73170"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005E3254" w:rsidRPr="00ED6522">
              <w:rPr>
                <w:lang w:val="en-GB"/>
              </w:rPr>
              <w:t>100,000 tCO</w:t>
            </w:r>
            <w:r w:rsidR="005E3254"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B8F8AF" w14:textId="4A5CB9F1"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A28F7C9" w14:textId="705ADC0A"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005E3254" w:rsidRPr="00ED6522">
              <w:rPr>
                <w:lang w:val="en-GB"/>
              </w:rPr>
              <w:t>657 tCO</w:t>
            </w:r>
            <w:r w:rsidR="005E3254"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B6CC49" w14:textId="4700EC9D"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C7E66F" w14:textId="35A48A00"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Ministry of Energy</w:t>
            </w:r>
            <w:r w:rsidRPr="00ED6522">
              <w:rPr>
                <w:lang w:val="en-GB"/>
              </w:rPr>
              <w:fldChar w:fldCharType="end"/>
            </w:r>
          </w:p>
        </w:tc>
      </w:tr>
      <w:tr w:rsidR="001B44CE" w:rsidRPr="000200DA" w14:paraId="1E09533D" w14:textId="77777777" w:rsidTr="004A3728">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7C4C100" w14:textId="0DF1BCBB" w:rsidR="005E3254" w:rsidRPr="00ED6522" w:rsidRDefault="005E3254" w:rsidP="005E3254">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 xml:space="preserve">e.g., </w:t>
            </w:r>
            <w:r w:rsidRPr="00ED6522">
              <w:rPr>
                <w:lang w:val="en-GB"/>
              </w:rPr>
              <w:br/>
              <w:t>Yearly average PM2.5 concentration in City X</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22CEBBF" w14:textId="11E419F0"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005E3254" w:rsidRPr="00ED6522">
              <w:rPr>
                <w:lang w:val="en-GB"/>
              </w:rPr>
              <w:t>μg/m</w:t>
            </w:r>
            <w:r w:rsidR="005E3254" w:rsidRPr="00ED6522">
              <w:rPr>
                <w:vertAlign w:val="superscript"/>
                <w:lang w:val="en-GB"/>
              </w:rPr>
              <w:t>3</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5CFAEB" w14:textId="46DB662C" w:rsidR="001B44CE" w:rsidRPr="00ED6522" w:rsidRDefault="005E3254"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50</w:t>
            </w: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μg</w:t>
            </w:r>
            <w:r>
              <w:rPr>
                <w:lang w:val="en-GB"/>
              </w:rPr>
              <w:t>50</w:t>
            </w:r>
            <w:r w:rsidRPr="00ED6522">
              <w:rPr>
                <w:lang w:val="en-GB"/>
              </w:rPr>
              <w:t>/m</w:t>
            </w:r>
            <w:r w:rsidRPr="00ED6522">
              <w:rPr>
                <w:vertAlign w:val="superscript"/>
                <w:lang w:val="en-GB"/>
              </w:rPr>
              <w:t>3</w:t>
            </w:r>
            <w:r w:rsidRPr="00ED6522">
              <w:rPr>
                <w:lang w:val="en-GB"/>
              </w:rPr>
              <w:fldChar w:fldCharType="end"/>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12DF04" w14:textId="21E137B1"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005E3254" w:rsidRPr="00ED6522">
              <w:rPr>
                <w:lang w:val="en-GB"/>
              </w:rPr>
              <w:t>30 μg/m</w:t>
            </w:r>
            <w:r w:rsidR="005E3254" w:rsidRPr="00ED6522">
              <w:rPr>
                <w:vertAlign w:val="superscript"/>
                <w:lang w:val="en-GB"/>
              </w:rPr>
              <w:t>3</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026788" w14:textId="1CE6A18A"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4AA665" w14:textId="040BEA98"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005E3254" w:rsidRPr="00ED6522">
              <w:rPr>
                <w:lang w:val="en-GB"/>
              </w:rPr>
              <w:t>52 μg/m</w:t>
            </w:r>
            <w:r w:rsidR="005E3254" w:rsidRPr="00ED6522">
              <w:rPr>
                <w:vertAlign w:val="superscript"/>
                <w:lang w:val="en-GB"/>
              </w:rPr>
              <w:t>3</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DE504D" w14:textId="5F0515C5"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1BB6B1F" w14:textId="58336F0E" w:rsidR="001B44CE" w:rsidRPr="00ED6522" w:rsidRDefault="00E3169A" w:rsidP="001B44CE">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Municipal Environmental Authority of City X</w:t>
            </w:r>
            <w:r w:rsidRPr="00ED6522">
              <w:rPr>
                <w:lang w:val="en-GB"/>
              </w:rPr>
              <w:fldChar w:fldCharType="end"/>
            </w:r>
          </w:p>
        </w:tc>
      </w:tr>
    </w:tbl>
    <w:p w14:paraId="66CB0FDE" w14:textId="77777777" w:rsidR="009524F8" w:rsidRPr="00ED6522" w:rsidRDefault="009524F8" w:rsidP="00626980">
      <w:pPr>
        <w:rPr>
          <w:lang w:val="en-GB"/>
        </w:rPr>
      </w:pPr>
    </w:p>
    <w:p w14:paraId="172CA725" w14:textId="77777777" w:rsidR="003C3624" w:rsidRPr="00ED6522" w:rsidRDefault="003C3624" w:rsidP="00626980">
      <w:pPr>
        <w:rPr>
          <w:lang w:val="en-GB"/>
        </w:rPr>
      </w:pPr>
    </w:p>
    <w:p w14:paraId="2714F4B5" w14:textId="77777777" w:rsidR="0092035D" w:rsidRPr="00ED6522" w:rsidRDefault="0092035D" w:rsidP="00626980">
      <w:pPr>
        <w:rPr>
          <w:lang w:val="en-GB"/>
        </w:rPr>
      </w:pPr>
    </w:p>
    <w:p w14:paraId="69FC9B6B" w14:textId="77777777" w:rsidR="0092035D" w:rsidRPr="00ED6522" w:rsidRDefault="0092035D" w:rsidP="00626980">
      <w:pPr>
        <w:rPr>
          <w:lang w:val="en-GB"/>
        </w:rPr>
      </w:pPr>
    </w:p>
    <w:p w14:paraId="1AE345A5" w14:textId="731ACD17" w:rsidR="00626980" w:rsidRDefault="008F30E1" w:rsidP="00286416">
      <w:pPr>
        <w:pStyle w:val="Beschriftung"/>
        <w:keepNext/>
        <w:keepLines/>
        <w:rPr>
          <w:lang w:val="en-GB"/>
        </w:rPr>
      </w:pPr>
      <w:bookmarkStart w:id="155" w:name="_Ref90026964"/>
      <w:bookmarkStart w:id="156" w:name="_Toc90029760"/>
      <w:r w:rsidRPr="00ED6522">
        <w:rPr>
          <w:lang w:val="en-GB"/>
        </w:rPr>
        <w:lastRenderedPageBreak/>
        <w:t xml:space="preserve">Table </w:t>
      </w:r>
      <w:r w:rsidRPr="00ED6522">
        <w:rPr>
          <w:lang w:val="en-GB"/>
        </w:rPr>
        <w:fldChar w:fldCharType="begin"/>
      </w:r>
      <w:r w:rsidRPr="00ED6522">
        <w:rPr>
          <w:lang w:val="en-GB"/>
        </w:rPr>
        <w:instrText xml:space="preserve"> SEQ Table \* ARABIC </w:instrText>
      </w:r>
      <w:r w:rsidRPr="00ED6522">
        <w:rPr>
          <w:lang w:val="en-GB"/>
        </w:rPr>
        <w:fldChar w:fldCharType="separate"/>
      </w:r>
      <w:r w:rsidR="00BC4C90">
        <w:rPr>
          <w:noProof/>
          <w:lang w:val="en-GB"/>
        </w:rPr>
        <w:t>16</w:t>
      </w:r>
      <w:r w:rsidRPr="00ED6522">
        <w:rPr>
          <w:lang w:val="en-GB"/>
        </w:rPr>
        <w:fldChar w:fldCharType="end"/>
      </w:r>
      <w:r w:rsidRPr="00ED6522">
        <w:rPr>
          <w:lang w:val="en-GB"/>
        </w:rPr>
        <w:t>: Mitigation action 2</w:t>
      </w:r>
      <w:bookmarkEnd w:id="155"/>
      <w:bookmarkEnd w:id="156"/>
    </w:p>
    <w:p w14:paraId="663ADB39" w14:textId="3D6194B0" w:rsidR="005E3254" w:rsidRPr="005E3254" w:rsidRDefault="005E3254" w:rsidP="005E3254">
      <w:pPr>
        <w:rPr>
          <w:lang w:val="en-GB"/>
        </w:rPr>
      </w:pPr>
      <w:r>
        <w:rPr>
          <w:lang w:val="en-GB"/>
        </w:rPr>
        <w:t>(This table is a copy of Table 15 above. It is recommended to use a separate table for every mitigation action. Copy and paste Table 15 as many times as needed for your specific amount of mitigation actions.)</w:t>
      </w:r>
    </w:p>
    <w:tbl>
      <w:tblPr>
        <w:tblStyle w:val="Tabellenraster"/>
        <w:tblW w:w="14572" w:type="dxa"/>
        <w:tblInd w:w="108" w:type="dxa"/>
        <w:tblLayout w:type="fixed"/>
        <w:tblLook w:val="04A0" w:firstRow="1" w:lastRow="0" w:firstColumn="1" w:lastColumn="0" w:noHBand="0" w:noVBand="1"/>
      </w:tblPr>
      <w:tblGrid>
        <w:gridCol w:w="1560"/>
        <w:gridCol w:w="1858"/>
        <w:gridCol w:w="1859"/>
        <w:gridCol w:w="1859"/>
        <w:gridCol w:w="1859"/>
        <w:gridCol w:w="1859"/>
        <w:gridCol w:w="1859"/>
        <w:gridCol w:w="1859"/>
      </w:tblGrid>
      <w:tr w:rsidR="005E3254" w:rsidRPr="00ED6522" w14:paraId="683E514C" w14:textId="77777777" w:rsidTr="00EA7047">
        <w:trPr>
          <w:trHeight w:val="60"/>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4E13821E" w14:textId="77777777" w:rsidR="005E3254" w:rsidRPr="00ED6522" w:rsidRDefault="005E3254" w:rsidP="00EA7047">
            <w:pPr>
              <w:pStyle w:val="HeadlineTable"/>
              <w:rPr>
                <w:lang w:val="en-GB"/>
              </w:rPr>
            </w:pPr>
            <w:r w:rsidRPr="00ED6522">
              <w:rPr>
                <w:lang w:val="en-GB"/>
              </w:rPr>
              <w:t>Name of the</w:t>
            </w:r>
            <w:r w:rsidRPr="00ED6522">
              <w:rPr>
                <w:lang w:val="en-GB"/>
              </w:rPr>
              <w:br/>
              <w:t>mitigation action</w:t>
            </w:r>
          </w:p>
        </w:tc>
        <w:tc>
          <w:tcPr>
            <w:tcW w:w="185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D739F06" w14:textId="77777777" w:rsidR="005E3254" w:rsidRPr="00ED6522" w:rsidRDefault="005E3254" w:rsidP="00EA7047">
            <w:pPr>
              <w:pStyle w:val="HeadlineTable"/>
              <w:rPr>
                <w:lang w:val="en-GB"/>
              </w:rPr>
            </w:pPr>
            <w:r w:rsidRPr="00ED6522">
              <w:rPr>
                <w:lang w:val="en-GB"/>
              </w:rPr>
              <w:t>Status</w:t>
            </w:r>
            <w:r w:rsidRPr="00ED6522">
              <w:rPr>
                <w:lang w:val="en-GB"/>
              </w:rPr>
              <w:br/>
              <w:t>[idea, planning phase, under implementation]</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7A89920" w14:textId="77777777" w:rsidR="005E3254" w:rsidRPr="00ED6522" w:rsidRDefault="005E3254" w:rsidP="00EA7047">
            <w:pPr>
              <w:pStyle w:val="HeadlineTable"/>
              <w:rPr>
                <w:lang w:val="en-GB"/>
              </w:rPr>
            </w:pPr>
            <w:r w:rsidRPr="00ED6522">
              <w:rPr>
                <w:lang w:val="en-GB"/>
              </w:rPr>
              <w:t>Implementing institution</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A072256" w14:textId="77777777" w:rsidR="005E3254" w:rsidRPr="00ED6522" w:rsidRDefault="005E3254" w:rsidP="00EA7047">
            <w:pPr>
              <w:pStyle w:val="HeadlineTable"/>
              <w:rPr>
                <w:lang w:val="en-GB"/>
              </w:rPr>
            </w:pPr>
            <w:r w:rsidRPr="00ED6522">
              <w:rPr>
                <w:lang w:val="en-GB"/>
              </w:rPr>
              <w:t>Duration</w:t>
            </w:r>
            <w:r w:rsidRPr="00ED6522">
              <w:rPr>
                <w:lang w:val="en-GB"/>
              </w:rPr>
              <w:br/>
              <w:t>(20XX-20YY)</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EBD228B" w14:textId="77777777" w:rsidR="005E3254" w:rsidRPr="00ED6522" w:rsidRDefault="005E3254" w:rsidP="00EA7047">
            <w:pPr>
              <w:pStyle w:val="HeadlineTable"/>
              <w:rPr>
                <w:lang w:val="en-GB"/>
              </w:rPr>
            </w:pPr>
            <w:r w:rsidRPr="00ED6522">
              <w:rPr>
                <w:lang w:val="en-GB"/>
              </w:rPr>
              <w:t>Sector</w:t>
            </w:r>
            <w:r w:rsidRPr="00ED6522">
              <w:rPr>
                <w:vertAlign w:val="superscript"/>
                <w:lang w:val="en-GB"/>
              </w:rPr>
              <w:t>1</w:t>
            </w:r>
            <w:r w:rsidRPr="00ED6522">
              <w:rPr>
                <w:lang w:val="en-GB"/>
              </w:rPr>
              <w:t xml:space="preserve"> and subsector </w:t>
            </w:r>
            <w:r w:rsidRPr="00ED6522">
              <w:rPr>
                <w:lang w:val="en-GB"/>
              </w:rPr>
              <w:br/>
              <w:t>(if applicable)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8E31E84" w14:textId="77777777" w:rsidR="005E3254" w:rsidRPr="00ED6522" w:rsidRDefault="005E3254" w:rsidP="00EA7047">
            <w:pPr>
              <w:pStyle w:val="HeadlineTable"/>
              <w:rPr>
                <w:lang w:val="en-GB"/>
              </w:rPr>
            </w:pPr>
            <w:r w:rsidRPr="00ED6522">
              <w:rPr>
                <w:lang w:val="en-GB"/>
              </w:rPr>
              <w:t>Scope</w:t>
            </w:r>
            <w:r w:rsidRPr="00ED6522">
              <w:rPr>
                <w:lang w:val="en-GB"/>
              </w:rPr>
              <w:br/>
              <w:t>[e.g., national,</w:t>
            </w:r>
            <w:r w:rsidRPr="00ED6522">
              <w:rPr>
                <w:lang w:val="en-GB"/>
              </w:rPr>
              <w:br/>
              <w:t xml:space="preserve">regional, </w:t>
            </w:r>
            <w:r w:rsidRPr="00ED6522">
              <w:rPr>
                <w:lang w:val="en-GB"/>
              </w:rPr>
              <w:br/>
              <w:t>city-wide]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C1676A2" w14:textId="77777777" w:rsidR="005E3254" w:rsidRPr="00ED6522" w:rsidRDefault="005E3254" w:rsidP="00EA7047">
            <w:pPr>
              <w:pStyle w:val="HeadlineTable"/>
              <w:rPr>
                <w:lang w:val="en-GB"/>
              </w:rPr>
            </w:pPr>
            <w:r w:rsidRPr="00ED6522">
              <w:rPr>
                <w:lang w:val="en-GB"/>
              </w:rPr>
              <w:t xml:space="preserve">Quantitative targets (both GHG-related </w:t>
            </w:r>
            <w:r w:rsidRPr="00ED6522">
              <w:rPr>
                <w:lang w:val="en-GB"/>
              </w:rPr>
              <w:br/>
              <w:t>and non-GHG impacts, as applicable)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4D20608" w14:textId="77777777" w:rsidR="005E3254" w:rsidRPr="00ED6522" w:rsidRDefault="005E3254" w:rsidP="00EA7047">
            <w:pPr>
              <w:pStyle w:val="HeadlineTable"/>
              <w:rPr>
                <w:lang w:val="en-GB"/>
              </w:rPr>
            </w:pPr>
            <w:r w:rsidRPr="00ED6522">
              <w:rPr>
                <w:lang w:val="en-GB"/>
              </w:rPr>
              <w:t>GHGs covered</w:t>
            </w:r>
          </w:p>
        </w:tc>
      </w:tr>
      <w:tr w:rsidR="005E3254" w:rsidRPr="00ED6522" w14:paraId="31B45707" w14:textId="77777777" w:rsidTr="00EA7047">
        <w:trPr>
          <w:trHeight w:val="60"/>
        </w:trPr>
        <w:tc>
          <w:tcPr>
            <w:tcW w:w="156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9C1BC22"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noProof/>
                <w:lang w:val="en-GB"/>
              </w:rPr>
              <w:t xml:space="preserve">e.g. </w:t>
            </w:r>
            <w:r w:rsidRPr="00ED6522">
              <w:rPr>
                <w:lang w:val="en-GB"/>
              </w:rPr>
              <w:t xml:space="preserve">Expansion of </w:t>
            </w:r>
            <w:r w:rsidRPr="00ED6522">
              <w:rPr>
                <w:lang w:val="en-GB"/>
              </w:rPr>
              <w:br/>
              <w:t>self-supply renewable energy systems (SSRE)</w:t>
            </w:r>
            <w:r w:rsidRPr="00ED6522">
              <w:rPr>
                <w:lang w:val="en-GB"/>
              </w:rPr>
              <w:fldChar w:fldCharType="end"/>
            </w:r>
            <w:r w:rsidRPr="00ED6522">
              <w:rPr>
                <w:lang w:val="en-GB"/>
              </w:rPr>
              <w:t xml:space="preserve"> </w:t>
            </w:r>
          </w:p>
        </w:tc>
        <w:tc>
          <w:tcPr>
            <w:tcW w:w="1858"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85B30ED"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Under implementation</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D70E65D"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Ministry of Energy</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F4257B3"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2014-2020</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F2B46AB"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Energy supply, renewable energy</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A42E363"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National</w:t>
            </w:r>
            <w:r w:rsidRPr="00ED6522">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31A41ED" w14:textId="77777777" w:rsidR="005E3254" w:rsidRPr="00E3169A" w:rsidRDefault="005E3254" w:rsidP="00EA7047">
            <w:pPr>
              <w:pStyle w:val="TextTable"/>
              <w:rPr>
                <w:lang w:val="en-GB"/>
              </w:rPr>
            </w:pPr>
            <w:r w:rsidRPr="00E3169A">
              <w:rPr>
                <w:lang w:val="en-GB"/>
              </w:rPr>
              <w:fldChar w:fldCharType="begin">
                <w:ffData>
                  <w:name w:val=""/>
                  <w:enabled/>
                  <w:calcOnExit w:val="0"/>
                  <w:textInput>
                    <w:default w:val="e.g. “All sectors of the economy”, “Energy”, “Waste and IPPU”, etc."/>
                  </w:textInput>
                </w:ffData>
              </w:fldChar>
            </w:r>
            <w:r w:rsidRPr="00E3169A">
              <w:rPr>
                <w:lang w:val="en-GB"/>
              </w:rPr>
              <w:instrText xml:space="preserve"> FORMTEXT </w:instrText>
            </w:r>
            <w:r w:rsidRPr="00E3169A">
              <w:rPr>
                <w:lang w:val="en-GB"/>
              </w:rPr>
            </w:r>
            <w:r w:rsidRPr="00E3169A">
              <w:rPr>
                <w:lang w:val="en-GB"/>
              </w:rPr>
              <w:fldChar w:fldCharType="separate"/>
            </w:r>
            <w:r w:rsidRPr="00E3169A">
              <w:rPr>
                <w:lang w:val="en-GB"/>
              </w:rPr>
              <w:t>Reduction of xxx tCO</w:t>
            </w:r>
            <w:r w:rsidRPr="00E3169A">
              <w:rPr>
                <w:vertAlign w:val="subscript"/>
                <w:lang w:val="en-GB"/>
              </w:rPr>
              <w:t>2</w:t>
            </w:r>
            <w:r w:rsidRPr="00E3169A">
              <w:rPr>
                <w:lang w:val="en-GB"/>
              </w:rPr>
              <w:t xml:space="preserve"> per year</w:t>
            </w:r>
          </w:p>
          <w:p w14:paraId="31600FB1" w14:textId="77777777" w:rsidR="005E3254" w:rsidRPr="00ED6522" w:rsidRDefault="005E3254" w:rsidP="00EA7047">
            <w:pPr>
              <w:pStyle w:val="TextTable"/>
              <w:rPr>
                <w:lang w:val="en-GB"/>
              </w:rPr>
            </w:pPr>
            <w:r w:rsidRPr="00E3169A">
              <w:rPr>
                <w:lang w:val="en-GB"/>
              </w:rPr>
              <w:t>Reduction of PM2.5 concentrations by XX μg/m</w:t>
            </w:r>
            <w:r w:rsidRPr="00E3169A">
              <w:rPr>
                <w:vertAlign w:val="superscript"/>
                <w:lang w:val="en-GB"/>
              </w:rPr>
              <w:t>3</w:t>
            </w:r>
            <w:r w:rsidRPr="00E3169A">
              <w:rPr>
                <w:lang w:val="en-GB"/>
              </w:rPr>
              <w:t xml:space="preserve"> </w:t>
            </w:r>
            <w:r w:rsidRPr="00E3169A">
              <w:rPr>
                <w:lang w:val="en-GB"/>
              </w:rPr>
              <w:br/>
              <w:t>in City X, City Y and City Z</w:t>
            </w:r>
            <w:r w:rsidRPr="00E3169A">
              <w:rPr>
                <w:lang w:val="en-GB"/>
              </w:rPr>
              <w:fldChar w:fldCharType="end"/>
            </w:r>
          </w:p>
        </w:tc>
        <w:tc>
          <w:tcPr>
            <w:tcW w:w="18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D46D709"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CO</w:t>
            </w:r>
            <w:r w:rsidRPr="00ED6522">
              <w:rPr>
                <w:vertAlign w:val="subscript"/>
                <w:lang w:val="en-GB"/>
              </w:rPr>
              <w:t>2</w:t>
            </w:r>
            <w:r w:rsidRPr="00ED6522">
              <w:rPr>
                <w:lang w:val="en-GB"/>
              </w:rPr>
              <w:fldChar w:fldCharType="end"/>
            </w:r>
          </w:p>
        </w:tc>
      </w:tr>
      <w:tr w:rsidR="005E3254" w:rsidRPr="000200DA" w14:paraId="6545EA46"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E7B6A74" w14:textId="77777777" w:rsidR="005E3254" w:rsidRPr="00ED6522" w:rsidRDefault="005E3254" w:rsidP="00EA7047">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FAFC5DA" w14:textId="77777777" w:rsidR="005E3254" w:rsidRPr="00ED6522" w:rsidRDefault="005E3254" w:rsidP="00EA7047">
            <w:pPr>
              <w:pStyle w:val="HeadlineTable"/>
              <w:rPr>
                <w:lang w:val="en-GB"/>
              </w:rPr>
            </w:pPr>
            <w:r w:rsidRPr="00ED6522">
              <w:rPr>
                <w:lang w:val="en-GB"/>
              </w:rPr>
              <w:t>Objective of the mitigation action</w:t>
            </w:r>
          </w:p>
        </w:tc>
      </w:tr>
      <w:tr w:rsidR="005E3254" w:rsidRPr="000200DA" w14:paraId="001E9B8E"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6397478" w14:textId="77777777" w:rsidR="005E3254" w:rsidRPr="00ED6522" w:rsidRDefault="005E3254" w:rsidP="00EA7047">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35EECB" w14:textId="77777777" w:rsidR="005E3254" w:rsidRPr="00ED6522" w:rsidRDefault="005E3254" w:rsidP="00EA7047">
            <w:pPr>
              <w:pStyle w:val="Bullets"/>
              <w:rPr>
                <w:lang w:val="en-GB"/>
              </w:rPr>
            </w:pPr>
            <w:r w:rsidRPr="00ED6522">
              <w:rPr>
                <w:lang w:val="en-GB"/>
              </w:rPr>
              <w:t xml:space="preserve">Describe here the objectives of the action, including scope and goals. </w:t>
            </w:r>
          </w:p>
          <w:p w14:paraId="2116BB5D" w14:textId="77777777" w:rsidR="005E3254" w:rsidRPr="00ED6522" w:rsidRDefault="005E3254" w:rsidP="00EA7047">
            <w:pPr>
              <w:pStyle w:val="Bullets"/>
              <w:rPr>
                <w:lang w:val="en-GB"/>
              </w:rPr>
            </w:pPr>
            <w:r w:rsidRPr="00ED6522">
              <w:rPr>
                <w:lang w:val="en-GB"/>
              </w:rPr>
              <w:t>e.g., “The objective of the mitigation action is to reduce emissions from fossil fuel fired power plants by fostering self-supply renewable energy projects and to contribute to the long-term development of the renewable energy industry”</w:t>
            </w:r>
          </w:p>
        </w:tc>
      </w:tr>
      <w:tr w:rsidR="005E3254" w:rsidRPr="000200DA" w14:paraId="033A5671"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14255FA" w14:textId="77777777" w:rsidR="005E3254" w:rsidRPr="00ED6522" w:rsidRDefault="005E3254" w:rsidP="00EA7047">
            <w:pPr>
              <w:pStyle w:val="HeadlineTable"/>
              <w:pageBreakBefor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8E924EC" w14:textId="77777777" w:rsidR="005E3254" w:rsidRPr="00ED6522" w:rsidRDefault="005E3254" w:rsidP="00EA7047">
            <w:pPr>
              <w:pStyle w:val="HeadlineTable"/>
              <w:rPr>
                <w:lang w:val="en-GB"/>
              </w:rPr>
            </w:pPr>
            <w:r w:rsidRPr="00ED6522">
              <w:rPr>
                <w:lang w:val="en-GB"/>
              </w:rPr>
              <w:t>Brief description and activities planned under the mitigation action</w:t>
            </w:r>
          </w:p>
        </w:tc>
      </w:tr>
      <w:tr w:rsidR="005E3254" w:rsidRPr="000200DA" w14:paraId="6CF1ACD5"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012E552" w14:textId="77777777" w:rsidR="005E3254" w:rsidRPr="00ED6522" w:rsidRDefault="005E3254" w:rsidP="00EA7047">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F46471" w14:textId="77777777" w:rsidR="005E3254" w:rsidRPr="00ED6522" w:rsidRDefault="005E3254" w:rsidP="00EA7047">
            <w:pPr>
              <w:pStyle w:val="Bullets"/>
              <w:rPr>
                <w:lang w:val="en-GB"/>
              </w:rPr>
            </w:pPr>
            <w:r w:rsidRPr="00ED6522">
              <w:rPr>
                <w:lang w:val="en-GB"/>
              </w:rPr>
              <w:t>Describe here the actions and steps taken to achieve the objectives. e.g., “The mitigation action will achieve the objectives through a comprehensive programme of measures to remove barriers and incentivize SSRE investments with three components: a financial component, a technical support component and an outreach component.</w:t>
            </w:r>
          </w:p>
          <w:p w14:paraId="7DBE11F2" w14:textId="77777777" w:rsidR="005E3254" w:rsidRPr="00ED6522" w:rsidRDefault="005E3254" w:rsidP="00EA7047">
            <w:pPr>
              <w:pStyle w:val="Bullets"/>
              <w:rPr>
                <w:lang w:val="en-GB"/>
              </w:rPr>
            </w:pPr>
            <w:r w:rsidRPr="00ED6522">
              <w:rPr>
                <w:lang w:val="en-GB"/>
              </w:rPr>
              <w:t>Financial component: a tax rebate is being developed by the Treasury Office for SSRE investments</w:t>
            </w:r>
          </w:p>
          <w:p w14:paraId="7FC37B61" w14:textId="19154F8D" w:rsidR="005E3254" w:rsidRPr="00ED6522" w:rsidRDefault="005E3254" w:rsidP="00EA7047">
            <w:pPr>
              <w:pStyle w:val="Bullets"/>
              <w:rPr>
                <w:lang w:val="en-GB"/>
              </w:rPr>
            </w:pPr>
            <w:r w:rsidRPr="00ED6522">
              <w:rPr>
                <w:lang w:val="en-GB"/>
              </w:rPr>
              <w:t xml:space="preserve">Technical support component: The Ministry of Energy is coordinating with the Climate Technology Centre &amp; Network (CTCN) to incorporate new courses on technical training on SSRE installation, </w:t>
            </w:r>
            <w:r w:rsidR="005D1A11" w:rsidRPr="00ED6522">
              <w:rPr>
                <w:lang w:val="en-GB"/>
              </w:rPr>
              <w:t>operation,</w:t>
            </w:r>
            <w:r w:rsidRPr="00ED6522">
              <w:rPr>
                <w:lang w:val="en-GB"/>
              </w:rPr>
              <w:t xml:space="preserve"> and maintenance at accredited vocational schools in the country.</w:t>
            </w:r>
          </w:p>
          <w:p w14:paraId="09612BDB" w14:textId="77777777" w:rsidR="005E3254" w:rsidRPr="00ED6522" w:rsidRDefault="005E3254" w:rsidP="00EA7047">
            <w:pPr>
              <w:pStyle w:val="Bullets"/>
              <w:rPr>
                <w:lang w:val="en-GB"/>
              </w:rPr>
            </w:pPr>
            <w:r w:rsidRPr="00ED6522">
              <w:rPr>
                <w:lang w:val="en-GB"/>
              </w:rPr>
              <w:t>Outreach component: The Ministry of Energy has developed an information campaign in cooperation with the largest utility companies in the country to promote SSRE in mailings with electricity bills.”</w:t>
            </w:r>
          </w:p>
          <w:p w14:paraId="6FDC2E86" w14:textId="77777777" w:rsidR="005E3254" w:rsidRPr="00ED6522" w:rsidRDefault="005E3254" w:rsidP="00EA7047">
            <w:pPr>
              <w:pStyle w:val="TextTable"/>
              <w:rPr>
                <w:lang w:val="en-GB"/>
              </w:rPr>
            </w:pPr>
            <w:r w:rsidRPr="00ED6522">
              <w:rPr>
                <w:lang w:val="en-GB"/>
              </w:rPr>
              <w:t>Note: Also, indicate here if the mitigation action is part of any international market mechanisms, if applicable.</w:t>
            </w:r>
          </w:p>
        </w:tc>
      </w:tr>
      <w:tr w:rsidR="005E3254" w:rsidRPr="000200DA" w14:paraId="5FB2D45B"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E8065C9" w14:textId="77777777" w:rsidR="005E3254" w:rsidRPr="00ED6522" w:rsidRDefault="005E3254" w:rsidP="00EA7047">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ECD93FA" w14:textId="77777777" w:rsidR="005E3254" w:rsidRPr="00ED6522" w:rsidRDefault="005E3254" w:rsidP="00EA7047">
            <w:pPr>
              <w:pStyle w:val="HeadlineTable"/>
              <w:rPr>
                <w:lang w:val="en-GB"/>
              </w:rPr>
            </w:pPr>
            <w:r w:rsidRPr="00ED6522">
              <w:rPr>
                <w:lang w:val="en-GB"/>
              </w:rPr>
              <w:t>Estimated outcomes and estimated emission reductions</w:t>
            </w:r>
          </w:p>
        </w:tc>
      </w:tr>
      <w:tr w:rsidR="005E3254" w:rsidRPr="000200DA" w14:paraId="6C2AAB57"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A898EAF" w14:textId="77777777" w:rsidR="005E3254" w:rsidRPr="00ED6522" w:rsidRDefault="005E3254" w:rsidP="00EA7047">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33B16E" w14:textId="77777777" w:rsidR="005E3254" w:rsidRPr="00ED6522" w:rsidRDefault="005E3254" w:rsidP="00EA7047">
            <w:pPr>
              <w:pStyle w:val="Bullets"/>
              <w:rPr>
                <w:lang w:val="en-GB"/>
              </w:rPr>
            </w:pPr>
            <w:r w:rsidRPr="00ED6522">
              <w:rPr>
                <w:lang w:val="en-GB"/>
              </w:rPr>
              <w:t>Describe here the estimated GHG-related and non-GHG impacts of the action, both qualitative and quantitative.</w:t>
            </w:r>
          </w:p>
        </w:tc>
      </w:tr>
      <w:tr w:rsidR="005E3254" w:rsidRPr="00ED6522" w14:paraId="052548B9"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BFC1567" w14:textId="77777777" w:rsidR="005E3254" w:rsidRPr="00ED6522" w:rsidRDefault="005E3254" w:rsidP="00EA7047">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50CDE05E" w14:textId="77777777" w:rsidR="005E3254" w:rsidRPr="00ED6522" w:rsidRDefault="005E3254" w:rsidP="00EA7047">
            <w:pPr>
              <w:pStyle w:val="HeadlineTable"/>
              <w:rPr>
                <w:lang w:val="en-GB"/>
              </w:rPr>
            </w:pPr>
            <w:r w:rsidRPr="00ED6522">
              <w:rPr>
                <w:lang w:val="en-GB"/>
              </w:rPr>
              <w:t>Methodologies and assumptions</w:t>
            </w:r>
          </w:p>
        </w:tc>
      </w:tr>
      <w:tr w:rsidR="005E3254" w:rsidRPr="000200DA" w14:paraId="20020FE1"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2639B21" w14:textId="77777777" w:rsidR="005E3254" w:rsidRPr="00ED6522" w:rsidRDefault="005E3254" w:rsidP="00EA7047">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430420" w14:textId="77777777" w:rsidR="005E3254" w:rsidRPr="00ED6522" w:rsidRDefault="005E3254" w:rsidP="00EA7047">
            <w:pPr>
              <w:pStyle w:val="Bullets"/>
              <w:rPr>
                <w:lang w:val="en-GB"/>
              </w:rPr>
            </w:pPr>
            <w:r w:rsidRPr="00ED6522">
              <w:rPr>
                <w:lang w:val="en-GB"/>
              </w:rPr>
              <w:t>Describe here the methodology used to estimate the emission reductions and key assumptions taken.</w:t>
            </w:r>
          </w:p>
        </w:tc>
      </w:tr>
      <w:tr w:rsidR="005E3254" w:rsidRPr="000200DA" w14:paraId="437A9567"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A27E376" w14:textId="77777777" w:rsidR="005E3254" w:rsidRPr="00ED6522" w:rsidRDefault="005E3254" w:rsidP="00EA7047">
            <w:pPr>
              <w:pStyle w:val="TextTablesmall"/>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374DEC9A" w14:textId="77777777" w:rsidR="005E3254" w:rsidRPr="00ED6522" w:rsidRDefault="005E3254" w:rsidP="00EA7047">
            <w:pPr>
              <w:pStyle w:val="HeadlineTable"/>
              <w:rPr>
                <w:lang w:val="en-GB"/>
              </w:rPr>
            </w:pPr>
            <w:r w:rsidRPr="00ED6522">
              <w:rPr>
                <w:lang w:val="en-GB"/>
              </w:rPr>
              <w:t>General description of the monitoring and reporting system</w:t>
            </w:r>
          </w:p>
        </w:tc>
      </w:tr>
      <w:tr w:rsidR="005E3254" w:rsidRPr="000200DA" w14:paraId="57CD5D5F"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0C278DE" w14:textId="77777777" w:rsidR="005E3254" w:rsidRPr="00ED6522" w:rsidRDefault="005E3254" w:rsidP="00EA7047">
            <w:pPr>
              <w:pStyle w:val="Text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A3BE6E" w14:textId="77777777" w:rsidR="005E3254" w:rsidRPr="00ED6522" w:rsidRDefault="005E3254" w:rsidP="00EA7047">
            <w:pPr>
              <w:pStyle w:val="Bullets"/>
              <w:rPr>
                <w:lang w:val="en-GB"/>
              </w:rPr>
            </w:pPr>
            <w:r w:rsidRPr="00ED6522">
              <w:rPr>
                <w:lang w:val="en-GB"/>
              </w:rPr>
              <w:t>Include here a list and description of key indicators that will be monitored.</w:t>
            </w:r>
          </w:p>
        </w:tc>
      </w:tr>
      <w:tr w:rsidR="005E3254" w:rsidRPr="00ED6522" w14:paraId="0821C304"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C83F66D" w14:textId="77777777" w:rsidR="005E3254" w:rsidRPr="00ED6522" w:rsidRDefault="005E3254" w:rsidP="00EA7047">
            <w:pPr>
              <w:pStyle w:val="TextTablesmall"/>
              <w:pageBreakBefore/>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D91A988" w14:textId="77777777" w:rsidR="005E3254" w:rsidRPr="00ED6522" w:rsidRDefault="005E3254" w:rsidP="00EA7047">
            <w:pPr>
              <w:pStyle w:val="HeadlineTable"/>
              <w:rPr>
                <w:lang w:val="en-GB"/>
              </w:rPr>
            </w:pPr>
            <w:r w:rsidRPr="00ED6522">
              <w:rPr>
                <w:lang w:val="en-GB"/>
              </w:rPr>
              <w:t>Key indicators used</w:t>
            </w:r>
          </w:p>
        </w:tc>
      </w:tr>
      <w:tr w:rsidR="005E3254" w:rsidRPr="000200DA" w14:paraId="4D637DD3" w14:textId="77777777" w:rsidTr="00EA7047">
        <w:trPr>
          <w:trHeight w:val="60"/>
          <w:tblHeader/>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124326A1" w14:textId="77777777" w:rsidR="005E3254" w:rsidRPr="00ED6522" w:rsidRDefault="005E3254" w:rsidP="00EA7047">
            <w:pPr>
              <w:pStyle w:val="HeadlineTable"/>
              <w:rPr>
                <w:lang w:val="en-GB"/>
              </w:rPr>
            </w:pPr>
            <w:r w:rsidRPr="00ED6522">
              <w:rPr>
                <w:lang w:val="en-GB"/>
              </w:rPr>
              <w:t>Name of</w:t>
            </w:r>
            <w:r>
              <w:rPr>
                <w:lang w:val="en-GB"/>
              </w:rPr>
              <w:br/>
            </w:r>
            <w:r w:rsidRPr="00ED6522">
              <w:rPr>
                <w:lang w:val="en-GB"/>
              </w:rPr>
              <w:t>the indicator</w:t>
            </w:r>
          </w:p>
        </w:tc>
        <w:tc>
          <w:tcPr>
            <w:tcW w:w="1858"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52DAE7A" w14:textId="77777777" w:rsidR="005E3254" w:rsidRPr="00ED6522" w:rsidRDefault="005E3254" w:rsidP="00EA7047">
            <w:pPr>
              <w:pStyle w:val="HeadlineTable"/>
              <w:rPr>
                <w:lang w:val="en-GB"/>
              </w:rPr>
            </w:pPr>
            <w:r w:rsidRPr="00ED6522">
              <w:rPr>
                <w:lang w:val="en-GB"/>
              </w:rPr>
              <w:t>Unit</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48B5CCE" w14:textId="77777777" w:rsidR="005E3254" w:rsidRPr="00ED6522" w:rsidRDefault="005E3254" w:rsidP="00EA7047">
            <w:pPr>
              <w:pStyle w:val="HeadlineTable"/>
              <w:rPr>
                <w:lang w:val="en-GB"/>
              </w:rPr>
            </w:pPr>
            <w:r w:rsidRPr="00ED6522">
              <w:rPr>
                <w:lang w:val="en-GB"/>
              </w:rPr>
              <w:t>Indicator</w:t>
            </w:r>
            <w:r w:rsidRPr="00ED6522">
              <w:rPr>
                <w:lang w:val="en-GB"/>
              </w:rPr>
              <w:br/>
              <w:t>baseline value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174268C" w14:textId="77777777" w:rsidR="005E3254" w:rsidRPr="00ED6522" w:rsidRDefault="005E3254" w:rsidP="00EA7047">
            <w:pPr>
              <w:pStyle w:val="HeadlineTable"/>
              <w:rPr>
                <w:lang w:val="en-GB"/>
              </w:rPr>
            </w:pPr>
            <w:r w:rsidRPr="00ED6522">
              <w:rPr>
                <w:lang w:val="en-GB"/>
              </w:rPr>
              <w:t>Indicator target value</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FF7AF49" w14:textId="77777777" w:rsidR="005E3254" w:rsidRPr="00ED6522" w:rsidRDefault="005E3254" w:rsidP="00EA7047">
            <w:pPr>
              <w:pStyle w:val="HeadlineTable"/>
              <w:rPr>
                <w:lang w:val="en-GB"/>
              </w:rPr>
            </w:pPr>
            <w:r w:rsidRPr="00ED6522">
              <w:rPr>
                <w:lang w:val="en-GB"/>
              </w:rPr>
              <w:t>Year baseline and target value relate to</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1C0C68FA" w14:textId="77777777" w:rsidR="005E3254" w:rsidRPr="00ED6522" w:rsidRDefault="005E3254" w:rsidP="00EA7047">
            <w:pPr>
              <w:pStyle w:val="HeadlineTable"/>
              <w:rPr>
                <w:lang w:val="en-GB"/>
              </w:rPr>
            </w:pPr>
            <w:r w:rsidRPr="00ED6522">
              <w:rPr>
                <w:lang w:val="en-GB"/>
              </w:rPr>
              <w:t xml:space="preserve">Indicator </w:t>
            </w:r>
            <w:r w:rsidRPr="00ED6522">
              <w:rPr>
                <w:lang w:val="en-GB"/>
              </w:rPr>
              <w:br/>
              <w:t>value in the last reporting year</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2323F00D" w14:textId="77777777" w:rsidR="005E3254" w:rsidRPr="00ED6522" w:rsidRDefault="005E3254" w:rsidP="00EA7047">
            <w:pPr>
              <w:pStyle w:val="HeadlineTable"/>
              <w:rPr>
                <w:lang w:val="en-GB"/>
              </w:rPr>
            </w:pPr>
            <w:r w:rsidRPr="00ED6522">
              <w:rPr>
                <w:lang w:val="en-GB"/>
              </w:rPr>
              <w:t>Reporting year (20xx)</w:t>
            </w:r>
          </w:p>
        </w:tc>
        <w:tc>
          <w:tcPr>
            <w:tcW w:w="1859"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4BCE329" w14:textId="77777777" w:rsidR="005E3254" w:rsidRPr="00ED6522" w:rsidRDefault="005E3254" w:rsidP="00EA7047">
            <w:pPr>
              <w:pStyle w:val="HeadlineTable"/>
              <w:rPr>
                <w:lang w:val="en-GB"/>
              </w:rPr>
            </w:pPr>
            <w:r w:rsidRPr="00ED6522">
              <w:rPr>
                <w:lang w:val="en-GB"/>
              </w:rPr>
              <w:t>Most relevant data sources for indicator value</w:t>
            </w:r>
          </w:p>
        </w:tc>
      </w:tr>
      <w:tr w:rsidR="005E3254" w:rsidRPr="00ED6522" w14:paraId="4B3F3E3F"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CDEF100" w14:textId="77777777" w:rsidR="005E3254" w:rsidRPr="00ED6522" w:rsidRDefault="005E3254" w:rsidP="00EA7047">
            <w:pPr>
              <w:pStyle w:val="Headline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FD075AE" w14:textId="77777777" w:rsidR="005E3254" w:rsidRPr="00ED6522" w:rsidRDefault="005E3254" w:rsidP="00EA7047">
            <w:pPr>
              <w:pStyle w:val="HeadlineTable"/>
              <w:rPr>
                <w:lang w:val="en-GB"/>
              </w:rPr>
            </w:pPr>
            <w:r w:rsidRPr="00ED6522">
              <w:rPr>
                <w:lang w:val="en-GB"/>
              </w:rPr>
              <w:t>Progress indicators</w:t>
            </w:r>
          </w:p>
        </w:tc>
      </w:tr>
      <w:tr w:rsidR="005E3254" w:rsidRPr="00ED6522" w14:paraId="67970914"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443CCE7"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e.g.,</w:t>
            </w:r>
            <w:r w:rsidRPr="00ED6522">
              <w:rPr>
                <w:lang w:val="en-GB"/>
              </w:rPr>
              <w:br/>
              <w:t>Tax rebate requests</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818A7D6"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Quantity of requests</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EBA87C"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ABA4E5"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110,000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6E1A4CE"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7C54D7"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CFAC6D"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168FC9"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Treasury Office</w:t>
            </w:r>
            <w:r w:rsidRPr="00ED6522">
              <w:rPr>
                <w:lang w:val="en-GB"/>
              </w:rPr>
              <w:fldChar w:fldCharType="end"/>
            </w:r>
          </w:p>
        </w:tc>
      </w:tr>
      <w:tr w:rsidR="005E3254" w:rsidRPr="00ED6522" w14:paraId="3D6847D9"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8443629"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 xml:space="preserve">e.g., </w:t>
            </w:r>
            <w:r w:rsidRPr="00ED6522">
              <w:rPr>
                <w:lang w:val="en-GB"/>
              </w:rPr>
              <w:br/>
              <w:t>Total installed capacity of SSRE</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DE79F7"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F9E5FB"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5,000 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F87B38"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60,000 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9BCD31"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1B9878"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375 kW</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B5169C"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314D1E"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Treasury Office</w:t>
            </w:r>
            <w:r w:rsidRPr="00ED6522">
              <w:rPr>
                <w:lang w:val="en-GB"/>
              </w:rPr>
              <w:fldChar w:fldCharType="end"/>
            </w:r>
          </w:p>
        </w:tc>
      </w:tr>
      <w:tr w:rsidR="005E3254" w:rsidRPr="000200DA" w14:paraId="10802188"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4992267" w14:textId="77777777" w:rsidR="005E3254" w:rsidRPr="00ED6522" w:rsidRDefault="005E3254" w:rsidP="00EA7047">
            <w:pPr>
              <w:pStyle w:val="HeadlineTable"/>
              <w:rPr>
                <w:lang w:val="en-GB"/>
              </w:rPr>
            </w:pPr>
          </w:p>
        </w:tc>
        <w:tc>
          <w:tcPr>
            <w:tcW w:w="13012" w:type="dxa"/>
            <w:gridSpan w:val="7"/>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61C9A9B3" w14:textId="77777777" w:rsidR="005E3254" w:rsidRPr="00ED6522" w:rsidRDefault="005E3254" w:rsidP="00EA7047">
            <w:pPr>
              <w:pStyle w:val="HeadlineTable"/>
              <w:rPr>
                <w:lang w:val="en-GB"/>
              </w:rPr>
            </w:pPr>
            <w:r w:rsidRPr="00ED6522">
              <w:rPr>
                <w:lang w:val="en-GB"/>
              </w:rPr>
              <w:t>Indicators related to GHG impacts</w:t>
            </w:r>
          </w:p>
        </w:tc>
      </w:tr>
      <w:tr w:rsidR="005E3254" w:rsidRPr="00ED6522" w14:paraId="26BEE484"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E93084B"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 xml:space="preserve">e.g., </w:t>
            </w:r>
            <w:r w:rsidRPr="00ED6522">
              <w:rPr>
                <w:lang w:val="en-GB"/>
              </w:rPr>
              <w:br/>
              <w:t>Annual emission reduction</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B1ED55"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tCO</w:t>
            </w:r>
            <w:r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EA7F51"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8,760 tCO</w:t>
            </w:r>
            <w:r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230B10"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100,000 tCO</w:t>
            </w:r>
            <w:r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6C26F9"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3200736"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657 tCO</w:t>
            </w:r>
            <w:r w:rsidRPr="00ED6522">
              <w:rPr>
                <w:vertAlign w:val="subscript"/>
                <w:lang w:val="en-GB"/>
              </w:rPr>
              <w:t>2</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EC1538B"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AEECCA"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Ministry of Energy</w:t>
            </w:r>
            <w:r w:rsidRPr="00ED6522">
              <w:rPr>
                <w:lang w:val="en-GB"/>
              </w:rPr>
              <w:fldChar w:fldCharType="end"/>
            </w:r>
          </w:p>
        </w:tc>
      </w:tr>
      <w:tr w:rsidR="005E3254" w:rsidRPr="000200DA" w14:paraId="3F6C8C38" w14:textId="77777777" w:rsidTr="00EA7047">
        <w:trPr>
          <w:trHeight w:val="60"/>
        </w:trPr>
        <w:tc>
          <w:tcPr>
            <w:tcW w:w="15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4515B59"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 xml:space="preserve">e.g., </w:t>
            </w:r>
            <w:r w:rsidRPr="00ED6522">
              <w:rPr>
                <w:lang w:val="en-GB"/>
              </w:rPr>
              <w:br/>
              <w:t>Yearly average PM2.5 concentration in City X</w:t>
            </w:r>
            <w:r w:rsidRPr="00ED6522">
              <w:rPr>
                <w:lang w:val="en-GB"/>
              </w:rPr>
              <w:fldChar w:fldCharType="end"/>
            </w:r>
          </w:p>
        </w:tc>
        <w:tc>
          <w:tcPr>
            <w:tcW w:w="1858"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02A0C12"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μg/m</w:t>
            </w:r>
            <w:r w:rsidRPr="00ED6522">
              <w:rPr>
                <w:vertAlign w:val="superscript"/>
                <w:lang w:val="en-GB"/>
              </w:rPr>
              <w:t>3</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1DE4DC"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50</w:t>
            </w: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μg</w:t>
            </w:r>
            <w:r>
              <w:rPr>
                <w:lang w:val="en-GB"/>
              </w:rPr>
              <w:t>50</w:t>
            </w:r>
            <w:r w:rsidRPr="00ED6522">
              <w:rPr>
                <w:lang w:val="en-GB"/>
              </w:rPr>
              <w:t>/m</w:t>
            </w:r>
            <w:r w:rsidRPr="00ED6522">
              <w:rPr>
                <w:vertAlign w:val="superscript"/>
                <w:lang w:val="en-GB"/>
              </w:rPr>
              <w:t>3</w:t>
            </w:r>
            <w:r w:rsidRPr="00ED6522">
              <w:rPr>
                <w:lang w:val="en-GB"/>
              </w:rPr>
              <w:fldChar w:fldCharType="end"/>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E188FE"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30 μg/m</w:t>
            </w:r>
            <w:r w:rsidRPr="00ED6522">
              <w:rPr>
                <w:vertAlign w:val="superscript"/>
                <w:lang w:val="en-GB"/>
              </w:rPr>
              <w:t>3</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0512D2C"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2020</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3ED3F6"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sidRPr="00ED6522">
              <w:rPr>
                <w:lang w:val="en-GB"/>
              </w:rPr>
              <w:t>52 μg/m</w:t>
            </w:r>
            <w:r w:rsidRPr="00ED6522">
              <w:rPr>
                <w:vertAlign w:val="superscript"/>
                <w:lang w:val="en-GB"/>
              </w:rPr>
              <w:t>3</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5682A0"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2014</w:t>
            </w:r>
            <w:r w:rsidRPr="00ED6522">
              <w:rPr>
                <w:lang w:val="en-GB"/>
              </w:rPr>
              <w:fldChar w:fldCharType="end"/>
            </w:r>
          </w:p>
        </w:tc>
        <w:tc>
          <w:tcPr>
            <w:tcW w:w="18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DDEA26" w14:textId="77777777" w:rsidR="005E3254" w:rsidRPr="00ED6522" w:rsidRDefault="005E3254" w:rsidP="00EA7047">
            <w:pPr>
              <w:pStyle w:val="TextTable"/>
              <w:rPr>
                <w:lang w:val="en-GB"/>
              </w:rPr>
            </w:pPr>
            <w:r w:rsidRPr="00ED6522">
              <w:rPr>
                <w:lang w:val="en-GB"/>
              </w:rPr>
              <w:fldChar w:fldCharType="begin">
                <w:ffData>
                  <w:name w:val=""/>
                  <w:enabled/>
                  <w:calcOnExit w:val="0"/>
                  <w:textInput>
                    <w:default w:val="e.g. “All sectors of the economy”, “Energy”, “Waste and IPPU”, etc."/>
                  </w:textInput>
                </w:ffData>
              </w:fldChar>
            </w:r>
            <w:r w:rsidRPr="00ED6522">
              <w:rPr>
                <w:lang w:val="en-GB"/>
              </w:rPr>
              <w:instrText xml:space="preserve"> FORMTEXT </w:instrText>
            </w:r>
            <w:r w:rsidRPr="00ED6522">
              <w:rPr>
                <w:lang w:val="en-GB"/>
              </w:rPr>
            </w:r>
            <w:r w:rsidRPr="00ED6522">
              <w:rPr>
                <w:lang w:val="en-GB"/>
              </w:rPr>
              <w:fldChar w:fldCharType="separate"/>
            </w:r>
            <w:r>
              <w:rPr>
                <w:lang w:val="en-GB"/>
              </w:rPr>
              <w:t>Municipal Environmental Authority of City X</w:t>
            </w:r>
            <w:r w:rsidRPr="00ED6522">
              <w:rPr>
                <w:lang w:val="en-GB"/>
              </w:rPr>
              <w:fldChar w:fldCharType="end"/>
            </w:r>
          </w:p>
        </w:tc>
      </w:tr>
    </w:tbl>
    <w:p w14:paraId="337CD12E" w14:textId="77777777" w:rsidR="00A17A37" w:rsidRPr="005E3254" w:rsidRDefault="00A17A37" w:rsidP="00797DDF">
      <w:pPr>
        <w:rPr>
          <w:lang w:val="en-US"/>
        </w:rPr>
      </w:pPr>
    </w:p>
    <w:p w14:paraId="5671A854" w14:textId="77777777" w:rsidR="00A17A37" w:rsidRPr="00ED6522" w:rsidRDefault="00A17A37" w:rsidP="00797DDF">
      <w:pPr>
        <w:rPr>
          <w:lang w:val="en-GB"/>
        </w:rPr>
        <w:sectPr w:rsidR="00A17A37" w:rsidRPr="00ED6522" w:rsidSect="00F40EB9">
          <w:headerReference w:type="default" r:id="rId45"/>
          <w:footerReference w:type="default" r:id="rId46"/>
          <w:pgSz w:w="16838" w:h="11906" w:orient="landscape" w:code="9"/>
          <w:pgMar w:top="1701" w:right="1134" w:bottom="1134" w:left="1134" w:header="709" w:footer="567" w:gutter="0"/>
          <w:cols w:space="708"/>
          <w:docGrid w:linePitch="360"/>
        </w:sectPr>
      </w:pPr>
    </w:p>
    <w:p w14:paraId="61537774" w14:textId="77777777" w:rsidR="0092035D" w:rsidRPr="00ED6522" w:rsidRDefault="0092035D" w:rsidP="00141AC7">
      <w:pPr>
        <w:pStyle w:val="Anhangberschrift1"/>
      </w:pPr>
      <w:bookmarkStart w:id="157" w:name="_Toc90029744"/>
      <w:r w:rsidRPr="00ED6522">
        <w:lastRenderedPageBreak/>
        <w:t>Annex III: Reporting of REDD+ results</w:t>
      </w:r>
      <w:bookmarkEnd w:id="157"/>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0200DA" w14:paraId="52E3E1A2" w14:textId="77777777" w:rsidTr="00BC4B01">
        <w:tc>
          <w:tcPr>
            <w:tcW w:w="9182" w:type="dxa"/>
            <w:shd w:val="clear" w:color="auto" w:fill="D5E5FC" w:themeFill="accent2" w:themeFillTint="33"/>
          </w:tcPr>
          <w:p w14:paraId="5A1A8E48" w14:textId="77777777" w:rsidR="003E79AD" w:rsidRPr="005263D1" w:rsidRDefault="003E79AD" w:rsidP="003E79AD">
            <w:pPr>
              <w:pStyle w:val="Subheadline"/>
              <w:rPr>
                <w:lang w:val="en-GB"/>
              </w:rPr>
            </w:pPr>
            <w:r w:rsidRPr="005263D1">
              <w:rPr>
                <w:lang w:val="en-GB"/>
              </w:rPr>
              <w:t>Aim</w:t>
            </w:r>
          </w:p>
          <w:p w14:paraId="47D144A3" w14:textId="77777777" w:rsidR="003E79AD" w:rsidRPr="005263D1" w:rsidRDefault="003E79AD" w:rsidP="003E79AD">
            <w:pPr>
              <w:spacing w:after="160" w:line="259" w:lineRule="auto"/>
              <w:jc w:val="left"/>
              <w:rPr>
                <w:lang w:val="en-GB"/>
              </w:rPr>
            </w:pPr>
            <w:r w:rsidRPr="005263D1">
              <w:rPr>
                <w:lang w:val="en-GB"/>
              </w:rPr>
              <w:t>The aim of this Annex is to provide guidance on how to report results achieved by a country regarding anthropogenic forest-related emissions by sources and removals by sink, as well as forest carbon stock and forest-area changes, resulting from the implementation of REDD+ (Reducing Emissions from Deforestation and Forest Degradation)</w:t>
            </w:r>
            <w:r w:rsidRPr="005263D1">
              <w:rPr>
                <w:rStyle w:val="Funotenzeichen"/>
                <w:lang w:val="en-GB"/>
              </w:rPr>
              <w:footnoteReference w:id="12"/>
            </w:r>
            <w:r w:rsidRPr="005263D1">
              <w:rPr>
                <w:lang w:val="en-GB"/>
              </w:rPr>
              <w:t xml:space="preserve"> activities, referred to in decision 1/CP.16, paragraph 70. Please note that this annex is only relevant to countries that are implementing REDD+ activities. Thus, this annex is not mandatory for all developing country Parties but is a requirement for the ones seeking to obtain and receive payments for results-based actions. </w:t>
            </w:r>
          </w:p>
          <w:p w14:paraId="4242EAF2" w14:textId="77777777" w:rsidR="003E79AD" w:rsidRPr="005263D1" w:rsidRDefault="003E79AD" w:rsidP="003E79AD">
            <w:pPr>
              <w:pStyle w:val="Subheadline"/>
              <w:rPr>
                <w:lang w:val="en-GB"/>
              </w:rPr>
            </w:pPr>
            <w:r w:rsidRPr="005263D1">
              <w:rPr>
                <w:lang w:val="en-GB"/>
              </w:rPr>
              <w:t>Drafting Guidance</w:t>
            </w:r>
          </w:p>
          <w:p w14:paraId="1C3C1591" w14:textId="77777777" w:rsidR="003E79AD" w:rsidRPr="005263D1" w:rsidRDefault="003E79AD" w:rsidP="003E79AD">
            <w:pPr>
              <w:spacing w:after="160" w:line="259" w:lineRule="auto"/>
              <w:jc w:val="left"/>
              <w:rPr>
                <w:lang w:val="en-GB"/>
              </w:rPr>
            </w:pPr>
            <w:r w:rsidRPr="005263D1">
              <w:rPr>
                <w:lang w:val="en-GB"/>
              </w:rPr>
              <w:t>To facilitate the preparation of this section, a simple structure covering the main chapters to be included is provided below with examples.</w:t>
            </w:r>
          </w:p>
          <w:p w14:paraId="48141260" w14:textId="77777777" w:rsidR="003E79AD" w:rsidRPr="005263D1" w:rsidRDefault="003E79AD" w:rsidP="003E79AD">
            <w:pPr>
              <w:spacing w:after="160" w:line="259" w:lineRule="auto"/>
              <w:jc w:val="left"/>
              <w:rPr>
                <w:lang w:val="en-GB"/>
              </w:rPr>
            </w:pPr>
            <w:r w:rsidRPr="005263D1">
              <w:rPr>
                <w:lang w:val="en-GB"/>
              </w:rPr>
              <w:t>In accordance with the guidelines described in the annex to decision 14 / CP19</w:t>
            </w:r>
            <w:r w:rsidRPr="005263D1">
              <w:rPr>
                <w:rStyle w:val="Funotenzeichen"/>
                <w:lang w:val="en-GB"/>
              </w:rPr>
              <w:footnoteReference w:id="13"/>
            </w:r>
            <w:r w:rsidRPr="005263D1">
              <w:rPr>
                <w:lang w:val="en-GB"/>
              </w:rPr>
              <w:t>, the Technical Annex of REDD + Results shall include the following information:</w:t>
            </w:r>
            <w:r w:rsidRPr="005263D1">
              <w:rPr>
                <w:noProof/>
                <w:lang w:val="en-US"/>
              </w:rPr>
              <w:t xml:space="preserve"> </w:t>
            </w:r>
          </w:p>
          <w:p w14:paraId="4511B747" w14:textId="77777777" w:rsidR="003E79AD" w:rsidRPr="005263D1" w:rsidRDefault="003E79AD" w:rsidP="003E79AD">
            <w:pPr>
              <w:pStyle w:val="Num123"/>
            </w:pPr>
            <w:r w:rsidRPr="005263D1">
              <w:t>Summary of the final report with the technical assessment of the Forest Reference Emission Level (FREL)</w:t>
            </w:r>
            <w:r w:rsidRPr="005263D1">
              <w:rPr>
                <w:rStyle w:val="Funotenzeichen"/>
              </w:rPr>
              <w:footnoteReference w:id="14"/>
            </w:r>
            <w:r w:rsidRPr="005263D1">
              <w:t xml:space="preserve"> submitted by the country, including:</w:t>
            </w:r>
          </w:p>
          <w:p w14:paraId="53B106CB" w14:textId="6391F5FB" w:rsidR="003E79AD" w:rsidRPr="005263D1" w:rsidRDefault="003E79AD" w:rsidP="003E79AD">
            <w:pPr>
              <w:pStyle w:val="Num123"/>
              <w:numPr>
                <w:ilvl w:val="1"/>
                <w:numId w:val="29"/>
              </w:numPr>
            </w:pPr>
            <w:r w:rsidRPr="005263D1">
              <w:t>The established FREL, expressed in tons of carbon dioxide equivalent per year</w:t>
            </w:r>
            <w:r w:rsidRPr="005263D1">
              <w:br/>
              <w:t>(tCO</w:t>
            </w:r>
            <w:r w:rsidRPr="005263D1">
              <w:rPr>
                <w:vertAlign w:val="subscript"/>
              </w:rPr>
              <w:t>2</w:t>
            </w:r>
            <w:r w:rsidRPr="005263D1">
              <w:t>e / year)</w:t>
            </w:r>
          </w:p>
          <w:p w14:paraId="495E7815" w14:textId="71969A69" w:rsidR="003E79AD" w:rsidRPr="005263D1" w:rsidRDefault="003E79AD" w:rsidP="003E79AD">
            <w:pPr>
              <w:pStyle w:val="Num123"/>
              <w:numPr>
                <w:ilvl w:val="1"/>
                <w:numId w:val="29"/>
              </w:numPr>
            </w:pPr>
            <w:r w:rsidRPr="005263D1">
              <w:t>Activities included in the FREL</w:t>
            </w:r>
          </w:p>
          <w:p w14:paraId="48318B68" w14:textId="39AEB47E" w:rsidR="003E79AD" w:rsidRPr="005263D1" w:rsidRDefault="003E79AD" w:rsidP="003E79AD">
            <w:pPr>
              <w:pStyle w:val="Num123"/>
              <w:numPr>
                <w:ilvl w:val="1"/>
                <w:numId w:val="29"/>
              </w:numPr>
            </w:pPr>
            <w:r w:rsidRPr="005263D1">
              <w:t>The territorial forest area covered</w:t>
            </w:r>
          </w:p>
          <w:p w14:paraId="2FBDDD17" w14:textId="7E4F1378" w:rsidR="003E79AD" w:rsidRPr="005263D1" w:rsidRDefault="003E79AD" w:rsidP="003E79AD">
            <w:pPr>
              <w:pStyle w:val="Num123"/>
              <w:numPr>
                <w:ilvl w:val="1"/>
                <w:numId w:val="29"/>
              </w:numPr>
            </w:pPr>
            <w:r w:rsidRPr="005263D1">
              <w:t>The FREL report delivery date and the date of publication of the final technical assessment report</w:t>
            </w:r>
          </w:p>
          <w:p w14:paraId="21D779B3" w14:textId="3AAAF0A9" w:rsidR="003E79AD" w:rsidRPr="005263D1" w:rsidRDefault="003E79AD" w:rsidP="003E79AD">
            <w:pPr>
              <w:pStyle w:val="Num123"/>
              <w:numPr>
                <w:ilvl w:val="1"/>
                <w:numId w:val="29"/>
              </w:numPr>
            </w:pPr>
            <w:r w:rsidRPr="005263D1">
              <w:t>The FREL reference period in years</w:t>
            </w:r>
          </w:p>
          <w:p w14:paraId="6264804C" w14:textId="4ADF45DB" w:rsidR="003E79AD" w:rsidRPr="005263D1" w:rsidRDefault="003E79AD" w:rsidP="003E79AD">
            <w:pPr>
              <w:pStyle w:val="Num123"/>
            </w:pPr>
            <w:r w:rsidRPr="005263D1">
              <w:t>The results, expressed in tCO</w:t>
            </w:r>
            <w:r w:rsidRPr="005263D1">
              <w:rPr>
                <w:vertAlign w:val="subscript"/>
              </w:rPr>
              <w:t>2</w:t>
            </w:r>
            <w:r w:rsidRPr="005263D1">
              <w:t>e / year, in accordance with the FREL</w:t>
            </w:r>
          </w:p>
          <w:p w14:paraId="449ACD42" w14:textId="7287C0D1" w:rsidR="003E79AD" w:rsidRPr="005263D1" w:rsidRDefault="003E79AD" w:rsidP="003E79AD">
            <w:pPr>
              <w:pStyle w:val="Num123"/>
            </w:pPr>
            <w:r w:rsidRPr="005263D1">
              <w:t>Demonstration that the methodologies used to generate the results are consistent with those used to establish the FREL</w:t>
            </w:r>
          </w:p>
          <w:p w14:paraId="01C13B2A" w14:textId="5CFCFF18" w:rsidR="003E79AD" w:rsidRDefault="003E79AD" w:rsidP="003E79AD">
            <w:pPr>
              <w:pStyle w:val="Num123"/>
            </w:pPr>
            <w:r w:rsidRPr="005263D1">
              <w:t>A description of the national forest monitoring system and the institutional functions and responsibilities related to the measurement, reporting and verification of results</w:t>
            </w:r>
          </w:p>
          <w:p w14:paraId="6D077A18" w14:textId="70D32E95" w:rsidR="00F84B06" w:rsidRPr="003E79AD" w:rsidRDefault="003E79AD" w:rsidP="003E79AD">
            <w:pPr>
              <w:pStyle w:val="Num123"/>
            </w:pPr>
            <w:r w:rsidRPr="003E79AD">
              <w:t>The information necessary for the reconstruction of the results</w:t>
            </w:r>
          </w:p>
        </w:tc>
      </w:tr>
    </w:tbl>
    <w:p w14:paraId="0B53D873" w14:textId="77777777" w:rsidR="0050400E" w:rsidRPr="009302CB" w:rsidRDefault="0050400E">
      <w:pPr>
        <w:spacing w:after="160" w:line="259" w:lineRule="auto"/>
        <w:jc w:val="left"/>
        <w:rPr>
          <w:highlight w:val="cyan"/>
          <w:lang w:val="en-GB"/>
        </w:rPr>
      </w:pPr>
      <w:r w:rsidRPr="009302CB">
        <w:rPr>
          <w:highlight w:val="cyan"/>
          <w:lang w:val="en-GB"/>
        </w:rPr>
        <w:br w:type="page"/>
      </w:r>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E36AC4" w:rsidRPr="000200DA" w14:paraId="5471B34F" w14:textId="77777777" w:rsidTr="00E36AC4">
        <w:tc>
          <w:tcPr>
            <w:tcW w:w="9182" w:type="dxa"/>
            <w:shd w:val="clear" w:color="auto" w:fill="D5E5FC" w:themeFill="accent2" w:themeFillTint="33"/>
            <w:tcMar>
              <w:top w:w="113" w:type="dxa"/>
            </w:tcMar>
          </w:tcPr>
          <w:p w14:paraId="2AA36A07" w14:textId="77777777" w:rsidR="00E36AC4" w:rsidRPr="005263D1" w:rsidRDefault="00E36AC4" w:rsidP="00E36AC4">
            <w:pPr>
              <w:pStyle w:val="Num123"/>
            </w:pPr>
            <w:r w:rsidRPr="005263D1">
              <w:lastRenderedPageBreak/>
              <w:t>A description of how the elements of decision 4 / CP15</w:t>
            </w:r>
            <w:r w:rsidRPr="005263D1">
              <w:rPr>
                <w:rStyle w:val="Funotenzeichen"/>
              </w:rPr>
              <w:footnoteReference w:id="15"/>
            </w:r>
            <w:r w:rsidRPr="005263D1">
              <w:t>, paragraph 1 (c) and (d), of the UNFCCC, have been considered, including:</w:t>
            </w:r>
          </w:p>
          <w:p w14:paraId="5A275580" w14:textId="70AEF56C" w:rsidR="00E36AC4" w:rsidRPr="005263D1" w:rsidRDefault="00E36AC4" w:rsidP="00E36AC4">
            <w:pPr>
              <w:pStyle w:val="Num123"/>
              <w:numPr>
                <w:ilvl w:val="1"/>
                <w:numId w:val="29"/>
              </w:numPr>
            </w:pPr>
            <w:r w:rsidRPr="005263D1">
              <w:t>Using the latest guidelines from the Intergovernmental Panel on Climate Change (IPCC), adopted by the Conference of the Parties (COP) as the basis for the estimate</w:t>
            </w:r>
          </w:p>
          <w:p w14:paraId="3207E9DD" w14:textId="77777777" w:rsidR="00E36AC4" w:rsidRPr="005263D1" w:rsidRDefault="00E36AC4" w:rsidP="00E36AC4">
            <w:pPr>
              <w:pStyle w:val="Num123"/>
              <w:numPr>
                <w:ilvl w:val="1"/>
                <w:numId w:val="29"/>
              </w:numPr>
            </w:pPr>
            <w:r w:rsidRPr="005263D1">
              <w:t>The establishment of a National Forest Monitoring System (NFMS), which:</w:t>
            </w:r>
          </w:p>
          <w:p w14:paraId="74A39F5E" w14:textId="030A34A3" w:rsidR="00E36AC4" w:rsidRPr="005263D1" w:rsidRDefault="00E36AC4" w:rsidP="00E36AC4">
            <w:pPr>
              <w:pStyle w:val="Num123"/>
              <w:numPr>
                <w:ilvl w:val="2"/>
                <w:numId w:val="29"/>
              </w:numPr>
            </w:pPr>
            <w:r w:rsidRPr="005263D1">
              <w:t>Uses of a combination of remote sensing techniques with on-site inventories</w:t>
            </w:r>
          </w:p>
          <w:p w14:paraId="4425E26B" w14:textId="39920331" w:rsidR="00E36AC4" w:rsidRPr="005263D1" w:rsidRDefault="00E36AC4" w:rsidP="00E36AC4">
            <w:pPr>
              <w:pStyle w:val="Num123"/>
              <w:numPr>
                <w:ilvl w:val="2"/>
                <w:numId w:val="29"/>
              </w:numPr>
            </w:pPr>
            <w:r w:rsidRPr="005263D1">
              <w:t>Provides transparent, consistent, and accurate estimates, and reduce uncertainty</w:t>
            </w:r>
          </w:p>
          <w:p w14:paraId="7C6BF3B7" w14:textId="31914E90" w:rsidR="00E36AC4" w:rsidRPr="003E79AD" w:rsidRDefault="00E36AC4" w:rsidP="00BC4B01">
            <w:pPr>
              <w:pStyle w:val="Num123"/>
              <w:numPr>
                <w:ilvl w:val="2"/>
                <w:numId w:val="29"/>
              </w:numPr>
            </w:pPr>
            <w:r w:rsidRPr="005263D1">
              <w:t>Is transparent and allow its review</w:t>
            </w:r>
          </w:p>
        </w:tc>
      </w:tr>
    </w:tbl>
    <w:p w14:paraId="28F8B30B" w14:textId="77777777" w:rsidR="00F25626" w:rsidRPr="00ED6522" w:rsidRDefault="00F25626">
      <w:pPr>
        <w:spacing w:after="160" w:line="259" w:lineRule="auto"/>
        <w:jc w:val="left"/>
        <w:rPr>
          <w:lang w:val="en-GB"/>
        </w:rPr>
      </w:pPr>
      <w:r w:rsidRPr="00ED6522">
        <w:rPr>
          <w:lang w:val="en-GB"/>
        </w:rPr>
        <w:br w:type="page"/>
      </w:r>
    </w:p>
    <w:p w14:paraId="67F98290" w14:textId="77777777" w:rsidR="00797DDF" w:rsidRPr="00ED6522" w:rsidRDefault="00F25626" w:rsidP="00DE583E">
      <w:pPr>
        <w:pStyle w:val="Anhangberschrift3"/>
      </w:pPr>
      <w:r w:rsidRPr="00ED6522">
        <w:lastRenderedPageBreak/>
        <w:t>Introduction</w:t>
      </w:r>
    </w:p>
    <w:p w14:paraId="6A12B8C9" w14:textId="77777777" w:rsidR="00363925" w:rsidRPr="00ED6522" w:rsidRDefault="00363925" w:rsidP="00363925">
      <w:pPr>
        <w:rPr>
          <w:lang w:val="en-GB"/>
        </w:rPr>
      </w:pPr>
      <w:r w:rsidRPr="00ED6522">
        <w:rPr>
          <w:lang w:val="en-GB"/>
        </w:rPr>
        <w:t xml:space="preserve">This section </w:t>
      </w:r>
      <w:r w:rsidRPr="005E1469">
        <w:rPr>
          <w:i/>
          <w:iCs/>
          <w:lang w:val="en-GB"/>
        </w:rPr>
        <w:t>may</w:t>
      </w:r>
      <w:r w:rsidRPr="00ED6522">
        <w:rPr>
          <w:lang w:val="en-GB"/>
        </w:rPr>
        <w:t xml:space="preserve"> include the following:</w:t>
      </w:r>
    </w:p>
    <w:p w14:paraId="6B47D521" w14:textId="77777777" w:rsidR="00363925" w:rsidRPr="00ED6522" w:rsidRDefault="00363925" w:rsidP="00363925">
      <w:pPr>
        <w:pStyle w:val="Bullets"/>
        <w:rPr>
          <w:lang w:val="en-GB"/>
        </w:rPr>
      </w:pPr>
      <w:r w:rsidRPr="00ED6522">
        <w:rPr>
          <w:lang w:val="en-GB"/>
        </w:rPr>
        <w:t>General purpose of the report</w:t>
      </w:r>
    </w:p>
    <w:p w14:paraId="3DC83239" w14:textId="77777777" w:rsidR="00363925" w:rsidRPr="00ED6522" w:rsidRDefault="00363925" w:rsidP="00363925">
      <w:pPr>
        <w:pStyle w:val="Bullets"/>
        <w:rPr>
          <w:lang w:val="en-GB"/>
        </w:rPr>
      </w:pPr>
      <w:r w:rsidRPr="00ED6522">
        <w:rPr>
          <w:lang w:val="en-GB"/>
        </w:rPr>
        <w:t>Specific purpose of the report, e.g.:</w:t>
      </w:r>
    </w:p>
    <w:p w14:paraId="443B8973" w14:textId="77777777" w:rsidR="00363925" w:rsidRPr="005E1469" w:rsidRDefault="00363925" w:rsidP="005E1469">
      <w:pPr>
        <w:ind w:left="708"/>
        <w:rPr>
          <w:i/>
          <w:iCs/>
          <w:lang w:val="en-GB"/>
        </w:rPr>
      </w:pPr>
      <w:r w:rsidRPr="005E1469">
        <w:rPr>
          <w:i/>
          <w:iCs/>
          <w:lang w:val="en-GB"/>
        </w:rPr>
        <w:t>“This document presents the results achieved by Brazil from reducing greenhouse gas emissions from deforestation from 2011 to 2017 in the Cerrado biome”.</w:t>
      </w:r>
    </w:p>
    <w:p w14:paraId="3B14EB53" w14:textId="77777777" w:rsidR="00363925" w:rsidRPr="00ED6522" w:rsidRDefault="00363925" w:rsidP="00363925">
      <w:pPr>
        <w:pStyle w:val="Bullets"/>
        <w:rPr>
          <w:lang w:val="en-GB"/>
        </w:rPr>
      </w:pPr>
      <w:r w:rsidRPr="00ED6522">
        <w:rPr>
          <w:lang w:val="en-GB"/>
        </w:rPr>
        <w:t>Overview of the report contents</w:t>
      </w:r>
    </w:p>
    <w:p w14:paraId="2C94B43B" w14:textId="77777777" w:rsidR="00363925" w:rsidRPr="00ED6522" w:rsidRDefault="00363925" w:rsidP="00363925">
      <w:pPr>
        <w:pStyle w:val="Bullets"/>
        <w:rPr>
          <w:lang w:val="en-GB"/>
        </w:rPr>
      </w:pPr>
      <w:r w:rsidRPr="00ED6522">
        <w:rPr>
          <w:lang w:val="en-GB"/>
        </w:rPr>
        <w:t>Institutions responsible for developing the report</w:t>
      </w:r>
    </w:p>
    <w:p w14:paraId="5FD3168B" w14:textId="77777777" w:rsidR="00F25626" w:rsidRPr="00ED6522" w:rsidRDefault="00363925" w:rsidP="00363925">
      <w:pPr>
        <w:pStyle w:val="Bullets"/>
        <w:rPr>
          <w:lang w:val="en-GB"/>
        </w:rPr>
      </w:pPr>
      <w:r w:rsidRPr="00ED6522">
        <w:rPr>
          <w:lang w:val="en-GB"/>
        </w:rPr>
        <w:t>Any other relevant information, e. g. brief overview of the biome(s) or ecosystem(s) covered by the report, brief information on the project(s) covered by the report, the drivers of deforestation, as far as known and appropriate etc.</w:t>
      </w:r>
    </w:p>
    <w:p w14:paraId="4014CDE7" w14:textId="77777777" w:rsidR="00875BCD" w:rsidRPr="00ED6522" w:rsidRDefault="00875BCD">
      <w:pPr>
        <w:spacing w:after="160" w:line="259" w:lineRule="auto"/>
        <w:jc w:val="left"/>
        <w:rPr>
          <w:lang w:val="en-GB"/>
        </w:rPr>
      </w:pPr>
      <w:r w:rsidRPr="00ED6522">
        <w:rPr>
          <w:lang w:val="en-GB"/>
        </w:rPr>
        <w:br w:type="page"/>
      </w:r>
    </w:p>
    <w:p w14:paraId="792BF6F9" w14:textId="77777777" w:rsidR="00797DDF" w:rsidRPr="00ED6522" w:rsidRDefault="00875BCD" w:rsidP="00DE583E">
      <w:pPr>
        <w:pStyle w:val="Anhangberschrift3"/>
      </w:pPr>
      <w:r w:rsidRPr="00ED6522">
        <w:lastRenderedPageBreak/>
        <w:t>Summary information from the Forest Reference Emission Level (FREL) report to the United Nations Framework Convention on Climate Change (UNFCCC)</w:t>
      </w:r>
    </w:p>
    <w:p w14:paraId="26AEA96B" w14:textId="77777777" w:rsidR="00875BCD" w:rsidRPr="00ED6522" w:rsidRDefault="00875BCD" w:rsidP="00875BCD">
      <w:pPr>
        <w:rPr>
          <w:lang w:val="en-GB"/>
        </w:rPr>
      </w:pPr>
      <w:r w:rsidRPr="00ED6522">
        <w:rPr>
          <w:lang w:val="en-GB"/>
        </w:rPr>
        <w:t xml:space="preserve">This section </w:t>
      </w:r>
      <w:r w:rsidRPr="005E1469">
        <w:rPr>
          <w:i/>
          <w:iCs/>
          <w:lang w:val="en-GB"/>
        </w:rPr>
        <w:t>should</w:t>
      </w:r>
      <w:r w:rsidRPr="00ED6522">
        <w:rPr>
          <w:lang w:val="en-GB"/>
        </w:rPr>
        <w:t xml:space="preserve"> include the following (please refer to the Drafting Guidance section above):</w:t>
      </w:r>
    </w:p>
    <w:p w14:paraId="15A62432" w14:textId="77777777" w:rsidR="00875BCD" w:rsidRPr="00ED6522" w:rsidRDefault="00875BCD" w:rsidP="00875BCD">
      <w:pPr>
        <w:pStyle w:val="Bullets"/>
        <w:rPr>
          <w:lang w:val="en-GB"/>
        </w:rPr>
      </w:pPr>
      <w:r w:rsidRPr="00ED6522">
        <w:rPr>
          <w:lang w:val="en-GB"/>
        </w:rPr>
        <w:t>Brief overview of steps and dates of submission of the FREL to UNFCCC, stating the FREL report delivery date and the date of publication of the final technical assessment report.</w:t>
      </w:r>
    </w:p>
    <w:p w14:paraId="21C76017" w14:textId="77777777" w:rsidR="00875BCD" w:rsidRPr="00ED6522" w:rsidRDefault="00875BCD" w:rsidP="00875BCD">
      <w:pPr>
        <w:pStyle w:val="Bullets"/>
        <w:rPr>
          <w:lang w:val="en-GB"/>
        </w:rPr>
      </w:pPr>
      <w:r w:rsidRPr="00ED6522">
        <w:rPr>
          <w:lang w:val="en-GB"/>
        </w:rPr>
        <w:t>Brief summary of methodology and approaches applied, including references for data sources. This summary should include:</w:t>
      </w:r>
    </w:p>
    <w:p w14:paraId="78BE2898" w14:textId="77777777" w:rsidR="00875BCD" w:rsidRPr="00ED6522" w:rsidRDefault="00875BCD" w:rsidP="00875BCD">
      <w:pPr>
        <w:pStyle w:val="Bullets"/>
        <w:numPr>
          <w:ilvl w:val="1"/>
          <w:numId w:val="22"/>
        </w:numPr>
        <w:rPr>
          <w:lang w:val="en-GB"/>
        </w:rPr>
      </w:pPr>
      <w:r w:rsidRPr="00ED6522">
        <w:rPr>
          <w:lang w:val="en-GB"/>
        </w:rPr>
        <w:t>Which activities from paragraph 70 of decision 1 / CP16</w:t>
      </w:r>
      <w:r w:rsidRPr="00ED6522">
        <w:rPr>
          <w:rStyle w:val="Funotenzeichen"/>
          <w:lang w:val="en-GB"/>
        </w:rPr>
        <w:footnoteReference w:id="16"/>
      </w:r>
      <w:r w:rsidRPr="00ED6522">
        <w:rPr>
          <w:lang w:val="en-GB"/>
        </w:rPr>
        <w:t xml:space="preserve"> are covered.</w:t>
      </w:r>
    </w:p>
    <w:p w14:paraId="3228520B" w14:textId="77777777" w:rsidR="00875BCD" w:rsidRPr="00ED6522" w:rsidRDefault="00875BCD" w:rsidP="00875BCD">
      <w:pPr>
        <w:pStyle w:val="Bullets"/>
        <w:numPr>
          <w:ilvl w:val="1"/>
          <w:numId w:val="22"/>
        </w:numPr>
        <w:rPr>
          <w:lang w:val="en-GB"/>
        </w:rPr>
      </w:pPr>
      <w:r w:rsidRPr="00ED6522">
        <w:rPr>
          <w:lang w:val="en-GB"/>
        </w:rPr>
        <w:t>A description and map of the project area.</w:t>
      </w:r>
    </w:p>
    <w:p w14:paraId="4FE04F87" w14:textId="77777777" w:rsidR="00875BCD" w:rsidRPr="00ED6522" w:rsidRDefault="00875BCD" w:rsidP="00875BCD">
      <w:pPr>
        <w:pStyle w:val="Bullets"/>
        <w:numPr>
          <w:ilvl w:val="1"/>
          <w:numId w:val="22"/>
        </w:numPr>
        <w:rPr>
          <w:lang w:val="en-GB"/>
        </w:rPr>
      </w:pPr>
      <w:r w:rsidRPr="00ED6522">
        <w:rPr>
          <w:lang w:val="en-GB"/>
        </w:rPr>
        <w:t>The reference period considered in years.</w:t>
      </w:r>
    </w:p>
    <w:p w14:paraId="6B57DE95" w14:textId="77777777" w:rsidR="00875BCD" w:rsidRPr="00ED6522" w:rsidRDefault="00875BCD" w:rsidP="00875BCD">
      <w:pPr>
        <w:pStyle w:val="Bullets"/>
        <w:rPr>
          <w:lang w:val="en-GB"/>
        </w:rPr>
      </w:pPr>
      <w:r w:rsidRPr="00ED6522">
        <w:rPr>
          <w:lang w:val="en-GB"/>
        </w:rPr>
        <w:t>FREL results:</w:t>
      </w:r>
    </w:p>
    <w:p w14:paraId="2502F397" w14:textId="77777777" w:rsidR="00875BCD" w:rsidRPr="00ED6522" w:rsidRDefault="00875BCD" w:rsidP="00875BCD">
      <w:pPr>
        <w:pStyle w:val="Bullets"/>
        <w:numPr>
          <w:ilvl w:val="1"/>
          <w:numId w:val="22"/>
        </w:numPr>
        <w:rPr>
          <w:lang w:val="en-GB"/>
        </w:rPr>
      </w:pPr>
      <w:r w:rsidRPr="00ED6522">
        <w:rPr>
          <w:lang w:val="en-GB"/>
        </w:rPr>
        <w:t>The established FREL, expressed in tCO</w:t>
      </w:r>
      <w:r w:rsidRPr="00ED6522">
        <w:rPr>
          <w:vertAlign w:val="subscript"/>
          <w:lang w:val="en-GB"/>
        </w:rPr>
        <w:t>2</w:t>
      </w:r>
      <w:r w:rsidRPr="00ED6522">
        <w:rPr>
          <w:lang w:val="en-GB"/>
        </w:rPr>
        <w:t>eq/yr.</w:t>
      </w:r>
    </w:p>
    <w:p w14:paraId="7D47AC43" w14:textId="77777777" w:rsidR="00875BCD" w:rsidRPr="00ED6522" w:rsidRDefault="00875BCD" w:rsidP="00875BCD">
      <w:pPr>
        <w:pStyle w:val="Bullets"/>
        <w:numPr>
          <w:ilvl w:val="1"/>
          <w:numId w:val="22"/>
        </w:numPr>
        <w:rPr>
          <w:lang w:val="en-GB"/>
        </w:rPr>
      </w:pPr>
      <w:r w:rsidRPr="00ED6522">
        <w:rPr>
          <w:lang w:val="en-GB"/>
        </w:rPr>
        <w:t>Historical emissions and/or removals per gas and in tCO</w:t>
      </w:r>
      <w:r w:rsidRPr="00ED6522">
        <w:rPr>
          <w:vertAlign w:val="subscript"/>
          <w:lang w:val="en-GB"/>
        </w:rPr>
        <w:t>2</w:t>
      </w:r>
      <w:r w:rsidRPr="00ED6522">
        <w:rPr>
          <w:lang w:val="en-GB"/>
        </w:rPr>
        <w:t xml:space="preserve">eq/yr for each REDD+ activity, used to establish the FREL. </w:t>
      </w:r>
    </w:p>
    <w:p w14:paraId="41A88053" w14:textId="77777777" w:rsidR="00875BCD" w:rsidRPr="00ED6522" w:rsidRDefault="00875BCD" w:rsidP="00875BCD">
      <w:pPr>
        <w:rPr>
          <w:lang w:val="en-GB"/>
        </w:rPr>
      </w:pPr>
    </w:p>
    <w:tbl>
      <w:tblPr>
        <w:tblStyle w:val="Tabellenraster"/>
        <w:tblW w:w="9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E5FC" w:themeFill="accent2" w:themeFillTint="33"/>
        <w:tblLayout w:type="fixed"/>
        <w:tblCellMar>
          <w:left w:w="113" w:type="dxa"/>
          <w:bottom w:w="113" w:type="dxa"/>
          <w:right w:w="113" w:type="dxa"/>
        </w:tblCellMar>
        <w:tblLook w:val="04A0" w:firstRow="1" w:lastRow="0" w:firstColumn="1" w:lastColumn="0" w:noHBand="0" w:noVBand="1"/>
      </w:tblPr>
      <w:tblGrid>
        <w:gridCol w:w="9182"/>
      </w:tblGrid>
      <w:tr w:rsidR="00F84B06" w:rsidRPr="000200DA" w14:paraId="265B7A16" w14:textId="77777777" w:rsidTr="00853C48">
        <w:tc>
          <w:tcPr>
            <w:tcW w:w="9182" w:type="dxa"/>
            <w:shd w:val="clear" w:color="auto" w:fill="D5E5FC" w:themeFill="accent2" w:themeFillTint="33"/>
            <w:tcMar>
              <w:top w:w="113" w:type="dxa"/>
            </w:tcMar>
          </w:tcPr>
          <w:p w14:paraId="7510CF4C" w14:textId="54580905" w:rsidR="005E3254" w:rsidRDefault="005E3254" w:rsidP="005E3254">
            <w:pPr>
              <w:pStyle w:val="Subheadline"/>
              <w:rPr>
                <w:lang w:val="en-GB"/>
              </w:rPr>
            </w:pPr>
            <w:r>
              <w:rPr>
                <w:lang w:val="en-GB"/>
              </w:rPr>
              <w:t>Drafting guidance</w:t>
            </w:r>
          </w:p>
          <w:p w14:paraId="784FBEE6" w14:textId="2E7FBA0A" w:rsidR="009374DB" w:rsidRDefault="00E40ABF" w:rsidP="00BC4B01">
            <w:pPr>
              <w:rPr>
                <w:lang w:val="en-GB"/>
              </w:rPr>
            </w:pPr>
            <w:r w:rsidRPr="003B309D">
              <w:rPr>
                <w:lang w:val="en-GB"/>
              </w:rPr>
              <w:t>Countries are not required to establish one specific FREL per activity. When implementing multiple activities, we suggest that the FREL can be combined in two reference levels, one for emissions and one for removals, but transparently showing how the historical emissions and removals per activity were combined to establish the FREL, as per the example in Table 1 below.</w:t>
            </w:r>
          </w:p>
        </w:tc>
      </w:tr>
    </w:tbl>
    <w:p w14:paraId="1E6773A3" w14:textId="77777777" w:rsidR="004A3728" w:rsidRPr="00ED6522" w:rsidRDefault="004A3728" w:rsidP="004A3728">
      <w:pPr>
        <w:rPr>
          <w:lang w:val="en-GB"/>
        </w:rPr>
      </w:pPr>
    </w:p>
    <w:p w14:paraId="01CBFF4C" w14:textId="77777777" w:rsidR="004A3728" w:rsidRPr="00ED6522" w:rsidRDefault="004A3728" w:rsidP="004A3728">
      <w:pPr>
        <w:rPr>
          <w:lang w:val="en-GB"/>
        </w:rPr>
        <w:sectPr w:rsidR="004A3728" w:rsidRPr="00ED6522" w:rsidSect="00F40EB9">
          <w:headerReference w:type="default" r:id="rId47"/>
          <w:footerReference w:type="default" r:id="rId48"/>
          <w:pgSz w:w="11906" w:h="16838" w:code="9"/>
          <w:pgMar w:top="1701" w:right="1418" w:bottom="1134" w:left="1418" w:header="709" w:footer="567" w:gutter="0"/>
          <w:cols w:space="708"/>
          <w:docGrid w:linePitch="360"/>
        </w:sectPr>
      </w:pPr>
    </w:p>
    <w:p w14:paraId="0A0DBA3D" w14:textId="77777777" w:rsidR="004A3728" w:rsidRPr="00ED6522" w:rsidRDefault="004A3728" w:rsidP="004A3728">
      <w:pPr>
        <w:pStyle w:val="Beschriftung"/>
        <w:rPr>
          <w:lang w:val="en-GB"/>
        </w:rPr>
      </w:pPr>
      <w:r w:rsidRPr="00ED6522">
        <w:rPr>
          <w:lang w:val="en-GB"/>
        </w:rPr>
        <w:lastRenderedPageBreak/>
        <w:t>Table 1. Example of Lao’s annual historical emissions and removals by source and sinks and the FREL established (tCO</w:t>
      </w:r>
      <w:r w:rsidRPr="00F0401B">
        <w:rPr>
          <w:vertAlign w:val="subscript"/>
          <w:lang w:val="en-GB"/>
        </w:rPr>
        <w:t>2</w:t>
      </w:r>
      <w:r w:rsidRPr="00ED6522">
        <w:rPr>
          <w:lang w:val="en-GB"/>
        </w:rPr>
        <w:t>e).</w:t>
      </w:r>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1134"/>
        <w:gridCol w:w="2239"/>
        <w:gridCol w:w="2240"/>
        <w:gridCol w:w="2240"/>
        <w:gridCol w:w="2212"/>
        <w:gridCol w:w="2267"/>
        <w:gridCol w:w="2240"/>
      </w:tblGrid>
      <w:tr w:rsidR="00A51508" w:rsidRPr="00ED6522" w14:paraId="7710DEB7" w14:textId="77777777" w:rsidTr="00A51508">
        <w:trPr>
          <w:trHeight w:val="171"/>
          <w:tblHeader/>
        </w:trPr>
        <w:tc>
          <w:tcPr>
            <w:tcW w:w="1134" w:type="dxa"/>
            <w:tcBorders>
              <w:top w:val="single" w:sz="4" w:space="0" w:color="001B50" w:themeColor="accent1"/>
              <w:left w:val="single" w:sz="4" w:space="0" w:color="001B50" w:themeColor="accent1"/>
              <w:bottom w:val="single" w:sz="4" w:space="0" w:color="001B50" w:themeColor="accent1"/>
              <w:right w:val="nil"/>
            </w:tcBorders>
            <w:shd w:val="clear" w:color="auto" w:fill="001B50" w:themeFill="accent1"/>
            <w:vAlign w:val="bottom"/>
          </w:tcPr>
          <w:p w14:paraId="4BAE6F68" w14:textId="77777777" w:rsidR="00A51508" w:rsidRPr="00ED6522" w:rsidRDefault="00A51508" w:rsidP="004A3728">
            <w:pPr>
              <w:pStyle w:val="HeadlineTable"/>
              <w:rPr>
                <w:lang w:val="en-GB"/>
              </w:rPr>
            </w:pPr>
          </w:p>
        </w:tc>
        <w:tc>
          <w:tcPr>
            <w:tcW w:w="8931" w:type="dxa"/>
            <w:gridSpan w:val="4"/>
            <w:tcBorders>
              <w:top w:val="single" w:sz="4" w:space="0" w:color="001B50" w:themeColor="accent1"/>
              <w:left w:val="nil"/>
              <w:bottom w:val="single" w:sz="4" w:space="0" w:color="001B50" w:themeColor="accent1"/>
              <w:right w:val="single" w:sz="4" w:space="0" w:color="FFFFFF" w:themeColor="background1"/>
            </w:tcBorders>
            <w:shd w:val="clear" w:color="auto" w:fill="001B50" w:themeFill="accent1"/>
            <w:vAlign w:val="bottom"/>
          </w:tcPr>
          <w:p w14:paraId="7DF4D0EB" w14:textId="77777777" w:rsidR="00A51508" w:rsidRPr="00ED6522" w:rsidRDefault="00A51508" w:rsidP="00A51508">
            <w:pPr>
              <w:pStyle w:val="HeadlineTable"/>
              <w:rPr>
                <w:lang w:val="en-GB"/>
              </w:rPr>
            </w:pPr>
            <w:r w:rsidRPr="00ED6522">
              <w:rPr>
                <w:lang w:val="en-GB"/>
              </w:rPr>
              <w:t>Annual historical emissions and removals by source and sinks</w:t>
            </w:r>
          </w:p>
        </w:tc>
        <w:tc>
          <w:tcPr>
            <w:tcW w:w="4507" w:type="dxa"/>
            <w:gridSpan w:val="2"/>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3FFCAB9" w14:textId="77777777" w:rsidR="00A51508" w:rsidRPr="00ED6522" w:rsidRDefault="00A51508" w:rsidP="004A3728">
            <w:pPr>
              <w:pStyle w:val="HeadlineTable"/>
              <w:rPr>
                <w:lang w:val="en-GB"/>
              </w:rPr>
            </w:pPr>
            <w:r w:rsidRPr="00ED6522">
              <w:rPr>
                <w:lang w:val="en-GB"/>
              </w:rPr>
              <w:t>Reference level</w:t>
            </w:r>
          </w:p>
        </w:tc>
      </w:tr>
      <w:tr w:rsidR="00A51508" w:rsidRPr="00ED6522" w14:paraId="677F8137" w14:textId="77777777" w:rsidTr="00A51508">
        <w:trPr>
          <w:trHeight w:val="171"/>
          <w:tblHeader/>
        </w:trPr>
        <w:tc>
          <w:tcPr>
            <w:tcW w:w="113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5D3D0592" w14:textId="77777777" w:rsidR="00A51508" w:rsidRPr="00ED6522" w:rsidRDefault="00A51508" w:rsidP="004A3728">
            <w:pPr>
              <w:pStyle w:val="HeadlineTable"/>
              <w:rPr>
                <w:lang w:val="en-GB"/>
              </w:rPr>
            </w:pPr>
            <w:r w:rsidRPr="00ED6522">
              <w:rPr>
                <w:lang w:val="en-GB"/>
              </w:rPr>
              <w:t>Year</w:t>
            </w:r>
          </w:p>
        </w:tc>
        <w:tc>
          <w:tcPr>
            <w:tcW w:w="2239"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090B8BE2" w14:textId="77777777" w:rsidR="00A51508" w:rsidRPr="00ED6522" w:rsidRDefault="00A51508" w:rsidP="00B624F4">
            <w:pPr>
              <w:pStyle w:val="HeadlineTable"/>
              <w:rPr>
                <w:lang w:val="en-GB"/>
              </w:rPr>
            </w:pPr>
            <w:r w:rsidRPr="00ED6522">
              <w:rPr>
                <w:lang w:val="en-GB"/>
              </w:rPr>
              <w:t>Emissions: Deforestation</w:t>
            </w:r>
          </w:p>
        </w:tc>
        <w:tc>
          <w:tcPr>
            <w:tcW w:w="2240"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1B02086A" w14:textId="77777777" w:rsidR="00A51508" w:rsidRPr="00ED6522" w:rsidRDefault="00A51508" w:rsidP="00B624F4">
            <w:pPr>
              <w:pStyle w:val="HeadlineTable"/>
              <w:rPr>
                <w:lang w:val="en-GB"/>
              </w:rPr>
            </w:pPr>
            <w:r w:rsidRPr="00ED6522">
              <w:rPr>
                <w:lang w:val="en-GB"/>
              </w:rPr>
              <w:t xml:space="preserve">Emissions: </w:t>
            </w:r>
            <w:r w:rsidRPr="00ED6522">
              <w:rPr>
                <w:lang w:val="en-GB"/>
              </w:rPr>
              <w:br/>
              <w:t>Forest Degradation</w:t>
            </w:r>
          </w:p>
        </w:tc>
        <w:tc>
          <w:tcPr>
            <w:tcW w:w="2240"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38097D89" w14:textId="77777777" w:rsidR="00A51508" w:rsidRPr="00ED6522" w:rsidRDefault="00A51508" w:rsidP="00B624F4">
            <w:pPr>
              <w:pStyle w:val="HeadlineTable"/>
              <w:rPr>
                <w:lang w:val="en-GB"/>
              </w:rPr>
            </w:pPr>
            <w:r w:rsidRPr="00ED6522">
              <w:rPr>
                <w:lang w:val="en-GB"/>
              </w:rPr>
              <w:t>Removals: Reforestation</w:t>
            </w:r>
          </w:p>
        </w:tc>
        <w:tc>
          <w:tcPr>
            <w:tcW w:w="2212"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5F21BEFE" w14:textId="77777777" w:rsidR="00A51508" w:rsidRPr="00ED6522" w:rsidRDefault="00A51508" w:rsidP="00B624F4">
            <w:pPr>
              <w:pStyle w:val="HeadlineTable"/>
              <w:rPr>
                <w:lang w:val="en-GB"/>
              </w:rPr>
            </w:pPr>
            <w:r w:rsidRPr="00ED6522">
              <w:rPr>
                <w:lang w:val="en-GB"/>
              </w:rPr>
              <w:t>Removals: Restoration</w:t>
            </w:r>
          </w:p>
        </w:tc>
        <w:tc>
          <w:tcPr>
            <w:tcW w:w="2267"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CA90864" w14:textId="77777777" w:rsidR="00A51508" w:rsidRPr="00ED6522" w:rsidRDefault="00A51508" w:rsidP="00B624F4">
            <w:pPr>
              <w:pStyle w:val="HeadlineTable"/>
              <w:rPr>
                <w:lang w:val="en-GB"/>
              </w:rPr>
            </w:pPr>
            <w:r w:rsidRPr="00ED6522">
              <w:rPr>
                <w:lang w:val="en-GB"/>
              </w:rPr>
              <w:t>Emissions</w:t>
            </w:r>
          </w:p>
        </w:tc>
        <w:tc>
          <w:tcPr>
            <w:tcW w:w="2240" w:type="dxa"/>
            <w:tcBorders>
              <w:top w:val="single" w:sz="4" w:space="0" w:color="001B50" w:themeColor="accent1"/>
              <w:left w:val="single" w:sz="4" w:space="0" w:color="FFFFFF" w:themeColor="background1"/>
              <w:bottom w:val="single" w:sz="4" w:space="0" w:color="3080F0" w:themeColor="accent2"/>
              <w:right w:val="single" w:sz="4" w:space="0" w:color="3080F0" w:themeColor="accent2"/>
            </w:tcBorders>
            <w:shd w:val="clear" w:color="auto" w:fill="3080F0" w:themeFill="accent2"/>
            <w:vAlign w:val="bottom"/>
          </w:tcPr>
          <w:p w14:paraId="6BB3B04E" w14:textId="77777777" w:rsidR="00A51508" w:rsidRPr="00ED6522" w:rsidRDefault="00A51508" w:rsidP="00B624F4">
            <w:pPr>
              <w:pStyle w:val="HeadlineTable"/>
              <w:rPr>
                <w:lang w:val="en-GB"/>
              </w:rPr>
            </w:pPr>
            <w:r w:rsidRPr="00ED6522">
              <w:rPr>
                <w:lang w:val="en-GB"/>
              </w:rPr>
              <w:t>Removals</w:t>
            </w:r>
          </w:p>
        </w:tc>
      </w:tr>
      <w:tr w:rsidR="00A51508" w:rsidRPr="00ED6522" w14:paraId="2C640A89" w14:textId="77777777" w:rsidTr="00A51508">
        <w:trPr>
          <w:trHeight w:val="60"/>
        </w:trPr>
        <w:tc>
          <w:tcPr>
            <w:tcW w:w="113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218D15F1" w14:textId="77777777" w:rsidR="00A51508" w:rsidRPr="00ED6522" w:rsidRDefault="00A51508" w:rsidP="00A51508">
            <w:pPr>
              <w:pStyle w:val="TextTable"/>
              <w:rPr>
                <w:lang w:val="en-GB"/>
              </w:rPr>
            </w:pPr>
            <w:r w:rsidRPr="00ED6522">
              <w:rPr>
                <w:lang w:val="en-GB"/>
              </w:rPr>
              <w:t>2005</w:t>
            </w:r>
          </w:p>
        </w:tc>
        <w:tc>
          <w:tcPr>
            <w:tcW w:w="2239"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3C8F74CD" w14:textId="77777777" w:rsidR="00A51508" w:rsidRPr="00ED6522" w:rsidRDefault="00A51508" w:rsidP="00A51508">
            <w:pPr>
              <w:pStyle w:val="TextTable"/>
              <w:jc w:val="right"/>
              <w:rPr>
                <w:lang w:val="en-GB"/>
              </w:rPr>
            </w:pPr>
            <w:r w:rsidRPr="00ED6522">
              <w:rPr>
                <w:lang w:val="en-GB"/>
              </w:rPr>
              <w:t>9,602,777</w:t>
            </w:r>
          </w:p>
        </w:tc>
        <w:tc>
          <w:tcPr>
            <w:tcW w:w="224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6680A36D" w14:textId="77777777" w:rsidR="00A51508" w:rsidRPr="00ED6522" w:rsidRDefault="00A51508" w:rsidP="00A51508">
            <w:pPr>
              <w:pStyle w:val="TextTable"/>
              <w:jc w:val="right"/>
              <w:rPr>
                <w:lang w:val="en-GB"/>
              </w:rPr>
            </w:pPr>
            <w:r w:rsidRPr="00ED6522">
              <w:rPr>
                <w:lang w:val="en-GB"/>
              </w:rPr>
              <w:t>25,572,121</w:t>
            </w:r>
          </w:p>
        </w:tc>
        <w:tc>
          <w:tcPr>
            <w:tcW w:w="224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700A8D52" w14:textId="77777777" w:rsidR="00A51508" w:rsidRPr="00ED6522" w:rsidRDefault="00A51508" w:rsidP="00A51508">
            <w:pPr>
              <w:pStyle w:val="TextTable"/>
              <w:jc w:val="right"/>
              <w:rPr>
                <w:lang w:val="en-GB"/>
              </w:rPr>
            </w:pPr>
            <w:r w:rsidRPr="00ED6522">
              <w:rPr>
                <w:lang w:val="en-GB"/>
              </w:rPr>
              <w:t>-2,922,006</w:t>
            </w:r>
          </w:p>
        </w:tc>
        <w:tc>
          <w:tcPr>
            <w:tcW w:w="2212"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5FDC853D" w14:textId="77777777" w:rsidR="00A51508" w:rsidRPr="00ED6522" w:rsidRDefault="00A51508" w:rsidP="00A51508">
            <w:pPr>
              <w:pStyle w:val="TextTable"/>
              <w:jc w:val="right"/>
              <w:rPr>
                <w:lang w:val="en-GB"/>
              </w:rPr>
            </w:pPr>
            <w:r w:rsidRPr="00ED6522">
              <w:rPr>
                <w:lang w:val="en-GB"/>
              </w:rPr>
              <w:t>-3,039,488</w:t>
            </w:r>
          </w:p>
        </w:tc>
        <w:tc>
          <w:tcPr>
            <w:tcW w:w="2267"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29F05824" w14:textId="77777777" w:rsidR="00A51508" w:rsidRPr="00ED6522" w:rsidRDefault="00A51508" w:rsidP="00A51508">
            <w:pPr>
              <w:pStyle w:val="TextTable"/>
              <w:jc w:val="right"/>
              <w:rPr>
                <w:lang w:val="en-GB"/>
              </w:rPr>
            </w:pPr>
            <w:r w:rsidRPr="00ED6522">
              <w:rPr>
                <w:lang w:val="en-GB"/>
              </w:rPr>
              <w:t>35,174,898</w:t>
            </w:r>
          </w:p>
        </w:tc>
        <w:tc>
          <w:tcPr>
            <w:tcW w:w="2240"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047234E6" w14:textId="77777777" w:rsidR="00A51508" w:rsidRPr="00ED6522" w:rsidRDefault="00A51508" w:rsidP="00A51508">
            <w:pPr>
              <w:pStyle w:val="TextTable"/>
              <w:jc w:val="right"/>
              <w:rPr>
                <w:lang w:val="en-GB"/>
              </w:rPr>
            </w:pPr>
            <w:r w:rsidRPr="00ED6522">
              <w:rPr>
                <w:lang w:val="en-GB"/>
              </w:rPr>
              <w:t>-5,961,494</w:t>
            </w:r>
          </w:p>
        </w:tc>
      </w:tr>
      <w:tr w:rsidR="00A51508" w:rsidRPr="00ED6522" w14:paraId="41A91C96"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4F4FF57" w14:textId="77777777" w:rsidR="00A51508" w:rsidRPr="00ED6522" w:rsidRDefault="00A51508" w:rsidP="00A51508">
            <w:pPr>
              <w:pStyle w:val="TextTable"/>
              <w:rPr>
                <w:lang w:val="en-GB"/>
              </w:rPr>
            </w:pPr>
            <w:r w:rsidRPr="00ED6522">
              <w:rPr>
                <w:lang w:val="en-GB"/>
              </w:rPr>
              <w:t>2006</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F470B8" w14:textId="77777777" w:rsidR="00A51508" w:rsidRPr="00ED6522" w:rsidRDefault="00A51508" w:rsidP="00A51508">
            <w:pPr>
              <w:pStyle w:val="TextTable"/>
              <w:jc w:val="right"/>
              <w:rPr>
                <w:lang w:val="en-GB"/>
              </w:rPr>
            </w:pPr>
            <w:r w:rsidRPr="00ED6522">
              <w:rPr>
                <w:lang w:val="en-GB"/>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94FA97" w14:textId="77777777" w:rsidR="00A51508" w:rsidRPr="00ED6522" w:rsidRDefault="00A51508" w:rsidP="00A51508">
            <w:pPr>
              <w:pStyle w:val="TextTable"/>
              <w:jc w:val="right"/>
              <w:rPr>
                <w:lang w:val="en-GB"/>
              </w:rPr>
            </w:pPr>
            <w:r w:rsidRPr="00ED6522">
              <w:rPr>
                <w:lang w:val="en-GB"/>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5E5217" w14:textId="77777777" w:rsidR="00A51508" w:rsidRPr="00ED6522" w:rsidRDefault="00A51508" w:rsidP="00A51508">
            <w:pPr>
              <w:pStyle w:val="TextTable"/>
              <w:jc w:val="right"/>
              <w:rPr>
                <w:lang w:val="en-GB"/>
              </w:rPr>
            </w:pPr>
            <w:r w:rsidRPr="00ED6522">
              <w:rPr>
                <w:lang w:val="en-GB"/>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801106" w14:textId="77777777" w:rsidR="00A51508" w:rsidRPr="00ED6522" w:rsidRDefault="00A51508" w:rsidP="00A51508">
            <w:pPr>
              <w:pStyle w:val="TextTable"/>
              <w:jc w:val="right"/>
              <w:rPr>
                <w:lang w:val="en-GB"/>
              </w:rPr>
            </w:pPr>
            <w:r w:rsidRPr="00ED6522">
              <w:rPr>
                <w:lang w:val="en-GB"/>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19F6C3" w14:textId="77777777" w:rsidR="00A51508" w:rsidRPr="00ED6522" w:rsidRDefault="00A51508" w:rsidP="00A51508">
            <w:pPr>
              <w:pStyle w:val="TextTable"/>
              <w:jc w:val="right"/>
              <w:rPr>
                <w:lang w:val="en-GB"/>
              </w:rPr>
            </w:pPr>
            <w:r w:rsidRPr="00ED6522">
              <w:rPr>
                <w:lang w:val="en-GB"/>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31C59AE" w14:textId="77777777" w:rsidR="00A51508" w:rsidRPr="00ED6522" w:rsidRDefault="00A51508" w:rsidP="00A51508">
            <w:pPr>
              <w:pStyle w:val="TextTable"/>
              <w:jc w:val="right"/>
              <w:rPr>
                <w:lang w:val="en-GB"/>
              </w:rPr>
            </w:pPr>
            <w:r w:rsidRPr="00ED6522">
              <w:rPr>
                <w:lang w:val="en-GB"/>
              </w:rPr>
              <w:t>-5,961,494</w:t>
            </w:r>
          </w:p>
        </w:tc>
      </w:tr>
      <w:tr w:rsidR="00A51508" w:rsidRPr="00ED6522" w14:paraId="7C81031C"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FBA7F10" w14:textId="77777777" w:rsidR="00A51508" w:rsidRPr="00ED6522" w:rsidRDefault="00A51508" w:rsidP="00A51508">
            <w:pPr>
              <w:pStyle w:val="TextTable"/>
              <w:rPr>
                <w:lang w:val="en-GB"/>
              </w:rPr>
            </w:pPr>
            <w:r w:rsidRPr="00ED6522">
              <w:rPr>
                <w:lang w:val="en-GB"/>
              </w:rPr>
              <w:t>2007</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A930C1" w14:textId="77777777" w:rsidR="00A51508" w:rsidRPr="00ED6522" w:rsidRDefault="00A51508" w:rsidP="00A51508">
            <w:pPr>
              <w:pStyle w:val="TextTable"/>
              <w:jc w:val="right"/>
              <w:rPr>
                <w:lang w:val="en-GB"/>
              </w:rPr>
            </w:pPr>
            <w:r w:rsidRPr="00ED6522">
              <w:rPr>
                <w:lang w:val="en-GB"/>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C00878" w14:textId="77777777" w:rsidR="00A51508" w:rsidRPr="00ED6522" w:rsidRDefault="00A51508" w:rsidP="00A51508">
            <w:pPr>
              <w:pStyle w:val="TextTable"/>
              <w:jc w:val="right"/>
              <w:rPr>
                <w:lang w:val="en-GB"/>
              </w:rPr>
            </w:pPr>
            <w:r w:rsidRPr="00ED6522">
              <w:rPr>
                <w:lang w:val="en-GB"/>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311D1D0" w14:textId="77777777" w:rsidR="00A51508" w:rsidRPr="00ED6522" w:rsidRDefault="00A51508" w:rsidP="00A51508">
            <w:pPr>
              <w:pStyle w:val="TextTable"/>
              <w:jc w:val="right"/>
              <w:rPr>
                <w:lang w:val="en-GB"/>
              </w:rPr>
            </w:pPr>
            <w:r w:rsidRPr="00ED6522">
              <w:rPr>
                <w:lang w:val="en-GB"/>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AB056F" w14:textId="77777777" w:rsidR="00A51508" w:rsidRPr="00ED6522" w:rsidRDefault="00A51508" w:rsidP="00A51508">
            <w:pPr>
              <w:pStyle w:val="TextTable"/>
              <w:jc w:val="right"/>
              <w:rPr>
                <w:lang w:val="en-GB"/>
              </w:rPr>
            </w:pPr>
            <w:r w:rsidRPr="00ED6522">
              <w:rPr>
                <w:lang w:val="en-GB"/>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FC4A3D" w14:textId="77777777" w:rsidR="00A51508" w:rsidRPr="00ED6522" w:rsidRDefault="00A51508" w:rsidP="00A51508">
            <w:pPr>
              <w:pStyle w:val="TextTable"/>
              <w:jc w:val="right"/>
              <w:rPr>
                <w:lang w:val="en-GB"/>
              </w:rPr>
            </w:pPr>
            <w:r w:rsidRPr="00ED6522">
              <w:rPr>
                <w:lang w:val="en-GB"/>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B8FAF9" w14:textId="77777777" w:rsidR="00A51508" w:rsidRPr="00ED6522" w:rsidRDefault="00A51508" w:rsidP="00A51508">
            <w:pPr>
              <w:pStyle w:val="TextTable"/>
              <w:jc w:val="right"/>
              <w:rPr>
                <w:lang w:val="en-GB"/>
              </w:rPr>
            </w:pPr>
            <w:r w:rsidRPr="00ED6522">
              <w:rPr>
                <w:lang w:val="en-GB"/>
              </w:rPr>
              <w:t>-5,961,494</w:t>
            </w:r>
          </w:p>
        </w:tc>
      </w:tr>
      <w:tr w:rsidR="00A51508" w:rsidRPr="00ED6522" w14:paraId="66F642E2"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615582" w14:textId="77777777" w:rsidR="00A51508" w:rsidRPr="00ED6522" w:rsidRDefault="00A51508" w:rsidP="00A51508">
            <w:pPr>
              <w:pStyle w:val="TextTable"/>
              <w:rPr>
                <w:lang w:val="en-GB"/>
              </w:rPr>
            </w:pPr>
            <w:r w:rsidRPr="00ED6522">
              <w:rPr>
                <w:lang w:val="en-GB"/>
              </w:rPr>
              <w:t>2008</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1A64AC" w14:textId="77777777" w:rsidR="00A51508" w:rsidRPr="00ED6522" w:rsidRDefault="00A51508" w:rsidP="00A51508">
            <w:pPr>
              <w:pStyle w:val="TextTable"/>
              <w:jc w:val="right"/>
              <w:rPr>
                <w:lang w:val="en-GB"/>
              </w:rPr>
            </w:pPr>
            <w:r w:rsidRPr="00ED6522">
              <w:rPr>
                <w:lang w:val="en-GB"/>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94EB7C" w14:textId="77777777" w:rsidR="00A51508" w:rsidRPr="00ED6522" w:rsidRDefault="00A51508" w:rsidP="00A51508">
            <w:pPr>
              <w:pStyle w:val="TextTable"/>
              <w:jc w:val="right"/>
              <w:rPr>
                <w:lang w:val="en-GB"/>
              </w:rPr>
            </w:pPr>
            <w:r w:rsidRPr="00ED6522">
              <w:rPr>
                <w:lang w:val="en-GB"/>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41AB516" w14:textId="77777777" w:rsidR="00A51508" w:rsidRPr="00ED6522" w:rsidRDefault="00A51508" w:rsidP="00A51508">
            <w:pPr>
              <w:pStyle w:val="TextTable"/>
              <w:jc w:val="right"/>
              <w:rPr>
                <w:lang w:val="en-GB"/>
              </w:rPr>
            </w:pPr>
            <w:r w:rsidRPr="00ED6522">
              <w:rPr>
                <w:lang w:val="en-GB"/>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A1D9F1" w14:textId="77777777" w:rsidR="00A51508" w:rsidRPr="00ED6522" w:rsidRDefault="00A51508" w:rsidP="00A51508">
            <w:pPr>
              <w:pStyle w:val="TextTable"/>
              <w:jc w:val="right"/>
              <w:rPr>
                <w:lang w:val="en-GB"/>
              </w:rPr>
            </w:pPr>
            <w:r w:rsidRPr="00ED6522">
              <w:rPr>
                <w:lang w:val="en-GB"/>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F32E14C" w14:textId="77777777" w:rsidR="00A51508" w:rsidRPr="00ED6522" w:rsidRDefault="00A51508" w:rsidP="00A51508">
            <w:pPr>
              <w:pStyle w:val="TextTable"/>
              <w:jc w:val="right"/>
              <w:rPr>
                <w:lang w:val="en-GB"/>
              </w:rPr>
            </w:pPr>
            <w:r w:rsidRPr="00ED6522">
              <w:rPr>
                <w:lang w:val="en-GB"/>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F9E5EB" w14:textId="77777777" w:rsidR="00A51508" w:rsidRPr="00ED6522" w:rsidRDefault="00A51508" w:rsidP="00A51508">
            <w:pPr>
              <w:pStyle w:val="TextTable"/>
              <w:jc w:val="right"/>
              <w:rPr>
                <w:lang w:val="en-GB"/>
              </w:rPr>
            </w:pPr>
            <w:r w:rsidRPr="00ED6522">
              <w:rPr>
                <w:lang w:val="en-GB"/>
              </w:rPr>
              <w:t>-5,961,494</w:t>
            </w:r>
          </w:p>
        </w:tc>
      </w:tr>
      <w:tr w:rsidR="00A51508" w:rsidRPr="00ED6522" w14:paraId="4F187675"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070C221" w14:textId="77777777" w:rsidR="00A51508" w:rsidRPr="00ED6522" w:rsidRDefault="00A51508" w:rsidP="00A51508">
            <w:pPr>
              <w:pStyle w:val="TextTable"/>
              <w:rPr>
                <w:lang w:val="en-GB"/>
              </w:rPr>
            </w:pPr>
            <w:r w:rsidRPr="00ED6522">
              <w:rPr>
                <w:lang w:val="en-GB"/>
              </w:rPr>
              <w:t>2009</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D4204A" w14:textId="77777777" w:rsidR="00A51508" w:rsidRPr="00ED6522" w:rsidRDefault="00A51508" w:rsidP="00A51508">
            <w:pPr>
              <w:pStyle w:val="TextTable"/>
              <w:jc w:val="right"/>
              <w:rPr>
                <w:lang w:val="en-GB"/>
              </w:rPr>
            </w:pPr>
            <w:r w:rsidRPr="00ED6522">
              <w:rPr>
                <w:lang w:val="en-GB"/>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E7887A" w14:textId="77777777" w:rsidR="00A51508" w:rsidRPr="00ED6522" w:rsidRDefault="00A51508" w:rsidP="00A51508">
            <w:pPr>
              <w:pStyle w:val="TextTable"/>
              <w:jc w:val="right"/>
              <w:rPr>
                <w:lang w:val="en-GB"/>
              </w:rPr>
            </w:pPr>
            <w:r w:rsidRPr="00ED6522">
              <w:rPr>
                <w:lang w:val="en-GB"/>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6BA91A" w14:textId="77777777" w:rsidR="00A51508" w:rsidRPr="00ED6522" w:rsidRDefault="00A51508" w:rsidP="00A51508">
            <w:pPr>
              <w:pStyle w:val="TextTable"/>
              <w:jc w:val="right"/>
              <w:rPr>
                <w:lang w:val="en-GB"/>
              </w:rPr>
            </w:pPr>
            <w:r w:rsidRPr="00ED6522">
              <w:rPr>
                <w:lang w:val="en-GB"/>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434328" w14:textId="77777777" w:rsidR="00A51508" w:rsidRPr="00ED6522" w:rsidRDefault="00A51508" w:rsidP="00A51508">
            <w:pPr>
              <w:pStyle w:val="TextTable"/>
              <w:jc w:val="right"/>
              <w:rPr>
                <w:lang w:val="en-GB"/>
              </w:rPr>
            </w:pPr>
            <w:r w:rsidRPr="00ED6522">
              <w:rPr>
                <w:lang w:val="en-GB"/>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17420FD" w14:textId="77777777" w:rsidR="00A51508" w:rsidRPr="00ED6522" w:rsidRDefault="00A51508" w:rsidP="00A51508">
            <w:pPr>
              <w:pStyle w:val="TextTable"/>
              <w:jc w:val="right"/>
              <w:rPr>
                <w:lang w:val="en-GB"/>
              </w:rPr>
            </w:pPr>
            <w:r w:rsidRPr="00ED6522">
              <w:rPr>
                <w:lang w:val="en-GB"/>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223A04" w14:textId="77777777" w:rsidR="00A51508" w:rsidRPr="00ED6522" w:rsidRDefault="00A51508" w:rsidP="00A51508">
            <w:pPr>
              <w:pStyle w:val="TextTable"/>
              <w:jc w:val="right"/>
              <w:rPr>
                <w:lang w:val="en-GB"/>
              </w:rPr>
            </w:pPr>
            <w:r w:rsidRPr="00ED6522">
              <w:rPr>
                <w:lang w:val="en-GB"/>
              </w:rPr>
              <w:t>-5,961,494</w:t>
            </w:r>
          </w:p>
        </w:tc>
      </w:tr>
      <w:tr w:rsidR="00A51508" w:rsidRPr="00ED6522" w14:paraId="398D6788"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8853985" w14:textId="77777777" w:rsidR="00A51508" w:rsidRPr="00ED6522" w:rsidRDefault="00A51508" w:rsidP="00A51508">
            <w:pPr>
              <w:pStyle w:val="TextTable"/>
              <w:rPr>
                <w:lang w:val="en-GB"/>
              </w:rPr>
            </w:pPr>
            <w:r w:rsidRPr="00ED6522">
              <w:rPr>
                <w:lang w:val="en-GB"/>
              </w:rPr>
              <w:t>2010</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FCAD69" w14:textId="77777777" w:rsidR="00A51508" w:rsidRPr="00ED6522" w:rsidRDefault="00A51508" w:rsidP="00A51508">
            <w:pPr>
              <w:pStyle w:val="TextTable"/>
              <w:jc w:val="right"/>
              <w:rPr>
                <w:lang w:val="en-GB"/>
              </w:rPr>
            </w:pPr>
            <w:r w:rsidRPr="00ED6522">
              <w:rPr>
                <w:lang w:val="en-GB"/>
              </w:rPr>
              <w:t>9,602,777</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D9565FE" w14:textId="77777777" w:rsidR="00A51508" w:rsidRPr="00ED6522" w:rsidRDefault="00A51508" w:rsidP="00A51508">
            <w:pPr>
              <w:pStyle w:val="TextTable"/>
              <w:jc w:val="right"/>
              <w:rPr>
                <w:lang w:val="en-GB"/>
              </w:rPr>
            </w:pPr>
            <w:r w:rsidRPr="00ED6522">
              <w:rPr>
                <w:lang w:val="en-GB"/>
              </w:rPr>
              <w:t>25,572,121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769ABD" w14:textId="77777777" w:rsidR="00A51508" w:rsidRPr="00ED6522" w:rsidRDefault="00A51508" w:rsidP="00A51508">
            <w:pPr>
              <w:pStyle w:val="TextTable"/>
              <w:jc w:val="right"/>
              <w:rPr>
                <w:lang w:val="en-GB"/>
              </w:rPr>
            </w:pPr>
            <w:r w:rsidRPr="00ED6522">
              <w:rPr>
                <w:lang w:val="en-GB"/>
              </w:rPr>
              <w:t>-2,922,006</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1B19DB" w14:textId="77777777" w:rsidR="00A51508" w:rsidRPr="00ED6522" w:rsidRDefault="00A51508" w:rsidP="00A51508">
            <w:pPr>
              <w:pStyle w:val="TextTable"/>
              <w:jc w:val="right"/>
              <w:rPr>
                <w:lang w:val="en-GB"/>
              </w:rPr>
            </w:pPr>
            <w:r w:rsidRPr="00ED6522">
              <w:rPr>
                <w:lang w:val="en-GB"/>
              </w:rPr>
              <w:t>-3,039,488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BBAE31" w14:textId="77777777" w:rsidR="00A51508" w:rsidRPr="00ED6522" w:rsidRDefault="00A51508" w:rsidP="00A51508">
            <w:pPr>
              <w:pStyle w:val="TextTable"/>
              <w:jc w:val="right"/>
              <w:rPr>
                <w:lang w:val="en-GB"/>
              </w:rPr>
            </w:pPr>
            <w:r w:rsidRPr="00ED6522">
              <w:rPr>
                <w:lang w:val="en-GB"/>
              </w:rPr>
              <w:t>35,174,898</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9165A28" w14:textId="77777777" w:rsidR="00A51508" w:rsidRPr="00ED6522" w:rsidRDefault="00A51508" w:rsidP="00A51508">
            <w:pPr>
              <w:pStyle w:val="TextTable"/>
              <w:jc w:val="right"/>
              <w:rPr>
                <w:lang w:val="en-GB"/>
              </w:rPr>
            </w:pPr>
            <w:r w:rsidRPr="00ED6522">
              <w:rPr>
                <w:lang w:val="en-GB"/>
              </w:rPr>
              <w:t>-5,961,494</w:t>
            </w:r>
          </w:p>
        </w:tc>
      </w:tr>
      <w:tr w:rsidR="00A51508" w:rsidRPr="00ED6522" w14:paraId="5E3941A3"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0C98C53" w14:textId="77777777" w:rsidR="00A51508" w:rsidRPr="00ED6522" w:rsidRDefault="00A51508" w:rsidP="00A51508">
            <w:pPr>
              <w:pStyle w:val="TextTable"/>
              <w:rPr>
                <w:lang w:val="en-GB"/>
              </w:rPr>
            </w:pPr>
            <w:r w:rsidRPr="00ED6522">
              <w:rPr>
                <w:lang w:val="en-GB"/>
              </w:rPr>
              <w:t>2011</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18FD4E" w14:textId="77777777" w:rsidR="00A51508" w:rsidRPr="00ED6522" w:rsidRDefault="00A51508" w:rsidP="00A51508">
            <w:pPr>
              <w:pStyle w:val="TextTable"/>
              <w:jc w:val="right"/>
              <w:rPr>
                <w:lang w:val="en-GB"/>
              </w:rPr>
            </w:pPr>
            <w:r w:rsidRPr="00ED6522">
              <w:rPr>
                <w:lang w:val="en-GB"/>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BA792D" w14:textId="77777777" w:rsidR="00A51508" w:rsidRPr="00ED6522" w:rsidRDefault="00A51508" w:rsidP="00A51508">
            <w:pPr>
              <w:pStyle w:val="TextTable"/>
              <w:jc w:val="right"/>
              <w:rPr>
                <w:lang w:val="en-GB"/>
              </w:rPr>
            </w:pPr>
            <w:r w:rsidRPr="00ED6522">
              <w:rPr>
                <w:lang w:val="en-GB"/>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8C75823" w14:textId="77777777" w:rsidR="00A51508" w:rsidRPr="00ED6522" w:rsidRDefault="00A51508" w:rsidP="00A51508">
            <w:pPr>
              <w:pStyle w:val="TextTable"/>
              <w:jc w:val="right"/>
              <w:rPr>
                <w:lang w:val="en-GB"/>
              </w:rPr>
            </w:pPr>
            <w:r w:rsidRPr="00ED6522">
              <w:rPr>
                <w:lang w:val="en-GB"/>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28D17AC" w14:textId="77777777" w:rsidR="00A51508" w:rsidRPr="00ED6522" w:rsidRDefault="00A51508" w:rsidP="00A51508">
            <w:pPr>
              <w:pStyle w:val="TextTable"/>
              <w:jc w:val="right"/>
              <w:rPr>
                <w:lang w:val="en-GB"/>
              </w:rPr>
            </w:pPr>
            <w:r w:rsidRPr="00ED6522">
              <w:rPr>
                <w:lang w:val="en-GB"/>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D1FCF9" w14:textId="77777777" w:rsidR="00A51508" w:rsidRPr="00ED6522" w:rsidRDefault="00A51508" w:rsidP="00A51508">
            <w:pPr>
              <w:pStyle w:val="TextTable"/>
              <w:jc w:val="right"/>
              <w:rPr>
                <w:lang w:val="en-GB"/>
              </w:rPr>
            </w:pPr>
            <w:r w:rsidRPr="00ED6522">
              <w:rPr>
                <w:lang w:val="en-GB"/>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7E2ADFB" w14:textId="77777777" w:rsidR="00A51508" w:rsidRPr="00ED6522" w:rsidRDefault="00A51508" w:rsidP="00A51508">
            <w:pPr>
              <w:pStyle w:val="TextTable"/>
              <w:jc w:val="right"/>
              <w:rPr>
                <w:lang w:val="en-GB"/>
              </w:rPr>
            </w:pPr>
            <w:r w:rsidRPr="00ED6522">
              <w:rPr>
                <w:lang w:val="en-GB"/>
              </w:rPr>
              <w:t>-9,891,653</w:t>
            </w:r>
          </w:p>
        </w:tc>
      </w:tr>
      <w:tr w:rsidR="00A51508" w:rsidRPr="00ED6522" w14:paraId="5204CF04"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97E0AE" w14:textId="77777777" w:rsidR="00A51508" w:rsidRPr="00ED6522" w:rsidRDefault="00A51508" w:rsidP="00A51508">
            <w:pPr>
              <w:pStyle w:val="TextTable"/>
              <w:rPr>
                <w:lang w:val="en-GB"/>
              </w:rPr>
            </w:pPr>
            <w:r w:rsidRPr="00ED6522">
              <w:rPr>
                <w:lang w:val="en-GB"/>
              </w:rPr>
              <w:t>2012</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936494" w14:textId="77777777" w:rsidR="00A51508" w:rsidRPr="00ED6522" w:rsidRDefault="00A51508" w:rsidP="00A51508">
            <w:pPr>
              <w:pStyle w:val="TextTable"/>
              <w:jc w:val="right"/>
              <w:rPr>
                <w:lang w:val="en-GB"/>
              </w:rPr>
            </w:pPr>
            <w:r w:rsidRPr="00ED6522">
              <w:rPr>
                <w:lang w:val="en-GB"/>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8654C9" w14:textId="77777777" w:rsidR="00A51508" w:rsidRPr="00ED6522" w:rsidRDefault="00A51508" w:rsidP="00A51508">
            <w:pPr>
              <w:pStyle w:val="TextTable"/>
              <w:jc w:val="right"/>
              <w:rPr>
                <w:lang w:val="en-GB"/>
              </w:rPr>
            </w:pPr>
            <w:r w:rsidRPr="00ED6522">
              <w:rPr>
                <w:lang w:val="en-GB"/>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76F86C0" w14:textId="77777777" w:rsidR="00A51508" w:rsidRPr="00ED6522" w:rsidRDefault="00A51508" w:rsidP="00A51508">
            <w:pPr>
              <w:pStyle w:val="TextTable"/>
              <w:jc w:val="right"/>
              <w:rPr>
                <w:lang w:val="en-GB"/>
              </w:rPr>
            </w:pPr>
            <w:r w:rsidRPr="00ED6522">
              <w:rPr>
                <w:lang w:val="en-GB"/>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914486" w14:textId="77777777" w:rsidR="00A51508" w:rsidRPr="00ED6522" w:rsidRDefault="00A51508" w:rsidP="00A51508">
            <w:pPr>
              <w:pStyle w:val="TextTable"/>
              <w:jc w:val="right"/>
              <w:rPr>
                <w:lang w:val="en-GB"/>
              </w:rPr>
            </w:pPr>
            <w:r w:rsidRPr="00ED6522">
              <w:rPr>
                <w:lang w:val="en-GB"/>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BFE9B2C" w14:textId="77777777" w:rsidR="00A51508" w:rsidRPr="00ED6522" w:rsidRDefault="00A51508" w:rsidP="00A51508">
            <w:pPr>
              <w:pStyle w:val="TextTable"/>
              <w:jc w:val="right"/>
              <w:rPr>
                <w:lang w:val="en-GB"/>
              </w:rPr>
            </w:pPr>
            <w:r w:rsidRPr="00ED6522">
              <w:rPr>
                <w:lang w:val="en-GB"/>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93E6A9" w14:textId="77777777" w:rsidR="00A51508" w:rsidRPr="00ED6522" w:rsidRDefault="00A51508" w:rsidP="00A51508">
            <w:pPr>
              <w:pStyle w:val="TextTable"/>
              <w:jc w:val="right"/>
              <w:rPr>
                <w:lang w:val="en-GB"/>
              </w:rPr>
            </w:pPr>
            <w:r w:rsidRPr="00ED6522">
              <w:rPr>
                <w:lang w:val="en-GB"/>
              </w:rPr>
              <w:t>-9,891,653</w:t>
            </w:r>
          </w:p>
        </w:tc>
      </w:tr>
      <w:tr w:rsidR="00A51508" w:rsidRPr="00ED6522" w14:paraId="36011679" w14:textId="77777777" w:rsidTr="00A51508">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869C67" w14:textId="77777777" w:rsidR="00A51508" w:rsidRPr="00ED6522" w:rsidRDefault="00A51508" w:rsidP="00A51508">
            <w:pPr>
              <w:pStyle w:val="TextTable"/>
              <w:rPr>
                <w:lang w:val="en-GB"/>
              </w:rPr>
            </w:pPr>
            <w:r w:rsidRPr="00ED6522">
              <w:rPr>
                <w:lang w:val="en-GB"/>
              </w:rPr>
              <w:t>2013</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2AEDFD" w14:textId="77777777" w:rsidR="00A51508" w:rsidRPr="00ED6522" w:rsidRDefault="00A51508" w:rsidP="00A51508">
            <w:pPr>
              <w:pStyle w:val="TextTable"/>
              <w:jc w:val="right"/>
              <w:rPr>
                <w:lang w:val="en-GB"/>
              </w:rPr>
            </w:pPr>
            <w:r w:rsidRPr="00ED6522">
              <w:rPr>
                <w:lang w:val="en-GB"/>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9F8E332" w14:textId="77777777" w:rsidR="00A51508" w:rsidRPr="00ED6522" w:rsidRDefault="00A51508" w:rsidP="00A51508">
            <w:pPr>
              <w:pStyle w:val="TextTable"/>
              <w:jc w:val="right"/>
              <w:rPr>
                <w:lang w:val="en-GB"/>
              </w:rPr>
            </w:pPr>
            <w:r w:rsidRPr="00ED6522">
              <w:rPr>
                <w:lang w:val="en-GB"/>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C30B84C" w14:textId="77777777" w:rsidR="00A51508" w:rsidRPr="00ED6522" w:rsidRDefault="00A51508" w:rsidP="00A51508">
            <w:pPr>
              <w:pStyle w:val="TextTable"/>
              <w:jc w:val="right"/>
              <w:rPr>
                <w:lang w:val="en-GB"/>
              </w:rPr>
            </w:pPr>
            <w:r w:rsidRPr="00ED6522">
              <w:rPr>
                <w:lang w:val="en-GB"/>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1B3238" w14:textId="77777777" w:rsidR="00A51508" w:rsidRPr="00ED6522" w:rsidRDefault="00A51508" w:rsidP="00A51508">
            <w:pPr>
              <w:pStyle w:val="TextTable"/>
              <w:jc w:val="right"/>
              <w:rPr>
                <w:lang w:val="en-GB"/>
              </w:rPr>
            </w:pPr>
            <w:r w:rsidRPr="00ED6522">
              <w:rPr>
                <w:lang w:val="en-GB"/>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2627CDD" w14:textId="77777777" w:rsidR="00A51508" w:rsidRPr="00ED6522" w:rsidRDefault="00A51508" w:rsidP="00A51508">
            <w:pPr>
              <w:pStyle w:val="TextTable"/>
              <w:jc w:val="right"/>
              <w:rPr>
                <w:lang w:val="en-GB"/>
              </w:rPr>
            </w:pPr>
            <w:r w:rsidRPr="00ED6522">
              <w:rPr>
                <w:lang w:val="en-GB"/>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5D0121" w14:textId="77777777" w:rsidR="00A51508" w:rsidRPr="00ED6522" w:rsidRDefault="00A51508" w:rsidP="00A51508">
            <w:pPr>
              <w:pStyle w:val="TextTable"/>
              <w:jc w:val="right"/>
              <w:rPr>
                <w:lang w:val="en-GB"/>
              </w:rPr>
            </w:pPr>
            <w:r w:rsidRPr="00ED6522">
              <w:rPr>
                <w:lang w:val="en-GB"/>
              </w:rPr>
              <w:t>-9,891,653</w:t>
            </w:r>
          </w:p>
        </w:tc>
      </w:tr>
      <w:tr w:rsidR="00A51508" w:rsidRPr="00ED6522" w14:paraId="6C0470BF" w14:textId="77777777" w:rsidTr="00910E56">
        <w:trPr>
          <w:trHeight w:val="60"/>
        </w:trPr>
        <w:tc>
          <w:tcPr>
            <w:tcW w:w="113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2C7DE5F" w14:textId="77777777" w:rsidR="00A51508" w:rsidRPr="00ED6522" w:rsidRDefault="00A51508" w:rsidP="00A51508">
            <w:pPr>
              <w:pStyle w:val="TextTable"/>
              <w:rPr>
                <w:lang w:val="en-GB"/>
              </w:rPr>
            </w:pPr>
            <w:r w:rsidRPr="00ED6522">
              <w:rPr>
                <w:lang w:val="en-GB"/>
              </w:rPr>
              <w:t>2014</w:t>
            </w:r>
          </w:p>
        </w:tc>
        <w:tc>
          <w:tcPr>
            <w:tcW w:w="223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AAC81E" w14:textId="77777777" w:rsidR="00A51508" w:rsidRPr="00ED6522" w:rsidRDefault="00A51508" w:rsidP="00A51508">
            <w:pPr>
              <w:pStyle w:val="TextTable"/>
              <w:jc w:val="right"/>
              <w:rPr>
                <w:lang w:val="en-GB"/>
              </w:rPr>
            </w:pPr>
            <w:r w:rsidRPr="00ED6522">
              <w:rPr>
                <w:lang w:val="en-GB"/>
              </w:rPr>
              <w:t>15,587,931</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CBE610" w14:textId="77777777" w:rsidR="00A51508" w:rsidRPr="00ED6522" w:rsidRDefault="00A51508" w:rsidP="00A51508">
            <w:pPr>
              <w:pStyle w:val="TextTable"/>
              <w:jc w:val="right"/>
              <w:rPr>
                <w:lang w:val="en-GB"/>
              </w:rPr>
            </w:pPr>
            <w:r w:rsidRPr="00ED6522">
              <w:rPr>
                <w:lang w:val="en-GB"/>
              </w:rPr>
              <w:t>34,183,013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45D25F" w14:textId="77777777" w:rsidR="00A51508" w:rsidRPr="00ED6522" w:rsidRDefault="00A51508" w:rsidP="00A51508">
            <w:pPr>
              <w:pStyle w:val="TextTable"/>
              <w:jc w:val="right"/>
              <w:rPr>
                <w:lang w:val="en-GB"/>
              </w:rPr>
            </w:pPr>
            <w:r w:rsidRPr="00ED6522">
              <w:rPr>
                <w:lang w:val="en-GB"/>
              </w:rPr>
              <w:t>-3,739,205</w:t>
            </w:r>
          </w:p>
        </w:tc>
        <w:tc>
          <w:tcPr>
            <w:tcW w:w="221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A46932" w14:textId="77777777" w:rsidR="00A51508" w:rsidRPr="00ED6522" w:rsidRDefault="00A51508" w:rsidP="00A51508">
            <w:pPr>
              <w:pStyle w:val="TextTable"/>
              <w:jc w:val="right"/>
              <w:rPr>
                <w:lang w:val="en-GB"/>
              </w:rPr>
            </w:pPr>
            <w:r w:rsidRPr="00ED6522">
              <w:rPr>
                <w:lang w:val="en-GB"/>
              </w:rPr>
              <w:t>-6,152,448</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645F1B" w14:textId="77777777" w:rsidR="00A51508" w:rsidRPr="00ED6522" w:rsidRDefault="00A51508" w:rsidP="00A51508">
            <w:pPr>
              <w:pStyle w:val="TextTable"/>
              <w:jc w:val="right"/>
              <w:rPr>
                <w:lang w:val="en-GB"/>
              </w:rPr>
            </w:pPr>
            <w:r w:rsidRPr="00ED6522">
              <w:rPr>
                <w:lang w:val="en-GB"/>
              </w:rPr>
              <w:t>49,770,943</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A174A4" w14:textId="77777777" w:rsidR="00A51508" w:rsidRPr="00ED6522" w:rsidRDefault="00A51508" w:rsidP="00A51508">
            <w:pPr>
              <w:pStyle w:val="TextTable"/>
              <w:jc w:val="right"/>
              <w:rPr>
                <w:lang w:val="en-GB"/>
              </w:rPr>
            </w:pPr>
            <w:r w:rsidRPr="00ED6522">
              <w:rPr>
                <w:lang w:val="en-GB"/>
              </w:rPr>
              <w:t>-9,891,653</w:t>
            </w:r>
          </w:p>
        </w:tc>
      </w:tr>
      <w:tr w:rsidR="00A51508" w:rsidRPr="00ED6522" w14:paraId="240F266B" w14:textId="77777777" w:rsidTr="00910E56">
        <w:trPr>
          <w:trHeight w:val="60"/>
        </w:trPr>
        <w:tc>
          <w:tcPr>
            <w:tcW w:w="10065" w:type="dxa"/>
            <w:gridSpan w:val="5"/>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01663FEF" w14:textId="77777777" w:rsidR="00A51508" w:rsidRPr="00ED6522" w:rsidRDefault="00A51508" w:rsidP="00A51508">
            <w:pPr>
              <w:pStyle w:val="HeadlineTable"/>
              <w:jc w:val="right"/>
              <w:rPr>
                <w:lang w:val="en-GB"/>
              </w:rPr>
            </w:pPr>
            <w:r w:rsidRPr="00ED6522">
              <w:rPr>
                <w:lang w:val="en-GB"/>
              </w:rPr>
              <w:t>Average</w:t>
            </w:r>
          </w:p>
        </w:tc>
        <w:tc>
          <w:tcPr>
            <w:tcW w:w="226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AAF60B5" w14:textId="77777777" w:rsidR="00A51508" w:rsidRPr="00ED6522" w:rsidRDefault="00A51508" w:rsidP="00A51508">
            <w:pPr>
              <w:pStyle w:val="HeadlineTable"/>
              <w:jc w:val="right"/>
              <w:rPr>
                <w:lang w:val="en-GB"/>
              </w:rPr>
            </w:pPr>
            <w:r w:rsidRPr="00ED6522">
              <w:rPr>
                <w:lang w:val="en-GB"/>
              </w:rPr>
              <w:t>41,013,316</w:t>
            </w:r>
          </w:p>
        </w:tc>
        <w:tc>
          <w:tcPr>
            <w:tcW w:w="224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451DD207" w14:textId="77777777" w:rsidR="00A51508" w:rsidRPr="00ED6522" w:rsidRDefault="00A51508" w:rsidP="00A51508">
            <w:pPr>
              <w:pStyle w:val="HeadlineTable"/>
              <w:jc w:val="right"/>
              <w:rPr>
                <w:lang w:val="en-GB"/>
              </w:rPr>
            </w:pPr>
            <w:r w:rsidRPr="00ED6522">
              <w:rPr>
                <w:lang w:val="en-GB"/>
              </w:rPr>
              <w:t>-7,533,558</w:t>
            </w:r>
          </w:p>
        </w:tc>
      </w:tr>
    </w:tbl>
    <w:p w14:paraId="7441A279" w14:textId="77777777" w:rsidR="004A3728" w:rsidRPr="00ED6522" w:rsidRDefault="00115EDE" w:rsidP="00115EDE">
      <w:pPr>
        <w:pStyle w:val="Source"/>
        <w:rPr>
          <w:lang w:val="en-GB"/>
        </w:rPr>
      </w:pPr>
      <w:r w:rsidRPr="00ED6522">
        <w:rPr>
          <w:lang w:val="en-GB"/>
        </w:rPr>
        <w:t>Source: Lao People's Democratic Republic’s 1</w:t>
      </w:r>
      <w:r w:rsidRPr="00B27E11">
        <w:rPr>
          <w:vertAlign w:val="superscript"/>
          <w:lang w:val="en-GB"/>
        </w:rPr>
        <w:t>st</w:t>
      </w:r>
      <w:r w:rsidRPr="00ED6522">
        <w:rPr>
          <w:lang w:val="en-GB"/>
        </w:rPr>
        <w:t xml:space="preserve"> Biennial Update Report 2020. </w:t>
      </w:r>
      <w:r w:rsidRPr="00ED6522">
        <w:rPr>
          <w:lang w:val="en-GB"/>
        </w:rPr>
        <w:br/>
        <w:t xml:space="preserve">See </w:t>
      </w:r>
      <w:hyperlink r:id="rId49" w:history="1">
        <w:r w:rsidRPr="00B27E11">
          <w:rPr>
            <w:rStyle w:val="Hyperlink"/>
            <w:lang w:val="en-GB"/>
          </w:rPr>
          <w:t>https://unfccc.int/sites/default/files/resource/867493251_Lao%20Peoples%20Republic-BUR1-1-Draft%20Biennial%20Update%20Report-BUR_Lao%20PDR_24July2020.pdf</w:t>
        </w:r>
      </w:hyperlink>
      <w:r w:rsidRPr="00B27E11">
        <w:rPr>
          <w:lang w:val="en-GB"/>
        </w:rPr>
        <w:t>.</w:t>
      </w:r>
    </w:p>
    <w:p w14:paraId="1502E05D" w14:textId="77777777" w:rsidR="00512BC6" w:rsidRPr="00ED6522" w:rsidRDefault="00512BC6" w:rsidP="004A3728">
      <w:pPr>
        <w:rPr>
          <w:lang w:val="en-GB"/>
        </w:rPr>
      </w:pPr>
    </w:p>
    <w:p w14:paraId="2A66128C" w14:textId="77777777" w:rsidR="00512BC6" w:rsidRPr="00ED6522" w:rsidRDefault="00512BC6" w:rsidP="004A3728">
      <w:pPr>
        <w:rPr>
          <w:lang w:val="en-GB"/>
        </w:rPr>
      </w:pPr>
    </w:p>
    <w:p w14:paraId="28E258A2" w14:textId="77777777" w:rsidR="004A3728" w:rsidRPr="00ED6522" w:rsidRDefault="004A3728" w:rsidP="004A3728">
      <w:pPr>
        <w:rPr>
          <w:lang w:val="en-GB"/>
        </w:rPr>
        <w:sectPr w:rsidR="004A3728" w:rsidRPr="00ED6522" w:rsidSect="00F40EB9">
          <w:headerReference w:type="default" r:id="rId50"/>
          <w:footerReference w:type="default" r:id="rId51"/>
          <w:pgSz w:w="16838" w:h="11906" w:orient="landscape" w:code="9"/>
          <w:pgMar w:top="1701" w:right="1134" w:bottom="1134" w:left="1134" w:header="709" w:footer="567" w:gutter="0"/>
          <w:cols w:space="708"/>
          <w:docGrid w:linePitch="360"/>
        </w:sectPr>
      </w:pPr>
    </w:p>
    <w:p w14:paraId="0E6EF52E" w14:textId="77777777" w:rsidR="004A3728" w:rsidRPr="00ED6522" w:rsidRDefault="0028341E" w:rsidP="0028341E">
      <w:pPr>
        <w:pStyle w:val="Beschriftung"/>
        <w:rPr>
          <w:lang w:val="en-GB"/>
        </w:rPr>
      </w:pPr>
      <w:r w:rsidRPr="00ED6522">
        <w:rPr>
          <w:lang w:val="en-GB"/>
        </w:rPr>
        <w:lastRenderedPageBreak/>
        <w:t>Figure 1. Example of representation of Brazil’s FREL for the Cerrado biome. The continuous line refers to the mean of the average annual CO</w:t>
      </w:r>
      <w:r w:rsidRPr="00F0401B">
        <w:rPr>
          <w:vertAlign w:val="subscript"/>
          <w:lang w:val="en-GB"/>
        </w:rPr>
        <w:t>2</w:t>
      </w:r>
      <w:r w:rsidRPr="00ED6522">
        <w:rPr>
          <w:lang w:val="en-GB"/>
        </w:rPr>
        <w:t>eq emissions from deforestation from 2000 to 2010.</w:t>
      </w:r>
    </w:p>
    <w:p w14:paraId="51C08D46" w14:textId="77777777" w:rsidR="0028341E" w:rsidRPr="00ED6522" w:rsidRDefault="00453F62" w:rsidP="0028341E">
      <w:pPr>
        <w:rPr>
          <w:lang w:val="en-GB"/>
        </w:rPr>
      </w:pPr>
      <w:r w:rsidRPr="00ED6522">
        <w:rPr>
          <w:rFonts w:cs="Arial"/>
          <w:i/>
          <w:noProof/>
          <w:color w:val="595959" w:themeColor="text1" w:themeTint="A6"/>
          <w:szCs w:val="20"/>
          <w:lang w:val="en-GB"/>
        </w:rPr>
        <w:drawing>
          <wp:inline distT="0" distB="0" distL="0" distR="0" wp14:anchorId="785A31E5" wp14:editId="37392417">
            <wp:extent cx="5760000" cy="396236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lum bright="-20000" contrast="40000"/>
                      <a:extLst>
                        <a:ext uri="{28A0092B-C50C-407E-A947-70E740481C1C}">
                          <a14:useLocalDpi xmlns:a14="http://schemas.microsoft.com/office/drawing/2010/main" val="0"/>
                        </a:ext>
                      </a:extLst>
                    </a:blip>
                    <a:srcRect l="1267" r="2888"/>
                    <a:stretch/>
                  </pic:blipFill>
                  <pic:spPr bwMode="auto">
                    <a:xfrm>
                      <a:off x="0" y="0"/>
                      <a:ext cx="5760000" cy="3962363"/>
                    </a:xfrm>
                    <a:prstGeom prst="rect">
                      <a:avLst/>
                    </a:prstGeom>
                    <a:noFill/>
                    <a:ln>
                      <a:noFill/>
                    </a:ln>
                    <a:extLst>
                      <a:ext uri="{53640926-AAD7-44D8-BBD7-CCE9431645EC}">
                        <a14:shadowObscured xmlns:a14="http://schemas.microsoft.com/office/drawing/2010/main"/>
                      </a:ext>
                    </a:extLst>
                  </pic:spPr>
                </pic:pic>
              </a:graphicData>
            </a:graphic>
          </wp:inline>
        </w:drawing>
      </w:r>
    </w:p>
    <w:p w14:paraId="62F88CAC" w14:textId="77777777" w:rsidR="00D83BAA" w:rsidRPr="00ED6522" w:rsidRDefault="0013400F" w:rsidP="0013400F">
      <w:pPr>
        <w:pStyle w:val="Source"/>
        <w:rPr>
          <w:lang w:val="en-GB"/>
        </w:rPr>
      </w:pPr>
      <w:r w:rsidRPr="00ED6522">
        <w:rPr>
          <w:lang w:val="en-GB"/>
        </w:rPr>
        <w:t>Source: Brazil’s 3</w:t>
      </w:r>
      <w:r w:rsidRPr="008F5786">
        <w:rPr>
          <w:vertAlign w:val="superscript"/>
          <w:lang w:val="en-GB"/>
        </w:rPr>
        <w:t>rd</w:t>
      </w:r>
      <w:r w:rsidRPr="00ED6522">
        <w:rPr>
          <w:lang w:val="en-GB"/>
        </w:rPr>
        <w:t xml:space="preserve"> Biennial Update Report 2018. </w:t>
      </w:r>
      <w:r w:rsidRPr="00ED6522">
        <w:rPr>
          <w:lang w:val="en-GB"/>
        </w:rPr>
        <w:br/>
        <w:t xml:space="preserve">See </w:t>
      </w:r>
      <w:hyperlink r:id="rId53" w:history="1">
        <w:r w:rsidRPr="00ED6522">
          <w:rPr>
            <w:rStyle w:val="Hyperlink"/>
            <w:lang w:val="en-GB"/>
          </w:rPr>
          <w:t>https://unfccc.int/sites/default/files/resource/2018-02-28_BRA-BUR3_ENG_FINAL.pdf</w:t>
        </w:r>
      </w:hyperlink>
    </w:p>
    <w:p w14:paraId="74397EF1" w14:textId="77777777" w:rsidR="00C7461E" w:rsidRPr="00ED6522" w:rsidRDefault="00C7461E" w:rsidP="00C7461E">
      <w:pPr>
        <w:rPr>
          <w:lang w:val="en-GB"/>
        </w:rPr>
      </w:pPr>
    </w:p>
    <w:p w14:paraId="5CC7E94C" w14:textId="77777777" w:rsidR="00C7461E" w:rsidRPr="00ED6522" w:rsidRDefault="00C7461E" w:rsidP="00C7461E">
      <w:pPr>
        <w:rPr>
          <w:lang w:val="en-GB"/>
        </w:rPr>
      </w:pPr>
    </w:p>
    <w:p w14:paraId="7C4DEB49" w14:textId="77777777" w:rsidR="00C7461E" w:rsidRPr="00ED6522" w:rsidRDefault="00C7461E">
      <w:pPr>
        <w:spacing w:after="160" w:line="259" w:lineRule="auto"/>
        <w:jc w:val="left"/>
        <w:rPr>
          <w:lang w:val="en-GB"/>
        </w:rPr>
      </w:pPr>
      <w:r w:rsidRPr="00ED6522">
        <w:rPr>
          <w:lang w:val="en-GB"/>
        </w:rPr>
        <w:br w:type="page"/>
      </w:r>
    </w:p>
    <w:p w14:paraId="54485830" w14:textId="77777777" w:rsidR="00C7461E" w:rsidRPr="00ED6522" w:rsidRDefault="00C7461E" w:rsidP="00DE583E">
      <w:pPr>
        <w:pStyle w:val="Anhangberschrift3"/>
      </w:pPr>
      <w:r w:rsidRPr="00ED6522">
        <w:lastRenderedPageBreak/>
        <w:t>Description of the national forest monitoring system</w:t>
      </w:r>
    </w:p>
    <w:p w14:paraId="21970950" w14:textId="2A16CC2A" w:rsidR="000F7203" w:rsidRPr="000F7203" w:rsidRDefault="000F7203" w:rsidP="003D6DAA">
      <w:pPr>
        <w:rPr>
          <w:u w:val="single"/>
          <w:lang w:val="en-GB"/>
        </w:rPr>
      </w:pPr>
      <w:r w:rsidRPr="000F7203">
        <w:rPr>
          <w:u w:val="single"/>
          <w:lang w:val="en-GB"/>
        </w:rPr>
        <w:t>Minimum information:</w:t>
      </w:r>
    </w:p>
    <w:p w14:paraId="766C0F43" w14:textId="1AE36B45" w:rsidR="003D6DAA" w:rsidRPr="00ED6522" w:rsidRDefault="003D6DAA" w:rsidP="003D6DAA">
      <w:pPr>
        <w:rPr>
          <w:lang w:val="en-GB"/>
        </w:rPr>
      </w:pPr>
      <w:r w:rsidRPr="00ED6522">
        <w:rPr>
          <w:lang w:val="en-GB"/>
        </w:rPr>
        <w:t xml:space="preserve">This section </w:t>
      </w:r>
      <w:r w:rsidRPr="005E1469">
        <w:rPr>
          <w:i/>
          <w:iCs/>
          <w:lang w:val="en-GB"/>
        </w:rPr>
        <w:t>should</w:t>
      </w:r>
      <w:r w:rsidRPr="00ED6522">
        <w:rPr>
          <w:lang w:val="en-GB"/>
        </w:rPr>
        <w:t xml:space="preserve"> include a description of the national forest monitoring system and the institutional functions and responsibilities related to the measurement, reporting and verification of results, as well as clarifications on how displacement of emissions is being addressed, if appropriate, and how subnational monitoring systems are being integrated into a national monitoring system, as stated in footnote 7 to paragraph 71(c) of decision 1/CP.16. Decision 11 / CP.19 states, among other things, that national forest monitoring systems should build upon existing systems, as appropriate, enable the assessment of different types of forest in the country, and be flexible and allow for improvement.</w:t>
      </w:r>
    </w:p>
    <w:p w14:paraId="5009B946" w14:textId="77777777" w:rsidR="003D6DAA" w:rsidRPr="00ED6522" w:rsidRDefault="003D6DAA" w:rsidP="000F7203">
      <w:pPr>
        <w:spacing w:before="240"/>
        <w:rPr>
          <w:lang w:val="en-GB"/>
        </w:rPr>
      </w:pPr>
      <w:r w:rsidRPr="00ED6522">
        <w:rPr>
          <w:lang w:val="en-GB"/>
        </w:rPr>
        <w:t xml:space="preserve">This description </w:t>
      </w:r>
      <w:r w:rsidRPr="005E1469">
        <w:rPr>
          <w:i/>
          <w:iCs/>
          <w:lang w:val="en-GB"/>
        </w:rPr>
        <w:t>should</w:t>
      </w:r>
      <w:r w:rsidRPr="00ED6522">
        <w:rPr>
          <w:lang w:val="en-GB"/>
        </w:rPr>
        <w:t xml:space="preserve"> include information that clarifies how the elements of decision 4 / CP15, have been considered in relation to the establishment of a National Forest Monitoring System (NFMS), which implies:</w:t>
      </w:r>
    </w:p>
    <w:p w14:paraId="2015A42C" w14:textId="77777777" w:rsidR="003D6DAA" w:rsidRPr="00ED6522" w:rsidRDefault="003D6DAA" w:rsidP="003D6DAA">
      <w:pPr>
        <w:pStyle w:val="Bullets"/>
        <w:rPr>
          <w:lang w:val="en-GB"/>
        </w:rPr>
      </w:pPr>
      <w:r w:rsidRPr="00ED6522">
        <w:rPr>
          <w:lang w:val="en-GB"/>
        </w:rPr>
        <w:t>The use of a combination of remote sensing techniques with on-site inventories.</w:t>
      </w:r>
    </w:p>
    <w:p w14:paraId="7947FB7B" w14:textId="77777777" w:rsidR="003D6DAA" w:rsidRPr="00ED6522" w:rsidRDefault="003D6DAA" w:rsidP="003D6DAA">
      <w:pPr>
        <w:pStyle w:val="Bullets"/>
        <w:rPr>
          <w:lang w:val="en-GB"/>
        </w:rPr>
      </w:pPr>
      <w:r w:rsidRPr="00ED6522">
        <w:rPr>
          <w:lang w:val="en-GB"/>
        </w:rPr>
        <w:t>Being guided by the most recent Intergovernmental Panel on Climate Change guidance and guidelines as a basis for estimating anthropogenic forest-related greenhouse gas emissions by sources, and removals by sinks, forest carbon stocks, and forest carbon stock and forest-area changes.</w:t>
      </w:r>
    </w:p>
    <w:p w14:paraId="5987932B" w14:textId="4DCF03DF" w:rsidR="003D6DAA" w:rsidRPr="00ED6522" w:rsidRDefault="003D6DAA" w:rsidP="003D6DAA">
      <w:pPr>
        <w:pStyle w:val="Bullets"/>
        <w:rPr>
          <w:lang w:val="en-GB"/>
        </w:rPr>
      </w:pPr>
      <w:r w:rsidRPr="00ED6522">
        <w:rPr>
          <w:lang w:val="en-GB"/>
        </w:rPr>
        <w:t>Being consistent with guidance on measuring, reporting</w:t>
      </w:r>
      <w:r w:rsidR="005E3254">
        <w:rPr>
          <w:lang w:val="en-GB"/>
        </w:rPr>
        <w:t>,</w:t>
      </w:r>
      <w:r w:rsidRPr="00ED6522">
        <w:rPr>
          <w:lang w:val="en-GB"/>
        </w:rPr>
        <w:t xml:space="preserve"> and verifying nationally appropriate mitigation actions by developing country Parties agreed by the Conference of the Parties.</w:t>
      </w:r>
    </w:p>
    <w:p w14:paraId="4125D1A1" w14:textId="77777777" w:rsidR="003D6DAA" w:rsidRPr="00ED6522" w:rsidRDefault="003D6DAA" w:rsidP="003D6DAA">
      <w:pPr>
        <w:pStyle w:val="Bullets"/>
        <w:rPr>
          <w:lang w:val="en-GB"/>
        </w:rPr>
      </w:pPr>
      <w:r w:rsidRPr="00ED6522">
        <w:rPr>
          <w:lang w:val="en-GB"/>
        </w:rPr>
        <w:t>The provision of transparent, consistent over time and accurate estimates, and reduced uncertainty.</w:t>
      </w:r>
    </w:p>
    <w:p w14:paraId="62E7F4BD" w14:textId="77777777" w:rsidR="003D6DAA" w:rsidRPr="00ED6522" w:rsidRDefault="003D6DAA" w:rsidP="003D6DAA">
      <w:pPr>
        <w:pStyle w:val="Bullets"/>
        <w:rPr>
          <w:lang w:val="en-GB"/>
        </w:rPr>
      </w:pPr>
      <w:r w:rsidRPr="00ED6522">
        <w:rPr>
          <w:lang w:val="en-GB"/>
        </w:rPr>
        <w:t>The promotion of transparency and the possibility of its review.</w:t>
      </w:r>
    </w:p>
    <w:p w14:paraId="07C1F56F" w14:textId="1CB8C162" w:rsidR="000F7203" w:rsidRPr="000F7203" w:rsidRDefault="000F7203" w:rsidP="000F7203">
      <w:pPr>
        <w:spacing w:before="240"/>
        <w:rPr>
          <w:u w:val="single"/>
          <w:lang w:val="en-GB"/>
        </w:rPr>
      </w:pPr>
      <w:r w:rsidRPr="000F7203">
        <w:rPr>
          <w:u w:val="single"/>
          <w:lang w:val="en-GB"/>
        </w:rPr>
        <w:t>Additional information/best practice:</w:t>
      </w:r>
    </w:p>
    <w:p w14:paraId="0A9A3C42" w14:textId="77777777" w:rsidR="00C7461E" w:rsidRPr="00ED6522" w:rsidRDefault="003D6DAA" w:rsidP="003D6DAA">
      <w:pPr>
        <w:rPr>
          <w:lang w:val="en-GB"/>
        </w:rPr>
      </w:pPr>
      <w:r w:rsidRPr="009302CB">
        <w:rPr>
          <w:lang w:val="en-GB"/>
        </w:rPr>
        <w:t xml:space="preserve">As a recommendation for best practice, countries </w:t>
      </w:r>
      <w:r w:rsidRPr="005E1469">
        <w:rPr>
          <w:i/>
          <w:iCs/>
          <w:lang w:val="en-GB"/>
        </w:rPr>
        <w:t>may</w:t>
      </w:r>
      <w:r w:rsidRPr="009302CB">
        <w:rPr>
          <w:lang w:val="en-GB"/>
        </w:rPr>
        <w:t xml:space="preserve"> include in this section relevant information on how the monitoring system ensures that the monitored actions are not used for the conversion of natural forests, but are instead used to incentivize the protection and conservation of natural forests and their ecosystem services, and to enhance other social and environmental benefits, as stated in decision 1/CP.16, appendix I.</w:t>
      </w:r>
    </w:p>
    <w:p w14:paraId="5A067489" w14:textId="77777777" w:rsidR="00316E8B" w:rsidRPr="00ED6522" w:rsidRDefault="00316E8B" w:rsidP="003D6DAA">
      <w:pPr>
        <w:rPr>
          <w:lang w:val="en-GB"/>
        </w:rPr>
      </w:pPr>
    </w:p>
    <w:p w14:paraId="44B18D54" w14:textId="77777777" w:rsidR="00316E8B" w:rsidRPr="00ED6522" w:rsidRDefault="00316E8B" w:rsidP="00DE583E">
      <w:pPr>
        <w:pStyle w:val="Anhangberschrift3"/>
        <w:numPr>
          <w:ilvl w:val="1"/>
          <w:numId w:val="32"/>
        </w:numPr>
      </w:pPr>
      <w:r w:rsidRPr="00ED6522">
        <w:t>Institutional arrangements, roles</w:t>
      </w:r>
      <w:r w:rsidR="005E1469">
        <w:t>,</w:t>
      </w:r>
      <w:r w:rsidRPr="00ED6522">
        <w:t xml:space="preserve"> and responsibilities</w:t>
      </w:r>
    </w:p>
    <w:p w14:paraId="3E55FE3F" w14:textId="77777777" w:rsidR="000F7203" w:rsidRPr="000F7203" w:rsidRDefault="000F7203" w:rsidP="00DE583E">
      <w:pPr>
        <w:rPr>
          <w:u w:val="single"/>
          <w:lang w:val="en-GB"/>
        </w:rPr>
      </w:pPr>
      <w:r w:rsidRPr="000F7203">
        <w:rPr>
          <w:u w:val="single"/>
          <w:lang w:val="en-GB"/>
        </w:rPr>
        <w:t>Minimum information:</w:t>
      </w:r>
    </w:p>
    <w:p w14:paraId="6A879605" w14:textId="301C076F" w:rsidR="00DE583E" w:rsidRPr="00ED6522" w:rsidRDefault="00DE583E" w:rsidP="00DE583E">
      <w:pPr>
        <w:rPr>
          <w:lang w:val="en-GB"/>
        </w:rPr>
      </w:pPr>
      <w:r w:rsidRPr="00ED6522">
        <w:rPr>
          <w:lang w:val="en-GB"/>
        </w:rPr>
        <w:t xml:space="preserve">This section </w:t>
      </w:r>
      <w:r w:rsidRPr="005E1469">
        <w:rPr>
          <w:i/>
          <w:iCs/>
          <w:lang w:val="en-GB"/>
        </w:rPr>
        <w:t>should</w:t>
      </w:r>
      <w:r w:rsidRPr="00ED6522">
        <w:rPr>
          <w:lang w:val="en-GB"/>
        </w:rPr>
        <w:t xml:space="preserve"> include a description of the institutional structure established to manage the measurement, reporting and verification (MRV) system, and may include the legal framework that formalises the system, if applicable.</w:t>
      </w:r>
    </w:p>
    <w:p w14:paraId="25BC63B7" w14:textId="77777777" w:rsidR="000F7203" w:rsidRPr="000F7203" w:rsidRDefault="000F7203" w:rsidP="000F7203">
      <w:pPr>
        <w:spacing w:before="240"/>
        <w:rPr>
          <w:u w:val="single"/>
          <w:lang w:val="en-GB"/>
        </w:rPr>
      </w:pPr>
      <w:r w:rsidRPr="000F7203">
        <w:rPr>
          <w:u w:val="single"/>
          <w:lang w:val="en-GB"/>
        </w:rPr>
        <w:t>Additional information/best practice:</w:t>
      </w:r>
    </w:p>
    <w:p w14:paraId="6E933B18" w14:textId="7016620C" w:rsidR="00DE583E" w:rsidRPr="00ED6522" w:rsidRDefault="00DE583E" w:rsidP="00DE583E">
      <w:pPr>
        <w:rPr>
          <w:lang w:val="en-GB"/>
        </w:rPr>
      </w:pPr>
      <w:r w:rsidRPr="00ED6522">
        <w:rPr>
          <w:lang w:val="en-GB"/>
        </w:rPr>
        <w:t xml:space="preserve">The information </w:t>
      </w:r>
      <w:r w:rsidRPr="005E1469">
        <w:rPr>
          <w:i/>
          <w:iCs/>
          <w:lang w:val="en-GB"/>
        </w:rPr>
        <w:t>may</w:t>
      </w:r>
      <w:r w:rsidRPr="00ED6522">
        <w:rPr>
          <w:lang w:val="en-GB"/>
        </w:rPr>
        <w:t xml:space="preserve"> also be summarised in a table, as the example below:</w:t>
      </w:r>
    </w:p>
    <w:p w14:paraId="214EFC89" w14:textId="77777777" w:rsidR="002D60B5" w:rsidRPr="00ED6522" w:rsidRDefault="002D60B5" w:rsidP="002D60B5">
      <w:pPr>
        <w:rPr>
          <w:lang w:val="en-GB"/>
        </w:rPr>
      </w:pPr>
    </w:p>
    <w:p w14:paraId="6E3ACE23" w14:textId="77777777" w:rsidR="002D60B5" w:rsidRPr="00ED6522" w:rsidRDefault="002D60B5" w:rsidP="002D60B5">
      <w:pPr>
        <w:rPr>
          <w:lang w:val="en-GB"/>
        </w:rPr>
        <w:sectPr w:rsidR="002D60B5" w:rsidRPr="00ED6522" w:rsidSect="00F40EB9">
          <w:headerReference w:type="default" r:id="rId54"/>
          <w:footerReference w:type="default" r:id="rId55"/>
          <w:pgSz w:w="11906" w:h="16838" w:code="9"/>
          <w:pgMar w:top="1701" w:right="1418" w:bottom="1134" w:left="1418" w:header="709" w:footer="567" w:gutter="0"/>
          <w:cols w:space="708"/>
          <w:docGrid w:linePitch="360"/>
        </w:sectPr>
      </w:pPr>
    </w:p>
    <w:p w14:paraId="610301A9" w14:textId="3B13466D" w:rsidR="002D60B5" w:rsidRPr="00ED6522" w:rsidRDefault="002D60B5" w:rsidP="002D60B5">
      <w:pPr>
        <w:pStyle w:val="Beschriftung"/>
        <w:rPr>
          <w:lang w:val="en-GB"/>
        </w:rPr>
      </w:pPr>
      <w:r w:rsidRPr="00ED6522">
        <w:rPr>
          <w:lang w:val="en-GB"/>
        </w:rPr>
        <w:lastRenderedPageBreak/>
        <w:t xml:space="preserve">Table 2. </w:t>
      </w:r>
      <w:r w:rsidR="005E3254">
        <w:rPr>
          <w:lang w:val="en-GB"/>
        </w:rPr>
        <w:t>Example of r</w:t>
      </w:r>
      <w:r w:rsidRPr="00ED6522">
        <w:rPr>
          <w:lang w:val="en-GB"/>
        </w:rPr>
        <w:t>oles and institutional responsibilities for REDD+ MRV in Brazil</w:t>
      </w:r>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1560"/>
        <w:gridCol w:w="2055"/>
        <w:gridCol w:w="1914"/>
        <w:gridCol w:w="4252"/>
        <w:gridCol w:w="4791"/>
      </w:tblGrid>
      <w:tr w:rsidR="00CA6472" w:rsidRPr="00ED6522" w14:paraId="492DA150" w14:textId="77777777" w:rsidTr="00CA6472">
        <w:trPr>
          <w:trHeight w:val="171"/>
          <w:tblHeader/>
        </w:trPr>
        <w:tc>
          <w:tcPr>
            <w:tcW w:w="1560"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4B638E6E" w14:textId="77777777" w:rsidR="002D60B5" w:rsidRPr="00ED6522" w:rsidRDefault="002D60B5" w:rsidP="00CA6472">
            <w:pPr>
              <w:pStyle w:val="HeadlineTablesmall"/>
            </w:pPr>
            <w:r w:rsidRPr="00ED6522">
              <w:t>MRV</w:t>
            </w:r>
          </w:p>
        </w:tc>
        <w:tc>
          <w:tcPr>
            <w:tcW w:w="2055"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55BEA3A" w14:textId="77777777" w:rsidR="002D60B5" w:rsidRPr="00ED6522" w:rsidRDefault="002D60B5" w:rsidP="00CA6472">
            <w:pPr>
              <w:pStyle w:val="HeadlineTablesmall"/>
            </w:pPr>
            <w:r w:rsidRPr="00ED6522">
              <w:t>Instrument</w:t>
            </w:r>
          </w:p>
        </w:tc>
        <w:tc>
          <w:tcPr>
            <w:tcW w:w="1914"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2358BDC" w14:textId="77777777" w:rsidR="002D60B5" w:rsidRPr="00ED6522" w:rsidRDefault="002D60B5" w:rsidP="00CA6472">
            <w:pPr>
              <w:pStyle w:val="HeadlineTablesmall"/>
            </w:pPr>
            <w:r w:rsidRPr="00ED6522">
              <w:t>Responsible institution</w:t>
            </w:r>
          </w:p>
        </w:tc>
        <w:tc>
          <w:tcPr>
            <w:tcW w:w="4252"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0B435A21" w14:textId="77777777" w:rsidR="002D60B5" w:rsidRPr="00ED6522" w:rsidRDefault="002D60B5" w:rsidP="00CA6472">
            <w:pPr>
              <w:pStyle w:val="HeadlineTablesmall"/>
            </w:pPr>
            <w:r w:rsidRPr="00ED6522">
              <w:t>Role</w:t>
            </w:r>
          </w:p>
        </w:tc>
        <w:tc>
          <w:tcPr>
            <w:tcW w:w="4791"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1E56A59" w14:textId="77777777" w:rsidR="002D60B5" w:rsidRPr="00ED6522" w:rsidRDefault="002D60B5" w:rsidP="00CA6472">
            <w:pPr>
              <w:pStyle w:val="HeadlineTablesmall"/>
            </w:pPr>
            <w:r w:rsidRPr="00ED6522">
              <w:t>Additional information</w:t>
            </w:r>
          </w:p>
        </w:tc>
      </w:tr>
      <w:tr w:rsidR="00CA6472" w:rsidRPr="000200DA" w14:paraId="65B20B87" w14:textId="77777777" w:rsidTr="00CA6472">
        <w:trPr>
          <w:trHeight w:val="60"/>
        </w:trPr>
        <w:tc>
          <w:tcPr>
            <w:tcW w:w="1560" w:type="dxa"/>
            <w:vMerge w:val="restart"/>
            <w:tcBorders>
              <w:top w:val="single" w:sz="4" w:space="0" w:color="001B50" w:themeColor="accent1"/>
              <w:left w:val="single" w:sz="4" w:space="0" w:color="AAAAAA" w:themeColor="accent5"/>
              <w:right w:val="single" w:sz="4" w:space="0" w:color="AAAAAA" w:themeColor="accent5"/>
            </w:tcBorders>
            <w:shd w:val="clear" w:color="auto" w:fill="E6E6E6" w:themeFill="accent6"/>
          </w:tcPr>
          <w:p w14:paraId="769250C0" w14:textId="77777777" w:rsidR="00CA6472" w:rsidRPr="00ED6522" w:rsidRDefault="00CA6472" w:rsidP="00CA6472">
            <w:pPr>
              <w:pStyle w:val="TextTablesmall"/>
            </w:pPr>
            <w:r w:rsidRPr="00ED6522">
              <w:t>Measurement</w:t>
            </w:r>
          </w:p>
        </w:tc>
        <w:tc>
          <w:tcPr>
            <w:tcW w:w="2055"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630DC05" w14:textId="77777777" w:rsidR="00CA6472" w:rsidRPr="00ED6522" w:rsidRDefault="00CA6472" w:rsidP="00CA6472">
            <w:pPr>
              <w:pStyle w:val="TextTablesmall"/>
            </w:pPr>
            <w:r w:rsidRPr="00ED6522">
              <w:t>GTT REDD+</w:t>
            </w:r>
          </w:p>
        </w:tc>
        <w:tc>
          <w:tcPr>
            <w:tcW w:w="1914"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B7598D5" w14:textId="77777777" w:rsidR="00CA6472" w:rsidRPr="00ED6522" w:rsidRDefault="00CA6472" w:rsidP="00CA6472">
            <w:pPr>
              <w:pStyle w:val="TextTablesmall"/>
            </w:pPr>
            <w:r w:rsidRPr="00ED6522">
              <w:t xml:space="preserve">Institution contracted </w:t>
            </w:r>
            <w:r w:rsidRPr="00ED6522">
              <w:br/>
              <w:t>to do the mapping and generating the results estimates</w:t>
            </w:r>
          </w:p>
        </w:tc>
        <w:tc>
          <w:tcPr>
            <w:tcW w:w="4252"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69752E98" w14:textId="77777777" w:rsidR="00CA6472" w:rsidRPr="00ED6522" w:rsidRDefault="00CA6472" w:rsidP="00CA6472">
            <w:pPr>
              <w:pStyle w:val="TextTablesmall"/>
            </w:pPr>
            <w:r w:rsidRPr="00ED6522">
              <w:t xml:space="preserve">To map the deforestation polygons in the Cerrado biome, consistent with the methodologies used in the assessed FREL Cerrado; estimate the annual emissions, ensure consistency </w:t>
            </w:r>
            <w:r w:rsidRPr="00ED6522">
              <w:br/>
              <w:t>with the Third National GHG Inventory</w:t>
            </w:r>
          </w:p>
        </w:tc>
        <w:tc>
          <w:tcPr>
            <w:tcW w:w="4791"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F8969F0" w14:textId="77777777" w:rsidR="00CA6472" w:rsidRPr="00ED6522" w:rsidRDefault="000200DA" w:rsidP="00CA6472">
            <w:pPr>
              <w:pStyle w:val="TextTablesmall"/>
            </w:pPr>
            <w:hyperlink r:id="rId56" w:history="1">
              <w:r w:rsidR="00CA6472" w:rsidRPr="00ED6522">
                <w:rPr>
                  <w:rStyle w:val="Hyperlink"/>
                </w:rPr>
                <w:t>http://www.funcate.org.br</w:t>
              </w:r>
            </w:hyperlink>
          </w:p>
        </w:tc>
      </w:tr>
      <w:tr w:rsidR="00CA6472" w:rsidRPr="000200DA" w14:paraId="14002B43" w14:textId="77777777" w:rsidTr="00CA6472">
        <w:trPr>
          <w:trHeight w:val="60"/>
        </w:trPr>
        <w:tc>
          <w:tcPr>
            <w:tcW w:w="1560" w:type="dxa"/>
            <w:vMerge/>
            <w:tcBorders>
              <w:left w:val="single" w:sz="4" w:space="0" w:color="AAAAAA" w:themeColor="accent5"/>
              <w:right w:val="single" w:sz="4" w:space="0" w:color="AAAAAA" w:themeColor="accent5"/>
            </w:tcBorders>
            <w:shd w:val="clear" w:color="auto" w:fill="E6E6E6" w:themeFill="accent6"/>
          </w:tcPr>
          <w:p w14:paraId="7A713718" w14:textId="77777777" w:rsidR="00CA6472" w:rsidRPr="00ED6522" w:rsidRDefault="00CA6472" w:rsidP="00CA6472">
            <w:pPr>
              <w:pStyle w:val="TextTablesmall"/>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45B99FD" w14:textId="77777777" w:rsidR="00CA6472" w:rsidRPr="00ED6522" w:rsidRDefault="00CA6472" w:rsidP="00CA6472">
            <w:pPr>
              <w:pStyle w:val="TextTablesmall"/>
            </w:pP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92F6BEF" w14:textId="77777777" w:rsidR="00CA6472" w:rsidRPr="00ED6522" w:rsidRDefault="00CA6472" w:rsidP="00CA6472">
            <w:pPr>
              <w:pStyle w:val="TextTablesmall"/>
            </w:pPr>
            <w:r w:rsidRPr="00ED6522">
              <w:t>INPE/MCTIC</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B4C6E51" w14:textId="77777777" w:rsidR="00CA6472" w:rsidRPr="00ED6522" w:rsidRDefault="00CA6472" w:rsidP="00CA6472">
            <w:pPr>
              <w:pStyle w:val="TextTablesmall"/>
            </w:pPr>
            <w:r w:rsidRPr="00ED6522">
              <w:t xml:space="preserve">To carry out the quality assurance and quality control </w:t>
            </w:r>
            <w:r w:rsidRPr="00ED6522">
              <w:br/>
              <w:t>of the products generated by the contracted institution</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30DFA2" w14:textId="77777777" w:rsidR="00CA6472" w:rsidRPr="00ED6522" w:rsidRDefault="000200DA" w:rsidP="00CA6472">
            <w:pPr>
              <w:pStyle w:val="TextTablesmall"/>
            </w:pPr>
            <w:hyperlink r:id="rId57" w:history="1">
              <w:r w:rsidR="00CA6472" w:rsidRPr="00ED6522">
                <w:rPr>
                  <w:rStyle w:val="Hyperlink"/>
                </w:rPr>
                <w:t>http://www.obt.inpe.br/prodes/</w:t>
              </w:r>
            </w:hyperlink>
          </w:p>
        </w:tc>
      </w:tr>
      <w:tr w:rsidR="00CA6472" w:rsidRPr="000200DA" w14:paraId="146E3853" w14:textId="77777777" w:rsidTr="00CA6472">
        <w:trPr>
          <w:trHeight w:val="60"/>
        </w:trPr>
        <w:tc>
          <w:tcPr>
            <w:tcW w:w="1560" w:type="dxa"/>
            <w:vMerge/>
            <w:tcBorders>
              <w:left w:val="single" w:sz="4" w:space="0" w:color="AAAAAA" w:themeColor="accent5"/>
              <w:bottom w:val="single" w:sz="4" w:space="0" w:color="AAAAAA" w:themeColor="accent5"/>
              <w:right w:val="single" w:sz="4" w:space="0" w:color="AAAAAA" w:themeColor="accent5"/>
            </w:tcBorders>
            <w:shd w:val="clear" w:color="auto" w:fill="E6E6E6" w:themeFill="accent6"/>
          </w:tcPr>
          <w:p w14:paraId="658861E9" w14:textId="77777777" w:rsidR="00CA6472" w:rsidRPr="00ED6522" w:rsidRDefault="00CA6472" w:rsidP="00CA6472">
            <w:pPr>
              <w:pStyle w:val="TextTablesmall"/>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2106CE" w14:textId="77777777" w:rsidR="00CA6472" w:rsidRPr="00ED6522" w:rsidRDefault="00CA6472" w:rsidP="00CA6472">
            <w:pPr>
              <w:pStyle w:val="TextTablesmall"/>
            </w:pPr>
            <w:r w:rsidRPr="00ED6522">
              <w:t>Executive Secretariat</w:t>
            </w:r>
            <w:r w:rsidRPr="00ED6522">
              <w:br/>
              <w:t xml:space="preserve">of the National </w:t>
            </w:r>
            <w:r w:rsidRPr="00ED6522">
              <w:br/>
              <w:t>REDD+ Committee (CONAREDD+)</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A0EDA89" w14:textId="77777777" w:rsidR="00CA6472" w:rsidRPr="00ED6522" w:rsidRDefault="00CA6472" w:rsidP="00CA6472">
            <w:pPr>
              <w:pStyle w:val="TextTablesmall"/>
            </w:pPr>
            <w:r w:rsidRPr="00ED6522">
              <w:t>INPE/MCTIC</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6E2A179" w14:textId="77777777" w:rsidR="00CA6472" w:rsidRPr="00ED6522" w:rsidRDefault="00CA6472" w:rsidP="00CA6472">
            <w:pPr>
              <w:pStyle w:val="TextTablesmall"/>
            </w:pPr>
            <w:r w:rsidRPr="00ED6522">
              <w:t xml:space="preserve">To carry out quality control </w:t>
            </w:r>
            <w:r w:rsidRPr="00ED6522">
              <w:br/>
              <w:t>of the emission estimates produced by the contracted institution</w:t>
            </w:r>
          </w:p>
          <w:p w14:paraId="3F59616B" w14:textId="77777777" w:rsidR="00CA6472" w:rsidRPr="00ED6522" w:rsidRDefault="00CA6472" w:rsidP="00CA6472">
            <w:pPr>
              <w:pStyle w:val="TextTablesmall"/>
            </w:pPr>
            <w:r w:rsidRPr="00ED6522">
              <w:t xml:space="preserve">To develop the submissions to the UNFCCC under the guidance </w:t>
            </w:r>
            <w:r w:rsidRPr="00ED6522">
              <w:br/>
              <w:t>of the GTT REDD+</w:t>
            </w:r>
          </w:p>
          <w:p w14:paraId="62FB2421" w14:textId="77777777" w:rsidR="00CA6472" w:rsidRPr="00ED6522" w:rsidRDefault="00CA6472" w:rsidP="00CA6472">
            <w:pPr>
              <w:pStyle w:val="TextTablesmall"/>
            </w:pPr>
            <w:r w:rsidRPr="00ED6522">
              <w:t>To verify consistency with the FREL</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A5F328" w14:textId="77777777" w:rsidR="00CA6472" w:rsidRPr="00ED6522" w:rsidRDefault="000200DA" w:rsidP="00CA6472">
            <w:pPr>
              <w:pStyle w:val="TextTablesmall"/>
            </w:pPr>
            <w:hyperlink r:id="rId58" w:history="1">
              <w:r w:rsidR="00CA6472" w:rsidRPr="00ED6522">
                <w:rPr>
                  <w:rStyle w:val="Hyperlink"/>
                </w:rPr>
                <w:t>http://redd.mma.gov.br/en/the-national-reddcommittee</w:t>
              </w:r>
            </w:hyperlink>
          </w:p>
        </w:tc>
      </w:tr>
      <w:tr w:rsidR="00CA6472" w:rsidRPr="000200DA" w14:paraId="4BA291D9" w14:textId="77777777" w:rsidTr="00CA6472">
        <w:trPr>
          <w:trHeight w:val="60"/>
        </w:trPr>
        <w:tc>
          <w:tcPr>
            <w:tcW w:w="1560" w:type="dxa"/>
            <w:vMerge w:val="restart"/>
            <w:tcBorders>
              <w:top w:val="single" w:sz="4" w:space="0" w:color="AAAAAA" w:themeColor="accent5"/>
              <w:left w:val="single" w:sz="4" w:space="0" w:color="AAAAAA" w:themeColor="accent5"/>
              <w:right w:val="single" w:sz="4" w:space="0" w:color="AAAAAA" w:themeColor="accent5"/>
            </w:tcBorders>
            <w:shd w:val="clear" w:color="auto" w:fill="E6E6E6" w:themeFill="accent6"/>
          </w:tcPr>
          <w:p w14:paraId="6373861E" w14:textId="77777777" w:rsidR="00CA6472" w:rsidRPr="00ED6522" w:rsidRDefault="00CA6472" w:rsidP="00CA6472">
            <w:pPr>
              <w:pStyle w:val="TextTablesmall"/>
            </w:pPr>
            <w:r w:rsidRPr="00ED6522">
              <w:t>Reporting</w:t>
            </w: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1ED0F0E" w14:textId="77777777" w:rsidR="00CA6472" w:rsidRPr="00ED6522" w:rsidRDefault="00CA6472" w:rsidP="00CA6472">
            <w:pPr>
              <w:pStyle w:val="TextTablesmall"/>
            </w:pPr>
            <w:r w:rsidRPr="00ED6522">
              <w:t>Presidency of CONAREED+</w:t>
            </w:r>
          </w:p>
          <w:p w14:paraId="5E6763FA" w14:textId="77777777" w:rsidR="00CA6472" w:rsidRPr="00ED6522" w:rsidRDefault="00CA6472" w:rsidP="00CA6472">
            <w:pPr>
              <w:pStyle w:val="TextTablesmall"/>
            </w:pPr>
            <w:r w:rsidRPr="00ED6522">
              <w:t>Focal point to the UNFCCC</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734A22" w14:textId="77777777" w:rsidR="00CA6472" w:rsidRPr="00ED6522" w:rsidRDefault="00CA6472" w:rsidP="00CA6472">
            <w:pPr>
              <w:pStyle w:val="TextTablesmall"/>
            </w:pPr>
            <w:r w:rsidRPr="00ED6522">
              <w:t>MMA</w:t>
            </w:r>
          </w:p>
          <w:p w14:paraId="44EFCBCC" w14:textId="77777777" w:rsidR="00CA6472" w:rsidRPr="00ED6522" w:rsidRDefault="00CA6472" w:rsidP="00CA6472">
            <w:pPr>
              <w:pStyle w:val="TextTablesmall"/>
            </w:pPr>
            <w:r w:rsidRPr="00ED6522">
              <w:t>MRE</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6A3BF5" w14:textId="77777777" w:rsidR="00CA6472" w:rsidRPr="00ED6522" w:rsidRDefault="00CA6472" w:rsidP="00CA6472">
            <w:pPr>
              <w:pStyle w:val="TextTablesmall"/>
            </w:pPr>
            <w:r w:rsidRPr="00ED6522">
              <w:t>To Forward the REDD+ submission to the UNFCCC</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C8B0098" w14:textId="77777777" w:rsidR="00CA6472" w:rsidRPr="00ED6522" w:rsidRDefault="000200DA" w:rsidP="00CA6472">
            <w:pPr>
              <w:pStyle w:val="TextTablesmall"/>
            </w:pPr>
            <w:hyperlink r:id="rId59" w:history="1">
              <w:r w:rsidR="00CA6472" w:rsidRPr="00ED6522">
                <w:rPr>
                  <w:rStyle w:val="Hyperlink"/>
                </w:rPr>
                <w:t>http://redd.mma.gov.br/en/the-national-reddcommittee</w:t>
              </w:r>
            </w:hyperlink>
          </w:p>
        </w:tc>
      </w:tr>
      <w:tr w:rsidR="00CA6472" w:rsidRPr="000200DA" w14:paraId="38E7935B" w14:textId="77777777" w:rsidTr="00CA6472">
        <w:trPr>
          <w:trHeight w:val="60"/>
        </w:trPr>
        <w:tc>
          <w:tcPr>
            <w:tcW w:w="1560" w:type="dxa"/>
            <w:vMerge/>
            <w:tcBorders>
              <w:left w:val="single" w:sz="4" w:space="0" w:color="AAAAAA" w:themeColor="accent5"/>
              <w:bottom w:val="single" w:sz="4" w:space="0" w:color="AAAAAA" w:themeColor="accent5"/>
              <w:right w:val="single" w:sz="4" w:space="0" w:color="AAAAAA" w:themeColor="accent5"/>
            </w:tcBorders>
            <w:shd w:val="clear" w:color="auto" w:fill="E6E6E6" w:themeFill="accent6"/>
          </w:tcPr>
          <w:p w14:paraId="36C20860" w14:textId="77777777" w:rsidR="00CA6472" w:rsidRPr="00ED6522" w:rsidRDefault="00CA6472" w:rsidP="00CA6472">
            <w:pPr>
              <w:pStyle w:val="TextTablesmall"/>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C81CD9" w14:textId="58DDFC5F" w:rsidR="00CA6472" w:rsidRPr="00ED6522" w:rsidRDefault="00CA6472" w:rsidP="00CA6472">
            <w:pPr>
              <w:pStyle w:val="TextTablesmall"/>
            </w:pPr>
            <w:r w:rsidRPr="00ED6522">
              <w:t>Info Hub Bra</w:t>
            </w:r>
            <w:r w:rsidR="005D1A11">
              <w:t>z</w:t>
            </w:r>
            <w:r w:rsidRPr="00ED6522">
              <w:t>il</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077FBC" w14:textId="77777777" w:rsidR="00CA6472" w:rsidRPr="00ED6522" w:rsidRDefault="00CA6472" w:rsidP="00CA6472">
            <w:pPr>
              <w:pStyle w:val="TextTablesmall"/>
            </w:pPr>
            <w:r w:rsidRPr="00ED6522">
              <w:t>MMA</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BC0D0A" w14:textId="77777777" w:rsidR="00CA6472" w:rsidRPr="00ED6522" w:rsidRDefault="00CA6472" w:rsidP="00CA6472">
            <w:pPr>
              <w:pStyle w:val="TextTablesmall"/>
            </w:pPr>
            <w:r w:rsidRPr="00ED6522">
              <w:t>To compile and make available documentation needed for the recognition of the REDD+ results until its verification by the ICA and insertion in the Lima REDD+ Information Hub</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4D05E3" w14:textId="77777777" w:rsidR="00CA6472" w:rsidRPr="00ED6522" w:rsidRDefault="000200DA" w:rsidP="00CA6472">
            <w:pPr>
              <w:pStyle w:val="TextTablesmall"/>
            </w:pPr>
            <w:hyperlink r:id="rId60" w:history="1">
              <w:r w:rsidR="00CA6472" w:rsidRPr="00ED6522">
                <w:rPr>
                  <w:rStyle w:val="Hyperlink"/>
                </w:rPr>
                <w:t>http://redd.mma.gov.br/en/infohub</w:t>
              </w:r>
            </w:hyperlink>
          </w:p>
        </w:tc>
      </w:tr>
      <w:tr w:rsidR="008F5786" w:rsidRPr="000200DA" w14:paraId="5F2C8D40" w14:textId="77777777" w:rsidTr="0017762D">
        <w:trPr>
          <w:trHeight w:val="60"/>
        </w:trPr>
        <w:tc>
          <w:tcPr>
            <w:tcW w:w="1560" w:type="dxa"/>
            <w:vMerge w:val="restart"/>
            <w:tcBorders>
              <w:top w:val="single" w:sz="4" w:space="0" w:color="AAAAAA" w:themeColor="accent5"/>
              <w:left w:val="single" w:sz="4" w:space="0" w:color="AAAAAA" w:themeColor="accent5"/>
              <w:right w:val="single" w:sz="4" w:space="0" w:color="AAAAAA" w:themeColor="accent5"/>
            </w:tcBorders>
            <w:shd w:val="clear" w:color="auto" w:fill="E6E6E6" w:themeFill="accent6"/>
          </w:tcPr>
          <w:p w14:paraId="270CE540" w14:textId="77777777" w:rsidR="008F5786" w:rsidRPr="00ED6522" w:rsidRDefault="008F5786" w:rsidP="00CA6472">
            <w:pPr>
              <w:pStyle w:val="TextTablesmall"/>
            </w:pPr>
            <w:r w:rsidRPr="00ED6522">
              <w:t>Verifying</w:t>
            </w: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4C37DE6" w14:textId="77777777" w:rsidR="008F5786" w:rsidRPr="00ED6522" w:rsidRDefault="008F5786" w:rsidP="00CA6472">
            <w:pPr>
              <w:pStyle w:val="TextTablesmall"/>
            </w:pPr>
            <w:r w:rsidRPr="00ED6522">
              <w:t>International Consultation and Analysis</w:t>
            </w: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AC1BC7E" w14:textId="77777777" w:rsidR="008F5786" w:rsidRPr="00ED6522" w:rsidRDefault="008F5786" w:rsidP="00CA6472">
            <w:pPr>
              <w:pStyle w:val="TextTablesmall"/>
            </w:pPr>
            <w:r w:rsidRPr="00ED6522">
              <w:t>UNFCCC</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56902BF" w14:textId="77777777" w:rsidR="008F5786" w:rsidRPr="00ED6522" w:rsidRDefault="008F5786" w:rsidP="00CA6472">
            <w:pPr>
              <w:pStyle w:val="TextTablesmall"/>
            </w:pPr>
            <w:r w:rsidRPr="00ED6522">
              <w:t>To verify the submission by Parties, indicating experts in Land</w:t>
            </w:r>
            <w:r w:rsidRPr="00ED6522">
              <w:br/>
              <w:t>use and Forestry (LULUCF) to evaluate the FREL submissions</w:t>
            </w:r>
            <w:r w:rsidRPr="00ED6522">
              <w:br/>
              <w:t>and technical annexes</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9B0C1D" w14:textId="77777777" w:rsidR="008F5786" w:rsidRPr="00ED6522" w:rsidRDefault="000200DA" w:rsidP="00CA6472">
            <w:pPr>
              <w:pStyle w:val="TextTablesmall"/>
            </w:pPr>
            <w:hyperlink r:id="rId61" w:history="1">
              <w:r w:rsidR="008F5786" w:rsidRPr="00ED6522">
                <w:rPr>
                  <w:rStyle w:val="Hyperlink"/>
                </w:rPr>
                <w:t>http://unfccc.int/methods/redd/redd_web_platform/items/4531.php</w:t>
              </w:r>
            </w:hyperlink>
          </w:p>
        </w:tc>
      </w:tr>
      <w:tr w:rsidR="008F5786" w:rsidRPr="000200DA" w14:paraId="129C5970" w14:textId="77777777" w:rsidTr="0017762D">
        <w:trPr>
          <w:trHeight w:val="60"/>
        </w:trPr>
        <w:tc>
          <w:tcPr>
            <w:tcW w:w="1560" w:type="dxa"/>
            <w:vMerge/>
            <w:tcBorders>
              <w:left w:val="single" w:sz="4" w:space="0" w:color="AAAAAA" w:themeColor="accent5"/>
              <w:bottom w:val="single" w:sz="4" w:space="0" w:color="AAAAAA" w:themeColor="accent5"/>
              <w:right w:val="single" w:sz="4" w:space="0" w:color="AAAAAA" w:themeColor="accent5"/>
            </w:tcBorders>
            <w:shd w:val="clear" w:color="auto" w:fill="E6E6E6" w:themeFill="accent6"/>
          </w:tcPr>
          <w:p w14:paraId="4B33AC7D" w14:textId="77777777" w:rsidR="008F5786" w:rsidRPr="00ED6522" w:rsidRDefault="008F5786" w:rsidP="00CA6472">
            <w:pPr>
              <w:pStyle w:val="TextTablesmall"/>
            </w:pPr>
          </w:p>
        </w:tc>
        <w:tc>
          <w:tcPr>
            <w:tcW w:w="2055"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86D01E4" w14:textId="77777777" w:rsidR="008F5786" w:rsidRPr="00ED6522" w:rsidRDefault="008F5786" w:rsidP="00CA6472">
            <w:pPr>
              <w:pStyle w:val="TextTablesmall"/>
            </w:pPr>
          </w:p>
        </w:tc>
        <w:tc>
          <w:tcPr>
            <w:tcW w:w="191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8EE506F" w14:textId="77777777" w:rsidR="008F5786" w:rsidRPr="00ED6522" w:rsidRDefault="008F5786" w:rsidP="00CA6472">
            <w:pPr>
              <w:pStyle w:val="TextTablesmall"/>
            </w:pPr>
            <w:r w:rsidRPr="00ED6522">
              <w:t>MMA</w:t>
            </w:r>
          </w:p>
        </w:tc>
        <w:tc>
          <w:tcPr>
            <w:tcW w:w="4252"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9908C89" w14:textId="77777777" w:rsidR="008F5786" w:rsidRPr="00ED6522" w:rsidRDefault="008F5786" w:rsidP="00CA6472">
            <w:pPr>
              <w:pStyle w:val="TextTablesmall"/>
            </w:pPr>
            <w:r w:rsidRPr="00ED6522">
              <w:t>To provide the clarification information requested by the experts in charge of the technical evaluation and verification of the consistency of results.</w:t>
            </w:r>
          </w:p>
          <w:p w14:paraId="196C5849" w14:textId="77777777" w:rsidR="008F5786" w:rsidRPr="00ED6522" w:rsidRDefault="008F5786" w:rsidP="00CA6472">
            <w:pPr>
              <w:pStyle w:val="TextTablesmall"/>
            </w:pPr>
            <w:r w:rsidRPr="00ED6522">
              <w:t>To exchange with the experts indicated by the UNFCCC for the technical evaluation of the submission of the FREL and results</w:t>
            </w:r>
          </w:p>
        </w:tc>
        <w:tc>
          <w:tcPr>
            <w:tcW w:w="479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C83AD4D" w14:textId="77777777" w:rsidR="008F5786" w:rsidRPr="00ED6522" w:rsidRDefault="008F5786" w:rsidP="00CA6472">
            <w:pPr>
              <w:pStyle w:val="TextTablesmall"/>
            </w:pPr>
          </w:p>
        </w:tc>
      </w:tr>
    </w:tbl>
    <w:p w14:paraId="131FD7E9" w14:textId="77777777" w:rsidR="002D60B5" w:rsidRPr="00ED6522" w:rsidRDefault="00CA6472" w:rsidP="00CA6472">
      <w:pPr>
        <w:pStyle w:val="Source"/>
        <w:rPr>
          <w:lang w:val="en-GB"/>
        </w:rPr>
      </w:pPr>
      <w:r w:rsidRPr="00ED6522">
        <w:rPr>
          <w:lang w:val="en-GB"/>
        </w:rPr>
        <w:t>Source: Brazil’s 3</w:t>
      </w:r>
      <w:r w:rsidRPr="00ED6522">
        <w:rPr>
          <w:vertAlign w:val="superscript"/>
          <w:lang w:val="en-GB"/>
        </w:rPr>
        <w:t>rd</w:t>
      </w:r>
      <w:r w:rsidRPr="00ED6522">
        <w:rPr>
          <w:lang w:val="en-GB"/>
        </w:rPr>
        <w:t xml:space="preserve"> Biennial Update Report 2018. See </w:t>
      </w:r>
      <w:hyperlink r:id="rId62" w:history="1">
        <w:r w:rsidRPr="00ED6522">
          <w:rPr>
            <w:rStyle w:val="Hyperlink"/>
            <w:lang w:val="en-GB"/>
          </w:rPr>
          <w:t>https://unfccc.int/sites/default/files/resource/2018-02-28_BRA-BUR3_ENG_FINAL.pdf</w:t>
        </w:r>
      </w:hyperlink>
    </w:p>
    <w:p w14:paraId="47AABE4A" w14:textId="77777777" w:rsidR="002D60B5" w:rsidRPr="00ED6522" w:rsidRDefault="002D60B5" w:rsidP="002D60B5">
      <w:pPr>
        <w:rPr>
          <w:lang w:val="en-GB"/>
        </w:rPr>
      </w:pPr>
    </w:p>
    <w:p w14:paraId="7C530302" w14:textId="77777777" w:rsidR="002D60B5" w:rsidRPr="00ED6522" w:rsidRDefault="002D60B5" w:rsidP="002D60B5">
      <w:pPr>
        <w:rPr>
          <w:lang w:val="en-GB"/>
        </w:rPr>
        <w:sectPr w:rsidR="002D60B5" w:rsidRPr="00ED6522" w:rsidSect="00F40EB9">
          <w:headerReference w:type="default" r:id="rId63"/>
          <w:footerReference w:type="default" r:id="rId64"/>
          <w:pgSz w:w="16838" w:h="11906" w:orient="landscape" w:code="9"/>
          <w:pgMar w:top="1701" w:right="1134" w:bottom="1134" w:left="1134" w:header="709" w:footer="567" w:gutter="0"/>
          <w:cols w:space="708"/>
          <w:docGrid w:linePitch="360"/>
        </w:sectPr>
      </w:pPr>
    </w:p>
    <w:p w14:paraId="17A753AC" w14:textId="77777777" w:rsidR="00C7461E" w:rsidRPr="00ED6522" w:rsidRDefault="00EA28A0" w:rsidP="00EA28A0">
      <w:pPr>
        <w:pStyle w:val="Anhangberschrift3"/>
        <w:numPr>
          <w:ilvl w:val="1"/>
          <w:numId w:val="32"/>
        </w:numPr>
      </w:pPr>
      <w:r w:rsidRPr="00ED6522">
        <w:lastRenderedPageBreak/>
        <w:t>Description of measurement, reporting and verification (MRV) processes/activities</w:t>
      </w:r>
    </w:p>
    <w:p w14:paraId="565EA5A4" w14:textId="77777777" w:rsidR="000F7203" w:rsidRPr="000F7203" w:rsidRDefault="000F7203" w:rsidP="002E5639">
      <w:pPr>
        <w:rPr>
          <w:u w:val="single"/>
          <w:lang w:val="en-GB"/>
        </w:rPr>
      </w:pPr>
      <w:r w:rsidRPr="000F7203">
        <w:rPr>
          <w:u w:val="single"/>
          <w:lang w:val="en-GB"/>
        </w:rPr>
        <w:t>Minimum information:</w:t>
      </w:r>
    </w:p>
    <w:p w14:paraId="0941AF5A" w14:textId="20FAF390" w:rsidR="002E5639" w:rsidRPr="00ED6522" w:rsidRDefault="002E5639" w:rsidP="002E5639">
      <w:pPr>
        <w:rPr>
          <w:lang w:val="en-GB"/>
        </w:rPr>
      </w:pPr>
      <w:r w:rsidRPr="00ED6522">
        <w:rPr>
          <w:lang w:val="en-GB"/>
        </w:rPr>
        <w:t xml:space="preserve">This section </w:t>
      </w:r>
      <w:r w:rsidRPr="000F7203">
        <w:rPr>
          <w:i/>
          <w:iCs/>
          <w:lang w:val="en-GB"/>
        </w:rPr>
        <w:t>should</w:t>
      </w:r>
      <w:r w:rsidRPr="00ED6522">
        <w:rPr>
          <w:lang w:val="en-GB"/>
        </w:rPr>
        <w:t xml:space="preserve"> include a description of the MRV system, and may include the legal framework that formalises it, if applicable. The description should include the characteristics and purposes of all activities and how they relate among themselves in the process.</w:t>
      </w:r>
    </w:p>
    <w:p w14:paraId="37F0B636" w14:textId="77777777" w:rsidR="00EA28A0" w:rsidRPr="00ED6522" w:rsidRDefault="002E5639" w:rsidP="002E5639">
      <w:pPr>
        <w:rPr>
          <w:lang w:val="en-GB"/>
        </w:rPr>
      </w:pPr>
      <w:r w:rsidRPr="00ED6522">
        <w:rPr>
          <w:lang w:val="en-GB"/>
        </w:rPr>
        <w:t>The presentation of information also in diagram format is desirable, e.g.:</w:t>
      </w:r>
    </w:p>
    <w:p w14:paraId="288AF708" w14:textId="77777777" w:rsidR="006634AA" w:rsidRPr="00ED6522" w:rsidRDefault="006634AA" w:rsidP="002E5639">
      <w:pPr>
        <w:rPr>
          <w:lang w:val="en-GB"/>
        </w:rPr>
      </w:pPr>
    </w:p>
    <w:p w14:paraId="7633B755" w14:textId="77777777" w:rsidR="007A6A9D" w:rsidRPr="00ED6522" w:rsidRDefault="007A6A9D" w:rsidP="007A6A9D">
      <w:pPr>
        <w:pStyle w:val="Beschriftung"/>
        <w:rPr>
          <w:lang w:val="en-GB"/>
        </w:rPr>
      </w:pPr>
      <w:r w:rsidRPr="00ED6522">
        <w:rPr>
          <w:lang w:val="en-GB"/>
        </w:rPr>
        <w:t>Figure 2. MRV for REDD+ in Brazil</w:t>
      </w:r>
    </w:p>
    <w:p w14:paraId="390D3862" w14:textId="77777777" w:rsidR="007A6A9D" w:rsidRPr="00ED6522" w:rsidRDefault="007A6A9D" w:rsidP="005E1469">
      <w:pPr>
        <w:jc w:val="left"/>
        <w:rPr>
          <w:lang w:val="en-GB"/>
        </w:rPr>
      </w:pPr>
      <w:r w:rsidRPr="00ED6522">
        <w:rPr>
          <w:rFonts w:cs="Arial"/>
          <w:i/>
          <w:noProof/>
          <w:color w:val="595959" w:themeColor="text1" w:themeTint="A6"/>
          <w:szCs w:val="20"/>
          <w:lang w:val="en-GB"/>
        </w:rPr>
        <w:drawing>
          <wp:inline distT="0" distB="0" distL="0" distR="0" wp14:anchorId="262A509C" wp14:editId="40634ABC">
            <wp:extent cx="3781016" cy="34725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l="7449" t="2837" r="9596" b="1108"/>
                    <a:stretch/>
                  </pic:blipFill>
                  <pic:spPr bwMode="auto">
                    <a:xfrm>
                      <a:off x="0" y="0"/>
                      <a:ext cx="3814230" cy="3503073"/>
                    </a:xfrm>
                    <a:prstGeom prst="rect">
                      <a:avLst/>
                    </a:prstGeom>
                    <a:ln>
                      <a:noFill/>
                    </a:ln>
                    <a:extLst>
                      <a:ext uri="{53640926-AAD7-44D8-BBD7-CCE9431645EC}">
                        <a14:shadowObscured xmlns:a14="http://schemas.microsoft.com/office/drawing/2010/main"/>
                      </a:ext>
                    </a:extLst>
                  </pic:spPr>
                </pic:pic>
              </a:graphicData>
            </a:graphic>
          </wp:inline>
        </w:drawing>
      </w:r>
    </w:p>
    <w:p w14:paraId="4B38CEDC" w14:textId="77777777" w:rsidR="007A6A9D" w:rsidRPr="00ED6522" w:rsidRDefault="002C2AFC" w:rsidP="005E1469">
      <w:pPr>
        <w:pStyle w:val="Source"/>
        <w:rPr>
          <w:lang w:val="en-GB"/>
        </w:rPr>
      </w:pPr>
      <w:r w:rsidRPr="00ED6522">
        <w:rPr>
          <w:lang w:val="en-GB"/>
        </w:rPr>
        <w:t xml:space="preserve">Source: Brazil’s 3rd Biennial Update Report 2018. </w:t>
      </w:r>
      <w:r w:rsidRPr="00ED6522">
        <w:rPr>
          <w:lang w:val="en-GB"/>
        </w:rPr>
        <w:br/>
        <w:t xml:space="preserve">See </w:t>
      </w:r>
      <w:hyperlink r:id="rId66" w:history="1">
        <w:r w:rsidRPr="00ED6522">
          <w:rPr>
            <w:rStyle w:val="Hyperlink"/>
            <w:lang w:val="en-GB"/>
          </w:rPr>
          <w:t>https://unfccc.int/sites/default/files/resource/2018-02-28_BRA-BUR3_ENG_FINAL.pdf</w:t>
        </w:r>
      </w:hyperlink>
    </w:p>
    <w:p w14:paraId="5D649DCB" w14:textId="77777777" w:rsidR="002C2AFC" w:rsidRPr="00ED6522" w:rsidRDefault="002C2AFC" w:rsidP="002E5639">
      <w:pPr>
        <w:rPr>
          <w:lang w:val="en-GB"/>
        </w:rPr>
      </w:pPr>
    </w:p>
    <w:p w14:paraId="780666B5" w14:textId="77777777" w:rsidR="00DD65B7" w:rsidRPr="00ED6522" w:rsidRDefault="00DD65B7">
      <w:pPr>
        <w:spacing w:after="160" w:line="259" w:lineRule="auto"/>
        <w:jc w:val="left"/>
        <w:rPr>
          <w:lang w:val="en-GB"/>
        </w:rPr>
      </w:pPr>
      <w:r w:rsidRPr="00ED6522">
        <w:rPr>
          <w:lang w:val="en-GB"/>
        </w:rPr>
        <w:br w:type="page"/>
      </w:r>
    </w:p>
    <w:p w14:paraId="289F3886" w14:textId="77777777" w:rsidR="00DD65B7" w:rsidRPr="00ED6522" w:rsidRDefault="00DD65B7" w:rsidP="00DD65B7">
      <w:pPr>
        <w:pStyle w:val="Anhangberschrift3"/>
      </w:pPr>
      <w:r w:rsidRPr="00ED6522">
        <w:lastRenderedPageBreak/>
        <w:t>Methodologies and approaches</w:t>
      </w:r>
    </w:p>
    <w:p w14:paraId="5BA59807" w14:textId="77777777" w:rsidR="000F7203" w:rsidRPr="000F7203" w:rsidRDefault="000F7203" w:rsidP="004E2F24">
      <w:pPr>
        <w:rPr>
          <w:u w:val="single"/>
          <w:lang w:val="en-GB"/>
        </w:rPr>
      </w:pPr>
      <w:r w:rsidRPr="000F7203">
        <w:rPr>
          <w:u w:val="single"/>
          <w:lang w:val="en-GB"/>
        </w:rPr>
        <w:t>Minimum information:</w:t>
      </w:r>
    </w:p>
    <w:p w14:paraId="7F482F70" w14:textId="6FAA6CE3" w:rsidR="004E2F24" w:rsidRPr="00ED6522" w:rsidRDefault="004E2F24" w:rsidP="004E2F24">
      <w:pPr>
        <w:rPr>
          <w:lang w:val="en-GB"/>
        </w:rPr>
      </w:pPr>
      <w:r w:rsidRPr="00ED6522">
        <w:rPr>
          <w:lang w:val="en-GB"/>
        </w:rPr>
        <w:t xml:space="preserve">This section </w:t>
      </w:r>
      <w:r w:rsidRPr="005E1469">
        <w:rPr>
          <w:i/>
          <w:iCs/>
          <w:lang w:val="en-GB"/>
        </w:rPr>
        <w:t>should</w:t>
      </w:r>
      <w:r w:rsidRPr="00ED6522">
        <w:rPr>
          <w:lang w:val="en-GB"/>
        </w:rPr>
        <w:t xml:space="preserve"> include a description of all the data, definitions, assumptions, </w:t>
      </w:r>
      <w:r w:rsidR="005D1A11" w:rsidRPr="00ED6522">
        <w:rPr>
          <w:lang w:val="en-GB"/>
        </w:rPr>
        <w:t>approaches,</w:t>
      </w:r>
      <w:r w:rsidRPr="00ED6522">
        <w:rPr>
          <w:lang w:val="en-GB"/>
        </w:rPr>
        <w:t xml:space="preserve"> and methodologies applied for estimating emissions or removals from REDD+ activities, including references for information used. It should also make clear that the latest guidelines from the Intergovernmental Panel on Climate Change (IPCC), adopted by the Conference of the Parties (COP) as the basis for the estimate, was used in accordance to the elements of decision 4 / CP15.</w:t>
      </w:r>
    </w:p>
    <w:p w14:paraId="0F50D5D3" w14:textId="77777777" w:rsidR="00DD65B7" w:rsidRPr="00ED6522" w:rsidRDefault="004E2F24" w:rsidP="004E2F24">
      <w:pPr>
        <w:rPr>
          <w:lang w:val="en-GB"/>
        </w:rPr>
      </w:pPr>
      <w:r w:rsidRPr="00ED6522">
        <w:rPr>
          <w:lang w:val="en-GB"/>
        </w:rPr>
        <w:t xml:space="preserve">Countries </w:t>
      </w:r>
      <w:r w:rsidRPr="005E1469">
        <w:rPr>
          <w:i/>
          <w:iCs/>
          <w:lang w:val="en-GB"/>
        </w:rPr>
        <w:t>shall</w:t>
      </w:r>
      <w:r w:rsidRPr="00ED6522">
        <w:rPr>
          <w:lang w:val="en-GB"/>
        </w:rPr>
        <w:t xml:space="preserve"> demonstrate that the methodologies used to generate the results are consistent with those used to establish the FREL and shall be clear and transparent in reporting all information necessary for the reconstruction of the results.</w:t>
      </w:r>
    </w:p>
    <w:p w14:paraId="2B27B620" w14:textId="77777777" w:rsidR="00C37CEE" w:rsidRPr="00ED6522" w:rsidRDefault="00C37CEE" w:rsidP="004E2F24">
      <w:pPr>
        <w:rPr>
          <w:lang w:val="en-GB"/>
        </w:rPr>
      </w:pPr>
    </w:p>
    <w:p w14:paraId="2D82C57D" w14:textId="77777777" w:rsidR="00001F35" w:rsidRPr="00ED6522" w:rsidRDefault="00C37CEE" w:rsidP="00C37CEE">
      <w:pPr>
        <w:pStyle w:val="Anhangberschrift3"/>
        <w:numPr>
          <w:ilvl w:val="1"/>
          <w:numId w:val="32"/>
        </w:numPr>
      </w:pPr>
      <w:r w:rsidRPr="00ED6522">
        <w:t>Definition of phytophysiognomies and REDD+ activities assessed</w:t>
      </w:r>
    </w:p>
    <w:p w14:paraId="5D159786" w14:textId="77777777" w:rsidR="000F7203" w:rsidRPr="000F7203" w:rsidRDefault="000F7203" w:rsidP="00233EB5">
      <w:pPr>
        <w:rPr>
          <w:u w:val="single"/>
          <w:lang w:val="en-GB"/>
        </w:rPr>
      </w:pPr>
      <w:r w:rsidRPr="000F7203">
        <w:rPr>
          <w:u w:val="single"/>
          <w:lang w:val="en-GB"/>
        </w:rPr>
        <w:t>Minimum information:</w:t>
      </w:r>
    </w:p>
    <w:p w14:paraId="0CDF1A6A" w14:textId="3CDBF367" w:rsidR="00233EB5" w:rsidRPr="00ED6522" w:rsidRDefault="00233EB5" w:rsidP="00233EB5">
      <w:pPr>
        <w:rPr>
          <w:lang w:val="en-GB"/>
        </w:rPr>
      </w:pPr>
      <w:r w:rsidRPr="00ED6522">
        <w:rPr>
          <w:lang w:val="en-GB"/>
        </w:rPr>
        <w:t xml:space="preserve">This section </w:t>
      </w:r>
      <w:r w:rsidRPr="005E1469">
        <w:rPr>
          <w:i/>
          <w:iCs/>
          <w:lang w:val="en-GB"/>
        </w:rPr>
        <w:t>should</w:t>
      </w:r>
      <w:r w:rsidRPr="00ED6522">
        <w:rPr>
          <w:lang w:val="en-GB"/>
        </w:rPr>
        <w:t xml:space="preserve"> include a description of the activity(ies) area(s) and the phytophysiognomies</w:t>
      </w:r>
      <w:r w:rsidRPr="00ED6522">
        <w:rPr>
          <w:rStyle w:val="Funotenzeichen"/>
          <w:lang w:val="en-GB"/>
        </w:rPr>
        <w:footnoteReference w:id="17"/>
      </w:r>
      <w:r w:rsidRPr="00ED6522">
        <w:rPr>
          <w:lang w:val="en-GB"/>
        </w:rPr>
        <w:t xml:space="preserve"> used, including their definitions. The use of maps is highly recommended, as in the examples below.</w:t>
      </w:r>
    </w:p>
    <w:p w14:paraId="66050B5A" w14:textId="77777777" w:rsidR="00C37CEE" w:rsidRDefault="00233EB5" w:rsidP="00233EB5">
      <w:pPr>
        <w:rPr>
          <w:lang w:val="en-GB"/>
        </w:rPr>
      </w:pPr>
      <w:r w:rsidRPr="00ED6522">
        <w:rPr>
          <w:lang w:val="en-GB"/>
        </w:rPr>
        <w:t xml:space="preserve">The section </w:t>
      </w:r>
      <w:r w:rsidRPr="005E1469">
        <w:rPr>
          <w:i/>
          <w:iCs/>
          <w:lang w:val="en-GB"/>
        </w:rPr>
        <w:t>should</w:t>
      </w:r>
      <w:r w:rsidRPr="00ED6522">
        <w:rPr>
          <w:lang w:val="en-GB"/>
        </w:rPr>
        <w:t xml:space="preserve"> also include the activities from paragraph 70 of decision 1 / CP16</w:t>
      </w:r>
      <w:r w:rsidR="00C466C8" w:rsidRPr="00ED6522">
        <w:rPr>
          <w:rStyle w:val="Funotenzeichen"/>
          <w:lang w:val="en-GB"/>
        </w:rPr>
        <w:footnoteReference w:id="18"/>
      </w:r>
      <w:r w:rsidRPr="00ED6522">
        <w:rPr>
          <w:lang w:val="en-GB"/>
        </w:rPr>
        <w:t xml:space="preserve"> that are covered, including any considerations and justifications for the choices.</w:t>
      </w:r>
    </w:p>
    <w:p w14:paraId="6A917A66" w14:textId="77777777" w:rsidR="00754359" w:rsidRDefault="00754359" w:rsidP="00233EB5">
      <w:pPr>
        <w:rPr>
          <w:lang w:val="en-GB"/>
        </w:rPr>
      </w:pPr>
    </w:p>
    <w:p w14:paraId="6A117AD0" w14:textId="77777777" w:rsidR="0095445C" w:rsidRDefault="0095445C">
      <w:pPr>
        <w:spacing w:after="160" w:line="259" w:lineRule="auto"/>
        <w:jc w:val="left"/>
        <w:rPr>
          <w:rFonts w:ascii="Open Sans SemiBold" w:hAnsi="Open Sans SemiBold"/>
          <w:iCs/>
          <w:color w:val="000000" w:themeColor="text1"/>
          <w:szCs w:val="18"/>
          <w:lang w:val="en-GB"/>
        </w:rPr>
      </w:pPr>
      <w:r>
        <w:rPr>
          <w:lang w:val="en-GB"/>
        </w:rPr>
        <w:br w:type="page"/>
      </w:r>
    </w:p>
    <w:p w14:paraId="3BA15CA6" w14:textId="77777777" w:rsidR="00754359" w:rsidRDefault="00754359" w:rsidP="00754359">
      <w:pPr>
        <w:pStyle w:val="Beschriftung"/>
        <w:rPr>
          <w:lang w:val="en-GB"/>
        </w:rPr>
      </w:pPr>
      <w:r w:rsidRPr="00754359">
        <w:rPr>
          <w:lang w:val="en-GB"/>
        </w:rPr>
        <w:lastRenderedPageBreak/>
        <w:t>Figure 3. Example: Distribution of forest types in Chile.</w:t>
      </w:r>
    </w:p>
    <w:p w14:paraId="386C130A" w14:textId="77777777" w:rsidR="00754359" w:rsidRDefault="0095445C" w:rsidP="00754359">
      <w:pPr>
        <w:rPr>
          <w:lang w:val="en-GB"/>
        </w:rPr>
      </w:pPr>
      <w:r>
        <w:rPr>
          <w:rFonts w:cs="Arial"/>
          <w:i/>
          <w:noProof/>
          <w:color w:val="595959" w:themeColor="text1" w:themeTint="A6"/>
          <w:szCs w:val="20"/>
        </w:rPr>
        <w:drawing>
          <wp:inline distT="0" distB="0" distL="0" distR="0" wp14:anchorId="3C36F4E0" wp14:editId="235D0267">
            <wp:extent cx="3600000" cy="4665127"/>
            <wp:effectExtent l="0" t="0" r="635"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0" cy="4665127"/>
                    </a:xfrm>
                    <a:prstGeom prst="rect">
                      <a:avLst/>
                    </a:prstGeom>
                    <a:noFill/>
                    <a:ln>
                      <a:noFill/>
                    </a:ln>
                  </pic:spPr>
                </pic:pic>
              </a:graphicData>
            </a:graphic>
          </wp:inline>
        </w:drawing>
      </w:r>
    </w:p>
    <w:p w14:paraId="25232C18" w14:textId="77777777" w:rsidR="0095445C" w:rsidRDefault="00CB4457" w:rsidP="00CB4457">
      <w:pPr>
        <w:pStyle w:val="Source"/>
      </w:pPr>
      <w:r w:rsidRPr="00CB4457">
        <w:t xml:space="preserve">Source: Modified Technical Annex on REDD+ for Chile’s 3rd Biennial Update Report 2019. </w:t>
      </w:r>
      <w:r>
        <w:br/>
      </w:r>
      <w:r w:rsidRPr="00CB4457">
        <w:t xml:space="preserve">See </w:t>
      </w:r>
      <w:hyperlink r:id="rId68" w:history="1">
        <w:r w:rsidRPr="00CB4457">
          <w:rPr>
            <w:rStyle w:val="Hyperlink"/>
          </w:rPr>
          <w:t>https://unfccc.int/sites/default/files/resource/Reporte%20REDD%2BCHILE_v02_FINAL.pdf</w:t>
        </w:r>
      </w:hyperlink>
    </w:p>
    <w:p w14:paraId="515F56CE" w14:textId="77777777" w:rsidR="00CB4457" w:rsidRDefault="00CB4457" w:rsidP="00754359">
      <w:pPr>
        <w:rPr>
          <w:lang w:val="en-GB"/>
        </w:rPr>
      </w:pPr>
    </w:p>
    <w:p w14:paraId="5191FE9E" w14:textId="77777777" w:rsidR="0055565D" w:rsidRPr="00ED6522" w:rsidRDefault="0055565D" w:rsidP="0055565D">
      <w:pPr>
        <w:rPr>
          <w:lang w:val="en-GB"/>
        </w:rPr>
        <w:sectPr w:rsidR="0055565D" w:rsidRPr="00ED6522" w:rsidSect="00F40EB9">
          <w:headerReference w:type="default" r:id="rId69"/>
          <w:footerReference w:type="default" r:id="rId70"/>
          <w:pgSz w:w="11906" w:h="16838" w:code="9"/>
          <w:pgMar w:top="1701" w:right="1418" w:bottom="1134" w:left="1418" w:header="709" w:footer="567" w:gutter="0"/>
          <w:cols w:space="708"/>
          <w:docGrid w:linePitch="360"/>
        </w:sectPr>
      </w:pPr>
    </w:p>
    <w:p w14:paraId="68E1CECF" w14:textId="77777777" w:rsidR="0055565D" w:rsidRDefault="0055565D" w:rsidP="0055565D">
      <w:pPr>
        <w:pStyle w:val="Beschriftung"/>
        <w:rPr>
          <w:lang w:val="en-GB"/>
        </w:rPr>
      </w:pPr>
      <w:r w:rsidRPr="0055565D">
        <w:rPr>
          <w:lang w:val="en-GB"/>
        </w:rPr>
        <w:lastRenderedPageBreak/>
        <w:t>Figure 4. Example from Indonesia: Performance Assessment Areas (PAA) or Wilayah Penilaian Kinerja (WPK) for REDD+, which includes natural (intact/primary and degraded/secondary) forests by the end of 2012 as well as peatland that was forested in 1990.</w:t>
      </w:r>
    </w:p>
    <w:p w14:paraId="39C7CC1E" w14:textId="77777777" w:rsidR="0055565D" w:rsidRDefault="0055565D" w:rsidP="0055565D">
      <w:pPr>
        <w:rPr>
          <w:lang w:val="en-GB"/>
        </w:rPr>
      </w:pPr>
      <w:r w:rsidRPr="00C329DA">
        <w:rPr>
          <w:rFonts w:cs="Arial"/>
          <w:i/>
          <w:noProof/>
          <w:color w:val="595959" w:themeColor="text1" w:themeTint="A6"/>
          <w:szCs w:val="20"/>
        </w:rPr>
        <w:drawing>
          <wp:inline distT="0" distB="0" distL="0" distR="0" wp14:anchorId="4231F8C4" wp14:editId="12215EC2">
            <wp:extent cx="9252000" cy="409842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l="182" r="369"/>
                    <a:stretch/>
                  </pic:blipFill>
                  <pic:spPr bwMode="auto">
                    <a:xfrm>
                      <a:off x="0" y="0"/>
                      <a:ext cx="9252000" cy="4098422"/>
                    </a:xfrm>
                    <a:prstGeom prst="rect">
                      <a:avLst/>
                    </a:prstGeom>
                    <a:noFill/>
                    <a:ln>
                      <a:noFill/>
                    </a:ln>
                    <a:extLst>
                      <a:ext uri="{53640926-AAD7-44D8-BBD7-CCE9431645EC}">
                        <a14:shadowObscured xmlns:a14="http://schemas.microsoft.com/office/drawing/2010/main"/>
                      </a:ext>
                    </a:extLst>
                  </pic:spPr>
                </pic:pic>
              </a:graphicData>
            </a:graphic>
          </wp:inline>
        </w:drawing>
      </w:r>
    </w:p>
    <w:p w14:paraId="40EE6A79" w14:textId="77777777" w:rsidR="0055565D" w:rsidRDefault="0055565D" w:rsidP="0055565D">
      <w:pPr>
        <w:pStyle w:val="Source"/>
      </w:pPr>
      <w:r w:rsidRPr="0055565D">
        <w:t>Source: Indonesia’s 2</w:t>
      </w:r>
      <w:r w:rsidRPr="0055565D">
        <w:rPr>
          <w:vertAlign w:val="superscript"/>
        </w:rPr>
        <w:t>nd</w:t>
      </w:r>
      <w:r w:rsidRPr="0055565D">
        <w:t xml:space="preserve"> Biennial Update Report 2018.</w:t>
      </w:r>
      <w:r>
        <w:br/>
      </w:r>
      <w:r w:rsidRPr="0055565D">
        <w:t xml:space="preserve">See </w:t>
      </w:r>
      <w:hyperlink r:id="rId72" w:history="1">
        <w:r w:rsidRPr="0055565D">
          <w:rPr>
            <w:rStyle w:val="Hyperlink"/>
          </w:rPr>
          <w:t>https://unfccc.int/sites/default/files/resource/Indonesia-2nd_BUR.pdf</w:t>
        </w:r>
      </w:hyperlink>
    </w:p>
    <w:p w14:paraId="15777A0D" w14:textId="77777777" w:rsidR="0055565D" w:rsidRPr="00ED6522" w:rsidRDefault="0055565D" w:rsidP="0055565D">
      <w:pPr>
        <w:rPr>
          <w:lang w:val="en-GB"/>
        </w:rPr>
      </w:pPr>
    </w:p>
    <w:p w14:paraId="23921340" w14:textId="77777777" w:rsidR="0055565D" w:rsidRPr="00ED6522" w:rsidRDefault="0055565D" w:rsidP="0055565D">
      <w:pPr>
        <w:rPr>
          <w:lang w:val="en-GB"/>
        </w:rPr>
        <w:sectPr w:rsidR="0055565D" w:rsidRPr="00ED6522" w:rsidSect="00F40EB9">
          <w:headerReference w:type="default" r:id="rId73"/>
          <w:footerReference w:type="default" r:id="rId74"/>
          <w:pgSz w:w="16838" w:h="11906" w:orient="landscape" w:code="9"/>
          <w:pgMar w:top="1701" w:right="1134" w:bottom="1134" w:left="1134" w:header="709" w:footer="567" w:gutter="0"/>
          <w:cols w:space="708"/>
          <w:docGrid w:linePitch="360"/>
        </w:sectPr>
      </w:pPr>
    </w:p>
    <w:p w14:paraId="35F93F83" w14:textId="77777777" w:rsidR="0055565D" w:rsidRDefault="006A079A" w:rsidP="006A079A">
      <w:pPr>
        <w:pStyle w:val="Anhangberschrift3"/>
        <w:numPr>
          <w:ilvl w:val="1"/>
          <w:numId w:val="32"/>
        </w:numPr>
      </w:pPr>
      <w:r w:rsidRPr="006A079A">
        <w:lastRenderedPageBreak/>
        <w:t>Parameters considered and methods for estimating emissions and removals</w:t>
      </w:r>
    </w:p>
    <w:p w14:paraId="0B2FAA18" w14:textId="240DAA77" w:rsidR="000F7203" w:rsidRPr="000F7203" w:rsidRDefault="000F7203" w:rsidP="00A83D5B">
      <w:pPr>
        <w:rPr>
          <w:u w:val="single"/>
          <w:lang w:val="en-GB"/>
        </w:rPr>
      </w:pPr>
      <w:r w:rsidRPr="000F7203">
        <w:rPr>
          <w:u w:val="single"/>
          <w:lang w:val="en-GB"/>
        </w:rPr>
        <w:t>Minimum information:</w:t>
      </w:r>
    </w:p>
    <w:p w14:paraId="36066672" w14:textId="2062D91B" w:rsidR="00A83D5B" w:rsidRPr="00A83D5B" w:rsidRDefault="00A83D5B" w:rsidP="00A83D5B">
      <w:pPr>
        <w:rPr>
          <w:lang w:val="en-GB"/>
        </w:rPr>
      </w:pPr>
      <w:r w:rsidRPr="00A83D5B">
        <w:rPr>
          <w:lang w:val="en-GB"/>
        </w:rPr>
        <w:t xml:space="preserve">This section </w:t>
      </w:r>
      <w:r w:rsidRPr="005E1469">
        <w:rPr>
          <w:i/>
          <w:iCs/>
          <w:lang w:val="en-GB"/>
        </w:rPr>
        <w:t>should</w:t>
      </w:r>
      <w:r w:rsidRPr="00A83D5B">
        <w:rPr>
          <w:lang w:val="en-GB"/>
        </w:rPr>
        <w:t xml:space="preserve"> include a description of the methods applied to estimate the activity data for each type of activities considered, including the approaches and criteria for classifying the land uses, periods defined for determining land uses changes, maps used, etc. It should also list all GHGs considered and describe the methods used for estimating emissions and removals, including the reference period considered in years.</w:t>
      </w:r>
    </w:p>
    <w:p w14:paraId="260C298B" w14:textId="77777777" w:rsidR="00A83D5B" w:rsidRPr="00A83D5B" w:rsidRDefault="00A83D5B" w:rsidP="000F7203">
      <w:pPr>
        <w:spacing w:before="240"/>
        <w:rPr>
          <w:lang w:val="en-GB"/>
        </w:rPr>
      </w:pPr>
      <w:r w:rsidRPr="00A83D5B">
        <w:rPr>
          <w:lang w:val="en-GB"/>
        </w:rPr>
        <w:t xml:space="preserve">The section </w:t>
      </w:r>
      <w:r w:rsidRPr="005E1469">
        <w:rPr>
          <w:i/>
          <w:iCs/>
          <w:lang w:val="en-GB"/>
        </w:rPr>
        <w:t>should</w:t>
      </w:r>
      <w:r w:rsidRPr="00A83D5B">
        <w:rPr>
          <w:lang w:val="en-GB"/>
        </w:rPr>
        <w:t xml:space="preserve"> also include, for each of the activities considered, the description of:</w:t>
      </w:r>
    </w:p>
    <w:p w14:paraId="3BA28972" w14:textId="77777777" w:rsidR="00A83D5B" w:rsidRPr="00A83D5B" w:rsidRDefault="00A83D5B" w:rsidP="00A83D5B">
      <w:pPr>
        <w:pStyle w:val="Bullets"/>
      </w:pPr>
      <w:r w:rsidRPr="00A83D5B">
        <w:t>Forest definition and stratification</w:t>
      </w:r>
    </w:p>
    <w:p w14:paraId="657FACFC" w14:textId="77777777" w:rsidR="00A83D5B" w:rsidRPr="00A83D5B" w:rsidRDefault="00A83D5B" w:rsidP="00A83D5B">
      <w:pPr>
        <w:pStyle w:val="Bullets"/>
      </w:pPr>
      <w:r w:rsidRPr="00A83D5B">
        <w:t>Activity data</w:t>
      </w:r>
    </w:p>
    <w:p w14:paraId="6E1C1FD4" w14:textId="77777777" w:rsidR="00A83D5B" w:rsidRPr="00A83D5B" w:rsidRDefault="00A83D5B" w:rsidP="00A83D5B">
      <w:pPr>
        <w:pStyle w:val="Bullets"/>
      </w:pPr>
      <w:r w:rsidRPr="00A83D5B">
        <w:t>The emission factors applied</w:t>
      </w:r>
    </w:p>
    <w:p w14:paraId="47FDF184" w14:textId="77777777" w:rsidR="00A83D5B" w:rsidRPr="00A83D5B" w:rsidRDefault="00A83D5B" w:rsidP="00A83D5B">
      <w:pPr>
        <w:pStyle w:val="Bullets"/>
      </w:pPr>
      <w:r w:rsidRPr="00A83D5B">
        <w:t>Carbon pools considered</w:t>
      </w:r>
    </w:p>
    <w:p w14:paraId="74272533" w14:textId="77777777" w:rsidR="00A83D5B" w:rsidRPr="00A83D5B" w:rsidRDefault="00A83D5B" w:rsidP="00A83D5B">
      <w:pPr>
        <w:pStyle w:val="Bullets"/>
      </w:pPr>
      <w:r w:rsidRPr="00A83D5B">
        <w:t>Tiers used</w:t>
      </w:r>
    </w:p>
    <w:p w14:paraId="1CCB03F9" w14:textId="77777777" w:rsidR="00A83D5B" w:rsidRPr="00A83D5B" w:rsidRDefault="00A83D5B" w:rsidP="00A83D5B">
      <w:pPr>
        <w:pStyle w:val="Bullets"/>
      </w:pPr>
      <w:r w:rsidRPr="00A83D5B">
        <w:t>GHGs included</w:t>
      </w:r>
    </w:p>
    <w:p w14:paraId="33643768" w14:textId="77777777" w:rsidR="00A83D5B" w:rsidRPr="00A83D5B" w:rsidRDefault="00A83D5B" w:rsidP="00A83D5B">
      <w:pPr>
        <w:pStyle w:val="Bullets"/>
      </w:pPr>
      <w:r w:rsidRPr="00A83D5B">
        <w:t>Methodology for calculations of emissions/removals</w:t>
      </w:r>
    </w:p>
    <w:p w14:paraId="0B2653FB" w14:textId="77777777" w:rsidR="00A83D5B" w:rsidRPr="00A83D5B" w:rsidRDefault="00A83D5B" w:rsidP="000F7203">
      <w:pPr>
        <w:spacing w:before="240"/>
        <w:rPr>
          <w:lang w:val="en-GB"/>
        </w:rPr>
      </w:pPr>
      <w:r w:rsidRPr="00A83D5B">
        <w:rPr>
          <w:lang w:val="en-GB"/>
        </w:rPr>
        <w:t xml:space="preserve">All information </w:t>
      </w:r>
      <w:r w:rsidRPr="005E1469">
        <w:rPr>
          <w:i/>
          <w:iCs/>
          <w:lang w:val="en-GB"/>
        </w:rPr>
        <w:t>shall</w:t>
      </w:r>
      <w:r w:rsidRPr="00A83D5B">
        <w:rPr>
          <w:lang w:val="en-GB"/>
        </w:rPr>
        <w:t xml:space="preserve"> be clear and transparent, and sources properly referenced in order to allow the reconstruction of the results as required by the UNFCCC.</w:t>
      </w:r>
    </w:p>
    <w:p w14:paraId="58708751" w14:textId="6B352691" w:rsidR="00467551" w:rsidRPr="000F7203" w:rsidRDefault="000F7203" w:rsidP="000F7203">
      <w:pPr>
        <w:spacing w:before="240"/>
        <w:rPr>
          <w:u w:val="single"/>
          <w:lang w:val="en-GB"/>
        </w:rPr>
      </w:pPr>
      <w:r w:rsidRPr="000F7203">
        <w:rPr>
          <w:u w:val="single"/>
          <w:lang w:val="en-GB"/>
        </w:rPr>
        <w:t>Additional information/best practice:</w:t>
      </w:r>
    </w:p>
    <w:p w14:paraId="70042509" w14:textId="77777777" w:rsidR="00A83D5B" w:rsidRPr="00A83D5B" w:rsidRDefault="00A83D5B" w:rsidP="00A83D5B">
      <w:pPr>
        <w:rPr>
          <w:lang w:val="en-GB"/>
        </w:rPr>
      </w:pPr>
      <w:r w:rsidRPr="00A83D5B">
        <w:rPr>
          <w:lang w:val="en-GB"/>
        </w:rPr>
        <w:t xml:space="preserve">As a recommendation for best practice, countries </w:t>
      </w:r>
      <w:r w:rsidRPr="005E1469">
        <w:rPr>
          <w:i/>
          <w:iCs/>
          <w:lang w:val="en-GB"/>
        </w:rPr>
        <w:t>may</w:t>
      </w:r>
      <w:r w:rsidRPr="00A83D5B">
        <w:rPr>
          <w:lang w:val="en-GB"/>
        </w:rPr>
        <w:t xml:space="preserve"> include in this section:</w:t>
      </w:r>
    </w:p>
    <w:p w14:paraId="6A0DB8B6" w14:textId="77777777" w:rsidR="00A83D5B" w:rsidRPr="00A83D5B" w:rsidRDefault="00A83D5B" w:rsidP="00A83D5B">
      <w:pPr>
        <w:pStyle w:val="Bullets"/>
      </w:pPr>
      <w:r w:rsidRPr="00A83D5B">
        <w:t>Description of any quality assurance/quality control measures applied</w:t>
      </w:r>
    </w:p>
    <w:p w14:paraId="2B74146E" w14:textId="77777777" w:rsidR="00A83D5B" w:rsidRPr="00A83D5B" w:rsidRDefault="00A83D5B" w:rsidP="00A83D5B">
      <w:pPr>
        <w:pStyle w:val="Bullets"/>
      </w:pPr>
      <w:r w:rsidRPr="00A83D5B">
        <w:t>Data/information gaps</w:t>
      </w:r>
    </w:p>
    <w:p w14:paraId="1F409289" w14:textId="77777777" w:rsidR="00A83D5B" w:rsidRPr="00A83D5B" w:rsidRDefault="00A83D5B" w:rsidP="00A83D5B">
      <w:pPr>
        <w:pStyle w:val="Bullets"/>
      </w:pPr>
      <w:r w:rsidRPr="00A83D5B">
        <w:t>Improvement plans</w:t>
      </w:r>
    </w:p>
    <w:p w14:paraId="0B424BB1" w14:textId="77777777" w:rsidR="002F039B" w:rsidRDefault="00A83D5B" w:rsidP="00A83D5B">
      <w:pPr>
        <w:pStyle w:val="Bullets"/>
      </w:pPr>
      <w:r w:rsidRPr="00A83D5B">
        <w:t>Suggestions and needs for improvement</w:t>
      </w:r>
    </w:p>
    <w:p w14:paraId="095E8871" w14:textId="77777777" w:rsidR="002F039B" w:rsidRDefault="002F039B" w:rsidP="0055565D">
      <w:pPr>
        <w:rPr>
          <w:lang w:val="en-GB"/>
        </w:rPr>
      </w:pPr>
    </w:p>
    <w:p w14:paraId="0AA500F0" w14:textId="77777777" w:rsidR="0036371C" w:rsidRDefault="0036371C" w:rsidP="0055565D">
      <w:pPr>
        <w:rPr>
          <w:lang w:val="en-GB"/>
        </w:rPr>
      </w:pPr>
    </w:p>
    <w:p w14:paraId="7721BF44" w14:textId="77777777" w:rsidR="0036371C" w:rsidRDefault="0036371C">
      <w:pPr>
        <w:spacing w:after="160" w:line="259" w:lineRule="auto"/>
        <w:jc w:val="left"/>
        <w:rPr>
          <w:lang w:val="en-GB"/>
        </w:rPr>
      </w:pPr>
      <w:r>
        <w:rPr>
          <w:lang w:val="en-GB"/>
        </w:rPr>
        <w:br w:type="page"/>
      </w:r>
    </w:p>
    <w:p w14:paraId="64B389DD" w14:textId="77777777" w:rsidR="0036371C" w:rsidRPr="0036371C" w:rsidRDefault="0036371C" w:rsidP="0036371C">
      <w:pPr>
        <w:pStyle w:val="Anhangberschrift3"/>
      </w:pPr>
      <w:r w:rsidRPr="0036371C">
        <w:lastRenderedPageBreak/>
        <w:t>Reduced emissions in the monitoring period related to the Forest Reference Emission Level (FREL)</w:t>
      </w:r>
    </w:p>
    <w:p w14:paraId="6FA65989" w14:textId="510408E1" w:rsidR="000F7203" w:rsidRPr="000F7203" w:rsidRDefault="000F7203" w:rsidP="0036371C">
      <w:pPr>
        <w:rPr>
          <w:u w:val="single"/>
          <w:lang w:val="en-GB"/>
        </w:rPr>
      </w:pPr>
      <w:r w:rsidRPr="000F7203">
        <w:rPr>
          <w:u w:val="single"/>
          <w:lang w:val="en-GB"/>
        </w:rPr>
        <w:t>Minimum information:</w:t>
      </w:r>
    </w:p>
    <w:p w14:paraId="56BCCE5B" w14:textId="66F8BE38" w:rsidR="0036371C" w:rsidRPr="0036371C" w:rsidRDefault="0036371C" w:rsidP="0036371C">
      <w:pPr>
        <w:rPr>
          <w:lang w:val="en-GB"/>
        </w:rPr>
      </w:pPr>
      <w:r w:rsidRPr="0036371C">
        <w:rPr>
          <w:lang w:val="en-GB"/>
        </w:rPr>
        <w:t xml:space="preserve">This section </w:t>
      </w:r>
      <w:r w:rsidRPr="005E1469">
        <w:rPr>
          <w:i/>
          <w:iCs/>
          <w:lang w:val="en-GB"/>
        </w:rPr>
        <w:t>should</w:t>
      </w:r>
      <w:r w:rsidRPr="0036371C">
        <w:rPr>
          <w:lang w:val="en-GB"/>
        </w:rPr>
        <w:t xml:space="preserve"> describe the results of the implementation of REDD+ activities in tCO</w:t>
      </w:r>
      <w:r w:rsidRPr="004B2DBC">
        <w:rPr>
          <w:vertAlign w:val="subscript"/>
          <w:lang w:val="en-GB"/>
        </w:rPr>
        <w:t>2</w:t>
      </w:r>
      <w:r w:rsidRPr="0036371C">
        <w:rPr>
          <w:lang w:val="en-GB"/>
        </w:rPr>
        <w:t>eq/yr, considering the reference period. The results of emissions and removals by each type of gas may be included where non-CO</w:t>
      </w:r>
      <w:r w:rsidRPr="004B2DBC">
        <w:rPr>
          <w:vertAlign w:val="subscript"/>
          <w:lang w:val="en-GB"/>
        </w:rPr>
        <w:t>2</w:t>
      </w:r>
      <w:r w:rsidRPr="0036371C">
        <w:rPr>
          <w:lang w:val="en-GB"/>
        </w:rPr>
        <w:t xml:space="preserve"> gases are occurring or measured but is not a requirement.</w:t>
      </w:r>
    </w:p>
    <w:p w14:paraId="2445688E" w14:textId="30D780E7" w:rsidR="0036371C" w:rsidRDefault="0036371C" w:rsidP="0036371C">
      <w:pPr>
        <w:rPr>
          <w:lang w:val="en-GB"/>
        </w:rPr>
      </w:pPr>
      <w:r w:rsidRPr="0036371C">
        <w:rPr>
          <w:lang w:val="en-GB"/>
        </w:rPr>
        <w:t xml:space="preserve">Emissions and removals </w:t>
      </w:r>
      <w:r w:rsidRPr="005E1469">
        <w:rPr>
          <w:i/>
          <w:iCs/>
          <w:lang w:val="en-GB"/>
        </w:rPr>
        <w:t>should</w:t>
      </w:r>
      <w:r w:rsidRPr="0036371C">
        <w:rPr>
          <w:lang w:val="en-GB"/>
        </w:rPr>
        <w:t xml:space="preserve"> be presented compared with the emissions established in the FREL, by each activity and the total. You may consider </w:t>
      </w:r>
      <w:proofErr w:type="gramStart"/>
      <w:r w:rsidRPr="0036371C">
        <w:rPr>
          <w:lang w:val="en-GB"/>
        </w:rPr>
        <w:t>to detail</w:t>
      </w:r>
      <w:proofErr w:type="gramEnd"/>
      <w:r w:rsidRPr="0036371C">
        <w:rPr>
          <w:lang w:val="en-GB"/>
        </w:rPr>
        <w:t xml:space="preserve"> each activity in one separate section (as exemplified by subchapters </w:t>
      </w:r>
      <w:r w:rsidR="00E1766E" w:rsidRPr="00E1766E">
        <w:rPr>
          <w:u w:val="single"/>
          <w:lang w:val="en-GB"/>
        </w:rPr>
        <w:fldChar w:fldCharType="begin"/>
      </w:r>
      <w:r w:rsidR="00E1766E" w:rsidRPr="00E1766E">
        <w:rPr>
          <w:u w:val="single"/>
          <w:lang w:val="en-GB"/>
        </w:rPr>
        <w:instrText xml:space="preserve"> REF _Ref90027291 \h </w:instrText>
      </w:r>
      <w:r w:rsidR="00E1766E" w:rsidRPr="00E1766E">
        <w:rPr>
          <w:u w:val="single"/>
          <w:lang w:val="en-GB"/>
        </w:rPr>
      </w:r>
      <w:r w:rsidR="00E1766E" w:rsidRPr="00E1766E">
        <w:rPr>
          <w:u w:val="single"/>
          <w:lang w:val="en-GB"/>
        </w:rPr>
        <w:fldChar w:fldCharType="separate"/>
      </w:r>
      <w:r w:rsidR="00E1766E" w:rsidRPr="00E1766E">
        <w:rPr>
          <w:u w:val="single"/>
          <w:lang w:val="en-GB"/>
        </w:rPr>
        <w:t>5.1</w:t>
      </w:r>
      <w:r w:rsidR="00E1766E" w:rsidRPr="00E1766E">
        <w:rPr>
          <w:u w:val="single"/>
          <w:lang w:val="en-GB"/>
        </w:rPr>
        <w:fldChar w:fldCharType="end"/>
      </w:r>
      <w:r w:rsidR="00E1766E">
        <w:rPr>
          <w:lang w:val="en-GB"/>
        </w:rPr>
        <w:t xml:space="preserve"> to </w:t>
      </w:r>
      <w:r w:rsidR="00E1766E" w:rsidRPr="00E1766E">
        <w:rPr>
          <w:u w:val="single"/>
          <w:lang w:val="en-GB"/>
        </w:rPr>
        <w:fldChar w:fldCharType="begin"/>
      </w:r>
      <w:r w:rsidR="00E1766E" w:rsidRPr="00E1766E">
        <w:rPr>
          <w:u w:val="single"/>
          <w:lang w:val="en-GB"/>
        </w:rPr>
        <w:instrText xml:space="preserve"> REF _Ref63072847 \h </w:instrText>
      </w:r>
      <w:r w:rsidR="00E1766E" w:rsidRPr="00E1766E">
        <w:rPr>
          <w:u w:val="single"/>
          <w:lang w:val="en-GB"/>
        </w:rPr>
      </w:r>
      <w:r w:rsidR="00E1766E" w:rsidRPr="00E1766E">
        <w:rPr>
          <w:u w:val="single"/>
          <w:lang w:val="en-GB"/>
        </w:rPr>
        <w:fldChar w:fldCharType="separate"/>
      </w:r>
      <w:r w:rsidR="00E1766E" w:rsidRPr="00E1766E">
        <w:rPr>
          <w:u w:val="single"/>
          <w:lang w:val="en-GB"/>
        </w:rPr>
        <w:t>5.5</w:t>
      </w:r>
      <w:r w:rsidR="00E1766E" w:rsidRPr="00E1766E">
        <w:rPr>
          <w:u w:val="single"/>
          <w:lang w:val="en-GB"/>
        </w:rPr>
        <w:fldChar w:fldCharType="end"/>
      </w:r>
      <w:r w:rsidRPr="0036371C">
        <w:rPr>
          <w:lang w:val="en-GB"/>
        </w:rPr>
        <w:t>) and the total result in a final section (as exemplified by subchapter 5.6), or you may aggregate the results in only one table, as the example next:</w:t>
      </w:r>
    </w:p>
    <w:p w14:paraId="15C8CDDB" w14:textId="77777777" w:rsidR="002F039B" w:rsidRDefault="002F039B" w:rsidP="0055565D">
      <w:pPr>
        <w:rPr>
          <w:lang w:val="en-GB"/>
        </w:rPr>
      </w:pPr>
    </w:p>
    <w:p w14:paraId="538DFBDC" w14:textId="77777777" w:rsidR="00BC7F4A" w:rsidRDefault="00BC7F4A" w:rsidP="00BC7F4A">
      <w:pPr>
        <w:rPr>
          <w:lang w:val="en-GB"/>
        </w:rPr>
      </w:pPr>
    </w:p>
    <w:p w14:paraId="090414B2" w14:textId="77777777" w:rsidR="00BC7F4A" w:rsidRPr="00ED6522" w:rsidRDefault="00BC7F4A" w:rsidP="00BC7F4A">
      <w:pPr>
        <w:rPr>
          <w:lang w:val="en-GB"/>
        </w:rPr>
        <w:sectPr w:rsidR="00BC7F4A" w:rsidRPr="00ED6522" w:rsidSect="00F40EB9">
          <w:headerReference w:type="default" r:id="rId75"/>
          <w:footerReference w:type="default" r:id="rId76"/>
          <w:pgSz w:w="11906" w:h="16838" w:code="9"/>
          <w:pgMar w:top="1701" w:right="1418" w:bottom="1134" w:left="1418" w:header="709" w:footer="567" w:gutter="0"/>
          <w:cols w:space="708"/>
          <w:docGrid w:linePitch="360"/>
        </w:sectPr>
      </w:pPr>
    </w:p>
    <w:p w14:paraId="7C9AA81C" w14:textId="77777777" w:rsidR="00BC7F4A" w:rsidRPr="00BC7F4A" w:rsidRDefault="00BC7F4A" w:rsidP="00BC7F4A">
      <w:pPr>
        <w:pStyle w:val="Beschriftung"/>
        <w:rPr>
          <w:lang w:val="en-US"/>
        </w:rPr>
      </w:pPr>
      <w:r w:rsidRPr="00BC7F4A">
        <w:rPr>
          <w:lang w:val="en-GB"/>
        </w:rPr>
        <w:lastRenderedPageBreak/>
        <w:t>Table 3. Example table of emission reductions calculated for 2010 - 2015 period, based on FREL submitted by Costa Rica to the UNFCCC in May 2016.</w:t>
      </w:r>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1276"/>
        <w:gridCol w:w="2659"/>
        <w:gridCol w:w="2659"/>
        <w:gridCol w:w="2659"/>
        <w:gridCol w:w="2659"/>
        <w:gridCol w:w="2660"/>
      </w:tblGrid>
      <w:tr w:rsidR="00BC7F4A" w:rsidRPr="00ED6522" w14:paraId="73EBD043" w14:textId="77777777" w:rsidTr="00B624F4">
        <w:trPr>
          <w:trHeight w:val="171"/>
          <w:tblHeader/>
        </w:trPr>
        <w:tc>
          <w:tcPr>
            <w:tcW w:w="1276"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543023E5" w14:textId="77777777" w:rsidR="00BC7F4A" w:rsidRPr="00B624F4" w:rsidRDefault="00BC7F4A" w:rsidP="00B624F4">
            <w:pPr>
              <w:pStyle w:val="HeadlineTable"/>
            </w:pPr>
            <w:r w:rsidRPr="00B624F4">
              <w:t>Year</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5DDED6B" w14:textId="77777777" w:rsidR="00BC7F4A" w:rsidRPr="00B624F4" w:rsidRDefault="00B624F4" w:rsidP="00B624F4">
            <w:pPr>
              <w:pStyle w:val="HeadlineTable"/>
            </w:pPr>
            <w:r w:rsidRPr="00B624F4">
              <w:t>Total actual emissions from deforestation (tCO</w:t>
            </w:r>
            <w:r w:rsidRPr="00B624F4">
              <w:rPr>
                <w:vertAlign w:val="subscript"/>
              </w:rPr>
              <w:t>2</w:t>
            </w:r>
            <w:r w:rsidRPr="00B624F4">
              <w:t>/yr)</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DEA0AEC" w14:textId="77777777" w:rsidR="00BC7F4A" w:rsidRPr="00B624F4" w:rsidRDefault="00B624F4" w:rsidP="00B624F4">
            <w:pPr>
              <w:pStyle w:val="HeadlineTable"/>
            </w:pPr>
            <w:r w:rsidRPr="00B624F4">
              <w:t>Actual removals from forest C-stock enhance</w:t>
            </w:r>
            <w:r>
              <w:softHyphen/>
            </w:r>
            <w:r w:rsidRPr="00B624F4">
              <w:t>ment (tCO</w:t>
            </w:r>
            <w:r w:rsidRPr="00B624F4">
              <w:rPr>
                <w:vertAlign w:val="subscript"/>
              </w:rPr>
              <w:t>2</w:t>
            </w:r>
            <w:r w:rsidRPr="00B624F4">
              <w:t>eq/yr)</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6B1CC89" w14:textId="77777777" w:rsidR="00BC7F4A" w:rsidRPr="00B624F4" w:rsidRDefault="00B624F4" w:rsidP="00B624F4">
            <w:pPr>
              <w:pStyle w:val="HeadlineTable"/>
            </w:pPr>
            <w:r w:rsidRPr="00B624F4">
              <w:t>Actual emissions and removals (tCO</w:t>
            </w:r>
            <w:r w:rsidRPr="00B624F4">
              <w:rPr>
                <w:vertAlign w:val="subscript"/>
              </w:rPr>
              <w:t>2</w:t>
            </w:r>
            <w:r w:rsidRPr="00B624F4">
              <w:t>eq/yr)</w:t>
            </w:r>
          </w:p>
        </w:tc>
        <w:tc>
          <w:tcPr>
            <w:tcW w:w="2659"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E008493" w14:textId="77777777" w:rsidR="00BC7F4A" w:rsidRPr="00B624F4" w:rsidRDefault="00B624F4" w:rsidP="00B624F4">
            <w:pPr>
              <w:pStyle w:val="HeadlineTable"/>
            </w:pPr>
            <w:r w:rsidRPr="00B624F4">
              <w:t>Reference Level for 2010-2025 (tCO</w:t>
            </w:r>
            <w:r w:rsidRPr="00B624F4">
              <w:rPr>
                <w:vertAlign w:val="subscript"/>
              </w:rPr>
              <w:t>2</w:t>
            </w:r>
            <w:r w:rsidRPr="00B624F4">
              <w:t>eq/yr)</w:t>
            </w:r>
          </w:p>
        </w:tc>
        <w:tc>
          <w:tcPr>
            <w:tcW w:w="2660"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74EAEF50" w14:textId="77777777" w:rsidR="00BC7F4A" w:rsidRPr="00B624F4" w:rsidRDefault="00B624F4" w:rsidP="00B624F4">
            <w:pPr>
              <w:pStyle w:val="HeadlineTable"/>
            </w:pPr>
            <w:r w:rsidRPr="00B624F4">
              <w:t>Emission Reductions (tCO</w:t>
            </w:r>
            <w:r w:rsidRPr="00B624F4">
              <w:rPr>
                <w:vertAlign w:val="subscript"/>
              </w:rPr>
              <w:t>2</w:t>
            </w:r>
            <w:r w:rsidRPr="00B624F4">
              <w:t>eq/yr)</w:t>
            </w:r>
          </w:p>
        </w:tc>
      </w:tr>
      <w:tr w:rsidR="00BC7F4A" w:rsidRPr="00ED6522" w14:paraId="6B08420B" w14:textId="77777777" w:rsidTr="00B624F4">
        <w:trPr>
          <w:trHeight w:val="60"/>
        </w:trPr>
        <w:tc>
          <w:tcPr>
            <w:tcW w:w="127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38A19273" w14:textId="77777777" w:rsidR="00BC7F4A" w:rsidRPr="00ED6522" w:rsidRDefault="00BC7F4A" w:rsidP="00BC7F4A">
            <w:pPr>
              <w:pStyle w:val="TextTable"/>
              <w:rPr>
                <w:lang w:val="en-GB"/>
              </w:rPr>
            </w:pPr>
            <w:r w:rsidRPr="00484888">
              <w:t>2010</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97C2636" w14:textId="77777777" w:rsidR="00BC7F4A" w:rsidRPr="00ED6522" w:rsidRDefault="00BC7F4A" w:rsidP="00BC7F4A">
            <w:pPr>
              <w:pStyle w:val="TextTable"/>
              <w:jc w:val="right"/>
              <w:rPr>
                <w:lang w:val="en-GB"/>
              </w:rPr>
            </w:pPr>
            <w:r w:rsidRPr="00CE05B5">
              <w:t>5,811,115</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1AD2B6B1" w14:textId="77777777" w:rsidR="00BC7F4A" w:rsidRPr="00ED6522" w:rsidRDefault="00BC7F4A" w:rsidP="00BC7F4A">
            <w:pPr>
              <w:pStyle w:val="TextTable"/>
              <w:jc w:val="right"/>
              <w:rPr>
                <w:lang w:val="en-GB"/>
              </w:rPr>
            </w:pPr>
            <w:r w:rsidRPr="00CE05B5">
              <w:t>-4,818,778</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0B76C4F" w14:textId="77777777" w:rsidR="00BC7F4A" w:rsidRPr="00ED6522" w:rsidRDefault="00BC7F4A" w:rsidP="00BC7F4A">
            <w:pPr>
              <w:pStyle w:val="TextTable"/>
              <w:jc w:val="right"/>
              <w:rPr>
                <w:lang w:val="en-GB"/>
              </w:rPr>
            </w:pPr>
            <w:r w:rsidRPr="00CE05B5">
              <w:t>992,338</w:t>
            </w:r>
          </w:p>
        </w:tc>
        <w:tc>
          <w:tcPr>
            <w:tcW w:w="2659"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7C2DB88" w14:textId="77777777" w:rsidR="00BC7F4A" w:rsidRPr="00ED6522" w:rsidRDefault="00BC7F4A" w:rsidP="00BC7F4A">
            <w:pPr>
              <w:pStyle w:val="TextTable"/>
              <w:jc w:val="right"/>
              <w:rPr>
                <w:lang w:val="en-GB"/>
              </w:rPr>
            </w:pPr>
            <w:r w:rsidRPr="00CE05B5">
              <w:t>4,365,160</w:t>
            </w:r>
          </w:p>
        </w:tc>
        <w:tc>
          <w:tcPr>
            <w:tcW w:w="2660"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496CB929" w14:textId="77777777" w:rsidR="00BC7F4A" w:rsidRPr="00ED6522" w:rsidRDefault="00BC7F4A" w:rsidP="00BC7F4A">
            <w:pPr>
              <w:pStyle w:val="TextTable"/>
              <w:jc w:val="right"/>
              <w:rPr>
                <w:lang w:val="en-GB"/>
              </w:rPr>
            </w:pPr>
            <w:r w:rsidRPr="00CE05B5">
              <w:t>3,372,822</w:t>
            </w:r>
          </w:p>
        </w:tc>
      </w:tr>
      <w:tr w:rsidR="00BC7F4A" w:rsidRPr="00ED6522" w14:paraId="6CABB70B"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6DA8C45" w14:textId="77777777" w:rsidR="00BC7F4A" w:rsidRPr="00ED6522" w:rsidRDefault="00BC7F4A" w:rsidP="00BC7F4A">
            <w:pPr>
              <w:pStyle w:val="TextTable"/>
              <w:rPr>
                <w:lang w:val="en-GB"/>
              </w:rPr>
            </w:pPr>
            <w:r w:rsidRPr="00484888">
              <w:t>2011</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943F8AC" w14:textId="77777777" w:rsidR="00BC7F4A" w:rsidRPr="00ED6522" w:rsidRDefault="00BC7F4A" w:rsidP="00BC7F4A">
            <w:pPr>
              <w:pStyle w:val="TextTable"/>
              <w:jc w:val="right"/>
              <w:rPr>
                <w:lang w:val="en-GB"/>
              </w:rPr>
            </w:pPr>
            <w:r w:rsidRPr="00CE05B5">
              <w:t>5,971,634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A7D4DF" w14:textId="77777777" w:rsidR="00BC7F4A" w:rsidRPr="00ED6522" w:rsidRDefault="00BC7F4A" w:rsidP="00BC7F4A">
            <w:pPr>
              <w:pStyle w:val="TextTable"/>
              <w:jc w:val="right"/>
              <w:rPr>
                <w:lang w:val="en-GB"/>
              </w:rPr>
            </w:pPr>
            <w:r w:rsidRPr="00CE05B5">
              <w:t>-4,907,778</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49E488E" w14:textId="77777777" w:rsidR="00BC7F4A" w:rsidRPr="00ED6522" w:rsidRDefault="00BC7F4A" w:rsidP="00BC7F4A">
            <w:pPr>
              <w:pStyle w:val="TextTable"/>
              <w:jc w:val="right"/>
              <w:rPr>
                <w:lang w:val="en-GB"/>
              </w:rPr>
            </w:pPr>
            <w:r w:rsidRPr="00CE05B5">
              <w:t>1,063,856</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7522562" w14:textId="77777777" w:rsidR="00BC7F4A" w:rsidRPr="00ED6522" w:rsidRDefault="00BC7F4A" w:rsidP="00BC7F4A">
            <w:pPr>
              <w:pStyle w:val="TextTable"/>
              <w:jc w:val="right"/>
              <w:rPr>
                <w:lang w:val="en-GB"/>
              </w:rPr>
            </w:pPr>
            <w:r w:rsidRPr="00CE05B5">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710A79" w14:textId="77777777" w:rsidR="00BC7F4A" w:rsidRPr="00ED6522" w:rsidRDefault="00BC7F4A" w:rsidP="00BC7F4A">
            <w:pPr>
              <w:pStyle w:val="TextTable"/>
              <w:jc w:val="right"/>
              <w:rPr>
                <w:lang w:val="en-GB"/>
              </w:rPr>
            </w:pPr>
            <w:r w:rsidRPr="00CE05B5">
              <w:t>3,301,304</w:t>
            </w:r>
          </w:p>
        </w:tc>
      </w:tr>
      <w:tr w:rsidR="00BC7F4A" w:rsidRPr="00ED6522" w14:paraId="52056306"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9A2134" w14:textId="77777777" w:rsidR="00BC7F4A" w:rsidRPr="00ED6522" w:rsidRDefault="00BC7F4A" w:rsidP="00BC7F4A">
            <w:pPr>
              <w:pStyle w:val="TextTable"/>
              <w:rPr>
                <w:lang w:val="en-GB"/>
              </w:rPr>
            </w:pPr>
            <w:r w:rsidRPr="00484888">
              <w:t>2012</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DF87346" w14:textId="77777777" w:rsidR="00BC7F4A" w:rsidRPr="00ED6522" w:rsidRDefault="00BC7F4A" w:rsidP="00BC7F4A">
            <w:pPr>
              <w:pStyle w:val="TextTable"/>
              <w:jc w:val="right"/>
              <w:rPr>
                <w:lang w:val="en-GB"/>
              </w:rPr>
            </w:pPr>
            <w:r w:rsidRPr="00CE05B5">
              <w:t>6,648,047</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F6B24C9" w14:textId="77777777" w:rsidR="00BC7F4A" w:rsidRPr="00ED6522" w:rsidRDefault="00BC7F4A" w:rsidP="00BC7F4A">
            <w:pPr>
              <w:pStyle w:val="TextTable"/>
              <w:jc w:val="right"/>
              <w:rPr>
                <w:lang w:val="en-GB"/>
              </w:rPr>
            </w:pPr>
            <w:r w:rsidRPr="00CE05B5">
              <w:t>-4,568,633</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C6F237D" w14:textId="77777777" w:rsidR="00BC7F4A" w:rsidRPr="00ED6522" w:rsidRDefault="00BC7F4A" w:rsidP="00BC7F4A">
            <w:pPr>
              <w:pStyle w:val="TextTable"/>
              <w:jc w:val="right"/>
              <w:rPr>
                <w:lang w:val="en-GB"/>
              </w:rPr>
            </w:pPr>
            <w:r w:rsidRPr="00CE05B5">
              <w:t>2,079,414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EB13E9C" w14:textId="77777777" w:rsidR="00BC7F4A" w:rsidRPr="00ED6522" w:rsidRDefault="00BC7F4A" w:rsidP="00BC7F4A">
            <w:pPr>
              <w:pStyle w:val="TextTable"/>
              <w:jc w:val="right"/>
              <w:rPr>
                <w:lang w:val="en-GB"/>
              </w:rPr>
            </w:pPr>
            <w:r w:rsidRPr="00CE05B5">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0BBDC75" w14:textId="77777777" w:rsidR="00BC7F4A" w:rsidRPr="00ED6522" w:rsidRDefault="00BC7F4A" w:rsidP="00BC7F4A">
            <w:pPr>
              <w:pStyle w:val="TextTable"/>
              <w:jc w:val="right"/>
              <w:rPr>
                <w:lang w:val="en-GB"/>
              </w:rPr>
            </w:pPr>
            <w:r w:rsidRPr="00CE05B5">
              <w:t>2,285,746</w:t>
            </w:r>
          </w:p>
        </w:tc>
      </w:tr>
      <w:tr w:rsidR="00BC7F4A" w:rsidRPr="00ED6522" w14:paraId="68733166"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B4B3F3" w14:textId="77777777" w:rsidR="00BC7F4A" w:rsidRPr="00ED6522" w:rsidRDefault="00BC7F4A" w:rsidP="00BC7F4A">
            <w:pPr>
              <w:pStyle w:val="TextTable"/>
              <w:rPr>
                <w:lang w:val="en-GB"/>
              </w:rPr>
            </w:pPr>
            <w:r w:rsidRPr="00484888">
              <w:t>2013</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66831CB" w14:textId="77777777" w:rsidR="00BC7F4A" w:rsidRPr="00ED6522" w:rsidRDefault="00BC7F4A" w:rsidP="00BC7F4A">
            <w:pPr>
              <w:pStyle w:val="TextTable"/>
              <w:jc w:val="right"/>
              <w:rPr>
                <w:lang w:val="en-GB"/>
              </w:rPr>
            </w:pPr>
            <w:r w:rsidRPr="00CE05B5">
              <w:t>6,853,722</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64AFB48" w14:textId="77777777" w:rsidR="00BC7F4A" w:rsidRPr="00ED6522" w:rsidRDefault="00BC7F4A" w:rsidP="00BC7F4A">
            <w:pPr>
              <w:pStyle w:val="TextTable"/>
              <w:jc w:val="right"/>
              <w:rPr>
                <w:lang w:val="en-GB"/>
              </w:rPr>
            </w:pPr>
            <w:r w:rsidRPr="00CE05B5">
              <w:t>-5,084,977</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596DE63" w14:textId="77777777" w:rsidR="00BC7F4A" w:rsidRPr="00ED6522" w:rsidRDefault="00BC7F4A" w:rsidP="00BC7F4A">
            <w:pPr>
              <w:pStyle w:val="TextTable"/>
              <w:jc w:val="right"/>
              <w:rPr>
                <w:lang w:val="en-GB"/>
              </w:rPr>
            </w:pPr>
            <w:r w:rsidRPr="00CE05B5">
              <w:t>1,768,745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7DE3EA6" w14:textId="77777777" w:rsidR="00BC7F4A" w:rsidRPr="00ED6522" w:rsidRDefault="00BC7F4A" w:rsidP="00BC7F4A">
            <w:pPr>
              <w:pStyle w:val="TextTable"/>
              <w:jc w:val="right"/>
              <w:rPr>
                <w:lang w:val="en-GB"/>
              </w:rPr>
            </w:pPr>
            <w:r w:rsidRPr="00CE05B5">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165979" w14:textId="77777777" w:rsidR="00BC7F4A" w:rsidRPr="00ED6522" w:rsidRDefault="00BC7F4A" w:rsidP="00BC7F4A">
            <w:pPr>
              <w:pStyle w:val="TextTable"/>
              <w:jc w:val="right"/>
              <w:rPr>
                <w:lang w:val="en-GB"/>
              </w:rPr>
            </w:pPr>
            <w:r w:rsidRPr="00CE05B5">
              <w:t>2,596,415</w:t>
            </w:r>
          </w:p>
        </w:tc>
      </w:tr>
      <w:tr w:rsidR="00BC7F4A" w:rsidRPr="00ED6522" w14:paraId="38ACBB83" w14:textId="77777777" w:rsidTr="00B624F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63B09F8" w14:textId="77777777" w:rsidR="00BC7F4A" w:rsidRPr="00ED6522" w:rsidRDefault="00BC7F4A" w:rsidP="00BC7F4A">
            <w:pPr>
              <w:pStyle w:val="TextTable"/>
              <w:rPr>
                <w:lang w:val="en-GB"/>
              </w:rPr>
            </w:pPr>
            <w:r w:rsidRPr="00484888">
              <w:t>2014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1FA48DC" w14:textId="77777777" w:rsidR="00BC7F4A" w:rsidRPr="00ED6522" w:rsidRDefault="00BC7F4A" w:rsidP="00BC7F4A">
            <w:pPr>
              <w:pStyle w:val="TextTable"/>
              <w:jc w:val="right"/>
              <w:rPr>
                <w:lang w:val="en-GB"/>
              </w:rPr>
            </w:pPr>
            <w:r w:rsidRPr="00CE05B5">
              <w:t>2,768,235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C9EAA0" w14:textId="77777777" w:rsidR="00BC7F4A" w:rsidRPr="00ED6522" w:rsidRDefault="00BC7F4A" w:rsidP="00BC7F4A">
            <w:pPr>
              <w:pStyle w:val="TextTable"/>
              <w:jc w:val="right"/>
              <w:rPr>
                <w:lang w:val="en-GB"/>
              </w:rPr>
            </w:pPr>
            <w:r w:rsidRPr="00CE05B5">
              <w:t>-5,892,319</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3AD9A3" w14:textId="77777777" w:rsidR="00BC7F4A" w:rsidRPr="00ED6522" w:rsidRDefault="00BC7F4A" w:rsidP="00BC7F4A">
            <w:pPr>
              <w:pStyle w:val="TextTable"/>
              <w:jc w:val="right"/>
              <w:rPr>
                <w:lang w:val="en-GB"/>
              </w:rPr>
            </w:pPr>
            <w:r w:rsidRPr="00CE05B5">
              <w:t>-3,124,084</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BC1010" w14:textId="77777777" w:rsidR="00BC7F4A" w:rsidRPr="00ED6522" w:rsidRDefault="00BC7F4A" w:rsidP="00BC7F4A">
            <w:pPr>
              <w:pStyle w:val="TextTable"/>
              <w:jc w:val="right"/>
              <w:rPr>
                <w:lang w:val="en-GB"/>
              </w:rPr>
            </w:pPr>
            <w:r w:rsidRPr="00CE05B5">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7C12B74" w14:textId="77777777" w:rsidR="00BC7F4A" w:rsidRPr="00ED6522" w:rsidRDefault="00BC7F4A" w:rsidP="00BC7F4A">
            <w:pPr>
              <w:pStyle w:val="TextTable"/>
              <w:jc w:val="right"/>
              <w:rPr>
                <w:lang w:val="en-GB"/>
              </w:rPr>
            </w:pPr>
            <w:r w:rsidRPr="00CE05B5">
              <w:t>7,489,244</w:t>
            </w:r>
          </w:p>
        </w:tc>
      </w:tr>
      <w:tr w:rsidR="00BC7F4A" w:rsidRPr="00ED6522" w14:paraId="627FA508"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5A2572C" w14:textId="77777777" w:rsidR="00BC7F4A" w:rsidRPr="00ED6522" w:rsidRDefault="00BC7F4A" w:rsidP="00BC7F4A">
            <w:pPr>
              <w:pStyle w:val="TextTable"/>
              <w:rPr>
                <w:lang w:val="en-GB"/>
              </w:rPr>
            </w:pPr>
            <w:r w:rsidRPr="00484888">
              <w:t>2015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FF710DE" w14:textId="77777777" w:rsidR="00BC7F4A" w:rsidRPr="00ED6522" w:rsidRDefault="00BC7F4A" w:rsidP="00BC7F4A">
            <w:pPr>
              <w:pStyle w:val="TextTable"/>
              <w:jc w:val="right"/>
              <w:rPr>
                <w:lang w:val="en-GB"/>
              </w:rPr>
            </w:pPr>
            <w:r w:rsidRPr="00CE05B5">
              <w:t>2,877,093</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44F0557" w14:textId="77777777" w:rsidR="00BC7F4A" w:rsidRPr="00ED6522" w:rsidRDefault="00BC7F4A" w:rsidP="00BC7F4A">
            <w:pPr>
              <w:pStyle w:val="TextTable"/>
              <w:jc w:val="right"/>
              <w:rPr>
                <w:lang w:val="en-GB"/>
              </w:rPr>
            </w:pPr>
            <w:r w:rsidRPr="00CE05B5">
              <w:t>-5,817,438</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68CBBA2" w14:textId="77777777" w:rsidR="00BC7F4A" w:rsidRPr="00ED6522" w:rsidRDefault="00BC7F4A" w:rsidP="00BC7F4A">
            <w:pPr>
              <w:pStyle w:val="TextTable"/>
              <w:jc w:val="right"/>
              <w:rPr>
                <w:lang w:val="en-GB"/>
              </w:rPr>
            </w:pPr>
            <w:r w:rsidRPr="00CE05B5">
              <w:t>-2,940,345</w:t>
            </w:r>
          </w:p>
        </w:tc>
        <w:tc>
          <w:tcPr>
            <w:tcW w:w="2659"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073EAD" w14:textId="77777777" w:rsidR="00BC7F4A" w:rsidRPr="00ED6522" w:rsidRDefault="00BC7F4A" w:rsidP="00BC7F4A">
            <w:pPr>
              <w:pStyle w:val="TextTable"/>
              <w:jc w:val="right"/>
              <w:rPr>
                <w:lang w:val="en-GB"/>
              </w:rPr>
            </w:pPr>
            <w:r w:rsidRPr="00CE05B5">
              <w:t>4,365,160</w:t>
            </w:r>
          </w:p>
        </w:tc>
        <w:tc>
          <w:tcPr>
            <w:tcW w:w="2660"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0FC1A0A" w14:textId="77777777" w:rsidR="00BC7F4A" w:rsidRPr="00ED6522" w:rsidRDefault="00BC7F4A" w:rsidP="00BC7F4A">
            <w:pPr>
              <w:pStyle w:val="TextTable"/>
              <w:jc w:val="right"/>
              <w:rPr>
                <w:lang w:val="en-GB"/>
              </w:rPr>
            </w:pPr>
            <w:r w:rsidRPr="00CE05B5">
              <w:t>7,305,505</w:t>
            </w:r>
          </w:p>
        </w:tc>
      </w:tr>
      <w:tr w:rsidR="00B624F4" w:rsidRPr="00ED6522" w14:paraId="6028D128" w14:textId="77777777" w:rsidTr="00910E56">
        <w:trPr>
          <w:trHeight w:val="60"/>
        </w:trPr>
        <w:tc>
          <w:tcPr>
            <w:tcW w:w="11912" w:type="dxa"/>
            <w:gridSpan w:val="5"/>
            <w:tcBorders>
              <w:top w:val="single" w:sz="4" w:space="0" w:color="AAAAAA" w:themeColor="accent5"/>
              <w:left w:val="single" w:sz="4" w:space="0" w:color="AAAAAA" w:themeColor="accent5"/>
              <w:bottom w:val="nil"/>
              <w:right w:val="single" w:sz="4" w:space="0" w:color="AAAAAA" w:themeColor="accent5"/>
            </w:tcBorders>
            <w:shd w:val="clear" w:color="auto" w:fill="AAAAAA" w:themeFill="accent5"/>
          </w:tcPr>
          <w:p w14:paraId="55EB14F9" w14:textId="77777777" w:rsidR="00B624F4" w:rsidRPr="00ED6522" w:rsidRDefault="00B624F4" w:rsidP="00B624F4">
            <w:pPr>
              <w:pStyle w:val="HeadlineTable"/>
              <w:jc w:val="right"/>
              <w:rPr>
                <w:lang w:val="en-GB"/>
              </w:rPr>
            </w:pPr>
            <w:r w:rsidRPr="00B624F4">
              <w:rPr>
                <w:lang w:val="en-GB"/>
              </w:rPr>
              <w:t>Total of REDD+ achieved in the period 2010-2015</w:t>
            </w:r>
          </w:p>
        </w:tc>
        <w:tc>
          <w:tcPr>
            <w:tcW w:w="2660" w:type="dxa"/>
            <w:tcBorders>
              <w:top w:val="single" w:sz="4" w:space="0" w:color="AAAAAA" w:themeColor="accent5"/>
              <w:left w:val="single" w:sz="4" w:space="0" w:color="AAAAAA" w:themeColor="accent5"/>
              <w:bottom w:val="nil"/>
              <w:right w:val="single" w:sz="4" w:space="0" w:color="AAAAAA" w:themeColor="accent5"/>
            </w:tcBorders>
            <w:shd w:val="clear" w:color="auto" w:fill="AAAAAA" w:themeFill="accent5"/>
          </w:tcPr>
          <w:p w14:paraId="36907D6F" w14:textId="77777777" w:rsidR="00B624F4" w:rsidRPr="00ED6522" w:rsidRDefault="00B624F4" w:rsidP="00B624F4">
            <w:pPr>
              <w:pStyle w:val="HeadlineTable"/>
              <w:jc w:val="right"/>
              <w:rPr>
                <w:lang w:val="en-GB"/>
              </w:rPr>
            </w:pPr>
            <w:r w:rsidRPr="006A7659">
              <w:t>26,351,036</w:t>
            </w:r>
          </w:p>
        </w:tc>
      </w:tr>
      <w:tr w:rsidR="00B624F4" w:rsidRPr="00ED6522" w14:paraId="1308DF49" w14:textId="77777777" w:rsidTr="00910E56">
        <w:trPr>
          <w:trHeight w:val="60"/>
        </w:trPr>
        <w:tc>
          <w:tcPr>
            <w:tcW w:w="11912" w:type="dxa"/>
            <w:gridSpan w:val="5"/>
            <w:tcBorders>
              <w:top w:val="nil"/>
              <w:left w:val="single" w:sz="4" w:space="0" w:color="AAAAAA" w:themeColor="accent5"/>
              <w:bottom w:val="single" w:sz="4" w:space="0" w:color="AAAAAA" w:themeColor="accent5"/>
              <w:right w:val="single" w:sz="4" w:space="0" w:color="AAAAAA" w:themeColor="accent5"/>
            </w:tcBorders>
            <w:shd w:val="clear" w:color="auto" w:fill="AAAAAA" w:themeFill="accent5"/>
          </w:tcPr>
          <w:p w14:paraId="18ECD076" w14:textId="77777777" w:rsidR="00B624F4" w:rsidRPr="00B624F4" w:rsidRDefault="00B624F4" w:rsidP="00B624F4">
            <w:pPr>
              <w:pStyle w:val="HeadlineTable"/>
              <w:jc w:val="right"/>
              <w:rPr>
                <w:lang w:val="en-GB"/>
              </w:rPr>
            </w:pPr>
            <w:r w:rsidRPr="00B624F4">
              <w:rPr>
                <w:lang w:val="en-GB"/>
              </w:rPr>
              <w:t>Total of REDD+ achieved in the period 2014-2015</w:t>
            </w:r>
          </w:p>
        </w:tc>
        <w:tc>
          <w:tcPr>
            <w:tcW w:w="2660" w:type="dxa"/>
            <w:tcBorders>
              <w:top w:val="nil"/>
              <w:left w:val="single" w:sz="4" w:space="0" w:color="AAAAAA" w:themeColor="accent5"/>
              <w:bottom w:val="single" w:sz="4" w:space="0" w:color="AAAAAA" w:themeColor="accent5"/>
              <w:right w:val="single" w:sz="4" w:space="0" w:color="AAAAAA" w:themeColor="accent5"/>
            </w:tcBorders>
            <w:shd w:val="clear" w:color="auto" w:fill="AAAAAA" w:themeFill="accent5"/>
          </w:tcPr>
          <w:p w14:paraId="50060C0B" w14:textId="77777777" w:rsidR="00B624F4" w:rsidRPr="00ED6522" w:rsidRDefault="00B624F4" w:rsidP="00B624F4">
            <w:pPr>
              <w:pStyle w:val="HeadlineTable"/>
              <w:jc w:val="right"/>
              <w:rPr>
                <w:lang w:val="en-GB"/>
              </w:rPr>
            </w:pPr>
            <w:r w:rsidRPr="006A7659">
              <w:t>14,794,749</w:t>
            </w:r>
          </w:p>
        </w:tc>
      </w:tr>
    </w:tbl>
    <w:p w14:paraId="566AAC77" w14:textId="77777777" w:rsidR="00BC7F4A" w:rsidRPr="00B624F4" w:rsidRDefault="00B624F4" w:rsidP="00B624F4">
      <w:pPr>
        <w:pStyle w:val="Source"/>
      </w:pPr>
      <w:r w:rsidRPr="00B624F4">
        <w:t>Source: From Technical Annex of The Republic of Costa Rica in Accordance with the Provisions of Decision 14 / CP. 19.</w:t>
      </w:r>
      <w:r w:rsidR="00C569B8">
        <w:br/>
      </w:r>
      <w:r w:rsidRPr="00B624F4">
        <w:t xml:space="preserve">See </w:t>
      </w:r>
      <w:hyperlink r:id="rId77" w:history="1">
        <w:r w:rsidRPr="00B624F4">
          <w:rPr>
            <w:rStyle w:val="Hyperlink"/>
          </w:rPr>
          <w:t>https://unfccc.int/sites/default/files/resource/AnexoTecnico%20REDD.pdf</w:t>
        </w:r>
      </w:hyperlink>
    </w:p>
    <w:p w14:paraId="55672CDE" w14:textId="77777777" w:rsidR="00BC7F4A" w:rsidRPr="00ED6522" w:rsidRDefault="00BC7F4A" w:rsidP="00BC7F4A">
      <w:pPr>
        <w:rPr>
          <w:lang w:val="en-GB"/>
        </w:rPr>
      </w:pPr>
    </w:p>
    <w:p w14:paraId="7231201B" w14:textId="77777777" w:rsidR="00BC7F4A" w:rsidRPr="00ED6522" w:rsidRDefault="00BC7F4A" w:rsidP="00BC7F4A">
      <w:pPr>
        <w:rPr>
          <w:lang w:val="en-GB"/>
        </w:rPr>
        <w:sectPr w:rsidR="00BC7F4A" w:rsidRPr="00ED6522" w:rsidSect="00F40EB9">
          <w:headerReference w:type="default" r:id="rId78"/>
          <w:footerReference w:type="default" r:id="rId79"/>
          <w:pgSz w:w="16838" w:h="11906" w:orient="landscape" w:code="9"/>
          <w:pgMar w:top="1701" w:right="1134" w:bottom="1134" w:left="1134" w:header="709" w:footer="567" w:gutter="0"/>
          <w:cols w:space="708"/>
          <w:docGrid w:linePitch="360"/>
        </w:sectPr>
      </w:pPr>
    </w:p>
    <w:p w14:paraId="61A99561" w14:textId="77777777" w:rsidR="002F039B" w:rsidRDefault="00C569B8" w:rsidP="00BC7F4A">
      <w:pPr>
        <w:rPr>
          <w:lang w:val="en-GB"/>
        </w:rPr>
      </w:pPr>
      <w:r w:rsidRPr="00C569B8">
        <w:rPr>
          <w:lang w:val="en-GB"/>
        </w:rPr>
        <w:lastRenderedPageBreak/>
        <w:t>You might consider presenting the results, using figures in addition to tables as appropriate, such as in the following example figure:</w:t>
      </w:r>
    </w:p>
    <w:p w14:paraId="41D4A7E5" w14:textId="77777777" w:rsidR="00C569B8" w:rsidRDefault="00C569B8" w:rsidP="00C569B8">
      <w:pPr>
        <w:pStyle w:val="Beschriftung"/>
        <w:rPr>
          <w:lang w:val="en-GB"/>
        </w:rPr>
      </w:pPr>
      <w:r w:rsidRPr="00C569B8">
        <w:rPr>
          <w:lang w:val="en-GB"/>
        </w:rPr>
        <w:t>Figure 5. Brazil’s REDD+ results achieved in the Cerrado biome, based on the FREL Cerrado.</w:t>
      </w:r>
    </w:p>
    <w:p w14:paraId="1639C71F" w14:textId="77777777" w:rsidR="00BC7F4A" w:rsidRDefault="00EA2ADF" w:rsidP="00BC7F4A">
      <w:pPr>
        <w:rPr>
          <w:lang w:val="en-GB"/>
        </w:rPr>
      </w:pPr>
      <w:r>
        <w:rPr>
          <w:rFonts w:cs="Arial"/>
          <w:i/>
          <w:noProof/>
          <w:color w:val="595959" w:themeColor="text1" w:themeTint="A6"/>
          <w:szCs w:val="20"/>
        </w:rPr>
        <w:drawing>
          <wp:inline distT="0" distB="0" distL="0" distR="0" wp14:anchorId="253CED01" wp14:editId="2D5CFF81">
            <wp:extent cx="5760000" cy="3905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l="4872" r="11253"/>
                    <a:stretch/>
                  </pic:blipFill>
                  <pic:spPr bwMode="auto">
                    <a:xfrm>
                      <a:off x="0" y="0"/>
                      <a:ext cx="5760000" cy="3905480"/>
                    </a:xfrm>
                    <a:prstGeom prst="rect">
                      <a:avLst/>
                    </a:prstGeom>
                    <a:ln>
                      <a:noFill/>
                    </a:ln>
                    <a:extLst>
                      <a:ext uri="{53640926-AAD7-44D8-BBD7-CCE9431645EC}">
                        <a14:shadowObscured xmlns:a14="http://schemas.microsoft.com/office/drawing/2010/main"/>
                      </a:ext>
                    </a:extLst>
                  </pic:spPr>
                </pic:pic>
              </a:graphicData>
            </a:graphic>
          </wp:inline>
        </w:drawing>
      </w:r>
    </w:p>
    <w:p w14:paraId="4198BC50" w14:textId="77777777" w:rsidR="00EA2ADF" w:rsidRDefault="00EA2ADF" w:rsidP="00EA2ADF">
      <w:pPr>
        <w:pStyle w:val="Source"/>
      </w:pPr>
      <w:r w:rsidRPr="00EA2ADF">
        <w:t>Source: Brazil’s 3</w:t>
      </w:r>
      <w:r w:rsidRPr="00F24967">
        <w:rPr>
          <w:vertAlign w:val="superscript"/>
        </w:rPr>
        <w:t>rd</w:t>
      </w:r>
      <w:r w:rsidRPr="00EA2ADF">
        <w:t xml:space="preserve"> Biennial Update Report 2018. </w:t>
      </w:r>
      <w:r>
        <w:br/>
      </w:r>
      <w:r w:rsidRPr="00EA2ADF">
        <w:t xml:space="preserve">See </w:t>
      </w:r>
      <w:hyperlink r:id="rId81" w:history="1">
        <w:r w:rsidRPr="00EA2ADF">
          <w:rPr>
            <w:rStyle w:val="Hyperlink"/>
          </w:rPr>
          <w:t>https://unfccc.int/sites/default/files/resource/2018-02-28_BRA-BUR3_ENG_FINAL.pdf</w:t>
        </w:r>
      </w:hyperlink>
    </w:p>
    <w:p w14:paraId="1B7D30EA" w14:textId="77777777" w:rsidR="00D420CC" w:rsidRDefault="00D420CC" w:rsidP="00D420CC">
      <w:pPr>
        <w:rPr>
          <w:lang w:val="en-GB"/>
        </w:rPr>
      </w:pPr>
    </w:p>
    <w:p w14:paraId="2CCA5168" w14:textId="77777777" w:rsidR="00D420CC" w:rsidRDefault="00D420CC" w:rsidP="00D420CC">
      <w:pPr>
        <w:rPr>
          <w:lang w:val="en-GB"/>
        </w:rPr>
      </w:pPr>
    </w:p>
    <w:p w14:paraId="68A1D8CC" w14:textId="77777777" w:rsidR="00D420CC" w:rsidRPr="00ED6522" w:rsidRDefault="00D420CC" w:rsidP="00D420CC">
      <w:pPr>
        <w:rPr>
          <w:lang w:val="en-GB"/>
        </w:rPr>
        <w:sectPr w:rsidR="00D420CC" w:rsidRPr="00ED6522" w:rsidSect="00F40EB9">
          <w:headerReference w:type="default" r:id="rId82"/>
          <w:footerReference w:type="default" r:id="rId83"/>
          <w:pgSz w:w="11906" w:h="16838" w:code="9"/>
          <w:pgMar w:top="1701" w:right="1418" w:bottom="1134" w:left="1418" w:header="709" w:footer="567" w:gutter="0"/>
          <w:cols w:space="708"/>
          <w:docGrid w:linePitch="360"/>
        </w:sectPr>
      </w:pPr>
    </w:p>
    <w:p w14:paraId="2406F808" w14:textId="77777777" w:rsidR="00D420CC" w:rsidRDefault="00D420CC" w:rsidP="00D420CC">
      <w:pPr>
        <w:pStyle w:val="Anhangberschrift3"/>
        <w:numPr>
          <w:ilvl w:val="1"/>
          <w:numId w:val="32"/>
        </w:numPr>
      </w:pPr>
      <w:r w:rsidRPr="00D420CC">
        <w:lastRenderedPageBreak/>
        <w:t>Reduction of emissions from deforestation</w:t>
      </w:r>
    </w:p>
    <w:p w14:paraId="3A66104A" w14:textId="77777777" w:rsidR="00910E56" w:rsidRDefault="00910E56" w:rsidP="00910E56">
      <w:pPr>
        <w:rPr>
          <w:lang w:val="en-GB"/>
        </w:rPr>
      </w:pPr>
      <w:r w:rsidRPr="00910E56">
        <w:rPr>
          <w:lang w:val="en-GB"/>
        </w:rPr>
        <w:t>Describe in this section the annual emissions reductions from deforestation, if this activity is covered in the report and you want to report activities in separate subchapters. You might consider presenting the results, using figures and/or tables as appropriate, as in the following example table:</w:t>
      </w:r>
    </w:p>
    <w:p w14:paraId="25927DB1" w14:textId="77777777" w:rsidR="00D420CC" w:rsidRDefault="00910E56" w:rsidP="002C446B">
      <w:pPr>
        <w:pStyle w:val="Beschriftung"/>
        <w:spacing w:before="360"/>
        <w:rPr>
          <w:lang w:val="en-GB"/>
        </w:rPr>
      </w:pPr>
      <w:r w:rsidRPr="00910E56">
        <w:rPr>
          <w:lang w:val="en-GB"/>
        </w:rPr>
        <w:t>Table 3.1 Example table of average annual emissions (tCO</w:t>
      </w:r>
      <w:r w:rsidRPr="00137FE4">
        <w:rPr>
          <w:vertAlign w:val="subscript"/>
          <w:lang w:val="en-GB"/>
        </w:rPr>
        <w:t>2</w:t>
      </w:r>
      <w:r w:rsidRPr="00910E56">
        <w:rPr>
          <w:lang w:val="en-GB"/>
        </w:rPr>
        <w:t>eq/yr) from deforestation in the period of 2011 to 2017, in the Cerrado Biome, based on Brazil’s 3</w:t>
      </w:r>
      <w:r w:rsidRPr="00137FE4">
        <w:rPr>
          <w:vertAlign w:val="superscript"/>
          <w:lang w:val="en-GB"/>
        </w:rPr>
        <w:t>rd</w:t>
      </w:r>
      <w:r w:rsidRPr="00910E56">
        <w:rPr>
          <w:lang w:val="en-GB"/>
        </w:rPr>
        <w:t xml:space="preserve"> BUR.</w:t>
      </w:r>
    </w:p>
    <w:p w14:paraId="7FECA3F9" w14:textId="24F4EF76" w:rsidR="00910E56" w:rsidRPr="00910E56" w:rsidRDefault="00910E56" w:rsidP="00910E56">
      <w:pPr>
        <w:rPr>
          <w:lang w:val="en-US"/>
        </w:rPr>
      </w:pPr>
      <w:r w:rsidRPr="00910E56">
        <w:rPr>
          <w:lang w:val="en-US"/>
        </w:rPr>
        <w:t>(Please delete columns as appropriate if non-CO</w:t>
      </w:r>
      <w:r w:rsidRPr="00137FE4">
        <w:rPr>
          <w:vertAlign w:val="subscript"/>
          <w:lang w:val="en-US"/>
        </w:rPr>
        <w:t>2</w:t>
      </w:r>
      <w:r w:rsidRPr="00910E56">
        <w:rPr>
          <w:lang w:val="en-US"/>
        </w:rPr>
        <w:t xml:space="preserve"> gases are not occurring or measured)</w:t>
      </w:r>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1276"/>
        <w:gridCol w:w="2216"/>
        <w:gridCol w:w="2216"/>
        <w:gridCol w:w="2216"/>
        <w:gridCol w:w="2216"/>
        <w:gridCol w:w="2216"/>
        <w:gridCol w:w="2216"/>
      </w:tblGrid>
      <w:tr w:rsidR="00910E56" w:rsidRPr="000200DA" w14:paraId="375BE8A7" w14:textId="77777777" w:rsidTr="00910E56">
        <w:trPr>
          <w:trHeight w:val="171"/>
          <w:tblHeader/>
        </w:trPr>
        <w:tc>
          <w:tcPr>
            <w:tcW w:w="1276" w:type="dxa"/>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345B7BE6" w14:textId="77777777" w:rsidR="00910E56" w:rsidRPr="00B624F4" w:rsidRDefault="00910E56" w:rsidP="00910E56">
            <w:pPr>
              <w:pStyle w:val="HeadlineTable"/>
            </w:pPr>
            <w:r>
              <w:t>Period</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34ACE485" w14:textId="77777777" w:rsidR="00910E56" w:rsidRPr="00B624F4" w:rsidRDefault="00910E56" w:rsidP="00910E56">
            <w:pPr>
              <w:pStyle w:val="HeadlineTable"/>
            </w:pPr>
            <w:r w:rsidRPr="00910E56">
              <w:t xml:space="preserve">Average annual </w:t>
            </w:r>
            <w:r>
              <w:br/>
            </w:r>
            <w:r w:rsidRPr="00910E56">
              <w:t>CO</w:t>
            </w:r>
            <w:r w:rsidRPr="00910E56">
              <w:rPr>
                <w:vertAlign w:val="subscript"/>
              </w:rPr>
              <w:t>2</w:t>
            </w:r>
            <w:r w:rsidRPr="00910E56">
              <w:t xml:space="preserve"> emissions </w:t>
            </w:r>
            <w:r>
              <w:br/>
            </w:r>
            <w:r w:rsidRPr="00910E56">
              <w:t>from deforestation (tCO</w:t>
            </w:r>
            <w:r w:rsidRPr="00910E56">
              <w:rPr>
                <w:vertAlign w:val="subscript"/>
              </w:rPr>
              <w:t>2</w:t>
            </w:r>
            <w:r w:rsidRPr="00910E56">
              <w:t>/yr)</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67C7A478" w14:textId="77777777" w:rsidR="00910E56" w:rsidRPr="00B624F4" w:rsidRDefault="00910E56" w:rsidP="00910E56">
            <w:pPr>
              <w:pStyle w:val="HeadlineTable"/>
            </w:pPr>
            <w:r w:rsidRPr="00910E56">
              <w:t xml:space="preserve">Average annual </w:t>
            </w:r>
            <w:r>
              <w:br/>
            </w:r>
            <w:r w:rsidRPr="00910E56">
              <w:t>CH</w:t>
            </w:r>
            <w:r w:rsidRPr="00910E56">
              <w:rPr>
                <w:vertAlign w:val="subscript"/>
              </w:rPr>
              <w:t>4</w:t>
            </w:r>
            <w:r w:rsidRPr="00910E56">
              <w:t xml:space="preserve"> emissions </w:t>
            </w:r>
            <w:r>
              <w:br/>
            </w:r>
            <w:r w:rsidRPr="00910E56">
              <w:t>from deforestation (tCO</w:t>
            </w:r>
            <w:r w:rsidRPr="00910E56">
              <w:rPr>
                <w:vertAlign w:val="subscript"/>
              </w:rPr>
              <w:t>2</w:t>
            </w:r>
            <w:r w:rsidRPr="00910E56">
              <w:t>eq/yr)</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70FD8DD8" w14:textId="77777777" w:rsidR="00910E56" w:rsidRPr="00B624F4" w:rsidRDefault="00910E56" w:rsidP="00910E56">
            <w:pPr>
              <w:pStyle w:val="HeadlineTable"/>
            </w:pPr>
            <w:r w:rsidRPr="00910E56">
              <w:t xml:space="preserve">Average annual </w:t>
            </w:r>
            <w:r>
              <w:br/>
            </w:r>
            <w:r w:rsidRPr="00910E56">
              <w:t>N</w:t>
            </w:r>
            <w:r w:rsidRPr="00910E56">
              <w:rPr>
                <w:vertAlign w:val="subscript"/>
              </w:rPr>
              <w:t>2</w:t>
            </w:r>
            <w:r w:rsidRPr="00910E56">
              <w:t xml:space="preserve">O emissions </w:t>
            </w:r>
            <w:r>
              <w:br/>
            </w:r>
            <w:r w:rsidRPr="00910E56">
              <w:t>from deforestation (tCO</w:t>
            </w:r>
            <w:r w:rsidRPr="00910E56">
              <w:rPr>
                <w:vertAlign w:val="subscript"/>
              </w:rPr>
              <w:t>2</w:t>
            </w:r>
            <w:r w:rsidRPr="00910E56">
              <w:t>eq/yr)</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4A379A25" w14:textId="77777777" w:rsidR="00910E56" w:rsidRPr="00B624F4" w:rsidRDefault="00910E56" w:rsidP="00910E56">
            <w:pPr>
              <w:pStyle w:val="HeadlineTable"/>
            </w:pPr>
            <w:r w:rsidRPr="00910E56">
              <w:t>Total average annual emissions from deforestation (tCO</w:t>
            </w:r>
            <w:r w:rsidRPr="00910E56">
              <w:rPr>
                <w:vertAlign w:val="subscript"/>
              </w:rPr>
              <w:t>2</w:t>
            </w:r>
            <w:r w:rsidRPr="00910E56">
              <w:t>eq/yr)</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FFFFFF" w:themeColor="background1"/>
            </w:tcBorders>
            <w:shd w:val="clear" w:color="auto" w:fill="001B50" w:themeFill="accent1"/>
            <w:vAlign w:val="bottom"/>
          </w:tcPr>
          <w:p w14:paraId="52214EE3" w14:textId="77777777" w:rsidR="00910E56" w:rsidRPr="00B624F4" w:rsidRDefault="00910E56" w:rsidP="00910E56">
            <w:pPr>
              <w:pStyle w:val="HeadlineTable"/>
            </w:pPr>
            <w:r>
              <w:t>FREL Cerrado</w:t>
            </w:r>
            <w:r>
              <w:br/>
              <w:t>(tCO</w:t>
            </w:r>
            <w:r w:rsidRPr="00910E56">
              <w:rPr>
                <w:vertAlign w:val="subscript"/>
              </w:rPr>
              <w:t>2</w:t>
            </w:r>
            <w:r>
              <w:t>eq/yr)</w:t>
            </w:r>
          </w:p>
        </w:tc>
        <w:tc>
          <w:tcPr>
            <w:tcW w:w="2216" w:type="dxa"/>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2DC4550" w14:textId="77777777" w:rsidR="00910E56" w:rsidRPr="00B624F4" w:rsidRDefault="00910E56" w:rsidP="00910E56">
            <w:pPr>
              <w:pStyle w:val="HeadlineTable"/>
            </w:pPr>
            <w:r>
              <w:t>Annual</w:t>
            </w:r>
            <w:r>
              <w:br/>
              <w:t>REDD+ results</w:t>
            </w:r>
            <w:r>
              <w:br/>
              <w:t>(tCO</w:t>
            </w:r>
            <w:r w:rsidRPr="00F0401B">
              <w:rPr>
                <w:vertAlign w:val="subscript"/>
              </w:rPr>
              <w:t>2</w:t>
            </w:r>
            <w:r>
              <w:t>eq/yr)</w:t>
            </w:r>
          </w:p>
        </w:tc>
      </w:tr>
      <w:tr w:rsidR="00137FE4" w:rsidRPr="00ED6522" w14:paraId="63B42D6B" w14:textId="77777777" w:rsidTr="00910E56">
        <w:trPr>
          <w:trHeight w:val="60"/>
        </w:trPr>
        <w:tc>
          <w:tcPr>
            <w:tcW w:w="127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E6E6E6" w:themeFill="accent6"/>
          </w:tcPr>
          <w:p w14:paraId="5BF9194C" w14:textId="77777777" w:rsidR="00137FE4" w:rsidRPr="00ED6522" w:rsidRDefault="00137FE4" w:rsidP="00137FE4">
            <w:pPr>
              <w:pStyle w:val="TextTable"/>
              <w:rPr>
                <w:lang w:val="en-GB"/>
              </w:rPr>
            </w:pPr>
            <w:r w:rsidRPr="00513FBD">
              <w:t>2011-2012</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E4C4F26" w14:textId="77777777" w:rsidR="00137FE4" w:rsidRPr="00ED6522" w:rsidRDefault="00137FE4" w:rsidP="00137FE4">
            <w:pPr>
              <w:pStyle w:val="TextTable"/>
              <w:jc w:val="right"/>
              <w:rPr>
                <w:lang w:val="en-GB"/>
              </w:rPr>
            </w:pPr>
            <w:r w:rsidRPr="006D51A4">
              <w:t>170,077,706</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50855D24" w14:textId="77777777" w:rsidR="00137FE4" w:rsidRPr="00ED6522" w:rsidRDefault="00137FE4" w:rsidP="00137FE4">
            <w:pPr>
              <w:pStyle w:val="TextTable"/>
              <w:jc w:val="right"/>
              <w:rPr>
                <w:lang w:val="en-GB"/>
              </w:rPr>
            </w:pPr>
            <w:r w:rsidRPr="006D51A4">
              <w:t>122,172</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752FD21" w14:textId="77777777" w:rsidR="00137FE4" w:rsidRPr="00ED6522" w:rsidRDefault="00137FE4" w:rsidP="00137FE4">
            <w:pPr>
              <w:pStyle w:val="TextTable"/>
              <w:jc w:val="right"/>
              <w:rPr>
                <w:lang w:val="en-GB"/>
              </w:rPr>
            </w:pP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35C5A6AB" w14:textId="77777777" w:rsidR="00137FE4" w:rsidRPr="00ED6522" w:rsidRDefault="00137FE4" w:rsidP="00137FE4">
            <w:pPr>
              <w:pStyle w:val="TextTable"/>
              <w:jc w:val="right"/>
              <w:rPr>
                <w:lang w:val="en-GB"/>
              </w:rPr>
            </w:pPr>
            <w:r w:rsidRPr="006D51A4">
              <w:t>170,199,878</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7A97B320" w14:textId="77777777" w:rsidR="00137FE4" w:rsidRPr="00ED6522" w:rsidRDefault="00137FE4" w:rsidP="00137FE4">
            <w:pPr>
              <w:pStyle w:val="TextTable"/>
              <w:jc w:val="right"/>
              <w:rPr>
                <w:lang w:val="en-GB"/>
              </w:rPr>
            </w:pPr>
            <w:r w:rsidRPr="006D51A4">
              <w:t>335,540,289</w:t>
            </w:r>
          </w:p>
        </w:tc>
        <w:tc>
          <w:tcPr>
            <w:tcW w:w="2216"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tcPr>
          <w:p w14:paraId="28BFDDFE" w14:textId="77777777" w:rsidR="00137FE4" w:rsidRPr="00ED6522" w:rsidRDefault="00137FE4" w:rsidP="00137FE4">
            <w:pPr>
              <w:pStyle w:val="TextTable"/>
              <w:jc w:val="right"/>
              <w:rPr>
                <w:lang w:val="en-GB"/>
              </w:rPr>
            </w:pPr>
            <w:r w:rsidRPr="006D51A4">
              <w:t>165,340,411</w:t>
            </w:r>
          </w:p>
        </w:tc>
      </w:tr>
      <w:tr w:rsidR="00137FE4" w:rsidRPr="00ED6522" w14:paraId="3A002907"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3F3B0A" w14:textId="77777777" w:rsidR="00137FE4" w:rsidRPr="00ED6522" w:rsidRDefault="00137FE4" w:rsidP="00137FE4">
            <w:pPr>
              <w:pStyle w:val="TextTable"/>
              <w:rPr>
                <w:lang w:val="en-GB"/>
              </w:rPr>
            </w:pPr>
            <w:r w:rsidRPr="00513FBD">
              <w:t>2012-2013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EC8A7F5" w14:textId="77777777" w:rsidR="00137FE4" w:rsidRPr="00ED6522" w:rsidRDefault="00137FE4" w:rsidP="00137FE4">
            <w:pPr>
              <w:pStyle w:val="TextTable"/>
              <w:jc w:val="right"/>
              <w:rPr>
                <w:lang w:val="en-GB"/>
              </w:rPr>
            </w:pPr>
            <w:r w:rsidRPr="006D51A4">
              <w:t>192,663,414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2E013C2" w14:textId="77777777" w:rsidR="00137FE4" w:rsidRPr="00ED6522" w:rsidRDefault="00137FE4" w:rsidP="00137FE4">
            <w:pPr>
              <w:pStyle w:val="TextTable"/>
              <w:jc w:val="right"/>
              <w:rPr>
                <w:lang w:val="en-GB"/>
              </w:rPr>
            </w:pPr>
            <w:r w:rsidRPr="006D51A4">
              <w:t>304,879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962C455" w14:textId="77777777" w:rsidR="00137FE4" w:rsidRPr="00ED6522" w:rsidRDefault="00137FE4" w:rsidP="00137FE4">
            <w:pPr>
              <w:pStyle w:val="TextTable"/>
              <w:jc w:val="right"/>
              <w:rPr>
                <w:lang w:val="en-GB"/>
              </w:rPr>
            </w:pPr>
            <w:r w:rsidRPr="006D51A4">
              <w:t>8,967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D12B5F7" w14:textId="77777777" w:rsidR="00137FE4" w:rsidRPr="00ED6522" w:rsidRDefault="00137FE4" w:rsidP="00137FE4">
            <w:pPr>
              <w:pStyle w:val="TextTable"/>
              <w:jc w:val="right"/>
              <w:rPr>
                <w:lang w:val="en-GB"/>
              </w:rPr>
            </w:pPr>
            <w:r w:rsidRPr="006D51A4">
              <w:t>192,977,260</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DB8A56" w14:textId="77777777" w:rsidR="00137FE4" w:rsidRPr="00ED6522" w:rsidRDefault="00137FE4" w:rsidP="00137FE4">
            <w:pPr>
              <w:pStyle w:val="TextTable"/>
              <w:jc w:val="right"/>
              <w:rPr>
                <w:lang w:val="en-GB"/>
              </w:rPr>
            </w:pPr>
            <w:r w:rsidRPr="006D51A4">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56FBA2" w14:textId="77777777" w:rsidR="00137FE4" w:rsidRPr="00ED6522" w:rsidRDefault="00137FE4" w:rsidP="00137FE4">
            <w:pPr>
              <w:pStyle w:val="TextTable"/>
              <w:jc w:val="right"/>
              <w:rPr>
                <w:lang w:val="en-GB"/>
              </w:rPr>
            </w:pPr>
            <w:r w:rsidRPr="006D51A4">
              <w:t>142,563,029</w:t>
            </w:r>
          </w:p>
        </w:tc>
      </w:tr>
      <w:tr w:rsidR="00137FE4" w:rsidRPr="00ED6522" w14:paraId="33C6EB02"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332CDB5" w14:textId="77777777" w:rsidR="00137FE4" w:rsidRPr="00ED6522" w:rsidRDefault="00137FE4" w:rsidP="00137FE4">
            <w:pPr>
              <w:pStyle w:val="TextTable"/>
              <w:rPr>
                <w:lang w:val="en-GB"/>
              </w:rPr>
            </w:pPr>
            <w:r w:rsidRPr="00513FBD">
              <w:t>2013-2014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F0A5C44" w14:textId="77777777" w:rsidR="00137FE4" w:rsidRPr="00ED6522" w:rsidRDefault="00137FE4" w:rsidP="00137FE4">
            <w:pPr>
              <w:pStyle w:val="TextTable"/>
              <w:jc w:val="right"/>
              <w:rPr>
                <w:lang w:val="en-GB"/>
              </w:rPr>
            </w:pPr>
            <w:r w:rsidRPr="006D51A4">
              <w:t>159,504,096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B82696F" w14:textId="77777777" w:rsidR="00137FE4" w:rsidRPr="00ED6522" w:rsidRDefault="00137FE4" w:rsidP="00137FE4">
            <w:pPr>
              <w:pStyle w:val="TextTable"/>
              <w:jc w:val="right"/>
              <w:rPr>
                <w:lang w:val="en-GB"/>
              </w:rPr>
            </w:pP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5137ACD" w14:textId="77777777" w:rsidR="00137FE4" w:rsidRPr="00ED6522" w:rsidRDefault="00137FE4" w:rsidP="00137FE4">
            <w:pPr>
              <w:pStyle w:val="TextTable"/>
              <w:jc w:val="right"/>
              <w:rPr>
                <w:lang w:val="en-GB"/>
              </w:rPr>
            </w:pP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75ADC24" w14:textId="77777777" w:rsidR="00137FE4" w:rsidRPr="00ED6522" w:rsidRDefault="00137FE4" w:rsidP="00137FE4">
            <w:pPr>
              <w:pStyle w:val="TextTable"/>
              <w:jc w:val="right"/>
              <w:rPr>
                <w:lang w:val="en-GB"/>
              </w:rPr>
            </w:pPr>
            <w:r w:rsidRPr="006D51A4">
              <w:t>159,504,096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3BC50D4" w14:textId="77777777" w:rsidR="00137FE4" w:rsidRPr="00ED6522" w:rsidRDefault="00137FE4" w:rsidP="00137FE4">
            <w:pPr>
              <w:pStyle w:val="TextTable"/>
              <w:jc w:val="right"/>
              <w:rPr>
                <w:lang w:val="en-GB"/>
              </w:rPr>
            </w:pPr>
            <w:r w:rsidRPr="006D51A4">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75C9AE" w14:textId="77777777" w:rsidR="00137FE4" w:rsidRPr="00ED6522" w:rsidRDefault="00137FE4" w:rsidP="00137FE4">
            <w:pPr>
              <w:pStyle w:val="TextTable"/>
              <w:jc w:val="right"/>
              <w:rPr>
                <w:lang w:val="en-GB"/>
              </w:rPr>
            </w:pPr>
            <w:r w:rsidRPr="006D51A4">
              <w:t>176,036,193</w:t>
            </w:r>
          </w:p>
        </w:tc>
      </w:tr>
      <w:tr w:rsidR="00137FE4" w:rsidRPr="00ED6522" w14:paraId="6DA550CE"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1327A8C" w14:textId="77777777" w:rsidR="00137FE4" w:rsidRPr="00ED6522" w:rsidRDefault="00137FE4" w:rsidP="00137FE4">
            <w:pPr>
              <w:pStyle w:val="TextTable"/>
              <w:rPr>
                <w:lang w:val="en-GB"/>
              </w:rPr>
            </w:pPr>
            <w:r w:rsidRPr="00513FBD">
              <w:t>2014-2015</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894505C" w14:textId="77777777" w:rsidR="00137FE4" w:rsidRPr="00ED6522" w:rsidRDefault="00137FE4" w:rsidP="00137FE4">
            <w:pPr>
              <w:pStyle w:val="TextTable"/>
              <w:jc w:val="right"/>
              <w:rPr>
                <w:lang w:val="en-GB"/>
              </w:rPr>
            </w:pPr>
            <w:r w:rsidRPr="006D51A4">
              <w:t>171,624,991</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CDBAADF" w14:textId="77777777" w:rsidR="00137FE4" w:rsidRPr="00ED6522" w:rsidRDefault="00137FE4" w:rsidP="00137FE4">
            <w:pPr>
              <w:pStyle w:val="TextTable"/>
              <w:jc w:val="right"/>
              <w:rPr>
                <w:lang w:val="en-GB"/>
              </w:rPr>
            </w:pPr>
            <w:r w:rsidRPr="006D51A4">
              <w:t>271,089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236F180" w14:textId="77777777" w:rsidR="00137FE4" w:rsidRPr="00ED6522" w:rsidRDefault="00137FE4" w:rsidP="00137FE4">
            <w:pPr>
              <w:pStyle w:val="TextTable"/>
              <w:jc w:val="right"/>
              <w:rPr>
                <w:lang w:val="en-GB"/>
              </w:rPr>
            </w:pPr>
            <w:r w:rsidRPr="006D51A4">
              <w:t>7,973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DB6FBA" w14:textId="77777777" w:rsidR="00137FE4" w:rsidRPr="00ED6522" w:rsidRDefault="00137FE4" w:rsidP="00137FE4">
            <w:pPr>
              <w:pStyle w:val="TextTable"/>
              <w:jc w:val="right"/>
              <w:rPr>
                <w:lang w:val="en-GB"/>
              </w:rPr>
            </w:pPr>
            <w:r w:rsidRPr="006D51A4">
              <w:t>171,904,054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59FD33" w14:textId="77777777" w:rsidR="00137FE4" w:rsidRPr="00ED6522" w:rsidRDefault="00137FE4" w:rsidP="00137FE4">
            <w:pPr>
              <w:pStyle w:val="TextTable"/>
              <w:jc w:val="right"/>
              <w:rPr>
                <w:lang w:val="en-GB"/>
              </w:rPr>
            </w:pPr>
            <w:r w:rsidRPr="006D51A4">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537B13" w14:textId="77777777" w:rsidR="00137FE4" w:rsidRPr="00ED6522" w:rsidRDefault="00137FE4" w:rsidP="00137FE4">
            <w:pPr>
              <w:pStyle w:val="TextTable"/>
              <w:jc w:val="right"/>
              <w:rPr>
                <w:lang w:val="en-GB"/>
              </w:rPr>
            </w:pPr>
            <w:r w:rsidRPr="006D51A4">
              <w:t>163,636,235</w:t>
            </w:r>
          </w:p>
        </w:tc>
      </w:tr>
      <w:tr w:rsidR="00137FE4" w:rsidRPr="00ED6522" w14:paraId="30F6F184" w14:textId="77777777" w:rsidTr="00910E56">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A19E4EB" w14:textId="77777777" w:rsidR="00137FE4" w:rsidRPr="00ED6522" w:rsidRDefault="00137FE4" w:rsidP="00137FE4">
            <w:pPr>
              <w:pStyle w:val="TextTable"/>
              <w:rPr>
                <w:lang w:val="en-GB"/>
              </w:rPr>
            </w:pPr>
            <w:r w:rsidRPr="00513FBD">
              <w:t>2015-2016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7015C3" w14:textId="77777777" w:rsidR="00137FE4" w:rsidRPr="00ED6522" w:rsidRDefault="00137FE4" w:rsidP="00137FE4">
            <w:pPr>
              <w:pStyle w:val="TextTable"/>
              <w:jc w:val="right"/>
              <w:rPr>
                <w:lang w:val="en-GB"/>
              </w:rPr>
            </w:pPr>
            <w:r w:rsidRPr="006D51A4">
              <w:t>97,706,934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CFFC690" w14:textId="77777777" w:rsidR="00137FE4" w:rsidRPr="00ED6522" w:rsidRDefault="00137FE4" w:rsidP="00137FE4">
            <w:pPr>
              <w:pStyle w:val="TextTable"/>
              <w:jc w:val="right"/>
              <w:rPr>
                <w:lang w:val="en-GB"/>
              </w:rPr>
            </w:pPr>
            <w:r w:rsidRPr="006D51A4">
              <w:t>154,202</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B714B4B" w14:textId="77777777" w:rsidR="00137FE4" w:rsidRPr="00ED6522" w:rsidRDefault="00137FE4" w:rsidP="00137FE4">
            <w:pPr>
              <w:pStyle w:val="TextTable"/>
              <w:jc w:val="right"/>
              <w:rPr>
                <w:lang w:val="en-GB"/>
              </w:rPr>
            </w:pPr>
            <w:r w:rsidRPr="006D51A4">
              <w:t>4,535</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46252F1" w14:textId="77777777" w:rsidR="00137FE4" w:rsidRPr="00ED6522" w:rsidRDefault="00137FE4" w:rsidP="00137FE4">
            <w:pPr>
              <w:pStyle w:val="TextTable"/>
              <w:jc w:val="right"/>
              <w:rPr>
                <w:lang w:val="en-GB"/>
              </w:rPr>
            </w:pPr>
            <w:r w:rsidRPr="006D51A4">
              <w:t>97,865,671</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B14A118" w14:textId="77777777" w:rsidR="00137FE4" w:rsidRPr="00ED6522" w:rsidRDefault="00137FE4" w:rsidP="00137FE4">
            <w:pPr>
              <w:pStyle w:val="TextTable"/>
              <w:jc w:val="right"/>
              <w:rPr>
                <w:lang w:val="en-GB"/>
              </w:rPr>
            </w:pPr>
            <w:r w:rsidRPr="006D51A4">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17502BD" w14:textId="77777777" w:rsidR="00137FE4" w:rsidRPr="00ED6522" w:rsidRDefault="00137FE4" w:rsidP="00137FE4">
            <w:pPr>
              <w:pStyle w:val="TextTable"/>
              <w:jc w:val="right"/>
              <w:rPr>
                <w:lang w:val="en-GB"/>
              </w:rPr>
            </w:pPr>
            <w:r w:rsidRPr="006D51A4">
              <w:t>237,674,618</w:t>
            </w:r>
          </w:p>
        </w:tc>
      </w:tr>
      <w:tr w:rsidR="00137FE4" w:rsidRPr="00ED6522" w14:paraId="41C5090D" w14:textId="77777777" w:rsidTr="00137FE4">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0C9C1B50" w14:textId="77777777" w:rsidR="00137FE4" w:rsidRPr="00ED6522" w:rsidRDefault="00137FE4" w:rsidP="00137FE4">
            <w:pPr>
              <w:pStyle w:val="TextTable"/>
              <w:rPr>
                <w:lang w:val="en-GB"/>
              </w:rPr>
            </w:pPr>
            <w:r w:rsidRPr="00513FBD">
              <w:t>2016-2017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BD0950B" w14:textId="77777777" w:rsidR="00137FE4" w:rsidRPr="00ED6522" w:rsidRDefault="00137FE4" w:rsidP="00137FE4">
            <w:pPr>
              <w:pStyle w:val="TextTable"/>
              <w:jc w:val="right"/>
              <w:rPr>
                <w:lang w:val="en-GB"/>
              </w:rPr>
            </w:pPr>
            <w:r w:rsidRPr="006D51A4">
              <w:t>111,225,004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BF29DB0" w14:textId="77777777" w:rsidR="00137FE4" w:rsidRPr="00ED6522" w:rsidRDefault="00137FE4" w:rsidP="00137FE4">
            <w:pPr>
              <w:pStyle w:val="TextTable"/>
              <w:jc w:val="right"/>
              <w:rPr>
                <w:lang w:val="en-GB"/>
              </w:rPr>
            </w:pPr>
            <w:r w:rsidRPr="006D51A4">
              <w:t>177,627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59848D8" w14:textId="77777777" w:rsidR="00137FE4" w:rsidRPr="00ED6522" w:rsidRDefault="00137FE4" w:rsidP="00137FE4">
            <w:pPr>
              <w:pStyle w:val="TextTable"/>
              <w:jc w:val="right"/>
              <w:rPr>
                <w:lang w:val="en-GB"/>
              </w:rPr>
            </w:pPr>
            <w:r w:rsidRPr="006D51A4">
              <w:t>5,224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E2F737D" w14:textId="77777777" w:rsidR="00137FE4" w:rsidRPr="00ED6522" w:rsidRDefault="00137FE4" w:rsidP="00137FE4">
            <w:pPr>
              <w:pStyle w:val="TextTable"/>
              <w:jc w:val="right"/>
              <w:rPr>
                <w:lang w:val="en-GB"/>
              </w:rPr>
            </w:pPr>
            <w:r w:rsidRPr="006D51A4">
              <w:t>111,407,856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D6E6744" w14:textId="77777777" w:rsidR="00137FE4" w:rsidRPr="00ED6522" w:rsidRDefault="00137FE4" w:rsidP="00137FE4">
            <w:pPr>
              <w:pStyle w:val="TextTable"/>
              <w:jc w:val="right"/>
              <w:rPr>
                <w:lang w:val="en-GB"/>
              </w:rPr>
            </w:pPr>
            <w:r w:rsidRPr="006D51A4">
              <w:t>335,540,289</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5F7C61E9" w14:textId="77777777" w:rsidR="00137FE4" w:rsidRPr="00ED6522" w:rsidRDefault="00137FE4" w:rsidP="00137FE4">
            <w:pPr>
              <w:pStyle w:val="TextTable"/>
              <w:jc w:val="right"/>
              <w:rPr>
                <w:lang w:val="en-GB"/>
              </w:rPr>
            </w:pPr>
            <w:r w:rsidRPr="006D51A4">
              <w:t>224,132,433</w:t>
            </w:r>
          </w:p>
        </w:tc>
      </w:tr>
      <w:tr w:rsidR="00137FE4" w:rsidRPr="00137FE4" w14:paraId="5E7EC780" w14:textId="77777777" w:rsidTr="00137FE4">
        <w:trPr>
          <w:trHeight w:val="60"/>
        </w:trPr>
        <w:tc>
          <w:tcPr>
            <w:tcW w:w="12356" w:type="dxa"/>
            <w:gridSpan w:val="6"/>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3EF916A8" w14:textId="77777777" w:rsidR="00137FE4" w:rsidRPr="006D51A4" w:rsidRDefault="00137FE4" w:rsidP="00137FE4">
            <w:pPr>
              <w:pStyle w:val="HeadlineTable"/>
              <w:jc w:val="right"/>
            </w:pPr>
            <w:r w:rsidRPr="00137FE4">
              <w:t>Total of REDD+ achieved in the period 2011-2017 (tCO</w:t>
            </w:r>
            <w:r w:rsidRPr="00137FE4">
              <w:rPr>
                <w:vertAlign w:val="subscript"/>
              </w:rPr>
              <w:t>2</w:t>
            </w:r>
            <w:r w:rsidRPr="00137FE4">
              <w:t>eq/yr)</w:t>
            </w:r>
          </w:p>
        </w:tc>
        <w:tc>
          <w:tcPr>
            <w:tcW w:w="2216"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74E70A30" w14:textId="77777777" w:rsidR="00137FE4" w:rsidRPr="006D51A4" w:rsidRDefault="00137FE4" w:rsidP="00137FE4">
            <w:pPr>
              <w:pStyle w:val="HeadlineTable"/>
              <w:jc w:val="right"/>
            </w:pPr>
            <w:r w:rsidRPr="00137FE4">
              <w:t>1,274,723,330</w:t>
            </w:r>
          </w:p>
        </w:tc>
      </w:tr>
    </w:tbl>
    <w:p w14:paraId="40B86147" w14:textId="77777777" w:rsidR="00D420CC" w:rsidRPr="00B624F4" w:rsidRDefault="00137FE4" w:rsidP="00D420CC">
      <w:pPr>
        <w:pStyle w:val="Source"/>
      </w:pPr>
      <w:r w:rsidRPr="00137FE4">
        <w:t>Source: From Brazil’s 3</w:t>
      </w:r>
      <w:r w:rsidRPr="00F24967">
        <w:rPr>
          <w:vertAlign w:val="superscript"/>
        </w:rPr>
        <w:t>rd</w:t>
      </w:r>
      <w:r w:rsidRPr="00137FE4">
        <w:t xml:space="preserve"> Biennial Update Report 2018. </w:t>
      </w:r>
      <w:r>
        <w:br/>
      </w:r>
      <w:r w:rsidRPr="00137FE4">
        <w:t xml:space="preserve">See </w:t>
      </w:r>
      <w:hyperlink r:id="rId84" w:history="1">
        <w:r w:rsidRPr="00137FE4">
          <w:rPr>
            <w:rStyle w:val="Hyperlink"/>
          </w:rPr>
          <w:t>https://unfccc.int/sites/default/files/resource/2018-02-28_BRA-BUR3_ENG_FINAL.pdf</w:t>
        </w:r>
      </w:hyperlink>
    </w:p>
    <w:p w14:paraId="7C78AA38" w14:textId="77777777" w:rsidR="00D420CC" w:rsidRPr="00ED6522" w:rsidRDefault="00D420CC" w:rsidP="00D420CC">
      <w:pPr>
        <w:rPr>
          <w:lang w:val="en-GB"/>
        </w:rPr>
      </w:pPr>
    </w:p>
    <w:p w14:paraId="3C2726D9" w14:textId="77777777" w:rsidR="00D420CC" w:rsidRPr="00ED6522" w:rsidRDefault="00D420CC" w:rsidP="00D420CC">
      <w:pPr>
        <w:rPr>
          <w:lang w:val="en-GB"/>
        </w:rPr>
        <w:sectPr w:rsidR="00D420CC" w:rsidRPr="00ED6522" w:rsidSect="00F40EB9">
          <w:headerReference w:type="default" r:id="rId85"/>
          <w:footerReference w:type="default" r:id="rId86"/>
          <w:pgSz w:w="16838" w:h="11906" w:orient="landscape" w:code="9"/>
          <w:pgMar w:top="1701" w:right="1134" w:bottom="1134" w:left="1134" w:header="709" w:footer="567" w:gutter="0"/>
          <w:cols w:space="708"/>
          <w:docGrid w:linePitch="360"/>
        </w:sectPr>
      </w:pPr>
    </w:p>
    <w:p w14:paraId="450A1A17" w14:textId="77777777" w:rsidR="00222598" w:rsidRPr="00222598" w:rsidRDefault="00222598" w:rsidP="00222598">
      <w:pPr>
        <w:pStyle w:val="Anhangberschrift3"/>
        <w:numPr>
          <w:ilvl w:val="1"/>
          <w:numId w:val="32"/>
        </w:numPr>
      </w:pPr>
      <w:r w:rsidRPr="00222598">
        <w:lastRenderedPageBreak/>
        <w:t>Reduction of emissions from forest degradation</w:t>
      </w:r>
    </w:p>
    <w:p w14:paraId="2F97B43B" w14:textId="77777777" w:rsidR="00222598" w:rsidRPr="00222598" w:rsidRDefault="00222598" w:rsidP="00222598">
      <w:pPr>
        <w:rPr>
          <w:lang w:val="en-GB"/>
        </w:rPr>
      </w:pPr>
      <w:r w:rsidRPr="00222598">
        <w:rPr>
          <w:lang w:val="en-GB"/>
        </w:rPr>
        <w:t>Describe in this section the annual emissions reductions from forest degradation, if this activity is covered in the report and you want to report activities in separate subchapters.</w:t>
      </w:r>
    </w:p>
    <w:p w14:paraId="69EA0709" w14:textId="77777777" w:rsidR="00222598" w:rsidRPr="00222598" w:rsidRDefault="00222598" w:rsidP="00222598">
      <w:pPr>
        <w:rPr>
          <w:lang w:val="en-GB"/>
        </w:rPr>
      </w:pPr>
    </w:p>
    <w:p w14:paraId="521CC8AC" w14:textId="77777777" w:rsidR="00222598" w:rsidRPr="00222598" w:rsidRDefault="00222598" w:rsidP="00222598">
      <w:pPr>
        <w:pStyle w:val="Anhangberschrift3"/>
        <w:numPr>
          <w:ilvl w:val="1"/>
          <w:numId w:val="32"/>
        </w:numPr>
      </w:pPr>
      <w:r w:rsidRPr="00222598">
        <w:t>Increase in forest carbon stocks</w:t>
      </w:r>
    </w:p>
    <w:p w14:paraId="354B579C" w14:textId="77777777" w:rsidR="00222598" w:rsidRPr="00222598" w:rsidRDefault="00222598" w:rsidP="00222598">
      <w:pPr>
        <w:rPr>
          <w:lang w:val="en-GB"/>
        </w:rPr>
      </w:pPr>
      <w:r w:rsidRPr="00222598">
        <w:rPr>
          <w:lang w:val="en-GB"/>
        </w:rPr>
        <w:t>Describe in this section the annual emissions removals from the enhancement of forest carbon stocks, if this activity is covered in the report and you want to report activities in separate subchapters.</w:t>
      </w:r>
    </w:p>
    <w:p w14:paraId="266CCF72" w14:textId="77777777" w:rsidR="00222598" w:rsidRPr="00222598" w:rsidRDefault="00222598" w:rsidP="00222598">
      <w:pPr>
        <w:rPr>
          <w:lang w:val="en-GB"/>
        </w:rPr>
      </w:pPr>
    </w:p>
    <w:p w14:paraId="375EFEBD" w14:textId="77777777" w:rsidR="00222598" w:rsidRPr="00222598" w:rsidRDefault="00222598" w:rsidP="00222598">
      <w:pPr>
        <w:pStyle w:val="Anhangberschrift3"/>
        <w:numPr>
          <w:ilvl w:val="1"/>
          <w:numId w:val="32"/>
        </w:numPr>
      </w:pPr>
      <w:r w:rsidRPr="00222598">
        <w:t>Forest carbon stocks conservation</w:t>
      </w:r>
    </w:p>
    <w:p w14:paraId="525F6696" w14:textId="77777777" w:rsidR="00222598" w:rsidRPr="00222598" w:rsidRDefault="00222598" w:rsidP="00222598">
      <w:pPr>
        <w:rPr>
          <w:lang w:val="en-GB"/>
        </w:rPr>
      </w:pPr>
      <w:r w:rsidRPr="00222598">
        <w:rPr>
          <w:lang w:val="en-GB"/>
        </w:rPr>
        <w:t>Describe in this section the annual emissions removals from conservation of forest carbon stocks, if this activity is covered in the report and you want to report activities in separate subchapters.</w:t>
      </w:r>
    </w:p>
    <w:p w14:paraId="30EF5EBC" w14:textId="77777777" w:rsidR="00222598" w:rsidRPr="00222598" w:rsidRDefault="00222598" w:rsidP="00222598">
      <w:pPr>
        <w:rPr>
          <w:lang w:val="en-GB"/>
        </w:rPr>
      </w:pPr>
    </w:p>
    <w:p w14:paraId="6A122EC2" w14:textId="77777777" w:rsidR="00222598" w:rsidRPr="00222598" w:rsidRDefault="00222598" w:rsidP="00222598">
      <w:pPr>
        <w:pStyle w:val="Anhangberschrift3"/>
        <w:numPr>
          <w:ilvl w:val="1"/>
          <w:numId w:val="32"/>
        </w:numPr>
      </w:pPr>
      <w:r w:rsidRPr="00222598">
        <w:t>Sustainable forest management</w:t>
      </w:r>
    </w:p>
    <w:p w14:paraId="5698A7DC" w14:textId="77777777" w:rsidR="00BC7F4A" w:rsidRDefault="00222598" w:rsidP="00222598">
      <w:pPr>
        <w:rPr>
          <w:lang w:val="en-GB"/>
        </w:rPr>
      </w:pPr>
      <w:r w:rsidRPr="00222598">
        <w:rPr>
          <w:lang w:val="en-GB"/>
        </w:rPr>
        <w:t>Describe in this section the annual emissions balance from sustainable management of forest, if this activity is covered in the report and you want to report activities in separate subchapters.</w:t>
      </w:r>
    </w:p>
    <w:p w14:paraId="396C8587" w14:textId="77777777" w:rsidR="00222598" w:rsidRDefault="00222598" w:rsidP="00222598">
      <w:pPr>
        <w:rPr>
          <w:lang w:val="en-GB"/>
        </w:rPr>
      </w:pPr>
    </w:p>
    <w:p w14:paraId="134B6762" w14:textId="77777777" w:rsidR="00222598" w:rsidRPr="00ED6522" w:rsidRDefault="00222598" w:rsidP="00222598">
      <w:pPr>
        <w:rPr>
          <w:lang w:val="en-GB"/>
        </w:rPr>
        <w:sectPr w:rsidR="00222598" w:rsidRPr="00ED6522" w:rsidSect="00F40EB9">
          <w:headerReference w:type="default" r:id="rId87"/>
          <w:footerReference w:type="default" r:id="rId88"/>
          <w:pgSz w:w="11906" w:h="16838" w:code="9"/>
          <w:pgMar w:top="1701" w:right="1418" w:bottom="1134" w:left="1418" w:header="709" w:footer="567" w:gutter="0"/>
          <w:cols w:space="708"/>
          <w:docGrid w:linePitch="360"/>
        </w:sectPr>
      </w:pPr>
    </w:p>
    <w:p w14:paraId="4EC9DE30" w14:textId="77777777" w:rsidR="00222598" w:rsidRDefault="00222598" w:rsidP="00222598">
      <w:pPr>
        <w:pStyle w:val="Anhangberschrift3"/>
        <w:numPr>
          <w:ilvl w:val="1"/>
          <w:numId w:val="32"/>
        </w:numPr>
      </w:pPr>
      <w:r w:rsidRPr="00222598">
        <w:lastRenderedPageBreak/>
        <w:t>Consolidated results by REDD + activities</w:t>
      </w:r>
    </w:p>
    <w:p w14:paraId="315DAB22" w14:textId="77777777" w:rsidR="00222598" w:rsidRPr="00222598" w:rsidRDefault="00222598" w:rsidP="00222598">
      <w:pPr>
        <w:rPr>
          <w:lang w:val="en-US"/>
        </w:rPr>
      </w:pPr>
      <w:r w:rsidRPr="00222598">
        <w:rPr>
          <w:lang w:val="en-GB"/>
        </w:rPr>
        <w:t>Describe in this section the annual emissions reductions and removals by REDD+ activities covered in the report to consolidate the results in case you have detailed each activity in one separate subchapter. You might consider presenting the results, using figures and/or tables as appropriate, e.g.:</w:t>
      </w:r>
    </w:p>
    <w:p w14:paraId="717B0D11" w14:textId="77777777" w:rsidR="00222598" w:rsidRPr="00910E56" w:rsidRDefault="00222598" w:rsidP="00222598">
      <w:pPr>
        <w:rPr>
          <w:lang w:val="en-GB"/>
        </w:rPr>
      </w:pPr>
    </w:p>
    <w:p w14:paraId="18B13D97" w14:textId="77777777" w:rsidR="00222598" w:rsidRPr="00222598" w:rsidRDefault="00222598" w:rsidP="00222598">
      <w:pPr>
        <w:pStyle w:val="Beschriftung"/>
        <w:rPr>
          <w:lang w:val="en-GB"/>
        </w:rPr>
      </w:pPr>
      <w:r w:rsidRPr="00222598">
        <w:rPr>
          <w:lang w:val="en-GB"/>
        </w:rPr>
        <w:t>Table 3.2. Example table of national REDD+ results from Lao, considering the period of 2015 to 2018.</w:t>
      </w:r>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1276"/>
        <w:gridCol w:w="2216"/>
        <w:gridCol w:w="2216"/>
        <w:gridCol w:w="2216"/>
        <w:gridCol w:w="2216"/>
        <w:gridCol w:w="2216"/>
        <w:gridCol w:w="2216"/>
      </w:tblGrid>
      <w:tr w:rsidR="001F3FAF" w:rsidRPr="000200DA" w14:paraId="4E72F4C6" w14:textId="77777777" w:rsidTr="00FF118F">
        <w:trPr>
          <w:trHeight w:val="171"/>
          <w:tblHeader/>
        </w:trPr>
        <w:tc>
          <w:tcPr>
            <w:tcW w:w="1276" w:type="dxa"/>
            <w:tcBorders>
              <w:top w:val="single" w:sz="4" w:space="0" w:color="FFFFFF" w:themeColor="background1"/>
              <w:left w:val="single" w:sz="4" w:space="0" w:color="FFFFFF" w:themeColor="background1"/>
              <w:bottom w:val="single" w:sz="4" w:space="0" w:color="3080F0" w:themeColor="accent2"/>
              <w:right w:val="single" w:sz="4" w:space="0" w:color="FFFFFF" w:themeColor="background1"/>
            </w:tcBorders>
            <w:shd w:val="clear" w:color="auto" w:fill="auto"/>
            <w:vAlign w:val="bottom"/>
          </w:tcPr>
          <w:p w14:paraId="6294796F" w14:textId="77777777" w:rsidR="001F3FAF" w:rsidRPr="00B624F4" w:rsidRDefault="001F3FAF" w:rsidP="003F0814">
            <w:pPr>
              <w:pStyle w:val="HeadlineTable"/>
            </w:pPr>
          </w:p>
        </w:tc>
        <w:tc>
          <w:tcPr>
            <w:tcW w:w="4432" w:type="dxa"/>
            <w:gridSpan w:val="2"/>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001B50" w:themeFill="accent1"/>
            <w:vAlign w:val="bottom"/>
          </w:tcPr>
          <w:p w14:paraId="75037E46" w14:textId="77777777" w:rsidR="001F3FAF" w:rsidRPr="00B624F4" w:rsidRDefault="001F3FAF" w:rsidP="001F3FAF">
            <w:pPr>
              <w:pStyle w:val="HeadlineTable"/>
              <w:jc w:val="center"/>
            </w:pPr>
            <w:r w:rsidRPr="001F3FAF">
              <w:t>Annual historical emissions and removals (tCO</w:t>
            </w:r>
            <w:r w:rsidRPr="001F3FAF">
              <w:rPr>
                <w:vertAlign w:val="subscript"/>
              </w:rPr>
              <w:t>2</w:t>
            </w:r>
            <w:r w:rsidRPr="001F3FAF">
              <w:t>eq/yr)</w:t>
            </w:r>
          </w:p>
        </w:tc>
        <w:tc>
          <w:tcPr>
            <w:tcW w:w="4432" w:type="dxa"/>
            <w:gridSpan w:val="2"/>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001B50" w:themeFill="accent1"/>
            <w:vAlign w:val="bottom"/>
          </w:tcPr>
          <w:p w14:paraId="2210334D" w14:textId="77777777" w:rsidR="001F3FAF" w:rsidRPr="00B624F4" w:rsidRDefault="001F3FAF" w:rsidP="001F3FAF">
            <w:pPr>
              <w:pStyle w:val="HeadlineTable"/>
              <w:jc w:val="center"/>
            </w:pPr>
            <w:r w:rsidRPr="001F3FAF">
              <w:t>Annual emissions and removals</w:t>
            </w:r>
            <w:r>
              <w:br/>
            </w:r>
            <w:r w:rsidRPr="001F3FAF">
              <w:t>(tCO</w:t>
            </w:r>
            <w:r w:rsidRPr="001F3FAF">
              <w:rPr>
                <w:vertAlign w:val="subscript"/>
              </w:rPr>
              <w:t>2</w:t>
            </w:r>
            <w:r w:rsidRPr="001F3FAF">
              <w:t>eq/yr)</w:t>
            </w:r>
          </w:p>
        </w:tc>
        <w:tc>
          <w:tcPr>
            <w:tcW w:w="4432" w:type="dxa"/>
            <w:gridSpan w:val="2"/>
            <w:tcBorders>
              <w:top w:val="single" w:sz="4" w:space="0" w:color="001B50" w:themeColor="accent1"/>
              <w:left w:val="single" w:sz="4" w:space="0" w:color="FFFFFF" w:themeColor="background1"/>
              <w:bottom w:val="single" w:sz="4" w:space="0" w:color="3080F0" w:themeColor="accent2"/>
              <w:right w:val="single" w:sz="4" w:space="0" w:color="001B50" w:themeColor="accent1"/>
            </w:tcBorders>
            <w:shd w:val="clear" w:color="auto" w:fill="001B50" w:themeFill="accent1"/>
            <w:vAlign w:val="bottom"/>
          </w:tcPr>
          <w:p w14:paraId="628CCBCA" w14:textId="77777777" w:rsidR="001F3FAF" w:rsidRPr="00B624F4" w:rsidRDefault="001F3FAF" w:rsidP="001F3FAF">
            <w:pPr>
              <w:pStyle w:val="HeadlineTable"/>
              <w:jc w:val="center"/>
            </w:pPr>
            <w:r w:rsidRPr="001F3FAF">
              <w:t>Annual REDD+ results</w:t>
            </w:r>
            <w:r>
              <w:br/>
            </w:r>
            <w:r w:rsidRPr="001F3FAF">
              <w:t>(tCO</w:t>
            </w:r>
            <w:r w:rsidRPr="001F3FAF">
              <w:rPr>
                <w:vertAlign w:val="subscript"/>
              </w:rPr>
              <w:t>2</w:t>
            </w:r>
            <w:r w:rsidRPr="001F3FAF">
              <w:t>eq/yr)</w:t>
            </w:r>
          </w:p>
        </w:tc>
      </w:tr>
      <w:tr w:rsidR="0074078D" w:rsidRPr="00263CA3" w14:paraId="7DD98F28" w14:textId="77777777" w:rsidTr="00263CA3">
        <w:trPr>
          <w:trHeight w:val="171"/>
          <w:tblHeader/>
        </w:trPr>
        <w:tc>
          <w:tcPr>
            <w:tcW w:w="1276" w:type="dxa"/>
            <w:tcBorders>
              <w:top w:val="single" w:sz="4" w:space="0" w:color="3080F0" w:themeColor="accent2"/>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2B253B74" w14:textId="77777777" w:rsidR="0074078D" w:rsidRPr="00B624F4" w:rsidRDefault="00263CA3" w:rsidP="003F0814">
            <w:pPr>
              <w:pStyle w:val="HeadlineTable"/>
            </w:pPr>
            <w:r>
              <w:t>Year</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4E669DB7" w14:textId="77777777" w:rsidR="0074078D" w:rsidRPr="00B624F4" w:rsidRDefault="00263CA3" w:rsidP="003F0814">
            <w:pPr>
              <w:pStyle w:val="HeadlineTable"/>
            </w:pPr>
            <w:r w:rsidRPr="00263CA3">
              <w:t>Emissions: deforestation and forest degradation</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51BD67BF" w14:textId="77777777" w:rsidR="0074078D" w:rsidRPr="00B624F4" w:rsidRDefault="00263CA3" w:rsidP="003F0814">
            <w:pPr>
              <w:pStyle w:val="HeadlineTable"/>
            </w:pPr>
            <w:r w:rsidRPr="00263CA3">
              <w:t>Removals: reforestation and restoration</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6A41E44C" w14:textId="77777777" w:rsidR="0074078D" w:rsidRPr="00B624F4" w:rsidRDefault="00263CA3" w:rsidP="003F0814">
            <w:pPr>
              <w:pStyle w:val="HeadlineTable"/>
            </w:pPr>
            <w:r w:rsidRPr="00263CA3">
              <w:t>Emissions: deforestation and forest degradation</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7CE0369C" w14:textId="77777777" w:rsidR="0074078D" w:rsidRPr="00B624F4" w:rsidRDefault="00263CA3" w:rsidP="003F0814">
            <w:pPr>
              <w:pStyle w:val="HeadlineTable"/>
            </w:pPr>
            <w:r w:rsidRPr="00263CA3">
              <w:t xml:space="preserve">Removals: reforestation </w:t>
            </w:r>
            <w:r>
              <w:br/>
            </w:r>
            <w:r w:rsidRPr="00263CA3">
              <w:t>and restoration</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409BFA4E" w14:textId="77777777" w:rsidR="0074078D" w:rsidRPr="00B624F4" w:rsidRDefault="00263CA3" w:rsidP="003F0814">
            <w:pPr>
              <w:pStyle w:val="HeadlineTable"/>
            </w:pPr>
            <w:r w:rsidRPr="00263CA3">
              <w:t xml:space="preserve">Emissions </w:t>
            </w:r>
            <w:r w:rsidR="002F4D5C">
              <w:br/>
            </w:r>
            <w:r w:rsidRPr="00263CA3">
              <w:t>reduction</w:t>
            </w:r>
          </w:p>
        </w:tc>
        <w:tc>
          <w:tcPr>
            <w:tcW w:w="2216" w:type="dxa"/>
            <w:tcBorders>
              <w:top w:val="single" w:sz="4" w:space="0" w:color="3080F0" w:themeColor="accent2"/>
              <w:left w:val="single" w:sz="4" w:space="0" w:color="FFFFFF" w:themeColor="background1"/>
              <w:bottom w:val="single" w:sz="4" w:space="0" w:color="3080F0" w:themeColor="accent2"/>
              <w:right w:val="single" w:sz="4" w:space="0" w:color="3080F0" w:themeColor="accent2"/>
            </w:tcBorders>
            <w:shd w:val="clear" w:color="auto" w:fill="3080F0" w:themeFill="accent2"/>
            <w:vAlign w:val="bottom"/>
          </w:tcPr>
          <w:p w14:paraId="3ADE5116" w14:textId="77777777" w:rsidR="0074078D" w:rsidRPr="00B624F4" w:rsidRDefault="00263CA3" w:rsidP="003F0814">
            <w:pPr>
              <w:pStyle w:val="HeadlineTable"/>
            </w:pPr>
            <w:r w:rsidRPr="00263CA3">
              <w:t xml:space="preserve">Removals </w:t>
            </w:r>
            <w:r w:rsidR="002F4D5C">
              <w:br/>
            </w:r>
            <w:r w:rsidRPr="00263CA3">
              <w:t>increase</w:t>
            </w:r>
          </w:p>
        </w:tc>
      </w:tr>
      <w:tr w:rsidR="00263CA3" w:rsidRPr="00263CA3" w14:paraId="501D9871" w14:textId="77777777" w:rsidTr="00263CA3">
        <w:trPr>
          <w:trHeight w:val="60"/>
        </w:trPr>
        <w:tc>
          <w:tcPr>
            <w:tcW w:w="127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1E55ED64" w14:textId="77777777" w:rsidR="00263CA3" w:rsidRPr="00ED6522" w:rsidRDefault="00263CA3" w:rsidP="00263CA3">
            <w:pPr>
              <w:pStyle w:val="TextTable"/>
              <w:rPr>
                <w:lang w:val="en-GB"/>
              </w:rPr>
            </w:pPr>
            <w:r w:rsidRPr="00C036C0">
              <w:t>2005-2014</w:t>
            </w: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6180D28B" w14:textId="77777777" w:rsidR="00263CA3" w:rsidRPr="00ED6522" w:rsidRDefault="00263CA3" w:rsidP="00263CA3">
            <w:pPr>
              <w:pStyle w:val="TextTable"/>
              <w:jc w:val="right"/>
              <w:rPr>
                <w:lang w:val="en-GB"/>
              </w:rPr>
            </w:pPr>
            <w:r w:rsidRPr="009E6618">
              <w:t>41,013,316</w:t>
            </w: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tcPr>
          <w:p w14:paraId="261A07B3" w14:textId="77777777" w:rsidR="00263CA3" w:rsidRPr="00ED6522" w:rsidRDefault="00263CA3" w:rsidP="00263CA3">
            <w:pPr>
              <w:pStyle w:val="TextTable"/>
              <w:jc w:val="right"/>
              <w:rPr>
                <w:lang w:val="en-GB"/>
              </w:rPr>
            </w:pPr>
            <w:r w:rsidRPr="009E6618">
              <w:t>-7,533,558</w:t>
            </w: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4FA61267" w14:textId="77777777" w:rsidR="00263CA3" w:rsidRPr="00ED6522" w:rsidRDefault="00263CA3" w:rsidP="00263CA3">
            <w:pPr>
              <w:pStyle w:val="TextTable"/>
              <w:jc w:val="right"/>
              <w:rPr>
                <w:lang w:val="en-GB"/>
              </w:rPr>
            </w:pP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311CD1FC" w14:textId="77777777" w:rsidR="00263CA3" w:rsidRPr="00ED6522" w:rsidRDefault="00263CA3" w:rsidP="00263CA3">
            <w:pPr>
              <w:pStyle w:val="TextTable"/>
              <w:jc w:val="right"/>
              <w:rPr>
                <w:lang w:val="en-GB"/>
              </w:rPr>
            </w:pP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39B07ED9" w14:textId="77777777" w:rsidR="00263CA3" w:rsidRPr="00ED6522" w:rsidRDefault="00263CA3" w:rsidP="00263CA3">
            <w:pPr>
              <w:pStyle w:val="TextTable"/>
              <w:jc w:val="right"/>
              <w:rPr>
                <w:lang w:val="en-GB"/>
              </w:rPr>
            </w:pPr>
          </w:p>
        </w:tc>
        <w:tc>
          <w:tcPr>
            <w:tcW w:w="2216"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42FF1D8E" w14:textId="77777777" w:rsidR="00263CA3" w:rsidRPr="00ED6522" w:rsidRDefault="00263CA3" w:rsidP="00263CA3">
            <w:pPr>
              <w:pStyle w:val="TextTable"/>
              <w:jc w:val="right"/>
              <w:rPr>
                <w:lang w:val="en-GB"/>
              </w:rPr>
            </w:pPr>
          </w:p>
        </w:tc>
      </w:tr>
      <w:tr w:rsidR="00263CA3" w:rsidRPr="00263CA3" w14:paraId="50DC2F26"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A6E084F" w14:textId="77777777" w:rsidR="00263CA3" w:rsidRPr="00ED6522" w:rsidRDefault="00263CA3" w:rsidP="00263CA3">
            <w:pPr>
              <w:pStyle w:val="TextTable"/>
              <w:rPr>
                <w:lang w:val="en-GB"/>
              </w:rPr>
            </w:pPr>
            <w:r w:rsidRPr="00C036C0">
              <w:t>2015</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A418FB3" w14:textId="77777777" w:rsidR="00263CA3" w:rsidRPr="00ED6522" w:rsidRDefault="00263CA3" w:rsidP="00263CA3">
            <w:pPr>
              <w:pStyle w:val="TextTable"/>
              <w:jc w:val="right"/>
              <w:rPr>
                <w:lang w:val="en-GB"/>
              </w:rPr>
            </w:pPr>
            <w:r w:rsidRPr="009E6618">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0328711" w14:textId="77777777" w:rsidR="00263CA3" w:rsidRPr="00ED6522" w:rsidRDefault="00263CA3" w:rsidP="00263CA3">
            <w:pPr>
              <w:pStyle w:val="TextTable"/>
              <w:jc w:val="right"/>
              <w:rPr>
                <w:lang w:val="en-GB"/>
              </w:rPr>
            </w:pPr>
            <w:r w:rsidRPr="009E6618">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D746420" w14:textId="77777777" w:rsidR="00263CA3" w:rsidRPr="00ED6522" w:rsidRDefault="00263CA3" w:rsidP="00263CA3">
            <w:pPr>
              <w:pStyle w:val="TextTable"/>
              <w:jc w:val="right"/>
              <w:rPr>
                <w:lang w:val="en-GB"/>
              </w:rPr>
            </w:pPr>
            <w:r w:rsidRPr="009E6618">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5320E5E" w14:textId="77777777" w:rsidR="00263CA3" w:rsidRPr="00ED6522" w:rsidRDefault="00263CA3" w:rsidP="00263CA3">
            <w:pPr>
              <w:pStyle w:val="TextTable"/>
              <w:jc w:val="right"/>
              <w:rPr>
                <w:lang w:val="en-GB"/>
              </w:rPr>
            </w:pPr>
            <w:r w:rsidRPr="009E6618">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5E17F9" w14:textId="77777777" w:rsidR="00263CA3" w:rsidRPr="00ED6522" w:rsidRDefault="00263CA3" w:rsidP="00263CA3">
            <w:pPr>
              <w:pStyle w:val="TextTable"/>
              <w:jc w:val="right"/>
              <w:rPr>
                <w:lang w:val="en-GB"/>
              </w:rPr>
            </w:pPr>
            <w:r w:rsidRPr="009E6618">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0CA6D9E" w14:textId="77777777" w:rsidR="00263CA3" w:rsidRPr="00ED6522" w:rsidRDefault="00263CA3" w:rsidP="00263CA3">
            <w:pPr>
              <w:pStyle w:val="TextTable"/>
              <w:jc w:val="right"/>
              <w:rPr>
                <w:lang w:val="en-GB"/>
              </w:rPr>
            </w:pPr>
            <w:r w:rsidRPr="009E6618">
              <w:t>468,325</w:t>
            </w:r>
          </w:p>
        </w:tc>
      </w:tr>
      <w:tr w:rsidR="00263CA3" w:rsidRPr="00263CA3" w14:paraId="0C1A24A2"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A099C19" w14:textId="77777777" w:rsidR="00263CA3" w:rsidRPr="00ED6522" w:rsidRDefault="00263CA3" w:rsidP="00263CA3">
            <w:pPr>
              <w:pStyle w:val="TextTable"/>
              <w:rPr>
                <w:lang w:val="en-GB"/>
              </w:rPr>
            </w:pPr>
            <w:r w:rsidRPr="00C036C0">
              <w:t>2016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DB63603" w14:textId="77777777" w:rsidR="00263CA3" w:rsidRPr="00ED6522" w:rsidRDefault="00263CA3" w:rsidP="00263CA3">
            <w:pPr>
              <w:pStyle w:val="TextTable"/>
              <w:jc w:val="right"/>
              <w:rPr>
                <w:lang w:val="en-GB"/>
              </w:rPr>
            </w:pPr>
            <w:r w:rsidRPr="009E6618">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242DD24" w14:textId="77777777" w:rsidR="00263CA3" w:rsidRPr="00ED6522" w:rsidRDefault="00263CA3" w:rsidP="00263CA3">
            <w:pPr>
              <w:pStyle w:val="TextTable"/>
              <w:jc w:val="right"/>
              <w:rPr>
                <w:lang w:val="en-GB"/>
              </w:rPr>
            </w:pPr>
            <w:r w:rsidRPr="009E6618">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A2A95EE" w14:textId="77777777" w:rsidR="00263CA3" w:rsidRPr="00ED6522" w:rsidRDefault="00263CA3" w:rsidP="00263CA3">
            <w:pPr>
              <w:pStyle w:val="TextTable"/>
              <w:jc w:val="right"/>
              <w:rPr>
                <w:lang w:val="en-GB"/>
              </w:rPr>
            </w:pPr>
            <w:r w:rsidRPr="009E6618">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0EC69BDD" w14:textId="77777777" w:rsidR="00263CA3" w:rsidRPr="00ED6522" w:rsidRDefault="00263CA3" w:rsidP="00263CA3">
            <w:pPr>
              <w:pStyle w:val="TextTable"/>
              <w:jc w:val="right"/>
              <w:rPr>
                <w:lang w:val="en-GB"/>
              </w:rPr>
            </w:pPr>
            <w:r w:rsidRPr="009E6618">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74561CF0" w14:textId="77777777" w:rsidR="00263CA3" w:rsidRPr="00ED6522" w:rsidRDefault="00263CA3" w:rsidP="00263CA3">
            <w:pPr>
              <w:pStyle w:val="TextTable"/>
              <w:jc w:val="right"/>
              <w:rPr>
                <w:lang w:val="en-GB"/>
              </w:rPr>
            </w:pPr>
            <w:r w:rsidRPr="009E6618">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6A1111C" w14:textId="77777777" w:rsidR="00263CA3" w:rsidRPr="00ED6522" w:rsidRDefault="00263CA3" w:rsidP="00263CA3">
            <w:pPr>
              <w:pStyle w:val="TextTable"/>
              <w:jc w:val="right"/>
              <w:rPr>
                <w:lang w:val="en-GB"/>
              </w:rPr>
            </w:pPr>
            <w:r w:rsidRPr="009E6618">
              <w:t>468,325</w:t>
            </w:r>
          </w:p>
        </w:tc>
      </w:tr>
      <w:tr w:rsidR="00263CA3" w:rsidRPr="00263CA3" w14:paraId="5386D215"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1FC1CF0" w14:textId="77777777" w:rsidR="00263CA3" w:rsidRPr="00ED6522" w:rsidRDefault="00263CA3" w:rsidP="00263CA3">
            <w:pPr>
              <w:pStyle w:val="TextTable"/>
              <w:rPr>
                <w:lang w:val="en-GB"/>
              </w:rPr>
            </w:pPr>
            <w:r w:rsidRPr="00C036C0">
              <w:t>2017</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FEF04F9" w14:textId="77777777" w:rsidR="00263CA3" w:rsidRPr="00ED6522" w:rsidRDefault="00263CA3" w:rsidP="00263CA3">
            <w:pPr>
              <w:pStyle w:val="TextTable"/>
              <w:jc w:val="right"/>
              <w:rPr>
                <w:lang w:val="en-GB"/>
              </w:rPr>
            </w:pPr>
            <w:r w:rsidRPr="009E6618">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F9E7982" w14:textId="77777777" w:rsidR="00263CA3" w:rsidRPr="00ED6522" w:rsidRDefault="00263CA3" w:rsidP="00263CA3">
            <w:pPr>
              <w:pStyle w:val="TextTable"/>
              <w:jc w:val="right"/>
              <w:rPr>
                <w:lang w:val="en-GB"/>
              </w:rPr>
            </w:pPr>
            <w:r w:rsidRPr="009E6618">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DA83AC7" w14:textId="77777777" w:rsidR="00263CA3" w:rsidRPr="00ED6522" w:rsidRDefault="00263CA3" w:rsidP="00263CA3">
            <w:pPr>
              <w:pStyle w:val="TextTable"/>
              <w:jc w:val="right"/>
              <w:rPr>
                <w:lang w:val="en-GB"/>
              </w:rPr>
            </w:pPr>
            <w:r w:rsidRPr="009E6618">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9E3DA3A" w14:textId="77777777" w:rsidR="00263CA3" w:rsidRPr="00ED6522" w:rsidRDefault="00263CA3" w:rsidP="00263CA3">
            <w:pPr>
              <w:pStyle w:val="TextTable"/>
              <w:jc w:val="right"/>
              <w:rPr>
                <w:lang w:val="en-GB"/>
              </w:rPr>
            </w:pPr>
            <w:r w:rsidRPr="009E6618">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37DFAD" w14:textId="77777777" w:rsidR="00263CA3" w:rsidRPr="00ED6522" w:rsidRDefault="00263CA3" w:rsidP="00263CA3">
            <w:pPr>
              <w:pStyle w:val="TextTable"/>
              <w:jc w:val="right"/>
              <w:rPr>
                <w:lang w:val="en-GB"/>
              </w:rPr>
            </w:pPr>
            <w:r w:rsidRPr="009E6618">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B8CCC50" w14:textId="77777777" w:rsidR="00263CA3" w:rsidRPr="00ED6522" w:rsidRDefault="00263CA3" w:rsidP="00263CA3">
            <w:pPr>
              <w:pStyle w:val="TextTable"/>
              <w:jc w:val="right"/>
              <w:rPr>
                <w:lang w:val="en-GB"/>
              </w:rPr>
            </w:pPr>
            <w:r w:rsidRPr="009E6618">
              <w:t>468,325</w:t>
            </w:r>
          </w:p>
        </w:tc>
      </w:tr>
      <w:tr w:rsidR="00263CA3" w:rsidRPr="00263CA3" w14:paraId="57A08728" w14:textId="77777777" w:rsidTr="00263CA3">
        <w:trPr>
          <w:trHeight w:val="60"/>
        </w:trPr>
        <w:tc>
          <w:tcPr>
            <w:tcW w:w="127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636523B" w14:textId="77777777" w:rsidR="00263CA3" w:rsidRPr="00ED6522" w:rsidRDefault="00263CA3" w:rsidP="00263CA3">
            <w:pPr>
              <w:pStyle w:val="TextTable"/>
              <w:rPr>
                <w:lang w:val="en-GB"/>
              </w:rPr>
            </w:pPr>
            <w:r w:rsidRPr="00C036C0">
              <w:t>2018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CFDA323" w14:textId="77777777" w:rsidR="00263CA3" w:rsidRPr="00ED6522" w:rsidRDefault="00263CA3" w:rsidP="00263CA3">
            <w:pPr>
              <w:pStyle w:val="TextTable"/>
              <w:jc w:val="right"/>
              <w:rPr>
                <w:lang w:val="en-GB"/>
              </w:rPr>
            </w:pPr>
            <w:r w:rsidRPr="009E6618">
              <w:t>41,013,316</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49683960" w14:textId="77777777" w:rsidR="00263CA3" w:rsidRPr="00ED6522" w:rsidRDefault="00263CA3" w:rsidP="00263CA3">
            <w:pPr>
              <w:pStyle w:val="TextTable"/>
              <w:jc w:val="right"/>
              <w:rPr>
                <w:lang w:val="en-GB"/>
              </w:rPr>
            </w:pPr>
            <w:r w:rsidRPr="009E6618">
              <w:t>-7,533,558</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3E6DF28A" w14:textId="77777777" w:rsidR="00263CA3" w:rsidRPr="00ED6522" w:rsidRDefault="00263CA3" w:rsidP="00263CA3">
            <w:pPr>
              <w:pStyle w:val="TextTable"/>
              <w:jc w:val="right"/>
              <w:rPr>
                <w:lang w:val="en-GB"/>
              </w:rPr>
            </w:pPr>
            <w:r w:rsidRPr="009E6618">
              <w:t>38,332,373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1AFE69BB" w14:textId="77777777" w:rsidR="00263CA3" w:rsidRPr="00ED6522" w:rsidRDefault="00263CA3" w:rsidP="00263CA3">
            <w:pPr>
              <w:pStyle w:val="TextTable"/>
              <w:jc w:val="right"/>
              <w:rPr>
                <w:lang w:val="en-GB"/>
              </w:rPr>
            </w:pPr>
            <w:r w:rsidRPr="009E6618">
              <w:t>-8,001,883</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2D2AFD5B" w14:textId="77777777" w:rsidR="00263CA3" w:rsidRPr="00ED6522" w:rsidRDefault="00263CA3" w:rsidP="00263CA3">
            <w:pPr>
              <w:pStyle w:val="TextTable"/>
              <w:jc w:val="right"/>
              <w:rPr>
                <w:lang w:val="en-GB"/>
              </w:rPr>
            </w:pPr>
            <w:r w:rsidRPr="009E6618">
              <w:t>2,680,944</w:t>
            </w:r>
          </w:p>
        </w:tc>
        <w:tc>
          <w:tcPr>
            <w:tcW w:w="2216"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tcPr>
          <w:p w14:paraId="65465E67" w14:textId="77777777" w:rsidR="00263CA3" w:rsidRPr="00ED6522" w:rsidRDefault="00263CA3" w:rsidP="00263CA3">
            <w:pPr>
              <w:pStyle w:val="TextTable"/>
              <w:jc w:val="right"/>
              <w:rPr>
                <w:lang w:val="en-GB"/>
              </w:rPr>
            </w:pPr>
            <w:r w:rsidRPr="009E6618">
              <w:t>468,325</w:t>
            </w:r>
          </w:p>
        </w:tc>
      </w:tr>
      <w:tr w:rsidR="00263CA3" w:rsidRPr="00137FE4" w14:paraId="32BF104B" w14:textId="77777777" w:rsidTr="00263CA3">
        <w:trPr>
          <w:trHeight w:val="60"/>
        </w:trPr>
        <w:tc>
          <w:tcPr>
            <w:tcW w:w="10140" w:type="dxa"/>
            <w:gridSpan w:val="5"/>
            <w:tcBorders>
              <w:top w:val="single" w:sz="4" w:space="0" w:color="AAAAAA" w:themeColor="accent5"/>
              <w:left w:val="single" w:sz="4" w:space="0" w:color="AAAAAA" w:themeColor="accent5"/>
              <w:bottom w:val="single" w:sz="4" w:space="0" w:color="AAAAAA" w:themeColor="accent5"/>
              <w:right w:val="single" w:sz="4" w:space="0" w:color="FFFFFF" w:themeColor="background1"/>
            </w:tcBorders>
            <w:shd w:val="clear" w:color="auto" w:fill="AAAAAA" w:themeFill="accent5"/>
          </w:tcPr>
          <w:p w14:paraId="446DFF65" w14:textId="77777777" w:rsidR="00263CA3" w:rsidRPr="006D51A4" w:rsidRDefault="00263CA3" w:rsidP="00263CA3">
            <w:pPr>
              <w:pStyle w:val="HeadlineTable"/>
              <w:jc w:val="right"/>
            </w:pPr>
            <w:r w:rsidRPr="00263CA3">
              <w:t>Total</w:t>
            </w:r>
          </w:p>
        </w:tc>
        <w:tc>
          <w:tcPr>
            <w:tcW w:w="2216" w:type="dxa"/>
            <w:tcBorders>
              <w:top w:val="single" w:sz="4" w:space="0" w:color="AAAAAA" w:themeColor="accent5"/>
              <w:left w:val="single" w:sz="4" w:space="0" w:color="FFFFFF" w:themeColor="background1"/>
              <w:bottom w:val="single" w:sz="4" w:space="0" w:color="AAAAAA" w:themeColor="accent5"/>
              <w:right w:val="single" w:sz="4" w:space="0" w:color="FFFFFF" w:themeColor="background1"/>
            </w:tcBorders>
            <w:shd w:val="clear" w:color="auto" w:fill="AAAAAA" w:themeFill="accent5"/>
          </w:tcPr>
          <w:p w14:paraId="4AEB94D1" w14:textId="77777777" w:rsidR="00263CA3" w:rsidRPr="006D51A4" w:rsidRDefault="00263CA3" w:rsidP="00263CA3">
            <w:pPr>
              <w:pStyle w:val="HeadlineTable"/>
              <w:jc w:val="right"/>
            </w:pPr>
            <w:r w:rsidRPr="00642862">
              <w:t xml:space="preserve">12,805,253 </w:t>
            </w:r>
          </w:p>
        </w:tc>
        <w:tc>
          <w:tcPr>
            <w:tcW w:w="2216" w:type="dxa"/>
            <w:tcBorders>
              <w:top w:val="single" w:sz="4" w:space="0" w:color="AAAAAA" w:themeColor="accent5"/>
              <w:left w:val="single" w:sz="4" w:space="0" w:color="FFFFFF" w:themeColor="background1"/>
              <w:bottom w:val="single" w:sz="4" w:space="0" w:color="AAAAAA" w:themeColor="accent5"/>
              <w:right w:val="single" w:sz="4" w:space="0" w:color="AAAAAA" w:themeColor="accent5"/>
            </w:tcBorders>
            <w:shd w:val="clear" w:color="auto" w:fill="AAAAAA" w:themeFill="accent5"/>
          </w:tcPr>
          <w:p w14:paraId="4AB8E892" w14:textId="77777777" w:rsidR="00263CA3" w:rsidRPr="006D51A4" w:rsidRDefault="00263CA3" w:rsidP="00263CA3">
            <w:pPr>
              <w:pStyle w:val="HeadlineTable"/>
              <w:jc w:val="right"/>
            </w:pPr>
            <w:r w:rsidRPr="00642862">
              <w:t>1,873,301</w:t>
            </w:r>
          </w:p>
        </w:tc>
      </w:tr>
    </w:tbl>
    <w:p w14:paraId="66E0CC42" w14:textId="77777777" w:rsidR="00222598" w:rsidRPr="00B624F4" w:rsidRDefault="00D57821" w:rsidP="00222598">
      <w:pPr>
        <w:pStyle w:val="Source"/>
      </w:pPr>
      <w:r w:rsidRPr="00D57821">
        <w:t>Source: Lao’s 1</w:t>
      </w:r>
      <w:r w:rsidRPr="00E41C15">
        <w:rPr>
          <w:vertAlign w:val="superscript"/>
        </w:rPr>
        <w:t>st</w:t>
      </w:r>
      <w:r w:rsidRPr="00D57821">
        <w:t xml:space="preserve"> Biennial Update Report 2020. </w:t>
      </w:r>
      <w:r>
        <w:br/>
      </w:r>
      <w:r w:rsidRPr="00D57821">
        <w:t xml:space="preserve">See </w:t>
      </w:r>
      <w:hyperlink r:id="rId89" w:history="1">
        <w:r w:rsidRPr="00F24967">
          <w:rPr>
            <w:rStyle w:val="Hyperlink"/>
          </w:rPr>
          <w:t>https://unfccc.int/sites/default/files/resource/867493251_Lao%20Peoples%20Republic-BUR1-1-Draft%20Biennial%20Update%20Report-BUR_Lao%20PDR_24July2020.pdf</w:t>
        </w:r>
      </w:hyperlink>
      <w:r w:rsidRPr="00F24967">
        <w:t>.</w:t>
      </w:r>
    </w:p>
    <w:p w14:paraId="5908F6F6" w14:textId="77777777" w:rsidR="00222598" w:rsidRPr="00ED6522" w:rsidRDefault="00222598" w:rsidP="00222598">
      <w:pPr>
        <w:rPr>
          <w:lang w:val="en-GB"/>
        </w:rPr>
      </w:pPr>
    </w:p>
    <w:p w14:paraId="47F7264A" w14:textId="77777777" w:rsidR="00222598" w:rsidRPr="00ED6522" w:rsidRDefault="00222598" w:rsidP="00222598">
      <w:pPr>
        <w:rPr>
          <w:lang w:val="en-GB"/>
        </w:rPr>
        <w:sectPr w:rsidR="00222598" w:rsidRPr="00ED6522" w:rsidSect="00F40EB9">
          <w:headerReference w:type="default" r:id="rId90"/>
          <w:footerReference w:type="default" r:id="rId91"/>
          <w:pgSz w:w="16838" w:h="11906" w:orient="landscape" w:code="9"/>
          <w:pgMar w:top="1701" w:right="1134" w:bottom="1134" w:left="1134" w:header="709" w:footer="567" w:gutter="0"/>
          <w:cols w:space="708"/>
          <w:docGrid w:linePitch="360"/>
        </w:sectPr>
      </w:pPr>
    </w:p>
    <w:p w14:paraId="6F84C670" w14:textId="77777777" w:rsidR="000D6D4A" w:rsidRPr="000D6D4A" w:rsidRDefault="000D6D4A" w:rsidP="000D6D4A">
      <w:pPr>
        <w:pStyle w:val="Anhangberschrift3"/>
      </w:pPr>
      <w:r w:rsidRPr="000D6D4A">
        <w:lastRenderedPageBreak/>
        <w:t>Uncertainty estimation</w:t>
      </w:r>
    </w:p>
    <w:p w14:paraId="53BDA38F" w14:textId="77777777" w:rsidR="000D6D4A" w:rsidRPr="000D6D4A" w:rsidRDefault="000D6D4A" w:rsidP="000D6D4A">
      <w:pPr>
        <w:rPr>
          <w:lang w:val="en-US"/>
        </w:rPr>
      </w:pPr>
      <w:r w:rsidRPr="000D6D4A">
        <w:rPr>
          <w:lang w:val="en-US"/>
        </w:rPr>
        <w:t xml:space="preserve">Decision 4/CP.15, para 1(d)(iii) </w:t>
      </w:r>
      <w:r w:rsidRPr="00EA7047">
        <w:rPr>
          <w:i/>
          <w:iCs/>
          <w:lang w:val="en-US"/>
        </w:rPr>
        <w:t>requests</w:t>
      </w:r>
      <w:r w:rsidRPr="000D6D4A">
        <w:rPr>
          <w:lang w:val="en-US"/>
        </w:rPr>
        <w:t xml:space="preserve"> countries to “provide estimates that are transparent, consistent, as far as possible accurate, and that reduce uncertainties, taking into account national capabilities and capacities;” The most appropriate approach to show that estimates actually ‘reduce uncertainties’ is an uncertainty analysis, following IPCC good practice guidance To meet this criterion, it is encouraged that countries estimate the uncertainty of the processes, variables and sources of information by means of effective and statistically rigorous methods.</w:t>
      </w:r>
    </w:p>
    <w:p w14:paraId="2D387BF1" w14:textId="77777777" w:rsidR="000D6D4A" w:rsidRDefault="000D6D4A" w:rsidP="000D6D4A">
      <w:pPr>
        <w:rPr>
          <w:lang w:val="en-US"/>
        </w:rPr>
      </w:pPr>
      <w:r w:rsidRPr="000D6D4A">
        <w:rPr>
          <w:lang w:val="en-US"/>
        </w:rPr>
        <w:t xml:space="preserve">This section </w:t>
      </w:r>
      <w:r w:rsidRPr="00EA7047">
        <w:rPr>
          <w:i/>
          <w:iCs/>
          <w:lang w:val="en-US"/>
        </w:rPr>
        <w:t>should</w:t>
      </w:r>
      <w:r w:rsidRPr="000D6D4A">
        <w:rPr>
          <w:lang w:val="en-US"/>
        </w:rPr>
        <w:t xml:space="preserve"> describe the methodology applied and results obtained from the precision analysis and propagation of uncertainty.</w:t>
      </w:r>
    </w:p>
    <w:p w14:paraId="6AF7A1F7" w14:textId="77777777" w:rsidR="000D6D4A" w:rsidRPr="000D6D4A" w:rsidRDefault="000D6D4A" w:rsidP="000D6D4A">
      <w:pPr>
        <w:rPr>
          <w:lang w:val="en-US"/>
        </w:rPr>
      </w:pPr>
    </w:p>
    <w:p w14:paraId="390D83A2" w14:textId="77777777" w:rsidR="000D6D4A" w:rsidRPr="000D6D4A" w:rsidRDefault="000D6D4A" w:rsidP="000D6D4A">
      <w:pPr>
        <w:pStyle w:val="Anhangberschrift3"/>
      </w:pPr>
      <w:r w:rsidRPr="000D6D4A">
        <w:t>References</w:t>
      </w:r>
    </w:p>
    <w:p w14:paraId="567F9DEA" w14:textId="77777777" w:rsidR="00222598" w:rsidRDefault="000D6D4A" w:rsidP="000D6D4A">
      <w:pPr>
        <w:rPr>
          <w:lang w:val="en-US"/>
        </w:rPr>
      </w:pPr>
      <w:r w:rsidRPr="000D6D4A">
        <w:rPr>
          <w:lang w:val="en-US"/>
        </w:rPr>
        <w:t xml:space="preserve">Please add a list of the information sources used as reference for the report. Sources </w:t>
      </w:r>
      <w:r w:rsidRPr="00EA7047">
        <w:rPr>
          <w:i/>
          <w:iCs/>
          <w:lang w:val="en-US"/>
        </w:rPr>
        <w:t>must</w:t>
      </w:r>
      <w:r w:rsidRPr="000D6D4A">
        <w:rPr>
          <w:lang w:val="en-US"/>
        </w:rPr>
        <w:t xml:space="preserve"> be properly referenced in order to allow the reconstruction of the results as required by the UNFCCC</w:t>
      </w:r>
    </w:p>
    <w:p w14:paraId="78D9FF75" w14:textId="77777777" w:rsidR="00BD7E60" w:rsidRDefault="00BD7E60" w:rsidP="000D6D4A">
      <w:pPr>
        <w:rPr>
          <w:lang w:val="en-US"/>
        </w:rPr>
      </w:pPr>
    </w:p>
    <w:p w14:paraId="5E2A2975" w14:textId="77777777" w:rsidR="00684B71" w:rsidRDefault="00BD7E60">
      <w:pPr>
        <w:spacing w:after="160" w:line="259" w:lineRule="auto"/>
        <w:jc w:val="left"/>
        <w:rPr>
          <w:lang w:val="en-US"/>
        </w:rPr>
      </w:pPr>
      <w:r>
        <w:rPr>
          <w:lang w:val="en-US"/>
        </w:rPr>
        <w:br w:type="page"/>
      </w:r>
    </w:p>
    <w:p w14:paraId="12855462" w14:textId="77777777" w:rsidR="00684B71" w:rsidRDefault="00684B71">
      <w:pPr>
        <w:spacing w:after="160" w:line="259" w:lineRule="auto"/>
        <w:jc w:val="left"/>
        <w:rPr>
          <w:lang w:val="en-US"/>
        </w:rPr>
      </w:pPr>
    </w:p>
    <w:p w14:paraId="2002F624" w14:textId="77777777" w:rsidR="003D1F74" w:rsidRDefault="00684B71" w:rsidP="00853C48">
      <w:pPr>
        <w:pStyle w:val="Coverberschrift1"/>
        <w:rPr>
          <w:lang w:val="en-GB"/>
        </w:rPr>
      </w:pPr>
      <w:r>
        <w:rPr>
          <w:noProof/>
        </w:rPr>
        <w:drawing>
          <wp:anchor distT="0" distB="0" distL="114300" distR="114300" simplePos="0" relativeHeight="251696128" behindDoc="1" locked="0" layoutInCell="1" allowOverlap="1" wp14:anchorId="63C2BDEB" wp14:editId="40FCDA34">
            <wp:simplePos x="0" y="0"/>
            <wp:positionH relativeFrom="column">
              <wp:posOffset>-900953</wp:posOffset>
            </wp:positionH>
            <wp:positionV relativeFrom="page">
              <wp:posOffset>561</wp:posOffset>
            </wp:positionV>
            <wp:extent cx="7578000" cy="10724400"/>
            <wp:effectExtent l="0" t="0" r="4445"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578000" cy="10724400"/>
                    </a:xfrm>
                    <a:prstGeom prst="rect">
                      <a:avLst/>
                    </a:prstGeom>
                  </pic:spPr>
                </pic:pic>
              </a:graphicData>
            </a:graphic>
            <wp14:sizeRelH relativeFrom="page">
              <wp14:pctWidth>0</wp14:pctWidth>
            </wp14:sizeRelH>
            <wp14:sizeRelV relativeFrom="page">
              <wp14:pctHeight>0</wp14:pctHeight>
            </wp14:sizeRelV>
          </wp:anchor>
        </w:drawing>
      </w:r>
      <w:r w:rsidRPr="00BD7E60">
        <w:t xml:space="preserve">Additional Explanatory Information for Users – </w:t>
      </w:r>
      <w:r>
        <w:br/>
      </w:r>
      <w:r w:rsidRPr="00BD7E60">
        <w:t>UNFCCC Requirements</w:t>
      </w:r>
    </w:p>
    <w:p w14:paraId="2CA981F2" w14:textId="77777777" w:rsidR="003D1F74" w:rsidRPr="00ED6522" w:rsidRDefault="003D1F74" w:rsidP="003D1F74">
      <w:pPr>
        <w:rPr>
          <w:lang w:val="en-GB"/>
        </w:rPr>
        <w:sectPr w:rsidR="003D1F74" w:rsidRPr="00ED6522" w:rsidSect="00F40EB9">
          <w:headerReference w:type="default" r:id="rId93"/>
          <w:footerReference w:type="default" r:id="rId94"/>
          <w:pgSz w:w="11906" w:h="16838" w:code="9"/>
          <w:pgMar w:top="1701" w:right="1418" w:bottom="1134" w:left="1418" w:header="709" w:footer="567" w:gutter="0"/>
          <w:cols w:space="708"/>
          <w:docGrid w:linePitch="360"/>
        </w:sectPr>
      </w:pPr>
    </w:p>
    <w:p w14:paraId="7DEAE399" w14:textId="77777777" w:rsidR="00FD3B12" w:rsidRPr="00FB28C8" w:rsidRDefault="00FD3B12" w:rsidP="00FD3B12">
      <w:pPr>
        <w:pStyle w:val="HauptberschriftAdditionalExplanatoryInformation"/>
        <w:rPr>
          <w:lang w:val="en-US"/>
        </w:rPr>
      </w:pPr>
      <w:bookmarkStart w:id="158" w:name="_Toc61512782"/>
      <w:bookmarkStart w:id="159" w:name="_Toc61512822"/>
      <w:bookmarkStart w:id="160" w:name="_Toc90029763"/>
      <w:r w:rsidRPr="00FB28C8">
        <w:rPr>
          <w:lang w:val="en-US"/>
        </w:rPr>
        <w:lastRenderedPageBreak/>
        <w:t>Additional Explanatory Information for Users – UNFCCC Requirements</w:t>
      </w:r>
      <w:bookmarkEnd w:id="158"/>
      <w:bookmarkEnd w:id="159"/>
      <w:bookmarkEnd w:id="160"/>
    </w:p>
    <w:p w14:paraId="372A57BF" w14:textId="77777777" w:rsidR="00FD3B12" w:rsidRDefault="00FD3B12" w:rsidP="00FD3B12">
      <w:pPr>
        <w:pStyle w:val="AdditionalExplanatoryInformationberschrift1"/>
      </w:pPr>
      <w:bookmarkStart w:id="161" w:name="_Toc61512661"/>
      <w:bookmarkStart w:id="162" w:name="_Toc90029764"/>
      <w:bookmarkStart w:id="163" w:name="UNFCCCChapter1"/>
      <w:r w:rsidRPr="00FD3B12">
        <w:t>UNFCCC Requirements related to Chapter 1 of the BUR</w:t>
      </w:r>
      <w:bookmarkEnd w:id="161"/>
      <w:bookmarkEnd w:id="162"/>
    </w:p>
    <w:p w14:paraId="6E751B44" w14:textId="77777777" w:rsidR="00FD3B12" w:rsidRPr="00FD3B12" w:rsidRDefault="00FD3B12" w:rsidP="00FD3B12">
      <w:pPr>
        <w:pStyle w:val="AdditionalExplanatoryInformationberschrift2"/>
      </w:pPr>
      <w:bookmarkStart w:id="164" w:name="_Toc61512662"/>
      <w:bookmarkStart w:id="165" w:name="_Toc61512783"/>
      <w:bookmarkStart w:id="166" w:name="_Toc61512823"/>
      <w:bookmarkEnd w:id="163"/>
      <w:r w:rsidRPr="00FD3B12">
        <w:t>National Circumstances</w:t>
      </w:r>
      <w:bookmarkEnd w:id="164"/>
      <w:bookmarkEnd w:id="165"/>
      <w:bookmarkEnd w:id="166"/>
    </w:p>
    <w:p w14:paraId="1DA3FA97" w14:textId="54043E04" w:rsidR="00FD3B12" w:rsidRDefault="004047E3" w:rsidP="003D1F74">
      <w:pPr>
        <w:rPr>
          <w:lang w:val="en-GB"/>
        </w:rPr>
      </w:pPr>
      <w:r w:rsidRPr="00EA7047">
        <w:rPr>
          <w:u w:val="single"/>
          <w:lang w:val="en-GB"/>
        </w:rPr>
        <w:fldChar w:fldCharType="begin"/>
      </w:r>
      <w:r w:rsidRPr="00EA7047">
        <w:rPr>
          <w:u w:val="single"/>
          <w:lang w:val="en-GB"/>
        </w:rPr>
        <w:instrText xml:space="preserve"> REF _Ref61512590 \h </w:instrText>
      </w:r>
      <w:r w:rsidR="00EA7047">
        <w:rPr>
          <w:u w:val="single"/>
          <w:lang w:val="en-GB"/>
        </w:rPr>
        <w:instrText xml:space="preserve"> \* MERGEFORMAT </w:instrText>
      </w:r>
      <w:r w:rsidRPr="00EA7047">
        <w:rPr>
          <w:u w:val="single"/>
          <w:lang w:val="en-GB"/>
        </w:rPr>
      </w:r>
      <w:r w:rsidRPr="00EA7047">
        <w:rPr>
          <w:u w:val="single"/>
          <w:lang w:val="en-GB"/>
        </w:rPr>
        <w:fldChar w:fldCharType="separate"/>
      </w:r>
      <w:r w:rsidR="00BC4C90" w:rsidRPr="00EA7047">
        <w:rPr>
          <w:u w:val="single"/>
          <w:lang w:val="en-US"/>
        </w:rPr>
        <w:t xml:space="preserve">Table A </w:t>
      </w:r>
      <w:r w:rsidR="00BC4C90" w:rsidRPr="00EA7047">
        <w:rPr>
          <w:noProof/>
          <w:u w:val="single"/>
          <w:lang w:val="en-US"/>
        </w:rPr>
        <w:t>1</w:t>
      </w:r>
      <w:r w:rsidRPr="00EA7047">
        <w:rPr>
          <w:u w:val="single"/>
          <w:lang w:val="en-GB"/>
        </w:rPr>
        <w:fldChar w:fldCharType="end"/>
      </w:r>
      <w:r w:rsidRPr="004047E3">
        <w:rPr>
          <w:lang w:val="en-GB"/>
        </w:rPr>
        <w:t xml:space="preserve"> presents the UNFCCC requirements covered in Chapter 1 and indicates where each requirement is addressed within the chapter.</w:t>
      </w:r>
    </w:p>
    <w:p w14:paraId="36D12223" w14:textId="77777777" w:rsidR="00E41C15" w:rsidRDefault="00E41C15" w:rsidP="003D1F74">
      <w:pPr>
        <w:rPr>
          <w:lang w:val="en-GB"/>
        </w:rPr>
      </w:pPr>
      <w:r>
        <w:rPr>
          <w:noProof/>
        </w:rPr>
        <mc:AlternateContent>
          <mc:Choice Requires="wps">
            <w:drawing>
              <wp:inline distT="0" distB="0" distL="0" distR="0" wp14:anchorId="3F4BE411" wp14:editId="5D793E95">
                <wp:extent cx="2375065" cy="296883"/>
                <wp:effectExtent l="0" t="0" r="6350" b="8255"/>
                <wp:docPr id="5" name="Rechteck 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2375065"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587F6" w14:textId="77777777" w:rsidR="00D65A15" w:rsidRPr="003D1F74" w:rsidRDefault="00D65A15" w:rsidP="00E41C15">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4BE411" id="Rechteck 5" o:spid="_x0000_s1026" href="#_National_Circumstances" style="width:187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" o:button="t" fillcolor="#89ae10 [3215]" stroked="f" strokeweight="1pt">
                <v:fill o:detectmouseclick="t"/>
                <v:textbox>
                  <w:txbxContent>
                    <w:p w14:paraId="16B587F6" w14:textId="77777777" w:rsidR="00D65A15" w:rsidRPr="003D1F74" w:rsidRDefault="00D65A15" w:rsidP="00E41C15">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1</w:t>
                      </w:r>
                    </w:p>
                  </w:txbxContent>
                </v:textbox>
                <w10:anchorlock/>
              </v:rect>
            </w:pict>
          </mc:Fallback>
        </mc:AlternateContent>
      </w:r>
    </w:p>
    <w:p w14:paraId="101763CC" w14:textId="77777777" w:rsidR="00E41C15" w:rsidRPr="00E41C15" w:rsidRDefault="004047E3" w:rsidP="00E41C15">
      <w:pPr>
        <w:pStyle w:val="Beschriftung"/>
        <w:rPr>
          <w:lang w:val="en-US"/>
        </w:rPr>
      </w:pPr>
      <w:bookmarkStart w:id="167" w:name="_Ref61512590"/>
      <w:bookmarkStart w:id="168" w:name="_Toc90029769"/>
      <w:r w:rsidRPr="004047E3">
        <w:rPr>
          <w:lang w:val="en-US"/>
        </w:rPr>
        <w:t xml:space="preserve">Table A </w:t>
      </w:r>
      <w:r>
        <w:fldChar w:fldCharType="begin"/>
      </w:r>
      <w:r w:rsidRPr="004047E3">
        <w:rPr>
          <w:lang w:val="en-US"/>
        </w:rPr>
        <w:instrText xml:space="preserve"> SEQ Table_A \* ARABIC </w:instrText>
      </w:r>
      <w:r>
        <w:fldChar w:fldCharType="separate"/>
      </w:r>
      <w:r w:rsidR="00BC4C90">
        <w:rPr>
          <w:noProof/>
          <w:lang w:val="en-US"/>
        </w:rPr>
        <w:t>1</w:t>
      </w:r>
      <w:r>
        <w:fldChar w:fldCharType="end"/>
      </w:r>
      <w:bookmarkEnd w:id="167"/>
      <w:r w:rsidRPr="004047E3">
        <w:rPr>
          <w:lang w:val="en-US"/>
        </w:rPr>
        <w:t>: UNFCCC requirements related to Chapter</w:t>
      </w:r>
      <w:r w:rsidR="002E5625">
        <w:rPr>
          <w:lang w:val="en-US"/>
        </w:rPr>
        <w:t xml:space="preserve"> 1</w:t>
      </w:r>
      <w:bookmarkEnd w:id="168"/>
      <w:r w:rsidRPr="004047E3">
        <w:rPr>
          <w:lang w:val="en-US"/>
        </w:rPr>
        <w:t xml:space="preserve"> </w:t>
      </w:r>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E11072" w:rsidRPr="001F3FAF" w14:paraId="0171B06F" w14:textId="77777777" w:rsidTr="00E632F0">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6C5C3CBC" w14:textId="77777777" w:rsidR="00E11072" w:rsidRPr="00E11072" w:rsidRDefault="00E11072" w:rsidP="00E11072">
            <w:pPr>
              <w:pStyle w:val="HeadlineTable"/>
            </w:pPr>
            <w:r w:rsidRPr="00E11072">
              <w:t>UNFCCC requirement</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992D7E8" w14:textId="77777777" w:rsidR="00E11072" w:rsidRPr="00E11072" w:rsidRDefault="00E11072" w:rsidP="00E11072">
            <w:pPr>
              <w:pStyle w:val="HeadlineTable"/>
            </w:pPr>
            <w:r w:rsidRPr="00E11072">
              <w:t>Addressed through</w:t>
            </w:r>
          </w:p>
        </w:tc>
      </w:tr>
      <w:tr w:rsidR="00E11072" w:rsidRPr="00263CA3" w14:paraId="2BDF785A" w14:textId="77777777" w:rsidTr="00BE4D38">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018A3AF1" w14:textId="77777777" w:rsidR="00E11072" w:rsidRPr="00E11072" w:rsidRDefault="00E11072" w:rsidP="00E11072">
            <w:pPr>
              <w:pStyle w:val="HeadlineTable"/>
            </w:pPr>
            <w:r w:rsidRPr="00E11072">
              <w:t>Document and Paragraph</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2F03CDE6" w14:textId="77777777" w:rsidR="00E11072" w:rsidRPr="00E11072" w:rsidRDefault="00E11072" w:rsidP="00E11072">
            <w:pPr>
              <w:pStyle w:val="HeadlineTable"/>
            </w:pPr>
            <w:r w:rsidRPr="00E11072">
              <w:t>Text</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3FFEC52F" w14:textId="77777777" w:rsidR="00E11072" w:rsidRPr="00E11072" w:rsidRDefault="00E11072" w:rsidP="00E11072">
            <w:pPr>
              <w:pStyle w:val="HeadlineTable"/>
            </w:pPr>
          </w:p>
        </w:tc>
      </w:tr>
      <w:tr w:rsidR="00E11072" w:rsidRPr="000200DA" w14:paraId="1239E822" w14:textId="77777777" w:rsidTr="00BE4D38">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3718CF71" w14:textId="77777777" w:rsidR="00E11072" w:rsidRPr="00E11072" w:rsidRDefault="00E11072" w:rsidP="00E11072">
            <w:pPr>
              <w:pStyle w:val="TextTable"/>
            </w:pPr>
            <w:r w:rsidRPr="00E11072">
              <w:t>Decision 2/CP.17</w:t>
            </w:r>
            <w:r>
              <w:rPr>
                <w:rStyle w:val="Funotenzeichen"/>
              </w:rPr>
              <w:footnoteReference w:id="19"/>
            </w:r>
            <w:r w:rsidRPr="00E11072">
              <w:t>,</w:t>
            </w:r>
            <w:r w:rsidR="00BE4D38">
              <w:br/>
            </w:r>
            <w:r w:rsidRPr="00E11072">
              <w:t>Annex III, paragraph 2a</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4DDAE51C" w14:textId="77777777" w:rsidR="00E11072" w:rsidRPr="00E11072" w:rsidRDefault="00E11072" w:rsidP="00E11072">
            <w:pPr>
              <w:pStyle w:val="TextTable"/>
            </w:pPr>
            <w:r w:rsidRPr="00E11072">
              <w:t>Information on national circumstances</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619452D0" w14:textId="62A9132D" w:rsidR="00E11072" w:rsidRPr="00E11072" w:rsidRDefault="00E11072" w:rsidP="00E11072">
            <w:pPr>
              <w:pStyle w:val="TextTable"/>
            </w:pPr>
            <w:r w:rsidRPr="00E11072">
              <w:t xml:space="preserve">All questions under </w:t>
            </w:r>
            <w:r w:rsidRPr="00EA7047">
              <w:t xml:space="preserve">sections </w:t>
            </w:r>
            <w:r w:rsidR="002E5625" w:rsidRPr="00EA7047">
              <w:rPr>
                <w:u w:val="single"/>
              </w:rPr>
              <w:fldChar w:fldCharType="begin"/>
            </w:r>
            <w:r w:rsidR="002E5625" w:rsidRPr="00EA7047">
              <w:rPr>
                <w:u w:val="single"/>
              </w:rPr>
              <w:instrText xml:space="preserve"> REF _Ref63081249 \r \h </w:instrText>
            </w:r>
            <w:r w:rsidR="00EA7047">
              <w:rPr>
                <w:u w:val="single"/>
              </w:rPr>
              <w:instrText xml:space="preserve"> \* MERGEFORMAT </w:instrText>
            </w:r>
            <w:r w:rsidR="002E5625" w:rsidRPr="00EA7047">
              <w:rPr>
                <w:u w:val="single"/>
              </w:rPr>
            </w:r>
            <w:r w:rsidR="002E5625" w:rsidRPr="00EA7047">
              <w:rPr>
                <w:u w:val="single"/>
              </w:rPr>
              <w:fldChar w:fldCharType="separate"/>
            </w:r>
            <w:r w:rsidR="00BC4C90" w:rsidRPr="00EA7047">
              <w:rPr>
                <w:u w:val="single"/>
              </w:rPr>
              <w:t>1.1</w:t>
            </w:r>
            <w:r w:rsidR="002E5625" w:rsidRPr="00EA7047">
              <w:rPr>
                <w:u w:val="single"/>
              </w:rPr>
              <w:fldChar w:fldCharType="end"/>
            </w:r>
            <w:r w:rsidRPr="00EA7047">
              <w:t>-</w:t>
            </w:r>
            <w:r w:rsidR="002E5625" w:rsidRPr="00EA7047">
              <w:rPr>
                <w:u w:val="single"/>
              </w:rPr>
              <w:fldChar w:fldCharType="begin"/>
            </w:r>
            <w:r w:rsidR="002E5625" w:rsidRPr="00EA7047">
              <w:rPr>
                <w:u w:val="single"/>
              </w:rPr>
              <w:instrText xml:space="preserve"> REF _Ref63081255 \r \h </w:instrText>
            </w:r>
            <w:r w:rsidR="00EA7047">
              <w:rPr>
                <w:u w:val="single"/>
              </w:rPr>
              <w:instrText xml:space="preserve"> \* MERGEFORMAT </w:instrText>
            </w:r>
            <w:r w:rsidR="002E5625" w:rsidRPr="00EA7047">
              <w:rPr>
                <w:u w:val="single"/>
              </w:rPr>
            </w:r>
            <w:r w:rsidR="002E5625" w:rsidRPr="00EA7047">
              <w:rPr>
                <w:u w:val="single"/>
              </w:rPr>
              <w:fldChar w:fldCharType="separate"/>
            </w:r>
            <w:r w:rsidR="00BC4C90" w:rsidRPr="00EA7047">
              <w:rPr>
                <w:u w:val="single"/>
              </w:rPr>
              <w:t>1.4</w:t>
            </w:r>
            <w:r w:rsidR="002E5625" w:rsidRPr="00EA7047">
              <w:rPr>
                <w:u w:val="single"/>
              </w:rPr>
              <w:fldChar w:fldCharType="end"/>
            </w:r>
            <w:r w:rsidRPr="00EA7047">
              <w:t>,</w:t>
            </w:r>
            <w:r w:rsidRPr="00E11072">
              <w:t xml:space="preserve"> which represent best practices based on the requirements for the description of national circum</w:t>
            </w:r>
            <w:r w:rsidR="00E632F0">
              <w:softHyphen/>
            </w:r>
            <w:r w:rsidRPr="00E11072">
              <w:t>stances in National Communication of Annex I Parties. They provide a useful orientation for the content and structure but are not specified in the guidelines for Non-Annex I BURs</w:t>
            </w:r>
          </w:p>
        </w:tc>
      </w:tr>
    </w:tbl>
    <w:p w14:paraId="528B0969" w14:textId="77777777" w:rsidR="003D1F74" w:rsidRPr="00FB28C8" w:rsidRDefault="003D1F74" w:rsidP="00A324F6">
      <w:pPr>
        <w:rPr>
          <w:lang w:val="en-US"/>
        </w:rPr>
      </w:pPr>
    </w:p>
    <w:p w14:paraId="3AF4EFAA" w14:textId="77777777" w:rsidR="00CF2634" w:rsidRPr="00FB28C8" w:rsidRDefault="00CF2634">
      <w:pPr>
        <w:spacing w:after="160" w:line="259" w:lineRule="auto"/>
        <w:jc w:val="left"/>
        <w:rPr>
          <w:lang w:val="en-US"/>
        </w:rPr>
      </w:pPr>
      <w:r w:rsidRPr="00FB28C8">
        <w:rPr>
          <w:lang w:val="en-US"/>
        </w:rPr>
        <w:br w:type="page"/>
      </w:r>
    </w:p>
    <w:p w14:paraId="619B2386" w14:textId="77777777" w:rsidR="00CF2634" w:rsidRPr="00CF2634" w:rsidRDefault="00CF2634" w:rsidP="00CF2634">
      <w:pPr>
        <w:pStyle w:val="AdditionalExplanatoryInformationberschrift1"/>
      </w:pPr>
      <w:bookmarkStart w:id="169" w:name="UNFCCCChapter2"/>
      <w:bookmarkStart w:id="170" w:name="_Toc90029765"/>
      <w:r w:rsidRPr="00CF2634">
        <w:lastRenderedPageBreak/>
        <w:t>UNFCCC Requirements related to Chapter 2 of the BUR</w:t>
      </w:r>
      <w:bookmarkEnd w:id="169"/>
      <w:bookmarkEnd w:id="170"/>
    </w:p>
    <w:p w14:paraId="17AEB28F" w14:textId="77777777" w:rsidR="00CF2634" w:rsidRPr="00CF2634" w:rsidRDefault="00CF2634" w:rsidP="00CF2634">
      <w:pPr>
        <w:pStyle w:val="AdditionalExplanatoryInformationberschrift2"/>
      </w:pPr>
      <w:r w:rsidRPr="00CF2634">
        <w:t>Institutional Arrangements Related to MRV</w:t>
      </w:r>
    </w:p>
    <w:p w14:paraId="2404DA7D" w14:textId="0B51966B" w:rsidR="00CF2634" w:rsidRDefault="00CF2634" w:rsidP="00CF2634">
      <w:pPr>
        <w:rPr>
          <w:lang w:val="en-US"/>
        </w:rPr>
      </w:pPr>
      <w:r w:rsidRPr="00EA7047">
        <w:rPr>
          <w:u w:val="single"/>
          <w:lang w:val="en-US"/>
        </w:rPr>
        <w:fldChar w:fldCharType="begin"/>
      </w:r>
      <w:r w:rsidRPr="00EA7047">
        <w:rPr>
          <w:u w:val="single"/>
          <w:lang w:val="en-US"/>
        </w:rPr>
        <w:instrText xml:space="preserve"> REF _Ref61513214 \h </w:instrText>
      </w:r>
      <w:r w:rsidR="00EA7047">
        <w:rPr>
          <w:u w:val="single"/>
          <w:lang w:val="en-US"/>
        </w:rPr>
        <w:instrText xml:space="preserve"> \* MERGEFORMAT </w:instrText>
      </w:r>
      <w:r w:rsidRPr="00EA7047">
        <w:rPr>
          <w:u w:val="single"/>
          <w:lang w:val="en-US"/>
        </w:rPr>
      </w:r>
      <w:r w:rsidRPr="00EA7047">
        <w:rPr>
          <w:u w:val="single"/>
          <w:lang w:val="en-US"/>
        </w:rPr>
        <w:fldChar w:fldCharType="separate"/>
      </w:r>
      <w:r w:rsidR="00BC4C90" w:rsidRPr="00EA7047">
        <w:rPr>
          <w:u w:val="single"/>
          <w:lang w:val="en-US"/>
        </w:rPr>
        <w:t xml:space="preserve">Table A </w:t>
      </w:r>
      <w:r w:rsidR="00BC4C90" w:rsidRPr="00EA7047">
        <w:rPr>
          <w:noProof/>
          <w:u w:val="single"/>
          <w:lang w:val="en-US"/>
        </w:rPr>
        <w:t>2</w:t>
      </w:r>
      <w:r w:rsidRPr="00EA7047">
        <w:rPr>
          <w:u w:val="single"/>
          <w:lang w:val="en-US"/>
        </w:rPr>
        <w:fldChar w:fldCharType="end"/>
      </w:r>
      <w:r w:rsidRPr="00CF2634">
        <w:rPr>
          <w:lang w:val="en-US"/>
        </w:rPr>
        <w:t xml:space="preserve"> presents the UNFCCC requirements covered in Chapter 2 of the BUR and indicates where each requirement is addressed within the chapter.</w:t>
      </w:r>
    </w:p>
    <w:p w14:paraId="693EAC46" w14:textId="77777777" w:rsidR="00E41C15" w:rsidRPr="00CF2634" w:rsidRDefault="00E41C15" w:rsidP="00CF2634">
      <w:pPr>
        <w:rPr>
          <w:lang w:val="en-US"/>
        </w:rPr>
      </w:pPr>
      <w:r>
        <w:rPr>
          <w:noProof/>
        </w:rPr>
        <mc:AlternateContent>
          <mc:Choice Requires="wps">
            <w:drawing>
              <wp:inline distT="0" distB="0" distL="0" distR="0" wp14:anchorId="0F62D53D" wp14:editId="5D9B4958">
                <wp:extent cx="2375065" cy="296883"/>
                <wp:effectExtent l="0" t="0" r="6350" b="8255"/>
                <wp:docPr id="6" name="Rechteck 6">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2375065"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83065" w14:textId="77777777" w:rsidR="00D65A15" w:rsidRPr="003D1F74" w:rsidRDefault="00D65A15" w:rsidP="00E41C15">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62D53D" id="Rechteck 6" o:spid="_x0000_s1027" href="#_Institutional_Arrangements_Related" style="width:187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" o:button="t" fillcolor="#89ae10 [3215]" stroked="f" strokeweight="1pt">
                <v:fill o:detectmouseclick="t"/>
                <v:textbox>
                  <w:txbxContent>
                    <w:p w14:paraId="6B083065" w14:textId="77777777" w:rsidR="00D65A15" w:rsidRPr="003D1F74" w:rsidRDefault="00D65A15" w:rsidP="00E41C15">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2</w:t>
                      </w:r>
                    </w:p>
                  </w:txbxContent>
                </v:textbox>
                <w10:anchorlock/>
              </v:rect>
            </w:pict>
          </mc:Fallback>
        </mc:AlternateContent>
      </w:r>
    </w:p>
    <w:p w14:paraId="2463E27B" w14:textId="77777777" w:rsidR="00E41C15" w:rsidRPr="00E41C15" w:rsidRDefault="00CF2634" w:rsidP="00E41C15">
      <w:pPr>
        <w:pStyle w:val="Beschriftung"/>
        <w:rPr>
          <w:lang w:val="en-US"/>
        </w:rPr>
      </w:pPr>
      <w:bookmarkStart w:id="171" w:name="_Ref61513214"/>
      <w:bookmarkStart w:id="172" w:name="_Toc90029770"/>
      <w:r w:rsidRPr="00CF2634">
        <w:rPr>
          <w:lang w:val="en-US"/>
        </w:rPr>
        <w:t xml:space="preserve">Table A </w:t>
      </w:r>
      <w:r>
        <w:fldChar w:fldCharType="begin"/>
      </w:r>
      <w:r w:rsidRPr="00CF2634">
        <w:rPr>
          <w:lang w:val="en-US"/>
        </w:rPr>
        <w:instrText xml:space="preserve"> SEQ Table_A \* ARABIC </w:instrText>
      </w:r>
      <w:r>
        <w:fldChar w:fldCharType="separate"/>
      </w:r>
      <w:r w:rsidR="00BC4C90">
        <w:rPr>
          <w:noProof/>
          <w:lang w:val="en-US"/>
        </w:rPr>
        <w:t>2</w:t>
      </w:r>
      <w:r>
        <w:fldChar w:fldCharType="end"/>
      </w:r>
      <w:bookmarkEnd w:id="171"/>
      <w:r w:rsidRPr="00CF2634">
        <w:rPr>
          <w:lang w:val="en-US"/>
        </w:rPr>
        <w:t>: UNFCCC requirements related to Chapter 2</w:t>
      </w:r>
      <w:bookmarkEnd w:id="172"/>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CF2634" w:rsidRPr="001F3FAF" w14:paraId="0490DD1D" w14:textId="77777777" w:rsidTr="00E632F0">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26F4557D" w14:textId="77777777" w:rsidR="00CF2634" w:rsidRPr="00E11072" w:rsidRDefault="00CF2634" w:rsidP="003F0814">
            <w:pPr>
              <w:pStyle w:val="HeadlineTable"/>
            </w:pPr>
            <w:r w:rsidRPr="00E11072">
              <w:t>UNFCCC requirement</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068056DC" w14:textId="77777777" w:rsidR="00CF2634" w:rsidRPr="00E11072" w:rsidRDefault="00CF2634" w:rsidP="003F0814">
            <w:pPr>
              <w:pStyle w:val="HeadlineTable"/>
            </w:pPr>
            <w:r w:rsidRPr="00CF2634">
              <w:t>Addressed under</w:t>
            </w:r>
          </w:p>
        </w:tc>
      </w:tr>
      <w:tr w:rsidR="00CF2634" w:rsidRPr="00263CA3" w14:paraId="5940EC74" w14:textId="77777777" w:rsidTr="00BE4D38">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447F54F0" w14:textId="77777777" w:rsidR="00CF2634" w:rsidRPr="00E11072" w:rsidRDefault="00CF2634" w:rsidP="003F0814">
            <w:pPr>
              <w:pStyle w:val="HeadlineTable"/>
            </w:pPr>
            <w:r w:rsidRPr="00E11072">
              <w:t>Document and Paragraph</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63EA45E4" w14:textId="77777777" w:rsidR="00CF2634" w:rsidRPr="00E11072" w:rsidRDefault="00CF2634" w:rsidP="003F0814">
            <w:pPr>
              <w:pStyle w:val="HeadlineTable"/>
            </w:pPr>
            <w:r w:rsidRPr="00E11072">
              <w:t>Text</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2D881957" w14:textId="77777777" w:rsidR="00CF2634" w:rsidRPr="00E11072" w:rsidRDefault="00CF2634" w:rsidP="003F0814">
            <w:pPr>
              <w:pStyle w:val="HeadlineTable"/>
            </w:pPr>
          </w:p>
        </w:tc>
      </w:tr>
      <w:tr w:rsidR="00251B79" w:rsidRPr="00EA7047" w14:paraId="750E66BA" w14:textId="77777777" w:rsidTr="00BE4D38">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2ABC13C8" w14:textId="77777777" w:rsidR="00251B79" w:rsidRPr="00E11072" w:rsidRDefault="00251B79" w:rsidP="00251B79">
            <w:pPr>
              <w:pStyle w:val="TextTable"/>
            </w:pPr>
            <w:r w:rsidRPr="00EC48F7">
              <w:t xml:space="preserve">Decision 2/CP.17, </w:t>
            </w:r>
            <w:r>
              <w:br/>
            </w:r>
            <w:r w:rsidRPr="00EC48F7">
              <w:t>Annex III, paragraph 2a</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0C4F99E1" w14:textId="77777777" w:rsidR="00251B79" w:rsidRPr="00E11072" w:rsidRDefault="00251B79" w:rsidP="00251B79">
            <w:pPr>
              <w:pStyle w:val="TextTable"/>
            </w:pPr>
            <w:r w:rsidRPr="00DA0E58">
              <w:t xml:space="preserve">Information on […] institutional arrangements relevant </w:t>
            </w:r>
            <w:r>
              <w:br/>
            </w:r>
            <w:r w:rsidRPr="00DA0E58">
              <w:t>to the preparation of the national communications on a continuous basis</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64CF0562" w14:textId="71B87955" w:rsidR="00EA7047" w:rsidRPr="00E11072" w:rsidRDefault="00EA7047" w:rsidP="00251B79">
            <w:pPr>
              <w:pStyle w:val="TextTable"/>
            </w:pPr>
            <w:r>
              <w:t xml:space="preserve">Chapters </w:t>
            </w:r>
            <w:r w:rsidRPr="00EA7047">
              <w:rPr>
                <w:highlight w:val="yellow"/>
                <w:u w:val="single"/>
              </w:rPr>
              <w:fldChar w:fldCharType="begin"/>
            </w:r>
            <w:r w:rsidRPr="00EA7047">
              <w:rPr>
                <w:u w:val="single"/>
              </w:rPr>
              <w:instrText xml:space="preserve"> REF _Ref90027512 \h </w:instrText>
            </w:r>
            <w:r w:rsidRPr="00EA7047">
              <w:rPr>
                <w:highlight w:val="yellow"/>
                <w:u w:val="single"/>
              </w:rPr>
            </w:r>
            <w:r w:rsidRPr="00EA7047">
              <w:rPr>
                <w:highlight w:val="yellow"/>
                <w:u w:val="single"/>
              </w:rPr>
              <w:fldChar w:fldCharType="separate"/>
            </w:r>
            <w:r w:rsidRPr="00EA7047">
              <w:rPr>
                <w:u w:val="single"/>
                <w:lang w:val="en-GB"/>
              </w:rPr>
              <w:t>2.1</w:t>
            </w:r>
            <w:r w:rsidRPr="00EA7047">
              <w:rPr>
                <w:highlight w:val="yellow"/>
                <w:u w:val="single"/>
              </w:rPr>
              <w:fldChar w:fldCharType="end"/>
            </w:r>
            <w:r>
              <w:t xml:space="preserve"> – </w:t>
            </w:r>
            <w:r w:rsidRPr="00EA7047">
              <w:rPr>
                <w:highlight w:val="yellow"/>
                <w:u w:val="single"/>
              </w:rPr>
              <w:fldChar w:fldCharType="begin"/>
            </w:r>
            <w:r w:rsidRPr="00EA7047">
              <w:rPr>
                <w:u w:val="single"/>
              </w:rPr>
              <w:instrText xml:space="preserve"> REF _Ref90027517 \h </w:instrText>
            </w:r>
            <w:r w:rsidRPr="00EA7047">
              <w:rPr>
                <w:highlight w:val="yellow"/>
                <w:u w:val="single"/>
              </w:rPr>
            </w:r>
            <w:r w:rsidRPr="00EA7047">
              <w:rPr>
                <w:highlight w:val="yellow"/>
                <w:u w:val="single"/>
              </w:rPr>
              <w:fldChar w:fldCharType="separate"/>
            </w:r>
            <w:r w:rsidRPr="00EA7047">
              <w:rPr>
                <w:u w:val="single"/>
                <w:lang w:val="en-GB"/>
              </w:rPr>
              <w:t>2.5</w:t>
            </w:r>
            <w:r w:rsidRPr="00EA7047">
              <w:rPr>
                <w:highlight w:val="yellow"/>
                <w:u w:val="single"/>
              </w:rPr>
              <w:fldChar w:fldCharType="end"/>
            </w:r>
          </w:p>
        </w:tc>
      </w:tr>
      <w:tr w:rsidR="00251B79" w:rsidRPr="00251B79" w14:paraId="31A66840"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487DD83" w14:textId="77777777" w:rsidR="00251B79" w:rsidRPr="00E11072" w:rsidRDefault="00251B79" w:rsidP="00251B79">
            <w:pPr>
              <w:pStyle w:val="TextTable"/>
            </w:pPr>
            <w:r w:rsidRPr="00EC48F7">
              <w:t xml:space="preserve">Decision 2/CP.17, </w:t>
            </w:r>
            <w:r>
              <w:br/>
            </w:r>
            <w:r w:rsidRPr="00EC48F7">
              <w:t>Annex III, paragraph 2f</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B49D2D1" w14:textId="77777777" w:rsidR="00251B79" w:rsidRPr="00E11072" w:rsidRDefault="00251B79" w:rsidP="00251B79">
            <w:pPr>
              <w:pStyle w:val="TextTable"/>
            </w:pPr>
            <w:r w:rsidRPr="00DA0E58">
              <w:t>Information on domestic measurement reporting and verification</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A2968CD" w14:textId="4341B245" w:rsidR="00251B79" w:rsidRPr="00E11072" w:rsidRDefault="00EA7047" w:rsidP="00251B79">
            <w:pPr>
              <w:pStyle w:val="TextTable"/>
            </w:pPr>
            <w:r>
              <w:t xml:space="preserve">Chapters </w:t>
            </w:r>
            <w:r w:rsidRPr="00EA7047">
              <w:rPr>
                <w:highlight w:val="yellow"/>
                <w:u w:val="single"/>
              </w:rPr>
              <w:fldChar w:fldCharType="begin"/>
            </w:r>
            <w:r w:rsidRPr="00EA7047">
              <w:rPr>
                <w:u w:val="single"/>
              </w:rPr>
              <w:instrText xml:space="preserve"> REF _Ref90027512 \h </w:instrText>
            </w:r>
            <w:r w:rsidRPr="00EA7047">
              <w:rPr>
                <w:highlight w:val="yellow"/>
                <w:u w:val="single"/>
              </w:rPr>
            </w:r>
            <w:r w:rsidRPr="00EA7047">
              <w:rPr>
                <w:highlight w:val="yellow"/>
                <w:u w:val="single"/>
              </w:rPr>
              <w:fldChar w:fldCharType="separate"/>
            </w:r>
            <w:r w:rsidRPr="00EA7047">
              <w:rPr>
                <w:u w:val="single"/>
                <w:lang w:val="en-GB"/>
              </w:rPr>
              <w:t>2.1</w:t>
            </w:r>
            <w:r w:rsidRPr="00EA7047">
              <w:rPr>
                <w:highlight w:val="yellow"/>
                <w:u w:val="single"/>
              </w:rPr>
              <w:fldChar w:fldCharType="end"/>
            </w:r>
            <w:r>
              <w:t xml:space="preserve"> – </w:t>
            </w:r>
            <w:r w:rsidRPr="00EA7047">
              <w:rPr>
                <w:highlight w:val="yellow"/>
                <w:u w:val="single"/>
              </w:rPr>
              <w:fldChar w:fldCharType="begin"/>
            </w:r>
            <w:r w:rsidRPr="00EA7047">
              <w:rPr>
                <w:u w:val="single"/>
              </w:rPr>
              <w:instrText xml:space="preserve"> REF _Ref90027517 \h </w:instrText>
            </w:r>
            <w:r w:rsidRPr="00EA7047">
              <w:rPr>
                <w:highlight w:val="yellow"/>
                <w:u w:val="single"/>
              </w:rPr>
            </w:r>
            <w:r w:rsidRPr="00EA7047">
              <w:rPr>
                <w:highlight w:val="yellow"/>
                <w:u w:val="single"/>
              </w:rPr>
              <w:fldChar w:fldCharType="separate"/>
            </w:r>
            <w:r w:rsidRPr="00EA7047">
              <w:rPr>
                <w:u w:val="single"/>
                <w:lang w:val="en-GB"/>
              </w:rPr>
              <w:t>2.5</w:t>
            </w:r>
            <w:r w:rsidRPr="00EA7047">
              <w:rPr>
                <w:highlight w:val="yellow"/>
                <w:u w:val="single"/>
              </w:rPr>
              <w:fldChar w:fldCharType="end"/>
            </w:r>
          </w:p>
        </w:tc>
      </w:tr>
      <w:tr w:rsidR="00251B79" w:rsidRPr="00251B79" w14:paraId="5A56B4A4"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7FA28AE" w14:textId="77777777" w:rsidR="00251B79" w:rsidRPr="00E11072" w:rsidRDefault="00251B79" w:rsidP="00251B79">
            <w:pPr>
              <w:pStyle w:val="TextTable"/>
            </w:pPr>
            <w:r w:rsidRPr="00EC48F7">
              <w:t xml:space="preserve">Decision 2/CP.17, </w:t>
            </w:r>
            <w:r>
              <w:br/>
            </w:r>
            <w:r w:rsidRPr="00EC48F7">
              <w:t>Annex III, paragraph 13</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2F7755A" w14:textId="77777777" w:rsidR="00251B79" w:rsidRPr="00E11072" w:rsidRDefault="00251B79" w:rsidP="00251B79">
            <w:pPr>
              <w:pStyle w:val="TextTable"/>
            </w:pPr>
            <w:r w:rsidRPr="00DA0E58">
              <w:t>Parties should provide information on the description</w:t>
            </w:r>
            <w:r>
              <w:br/>
            </w:r>
            <w:r w:rsidRPr="00DA0E58">
              <w:t xml:space="preserve">of domestic measurement, reporting and verification arrangements. </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A5DC4E0" w14:textId="7F08BB7A" w:rsidR="00251B79" w:rsidRPr="00E11072" w:rsidRDefault="00EA7047" w:rsidP="00251B79">
            <w:pPr>
              <w:pStyle w:val="TextTable"/>
            </w:pPr>
            <w:r>
              <w:t xml:space="preserve">Chapters </w:t>
            </w:r>
            <w:r w:rsidRPr="00EA7047">
              <w:rPr>
                <w:highlight w:val="yellow"/>
                <w:u w:val="single"/>
              </w:rPr>
              <w:fldChar w:fldCharType="begin"/>
            </w:r>
            <w:r w:rsidRPr="00EA7047">
              <w:rPr>
                <w:u w:val="single"/>
              </w:rPr>
              <w:instrText xml:space="preserve"> REF _Ref90027512 \h </w:instrText>
            </w:r>
            <w:r w:rsidRPr="00EA7047">
              <w:rPr>
                <w:highlight w:val="yellow"/>
                <w:u w:val="single"/>
              </w:rPr>
            </w:r>
            <w:r w:rsidRPr="00EA7047">
              <w:rPr>
                <w:highlight w:val="yellow"/>
                <w:u w:val="single"/>
              </w:rPr>
              <w:fldChar w:fldCharType="separate"/>
            </w:r>
            <w:r w:rsidRPr="00EA7047">
              <w:rPr>
                <w:u w:val="single"/>
                <w:lang w:val="en-GB"/>
              </w:rPr>
              <w:t>2.1</w:t>
            </w:r>
            <w:r w:rsidRPr="00EA7047">
              <w:rPr>
                <w:highlight w:val="yellow"/>
                <w:u w:val="single"/>
              </w:rPr>
              <w:fldChar w:fldCharType="end"/>
            </w:r>
            <w:r>
              <w:t xml:space="preserve"> – </w:t>
            </w:r>
            <w:r w:rsidRPr="00EA7047">
              <w:rPr>
                <w:highlight w:val="yellow"/>
                <w:u w:val="single"/>
              </w:rPr>
              <w:fldChar w:fldCharType="begin"/>
            </w:r>
            <w:r w:rsidRPr="00EA7047">
              <w:rPr>
                <w:u w:val="single"/>
              </w:rPr>
              <w:instrText xml:space="preserve"> REF _Ref90027517 \h </w:instrText>
            </w:r>
            <w:r w:rsidRPr="00EA7047">
              <w:rPr>
                <w:highlight w:val="yellow"/>
                <w:u w:val="single"/>
              </w:rPr>
            </w:r>
            <w:r w:rsidRPr="00EA7047">
              <w:rPr>
                <w:highlight w:val="yellow"/>
                <w:u w:val="single"/>
              </w:rPr>
              <w:fldChar w:fldCharType="separate"/>
            </w:r>
            <w:r w:rsidRPr="00EA7047">
              <w:rPr>
                <w:u w:val="single"/>
                <w:lang w:val="en-GB"/>
              </w:rPr>
              <w:t>2.5</w:t>
            </w:r>
            <w:r w:rsidRPr="00EA7047">
              <w:rPr>
                <w:highlight w:val="yellow"/>
                <w:u w:val="single"/>
              </w:rPr>
              <w:fldChar w:fldCharType="end"/>
            </w:r>
          </w:p>
        </w:tc>
      </w:tr>
    </w:tbl>
    <w:p w14:paraId="4B5CEDAA" w14:textId="77777777" w:rsidR="00CF2634" w:rsidRDefault="00CF2634" w:rsidP="00CF2634">
      <w:pPr>
        <w:rPr>
          <w:lang w:val="en-US"/>
        </w:rPr>
      </w:pPr>
    </w:p>
    <w:p w14:paraId="471676C9" w14:textId="77777777" w:rsidR="00646731" w:rsidRDefault="00646731" w:rsidP="00CF2634">
      <w:pPr>
        <w:rPr>
          <w:lang w:val="en-US"/>
        </w:rPr>
      </w:pPr>
    </w:p>
    <w:p w14:paraId="43D7E9AA" w14:textId="77777777" w:rsidR="00646731" w:rsidRDefault="00646731">
      <w:pPr>
        <w:spacing w:after="160" w:line="259" w:lineRule="auto"/>
        <w:jc w:val="left"/>
        <w:rPr>
          <w:lang w:val="en-US"/>
        </w:rPr>
      </w:pPr>
      <w:r>
        <w:rPr>
          <w:lang w:val="en-US"/>
        </w:rPr>
        <w:br w:type="page"/>
      </w:r>
    </w:p>
    <w:p w14:paraId="4D2C0722" w14:textId="77777777" w:rsidR="00EC3A6F" w:rsidRPr="00EC3A6F" w:rsidRDefault="00EC3A6F" w:rsidP="00EC3A6F">
      <w:pPr>
        <w:pStyle w:val="AdditionalExplanatoryInformationberschrift1"/>
      </w:pPr>
      <w:bookmarkStart w:id="173" w:name="UNFCCCChapter3"/>
      <w:bookmarkStart w:id="174" w:name="_Toc90029766"/>
      <w:r w:rsidRPr="00EC3A6F">
        <w:lastRenderedPageBreak/>
        <w:t>UNFCCC Requirements related to Chapter 3 of the BUR</w:t>
      </w:r>
      <w:bookmarkEnd w:id="173"/>
      <w:bookmarkEnd w:id="174"/>
    </w:p>
    <w:p w14:paraId="2D1A7E2B" w14:textId="77777777" w:rsidR="00EC3A6F" w:rsidRPr="00EC3A6F" w:rsidRDefault="00EC3A6F" w:rsidP="00EC3A6F">
      <w:pPr>
        <w:pStyle w:val="AdditionalExplanatoryInformationberschrift2"/>
      </w:pPr>
      <w:r w:rsidRPr="00EC3A6F">
        <w:t>Greenhouse gas emissions and removals</w:t>
      </w:r>
    </w:p>
    <w:p w14:paraId="6C66F0CA" w14:textId="77777777" w:rsidR="00EC3A6F" w:rsidRDefault="00EC3A6F" w:rsidP="00EC3A6F">
      <w:pPr>
        <w:rPr>
          <w:lang w:val="en-US"/>
        </w:rPr>
      </w:pPr>
      <w:r>
        <w:rPr>
          <w:lang w:val="en-US"/>
        </w:rPr>
        <w:fldChar w:fldCharType="begin"/>
      </w:r>
      <w:r>
        <w:rPr>
          <w:lang w:val="en-US"/>
        </w:rPr>
        <w:instrText xml:space="preserve"> REF _Ref61513426 \h </w:instrText>
      </w:r>
      <w:r>
        <w:rPr>
          <w:lang w:val="en-US"/>
        </w:rPr>
      </w:r>
      <w:r>
        <w:rPr>
          <w:lang w:val="en-US"/>
        </w:rPr>
        <w:fldChar w:fldCharType="separate"/>
      </w:r>
      <w:r w:rsidR="00BC4C90" w:rsidRPr="00EC3A6F">
        <w:rPr>
          <w:lang w:val="en-US"/>
        </w:rPr>
        <w:t xml:space="preserve">Table A </w:t>
      </w:r>
      <w:r w:rsidR="00BC4C90">
        <w:rPr>
          <w:noProof/>
          <w:lang w:val="en-US"/>
        </w:rPr>
        <w:t>3</w:t>
      </w:r>
      <w:r>
        <w:rPr>
          <w:lang w:val="en-US"/>
        </w:rPr>
        <w:fldChar w:fldCharType="end"/>
      </w:r>
      <w:r w:rsidRPr="00EC3A6F">
        <w:rPr>
          <w:lang w:val="en-US"/>
        </w:rPr>
        <w:t xml:space="preserve"> presents the UNFCCC requirements covered in Chapter 3 and indicates where each requirement is addressed within the chapter.</w:t>
      </w:r>
    </w:p>
    <w:p w14:paraId="443065ED" w14:textId="77777777" w:rsidR="00522BC0" w:rsidRPr="00EC3A6F" w:rsidRDefault="00522BC0" w:rsidP="00EC3A6F">
      <w:pPr>
        <w:rPr>
          <w:lang w:val="en-US"/>
        </w:rPr>
      </w:pPr>
      <w:r>
        <w:rPr>
          <w:noProof/>
        </w:rPr>
        <mc:AlternateContent>
          <mc:Choice Requires="wps">
            <w:drawing>
              <wp:inline distT="0" distB="0" distL="0" distR="0" wp14:anchorId="29599A0C" wp14:editId="6D779978">
                <wp:extent cx="2375065" cy="296883"/>
                <wp:effectExtent l="0" t="0" r="6350" b="8255"/>
                <wp:docPr id="7" name="Rechteck 7">
                  <a:hlinkClick xmlns:a="http://schemas.openxmlformats.org/drawingml/2006/main" r:id="rId97"/>
                </wp:docPr>
                <wp:cNvGraphicFramePr/>
                <a:graphic xmlns:a="http://schemas.openxmlformats.org/drawingml/2006/main">
                  <a:graphicData uri="http://schemas.microsoft.com/office/word/2010/wordprocessingShape">
                    <wps:wsp>
                      <wps:cNvSpPr/>
                      <wps:spPr>
                        <a:xfrm>
                          <a:off x="0" y="0"/>
                          <a:ext cx="2375065"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5BE03" w14:textId="77777777" w:rsidR="00D65A15" w:rsidRPr="003D1F74" w:rsidRDefault="00D65A15" w:rsidP="00522BC0">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599A0C" id="Rechteck 7" o:spid="_x0000_s1028" href="#_National_GHG_Inventory" style="width:187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" o:button="t" fillcolor="#89ae10 [3215]" stroked="f" strokeweight="1pt">
                <v:fill o:detectmouseclick="t"/>
                <v:textbox>
                  <w:txbxContent>
                    <w:p w14:paraId="04D5BE03" w14:textId="77777777" w:rsidR="00D65A15" w:rsidRPr="003D1F74" w:rsidRDefault="00D65A15" w:rsidP="00522BC0">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3</w:t>
                      </w:r>
                    </w:p>
                  </w:txbxContent>
                </v:textbox>
                <w10:anchorlock/>
              </v:rect>
            </w:pict>
          </mc:Fallback>
        </mc:AlternateContent>
      </w:r>
    </w:p>
    <w:p w14:paraId="0FC30859" w14:textId="77777777" w:rsidR="00646731" w:rsidRDefault="00EC3A6F" w:rsidP="00EC3A6F">
      <w:pPr>
        <w:pStyle w:val="Beschriftung"/>
        <w:rPr>
          <w:lang w:val="en-US"/>
        </w:rPr>
      </w:pPr>
      <w:bookmarkStart w:id="175" w:name="_Ref61513426"/>
      <w:bookmarkStart w:id="176" w:name="_Toc90029771"/>
      <w:r w:rsidRPr="00EC3A6F">
        <w:rPr>
          <w:lang w:val="en-US"/>
        </w:rPr>
        <w:t xml:space="preserve">Table A </w:t>
      </w:r>
      <w:r>
        <w:fldChar w:fldCharType="begin"/>
      </w:r>
      <w:r w:rsidRPr="00EC3A6F">
        <w:rPr>
          <w:lang w:val="en-US"/>
        </w:rPr>
        <w:instrText xml:space="preserve"> SEQ Table_A \* ARABIC </w:instrText>
      </w:r>
      <w:r>
        <w:fldChar w:fldCharType="separate"/>
      </w:r>
      <w:r w:rsidR="00BC4C90">
        <w:rPr>
          <w:noProof/>
          <w:lang w:val="en-US"/>
        </w:rPr>
        <w:t>3</w:t>
      </w:r>
      <w:r>
        <w:fldChar w:fldCharType="end"/>
      </w:r>
      <w:bookmarkEnd w:id="175"/>
      <w:r w:rsidRPr="00EC3A6F">
        <w:rPr>
          <w:lang w:val="en-US"/>
        </w:rPr>
        <w:t>: UNFCCC requirements related to Chapter 3</w:t>
      </w:r>
      <w:bookmarkEnd w:id="176"/>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EC3A6F" w:rsidRPr="001F3FAF" w14:paraId="763C7471" w14:textId="77777777" w:rsidTr="00E632F0">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4823EA3D" w14:textId="77777777" w:rsidR="00EC3A6F" w:rsidRPr="00E11072" w:rsidRDefault="00EC3A6F" w:rsidP="003F0814">
            <w:pPr>
              <w:pStyle w:val="HeadlineTable"/>
            </w:pPr>
            <w:r w:rsidRPr="00E11072">
              <w:t>UNFCCC requirement</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24DE10EF" w14:textId="77777777" w:rsidR="00EC3A6F" w:rsidRPr="00E11072" w:rsidRDefault="00EC3A6F" w:rsidP="003F0814">
            <w:pPr>
              <w:pStyle w:val="HeadlineTable"/>
            </w:pPr>
            <w:r w:rsidRPr="00CF2634">
              <w:t xml:space="preserve">Addressed </w:t>
            </w:r>
            <w:r w:rsidR="00E632F0">
              <w:t>through</w:t>
            </w:r>
          </w:p>
        </w:tc>
      </w:tr>
      <w:tr w:rsidR="00EC3A6F" w:rsidRPr="00263CA3" w14:paraId="5F6F6FC0" w14:textId="77777777" w:rsidTr="00BE4D38">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084C082B" w14:textId="77777777" w:rsidR="00EC3A6F" w:rsidRPr="00E11072" w:rsidRDefault="00EC3A6F" w:rsidP="003F0814">
            <w:pPr>
              <w:pStyle w:val="HeadlineTable"/>
            </w:pPr>
            <w:r w:rsidRPr="00E11072">
              <w:t>Document and Paragraph</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67E20980" w14:textId="77777777" w:rsidR="00EC3A6F" w:rsidRPr="00E11072" w:rsidRDefault="00EC3A6F" w:rsidP="003F0814">
            <w:pPr>
              <w:pStyle w:val="HeadlineTable"/>
            </w:pPr>
            <w:r w:rsidRPr="00E11072">
              <w:t>Text</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65934FF6" w14:textId="77777777" w:rsidR="00EC3A6F" w:rsidRPr="00E11072" w:rsidRDefault="00EC3A6F" w:rsidP="003F0814">
            <w:pPr>
              <w:pStyle w:val="HeadlineTable"/>
            </w:pPr>
          </w:p>
        </w:tc>
      </w:tr>
      <w:tr w:rsidR="00BE4D38" w:rsidRPr="000200DA" w14:paraId="21A39846" w14:textId="77777777" w:rsidTr="00BE4D38">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511EFB5B" w14:textId="77777777" w:rsidR="00E632F0" w:rsidRPr="00E11072" w:rsidRDefault="00E632F0" w:rsidP="00E632F0">
            <w:pPr>
              <w:pStyle w:val="TextTable"/>
            </w:pPr>
            <w:r w:rsidRPr="00AE5F7A">
              <w:t xml:space="preserve">Decision 2/CP.17, </w:t>
            </w:r>
            <w:r>
              <w:br/>
            </w:r>
            <w:r w:rsidRPr="00AE5F7A">
              <w:t>Annex III, paragraph 3</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2C9DAD66" w14:textId="77777777" w:rsidR="00E632F0" w:rsidRPr="00E11072" w:rsidRDefault="00E632F0" w:rsidP="00E632F0">
            <w:pPr>
              <w:pStyle w:val="TextTable"/>
            </w:pPr>
            <w:r w:rsidRPr="009E655D">
              <w:t>Non-Annex I Parties should submit updates of national GHG inventories according to paragraphs 8–24 in the “Guidelines for the preparation of national communications</w:t>
            </w:r>
            <w:r>
              <w:br/>
            </w:r>
            <w:r w:rsidRPr="009E655D">
              <w:t>from Parties not included in Annex I to the Convention” (hereinafter referred to as the UNFCCC guidelines for the preparation of national communications from non-Annex I Parties) as contained in the annex to decision 17/CP.8.</w:t>
            </w:r>
            <w:r>
              <w:rPr>
                <w:rStyle w:val="Funotenzeichen"/>
              </w:rPr>
              <w:footnoteReference w:id="20"/>
            </w:r>
            <w:r w:rsidRPr="009E655D">
              <w:t>. The scope of the updates on national GHG inventories should be consistent with capacities, time constraints, data availabilities and the level of support provided by developed countries Parties for biennial update reporting.</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3811E5A4" w14:textId="41645F9C" w:rsidR="00E632F0" w:rsidRPr="00E11072" w:rsidRDefault="00E632F0" w:rsidP="00E632F0">
            <w:pPr>
              <w:pStyle w:val="TextTable"/>
            </w:pPr>
            <w:r w:rsidRPr="00E632F0">
              <w:t>See requirements 8–24 in the UNFCCC guidelines for the prepara</w:t>
            </w:r>
            <w:r>
              <w:softHyphen/>
            </w:r>
            <w:r w:rsidRPr="00E632F0">
              <w:t>tion of national communications from non-Annex I Parties as con</w:t>
            </w:r>
            <w:r>
              <w:softHyphen/>
            </w:r>
            <w:r w:rsidRPr="00E632F0">
              <w:t xml:space="preserve">tained in the annex to decision 17/CP.8 and how they are addressed through </w:t>
            </w:r>
            <w:r w:rsidR="00D156C3">
              <w:t>guiding information</w:t>
            </w:r>
            <w:r w:rsidRPr="00E632F0">
              <w:t xml:space="preserve"> below.</w:t>
            </w:r>
          </w:p>
        </w:tc>
      </w:tr>
      <w:tr w:rsidR="00E632F0" w:rsidRPr="00251B79" w14:paraId="5700B4CC"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C158B26" w14:textId="77777777" w:rsidR="00E632F0" w:rsidRPr="00E11072" w:rsidRDefault="00E632F0" w:rsidP="00E632F0">
            <w:pPr>
              <w:pStyle w:val="TextTable"/>
            </w:pPr>
            <w:r w:rsidRPr="00AE5F7A">
              <w:t xml:space="preserve">Decision 2/CP.17, </w:t>
            </w:r>
            <w:r>
              <w:br/>
            </w:r>
            <w:r w:rsidRPr="00AE5F7A">
              <w:t>Annex III, paragraph 4</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8802DB" w14:textId="77777777" w:rsidR="00E632F0" w:rsidRPr="00E11072" w:rsidRDefault="00E632F0" w:rsidP="00E632F0">
            <w:pPr>
              <w:pStyle w:val="TextTable"/>
            </w:pPr>
            <w:r w:rsidRPr="009E655D">
              <w:t>Non-Annex I Parties should use the methodologies established by the latest UNFCCC guidelines for the preparation of national communications from non-Annex I Parties approved by the Conference of the Parties (COP) or those determined by any future decision of the COP on this matter.</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9E23B10" w14:textId="77777777" w:rsidR="00E632F0" w:rsidRPr="00E11072" w:rsidRDefault="00E632F0" w:rsidP="00E632F0">
            <w:pPr>
              <w:pStyle w:val="TextTable"/>
            </w:pPr>
            <w:r w:rsidRPr="00E632F0">
              <w:t>See above.</w:t>
            </w:r>
          </w:p>
        </w:tc>
      </w:tr>
      <w:tr w:rsidR="00E632F0" w:rsidRPr="00EA7047" w14:paraId="56A90151"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124CF33" w14:textId="77777777" w:rsidR="00E632F0" w:rsidRPr="00E11072" w:rsidRDefault="00E632F0" w:rsidP="00E632F0">
            <w:pPr>
              <w:pStyle w:val="TextTable"/>
            </w:pPr>
            <w:r w:rsidRPr="00AE5F7A">
              <w:t xml:space="preserve">Decision 2/CP.17, </w:t>
            </w:r>
            <w:r>
              <w:br/>
            </w:r>
            <w:r w:rsidRPr="00AE5F7A">
              <w:t>Annex III, paragraph 5</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C2DB03F" w14:textId="77777777" w:rsidR="00E632F0" w:rsidRPr="00E11072" w:rsidRDefault="00E632F0" w:rsidP="00E632F0">
            <w:pPr>
              <w:pStyle w:val="TextTable"/>
            </w:pPr>
            <w:r w:rsidRPr="009E655D">
              <w:t xml:space="preserve">The updates of the sections on the national inventories of anthropogenic emissions </w:t>
            </w:r>
            <w:r>
              <w:br/>
            </w:r>
            <w:r w:rsidRPr="009E655D">
              <w:t xml:space="preserve">by sources and removals by sinks of all GHGs not controlled by the Montreal Protocol should contain updated data on activity levels based on the best information available using the Revised 1996 IPCC Guidelines for National Greenhouse Gas </w:t>
            </w:r>
            <w:r w:rsidRPr="009E655D">
              <w:lastRenderedPageBreak/>
              <w:t xml:space="preserve">Inventories (hereinafter referred to as the Revised 1996 IPCC Guidelines), the Good Practice Guidance and Uncertainty Management in National Greenhouse Gas Inventories, </w:t>
            </w:r>
            <w:r>
              <w:br/>
            </w:r>
            <w:r w:rsidRPr="009E655D">
              <w:t>and the Good Practice Guidance for Land Use, Land-Use Change and Forestry (hereinafter referred to as the IPCC good practice guidance for LULUCF); any change to the emission factor may be made in the subsequent full national communication.</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FCF16C2" w14:textId="092E3E35" w:rsidR="00E632F0" w:rsidRPr="00E11072" w:rsidRDefault="00E632F0" w:rsidP="00E632F0">
            <w:pPr>
              <w:pStyle w:val="TextTable"/>
            </w:pPr>
            <w:r w:rsidRPr="00E632F0">
              <w:lastRenderedPageBreak/>
              <w:t xml:space="preserve">Drafting guidance of </w:t>
            </w:r>
            <w:r w:rsidR="00EA7047" w:rsidRPr="00EA7047">
              <w:rPr>
                <w:u w:val="single"/>
              </w:rPr>
              <w:fldChar w:fldCharType="begin"/>
            </w:r>
            <w:r w:rsidR="00EA7047" w:rsidRPr="00EA7047">
              <w:rPr>
                <w:u w:val="single"/>
              </w:rPr>
              <w:instrText xml:space="preserve"> REF _Ref90027621 \h </w:instrText>
            </w:r>
            <w:r w:rsidR="00EA7047" w:rsidRPr="00EA7047">
              <w:rPr>
                <w:u w:val="single"/>
              </w:rPr>
            </w:r>
            <w:r w:rsidR="00EA7047" w:rsidRPr="00EA7047">
              <w:rPr>
                <w:u w:val="single"/>
              </w:rPr>
              <w:fldChar w:fldCharType="separate"/>
            </w:r>
            <w:r w:rsidR="00EA7047" w:rsidRPr="00EA7047">
              <w:rPr>
                <w:u w:val="single"/>
                <w:lang w:val="en-GB"/>
              </w:rPr>
              <w:t>Chapter 3</w:t>
            </w:r>
            <w:r w:rsidR="00EA7047" w:rsidRPr="00EA7047">
              <w:rPr>
                <w:u w:val="single"/>
              </w:rPr>
              <w:fldChar w:fldCharType="end"/>
            </w:r>
          </w:p>
        </w:tc>
      </w:tr>
      <w:tr w:rsidR="00BE4D38" w:rsidRPr="00BE4D38" w14:paraId="5404781C"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CA46F65" w14:textId="77777777" w:rsidR="00BE4D38" w:rsidRPr="00AE5F7A" w:rsidRDefault="00BE4D38" w:rsidP="00BE4D38">
            <w:pPr>
              <w:pStyle w:val="TextTable"/>
            </w:pPr>
            <w:r w:rsidRPr="004F2D12">
              <w:t xml:space="preserve">Decision 2/CP.17, </w:t>
            </w:r>
            <w:r>
              <w:br/>
            </w:r>
            <w:r w:rsidRPr="004F2D12">
              <w:t>Annex III, paragraph 6</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524FE8" w14:textId="77777777" w:rsidR="00BE4D38" w:rsidRPr="009E655D" w:rsidRDefault="00BE4D38" w:rsidP="00BE4D38">
            <w:pPr>
              <w:pStyle w:val="TextTable"/>
            </w:pPr>
            <w:r w:rsidRPr="001F6036">
              <w:t xml:space="preserve">Non-Annex I Parties are encouraged to include, as appropriate and to the extent </w:t>
            </w:r>
            <w:r>
              <w:br/>
            </w:r>
            <w:r w:rsidRPr="001F6036">
              <w:t xml:space="preserve">that capacities permit, in the inventory section of the biennial update report, tables included in annex 3A.2 to the IPCC good practice guidance for LULUCF and the sectoral report tables annexed to the Revised 1996 IPCC Guidelines. </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FD0456E" w14:textId="4D775632" w:rsidR="00EA7047" w:rsidRPr="00BE4D38" w:rsidRDefault="00BD6599" w:rsidP="00BD6599">
            <w:pPr>
              <w:rPr>
                <w:lang w:val="en-US"/>
              </w:rPr>
            </w:pPr>
            <w:r>
              <w:rPr>
                <w:lang w:val="en-US"/>
              </w:rPr>
              <w:t xml:space="preserve">Chapter </w:t>
            </w:r>
            <w:r w:rsidRPr="00BD6599">
              <w:rPr>
                <w:u w:val="single"/>
                <w:lang w:val="en-US"/>
              </w:rPr>
              <w:fldChar w:fldCharType="begin"/>
            </w:r>
            <w:r w:rsidRPr="00BD6599">
              <w:rPr>
                <w:u w:val="single"/>
                <w:lang w:val="en-US"/>
              </w:rPr>
              <w:instrText xml:space="preserve"> REF _Ref90029420 \h </w:instrText>
            </w:r>
            <w:r w:rsidRPr="00BD6599">
              <w:rPr>
                <w:u w:val="single"/>
                <w:lang w:val="en-US"/>
              </w:rPr>
            </w:r>
            <w:r w:rsidRPr="00BD6599">
              <w:rPr>
                <w:u w:val="single"/>
                <w:lang w:val="en-US"/>
              </w:rPr>
              <w:fldChar w:fldCharType="separate"/>
            </w:r>
            <w:r w:rsidRPr="00BD6599">
              <w:rPr>
                <w:u w:val="single"/>
                <w:lang w:val="en-GB"/>
              </w:rPr>
              <w:t>3.4</w:t>
            </w:r>
            <w:r w:rsidRPr="00BD6599">
              <w:rPr>
                <w:u w:val="single"/>
                <w:lang w:val="en-US"/>
              </w:rPr>
              <w:fldChar w:fldCharType="end"/>
            </w:r>
          </w:p>
        </w:tc>
      </w:tr>
      <w:tr w:rsidR="00BE4D38" w:rsidRPr="00BE4D38" w14:paraId="708B0D4C"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A809A45" w14:textId="77777777" w:rsidR="00BE4D38" w:rsidRPr="00AE5F7A" w:rsidRDefault="00BE4D38" w:rsidP="00BE4D38">
            <w:pPr>
              <w:pStyle w:val="TextTable"/>
            </w:pPr>
            <w:r w:rsidRPr="004F2D12">
              <w:t xml:space="preserve">Decision 2/CP.17, </w:t>
            </w:r>
            <w:r>
              <w:br/>
            </w:r>
            <w:r w:rsidRPr="004F2D12">
              <w:t>Annex III, paragraph 7</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2AB2993" w14:textId="77777777" w:rsidR="00BE4D38" w:rsidRPr="009E655D" w:rsidRDefault="00BE4D38" w:rsidP="00BE4D38">
            <w:pPr>
              <w:pStyle w:val="TextTable"/>
            </w:pPr>
            <w:r w:rsidRPr="001F6036">
              <w:t>Each non-Annex I Party is encouraged to provide a consistent time series back to the years reported in the previous national communications.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B66C472" w14:textId="6E063207"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BE4D38" w14:paraId="75EB2889"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18A0C2E" w14:textId="77777777" w:rsidR="00BE4D38" w:rsidRPr="00AE5F7A" w:rsidRDefault="00BE4D38" w:rsidP="00BE4D38">
            <w:pPr>
              <w:pStyle w:val="TextTable"/>
            </w:pPr>
            <w:r w:rsidRPr="004F2D12">
              <w:t xml:space="preserve">Decision 2/CP.17, </w:t>
            </w:r>
            <w:r>
              <w:br/>
            </w:r>
            <w:r w:rsidRPr="004F2D12">
              <w:t>Annex III, paragraph 8</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020605" w14:textId="77777777" w:rsidR="00BE4D38" w:rsidRPr="009E655D" w:rsidRDefault="00BE4D38" w:rsidP="00BE4D38">
            <w:pPr>
              <w:pStyle w:val="TextTable"/>
            </w:pPr>
            <w:r w:rsidRPr="001F6036">
              <w:t>Non-Annex I Parties which have previously reported on their national GHG inventories contained in their national communications are encouraged to submit summary information tables of inventories for previous submission years</w:t>
            </w:r>
            <w:r>
              <w:br/>
            </w:r>
            <w:r w:rsidRPr="001F6036">
              <w:t>(e.g., for 1994 and 2000).</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ADC855" w14:textId="4407A648"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BD6599" w14:paraId="313259A0"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97F10CB" w14:textId="77777777" w:rsidR="00BE4D38" w:rsidRPr="00AE5F7A" w:rsidRDefault="00BE4D38" w:rsidP="00BE4D38">
            <w:pPr>
              <w:pStyle w:val="TextTable"/>
            </w:pPr>
            <w:r w:rsidRPr="004F2D12">
              <w:t>Decision 2/CP.17,</w:t>
            </w:r>
            <w:r>
              <w:br/>
            </w:r>
            <w:r w:rsidRPr="004F2D12">
              <w:t>Annex III, paragraph 9-10</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AB433DA" w14:textId="77777777" w:rsidR="00BE4D38" w:rsidRPr="009E655D" w:rsidRDefault="00BE4D38" w:rsidP="00BE4D38">
            <w:pPr>
              <w:pStyle w:val="TextTable"/>
            </w:pPr>
            <w:r w:rsidRPr="001F6036">
              <w:t xml:space="preserve">The inventory section of the biennial update report should consist of a national inventory report as a summary or as an update of the information contained in chapter III (National greenhouse gas inventories) of the annex to decision 17/CP.8, including table 1, on “National greenhouse gas inventory of anthropogenic emissions by sources and removals by sinks of all greenhouse gases not controlled by the Montreal Protocol and greenhouse gas precursors”, and </w:t>
            </w:r>
            <w:r w:rsidR="006F5D33">
              <w:fldChar w:fldCharType="begin"/>
            </w:r>
            <w:r w:rsidR="006F5D33">
              <w:instrText xml:space="preserve"> REF _Ref61366224 \h </w:instrText>
            </w:r>
            <w:r w:rsidR="006F5D33">
              <w:fldChar w:fldCharType="separate"/>
            </w:r>
            <w:r w:rsidR="00BC4C90" w:rsidRPr="00ED6522">
              <w:rPr>
                <w:lang w:val="en-GB"/>
              </w:rPr>
              <w:t xml:space="preserve">Table </w:t>
            </w:r>
            <w:r w:rsidR="00BC4C90">
              <w:rPr>
                <w:noProof/>
                <w:lang w:val="en-GB"/>
              </w:rPr>
              <w:t>2</w:t>
            </w:r>
            <w:r w:rsidR="006F5D33">
              <w:fldChar w:fldCharType="end"/>
            </w:r>
            <w:r w:rsidRPr="001F6036">
              <w:t>, on “National greenhouse gas inventory of anthropogenic emissions of HFCs, PFCs and SF6”.</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E3638EA" w14:textId="3B3FD18D" w:rsidR="00BE4D38" w:rsidRPr="00BD6599" w:rsidRDefault="00BE4D38" w:rsidP="00BE4D38">
            <w:pPr>
              <w:pStyle w:val="TextTable"/>
            </w:pPr>
            <w:r w:rsidRPr="00BD6599">
              <w:t xml:space="preserve">Chapter </w:t>
            </w:r>
            <w:r w:rsidR="00BD6599" w:rsidRPr="00BD6599">
              <w:rPr>
                <w:u w:val="single"/>
              </w:rPr>
              <w:fldChar w:fldCharType="begin"/>
            </w:r>
            <w:r w:rsidR="00BD6599" w:rsidRPr="00BD6599">
              <w:rPr>
                <w:u w:val="single"/>
              </w:rPr>
              <w:instrText xml:space="preserve"> REF _Ref63067207 \h </w:instrText>
            </w:r>
            <w:r w:rsidR="00BD6599">
              <w:rPr>
                <w:u w:val="single"/>
              </w:rPr>
              <w:instrText xml:space="preserve"> \* MERGEFORMAT </w:instrText>
            </w:r>
            <w:r w:rsidR="00BD6599" w:rsidRPr="00BD6599">
              <w:rPr>
                <w:u w:val="single"/>
              </w:rPr>
            </w:r>
            <w:r w:rsidR="00BD6599" w:rsidRPr="00BD6599">
              <w:rPr>
                <w:u w:val="single"/>
              </w:rPr>
              <w:fldChar w:fldCharType="separate"/>
            </w:r>
            <w:r w:rsidR="00BD6599" w:rsidRPr="00BD6599">
              <w:rPr>
                <w:u w:val="single"/>
                <w:lang w:val="en-GB"/>
              </w:rPr>
              <w:t>3.1</w:t>
            </w:r>
            <w:r w:rsidR="00BD6599" w:rsidRPr="00BD6599">
              <w:rPr>
                <w:u w:val="single"/>
              </w:rPr>
              <w:fldChar w:fldCharType="end"/>
            </w:r>
            <w:r w:rsidR="00EA7047" w:rsidRPr="00BD6599">
              <w:t xml:space="preserve"> </w:t>
            </w:r>
            <w:r w:rsidRPr="00BD6599">
              <w:t xml:space="preserve">and </w:t>
            </w:r>
            <w:r w:rsidR="002F15FC" w:rsidRPr="00BD6599">
              <w:rPr>
                <w:u w:val="single"/>
              </w:rPr>
              <w:fldChar w:fldCharType="begin"/>
            </w:r>
            <w:r w:rsidR="002F15FC" w:rsidRPr="00BD6599">
              <w:rPr>
                <w:u w:val="single"/>
              </w:rPr>
              <w:instrText xml:space="preserve"> REF _Ref61514013 \h </w:instrText>
            </w:r>
            <w:r w:rsidR="00BD6599">
              <w:rPr>
                <w:u w:val="single"/>
              </w:rPr>
              <w:instrText xml:space="preserve"> \* MERGEFORMAT </w:instrText>
            </w:r>
            <w:r w:rsidR="002F15FC" w:rsidRPr="00BD6599">
              <w:rPr>
                <w:u w:val="single"/>
              </w:rPr>
            </w:r>
            <w:r w:rsidR="002F15FC" w:rsidRPr="00BD6599">
              <w:rPr>
                <w:u w:val="single"/>
              </w:rPr>
              <w:fldChar w:fldCharType="separate"/>
            </w:r>
            <w:r w:rsidR="00BC4C90" w:rsidRPr="00BD6599">
              <w:rPr>
                <w:u w:val="single"/>
                <w:lang w:val="en-GB"/>
              </w:rPr>
              <w:t xml:space="preserve">Table </w:t>
            </w:r>
            <w:r w:rsidR="00BC4C90" w:rsidRPr="00BD6599">
              <w:rPr>
                <w:noProof/>
                <w:u w:val="single"/>
                <w:lang w:val="en-GB"/>
              </w:rPr>
              <w:t>10</w:t>
            </w:r>
            <w:r w:rsidR="002F15FC" w:rsidRPr="00BD6599">
              <w:rPr>
                <w:u w:val="single"/>
              </w:rPr>
              <w:fldChar w:fldCharType="end"/>
            </w:r>
          </w:p>
        </w:tc>
      </w:tr>
      <w:tr w:rsidR="00BE4D38" w:rsidRPr="000200DA" w14:paraId="222CDCE3" w14:textId="77777777" w:rsidTr="00BE4D38">
        <w:trPr>
          <w:trHeight w:val="60"/>
        </w:trPr>
        <w:tc>
          <w:tcPr>
            <w:tcW w:w="14572" w:type="dxa"/>
            <w:gridSpan w:val="3"/>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AAAAA" w:themeFill="accent5"/>
          </w:tcPr>
          <w:p w14:paraId="73A52943" w14:textId="77777777" w:rsidR="00BE4D38" w:rsidRPr="00E632F0" w:rsidRDefault="00BE4D38" w:rsidP="00BE4D38">
            <w:pPr>
              <w:pStyle w:val="HeadlineTable"/>
              <w:pageBreakBefore/>
            </w:pPr>
            <w:r w:rsidRPr="00BE4D38">
              <w:lastRenderedPageBreak/>
              <w:t>Paragraphs 8–24 of the “Guidelines for the preparation of national communications from Parties not included in Annex I to the Convention”</w:t>
            </w:r>
            <w:r>
              <w:br/>
            </w:r>
            <w:r w:rsidRPr="00BE4D38">
              <w:t>(decision 17/CP.8, FCCC/CP/2002/7/Add.2, Annex I), as referred to under decision 2/CP.17, Annex III, paragraph 3</w:t>
            </w:r>
          </w:p>
        </w:tc>
      </w:tr>
      <w:tr w:rsidR="00BE4D38" w:rsidRPr="00BE4D38" w14:paraId="6E6BF1B4"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E22B985" w14:textId="77777777" w:rsidR="00BE4D38" w:rsidRPr="00AE5F7A" w:rsidRDefault="00BE4D38" w:rsidP="00BE4D38">
            <w:pPr>
              <w:pStyle w:val="TextTable"/>
            </w:pPr>
            <w:r w:rsidRPr="0064137A">
              <w:t xml:space="preserve">Decision 17/CP.8., </w:t>
            </w:r>
            <w:r>
              <w:br/>
            </w:r>
            <w:r w:rsidRPr="0064137A">
              <w:t>Annex I, paragraph 10</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53400FB" w14:textId="77777777" w:rsidR="00BE4D38" w:rsidRPr="009E655D" w:rsidRDefault="00BE4D38" w:rsidP="00BE4D38">
            <w:pPr>
              <w:pStyle w:val="TextTable"/>
            </w:pPr>
            <w:r w:rsidRPr="00B17AD6">
              <w:t xml:space="preserve">The IPCC Guidelines offer a default methodology which includes default emission factors and in some cases default activity data. As these default factors, data and assumptions may not always be appropriate for specific national circumstances, non-Annex I Parties are encouraged to use their country-specific and regional emission factors and activity data for key sources or, where these do not exist, to propose plans to develop them in a scientifically sound and consistent manner, provided </w:t>
            </w:r>
            <w:r>
              <w:br/>
            </w:r>
            <w:r w:rsidRPr="00B17AD6">
              <w:t>that they are more accurate than the default data and documented transparently. Non-Annex I Parties are encouraged to formulate cost-effective national or regional programmes aiming at the development or improvement of country-specific or regional emissions factors and activity data.</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716529C" w14:textId="48752839" w:rsidR="00BE4D38" w:rsidRPr="00BE4D38" w:rsidRDefault="00EA7047" w:rsidP="00BE4D38">
            <w:pPr>
              <w:rPr>
                <w:lang w:val="en-US"/>
              </w:rPr>
            </w:pPr>
            <w:proofErr w:type="spellStart"/>
            <w:r w:rsidRPr="00E632F0">
              <w:t>Drafting</w:t>
            </w:r>
            <w:proofErr w:type="spellEnd"/>
            <w:r w:rsidRPr="00E632F0">
              <w:t xml:space="preserve"> </w:t>
            </w:r>
            <w:proofErr w:type="spellStart"/>
            <w:r w:rsidRPr="00E632F0">
              <w:t>guidance</w:t>
            </w:r>
            <w:proofErr w:type="spellEnd"/>
            <w:r w:rsidRPr="00E632F0">
              <w:t xml:space="preserve"> </w:t>
            </w:r>
            <w:proofErr w:type="spellStart"/>
            <w:r w:rsidRPr="00E632F0">
              <w:t>of</w:t>
            </w:r>
            <w:proofErr w:type="spellEnd"/>
            <w:r w:rsidRPr="00E632F0">
              <w:t xml:space="preserve">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BE4D38" w14:paraId="44C7F2EB"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E2467B9" w14:textId="77777777" w:rsidR="00BE4D38" w:rsidRPr="00AE5F7A" w:rsidRDefault="00BE4D38" w:rsidP="00BE4D38">
            <w:pPr>
              <w:pStyle w:val="TextTable"/>
            </w:pPr>
            <w:r w:rsidRPr="0064137A">
              <w:t xml:space="preserve">Decision 17/CP.8., </w:t>
            </w:r>
            <w:r>
              <w:br/>
            </w:r>
            <w:r w:rsidRPr="0064137A">
              <w:t>Annex I, paragraph 11</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ABFC40" w14:textId="77777777" w:rsidR="00BE4D38" w:rsidRPr="009E655D" w:rsidRDefault="00BE4D38" w:rsidP="00BE4D38">
            <w:pPr>
              <w:pStyle w:val="TextTable"/>
            </w:pPr>
            <w:r w:rsidRPr="00B17AD6">
              <w:t>Non-Annex I Parties are encouraged to apply the IPCC Good Practice Guidance</w:t>
            </w:r>
            <w:r>
              <w:br/>
            </w:r>
            <w:r w:rsidRPr="00B17AD6">
              <w:t xml:space="preserve">and Uncertainty Management in National Greenhouse Gas Inventories (hereinafter referred to as the IPCC good practice guidance), taking into account the need to improve transparency, consistency, comparability, completeness and accuracy in inventories. </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1F8E724" w14:textId="5AB0981B"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BE4D38" w14:paraId="48C39025"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BF0CF8" w14:textId="77777777" w:rsidR="00BE4D38" w:rsidRPr="00AE5F7A" w:rsidRDefault="00BE4D38" w:rsidP="00BE4D38">
            <w:pPr>
              <w:pStyle w:val="TextTable"/>
            </w:pPr>
            <w:r w:rsidRPr="0064137A">
              <w:t xml:space="preserve">Decision 17/CP.8., </w:t>
            </w:r>
            <w:r>
              <w:br/>
            </w:r>
            <w:r w:rsidRPr="0064137A">
              <w:t>Annex I, paragraph 12</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6170A4" w14:textId="77777777" w:rsidR="00BE4D38" w:rsidRPr="009E655D" w:rsidRDefault="00BE4D38" w:rsidP="00BE4D38">
            <w:pPr>
              <w:pStyle w:val="TextTable"/>
            </w:pPr>
            <w:r w:rsidRPr="00B17AD6">
              <w:t>Non-Annex I Parties are also encouraged, to the extent possible, to undertake any key source analysis as indicated in the IPCC good practice guidance to assist in developing inventories that better reflect their national circumstances.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E2B28A8" w14:textId="71230415"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1A48DF" w14:paraId="5A85F907"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17DB07D" w14:textId="77777777" w:rsidR="00BE4D38" w:rsidRPr="00AE5F7A" w:rsidRDefault="00BE4D38" w:rsidP="00BE4D38">
            <w:pPr>
              <w:pStyle w:val="TextTable"/>
            </w:pPr>
            <w:r w:rsidRPr="0064137A">
              <w:t>Decision 17/CP.8.,</w:t>
            </w:r>
            <w:r>
              <w:br/>
            </w:r>
            <w:r w:rsidRPr="0064137A">
              <w:t>Annex I, paragraph 13</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DE8651B" w14:textId="29A98867" w:rsidR="00BE4D38" w:rsidRPr="009E655D" w:rsidRDefault="00BE4D38" w:rsidP="00BE4D38">
            <w:pPr>
              <w:pStyle w:val="TextTable"/>
            </w:pPr>
            <w:r w:rsidRPr="00B17AD6">
              <w:t>Non-Annex I Parties are encouraged to describe procedures and arrangements undertaken to collect and archive data for the preparation of national GHG invento</w:t>
            </w:r>
            <w:r>
              <w:softHyphen/>
            </w:r>
            <w:r w:rsidRPr="00B17AD6">
              <w:t>ries, as well as efforts to make this a continuous process, including information on</w:t>
            </w:r>
            <w:r>
              <w:br/>
            </w:r>
            <w:r w:rsidRPr="00B17AD6">
              <w:t>the role of the institutions involved.</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77B9166" w14:textId="68F9C579" w:rsidR="00BE4D38" w:rsidRPr="00E632F0" w:rsidRDefault="00D156C3" w:rsidP="00BE4D38">
            <w:pPr>
              <w:pStyle w:val="TextTable"/>
            </w:pPr>
            <w:r>
              <w:t>Guiding information</w:t>
            </w:r>
            <w:r w:rsidR="00BE4D38" w:rsidRPr="00BE4D38">
              <w:t xml:space="preserve"> </w:t>
            </w:r>
            <w:r w:rsidR="001A48DF">
              <w:t xml:space="preserve">under chapter </w:t>
            </w:r>
            <w:r w:rsidR="001A48DF" w:rsidRPr="001A48DF">
              <w:rPr>
                <w:u w:val="single"/>
              </w:rPr>
              <w:fldChar w:fldCharType="begin"/>
            </w:r>
            <w:r w:rsidR="001A48DF" w:rsidRPr="001A48DF">
              <w:rPr>
                <w:u w:val="single"/>
              </w:rPr>
              <w:instrText xml:space="preserve"> REF _Ref90029557 \h </w:instrText>
            </w:r>
            <w:r w:rsidR="001A48DF" w:rsidRPr="001A48DF">
              <w:rPr>
                <w:u w:val="single"/>
              </w:rPr>
            </w:r>
            <w:r w:rsidR="001A48DF" w:rsidRPr="001A48DF">
              <w:rPr>
                <w:u w:val="single"/>
              </w:rPr>
              <w:fldChar w:fldCharType="separate"/>
            </w:r>
            <w:r w:rsidR="001A48DF" w:rsidRPr="001A48DF">
              <w:rPr>
                <w:u w:val="single"/>
                <w:lang w:val="en-GB"/>
              </w:rPr>
              <w:t>2.3</w:t>
            </w:r>
            <w:r w:rsidR="001A48DF" w:rsidRPr="001A48DF">
              <w:rPr>
                <w:u w:val="single"/>
              </w:rPr>
              <w:fldChar w:fldCharType="end"/>
            </w:r>
          </w:p>
        </w:tc>
      </w:tr>
      <w:tr w:rsidR="00BE4D38" w:rsidRPr="00BE4D38" w14:paraId="7C46093B"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0AF6EDD" w14:textId="77777777" w:rsidR="00BE4D38" w:rsidRPr="00AE5F7A" w:rsidRDefault="00BE4D38" w:rsidP="00BE4D38">
            <w:pPr>
              <w:pStyle w:val="TextTable"/>
              <w:pageBreakBefore/>
            </w:pPr>
            <w:r w:rsidRPr="0064137A">
              <w:lastRenderedPageBreak/>
              <w:t xml:space="preserve">Decision 17/CP.8., </w:t>
            </w:r>
            <w:r>
              <w:br/>
            </w:r>
            <w:r w:rsidRPr="0064137A">
              <w:t>Annex I, paragraph 14</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53CEEA6" w14:textId="77777777" w:rsidR="00BE4D38" w:rsidRPr="009E655D" w:rsidRDefault="00BE4D38" w:rsidP="00BE4D38">
            <w:pPr>
              <w:pStyle w:val="TextTable"/>
            </w:pPr>
            <w:r w:rsidRPr="00B17AD6">
              <w:t>Each non-Annex I Party shall, as appropriate and to the extent possible, provide in</w:t>
            </w:r>
            <w:r>
              <w:br/>
            </w:r>
            <w:r w:rsidRPr="00B17AD6">
              <w:t>its national inventory, on a gas-by-gas basis and in units of mass, estimates of anthropogenic emissions of carbon dioxide (CO</w:t>
            </w:r>
            <w:r w:rsidRPr="006F5D33">
              <w:rPr>
                <w:vertAlign w:val="subscript"/>
              </w:rPr>
              <w:t>2</w:t>
            </w:r>
            <w:r w:rsidRPr="00B17AD6">
              <w:t>), methane (CH</w:t>
            </w:r>
            <w:r w:rsidRPr="006F5D33">
              <w:rPr>
                <w:vertAlign w:val="subscript"/>
              </w:rPr>
              <w:t>4</w:t>
            </w:r>
            <w:r w:rsidRPr="00B17AD6">
              <w:t>) and nitrous oxide (N</w:t>
            </w:r>
            <w:r w:rsidRPr="006F5D33">
              <w:rPr>
                <w:vertAlign w:val="subscript"/>
              </w:rPr>
              <w:t>2</w:t>
            </w:r>
            <w:r w:rsidRPr="00B17AD6">
              <w:t>O) by sources and removals by sinks.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D9C3264" w14:textId="6325E7EE"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BE4D38" w14:paraId="72B7F457"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5DD13A5" w14:textId="77777777" w:rsidR="00BE4D38" w:rsidRPr="00AE5F7A" w:rsidRDefault="00BE4D38" w:rsidP="00BE4D38">
            <w:pPr>
              <w:pStyle w:val="TextTable"/>
            </w:pPr>
            <w:r w:rsidRPr="0064137A">
              <w:t xml:space="preserve">Decision 17/CP.8., </w:t>
            </w:r>
            <w:r>
              <w:br/>
            </w:r>
            <w:r w:rsidRPr="0064137A">
              <w:t>Annex I, paragraph 15</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D477A7B" w14:textId="77777777" w:rsidR="00BE4D38" w:rsidRPr="009E655D" w:rsidRDefault="00BE4D38" w:rsidP="00BE4D38">
            <w:pPr>
              <w:pStyle w:val="TextTable"/>
            </w:pPr>
            <w:r w:rsidRPr="00B17AD6">
              <w:t>Non-Annex I Parties are encouraged, as appropriate, to provide information on anthropogenic emissions by sources of hydrofluorocarbons (HFCs), perfluorocarbons (PFCs) and sulphur hexafluoride (SF</w:t>
            </w:r>
            <w:r w:rsidRPr="006F5D33">
              <w:rPr>
                <w:vertAlign w:val="subscript"/>
              </w:rPr>
              <w:t>6</w:t>
            </w:r>
            <w:r w:rsidRPr="00B17AD6">
              <w:t>).</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A329CD9" w14:textId="5F74EDEC"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BE4D38" w14:paraId="69258528"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625A0B3" w14:textId="77777777" w:rsidR="00BE4D38" w:rsidRPr="00AE5F7A" w:rsidRDefault="00BE4D38" w:rsidP="00BE4D38">
            <w:pPr>
              <w:pStyle w:val="TextTable"/>
            </w:pPr>
            <w:r w:rsidRPr="0064137A">
              <w:t xml:space="preserve">Decision 17/CP.8., </w:t>
            </w:r>
            <w:r>
              <w:br/>
            </w:r>
            <w:r w:rsidRPr="0064137A">
              <w:t>Annex I, paragraph 16</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C92A681" w14:textId="77777777" w:rsidR="00BE4D38" w:rsidRPr="009E655D" w:rsidRDefault="00BE4D38" w:rsidP="00BE4D38">
            <w:pPr>
              <w:pStyle w:val="TextTable"/>
            </w:pPr>
            <w:r w:rsidRPr="00B17AD6">
              <w:t>Non-Annex I Parties are encouraged, as appropriate, to report on anthropogenic emission by sources of other greenhouse gases such as carbon monoxide (CO), nitrogen oxides (NO</w:t>
            </w:r>
            <w:r w:rsidRPr="006F5D33">
              <w:rPr>
                <w:vertAlign w:val="subscript"/>
              </w:rPr>
              <w:t>x</w:t>
            </w:r>
            <w:r w:rsidRPr="00B17AD6">
              <w:t>) and non-methane volatile organic compounds (NMVOCs).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10A7489" w14:textId="4140D367"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BE4D38" w14:paraId="0A731AD9"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5F72441E" w14:textId="77777777" w:rsidR="00BE4D38" w:rsidRPr="00AE5F7A" w:rsidRDefault="00BE4D38" w:rsidP="00BE4D38">
            <w:pPr>
              <w:pStyle w:val="TextTable"/>
            </w:pPr>
            <w:r w:rsidRPr="0064137A">
              <w:t xml:space="preserve">Decision 17/CP.8., </w:t>
            </w:r>
            <w:r>
              <w:br/>
            </w:r>
            <w:r w:rsidRPr="0064137A">
              <w:t>Annex I, paragraph 17</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DAC2504" w14:textId="77777777" w:rsidR="00BE4D38" w:rsidRPr="009E655D" w:rsidRDefault="00BE4D38" w:rsidP="00BE4D38">
            <w:pPr>
              <w:pStyle w:val="TextTable"/>
            </w:pPr>
            <w:r w:rsidRPr="00B17AD6">
              <w:t>Other gases not controlled by the Montreal Protocol, such as sulphur oxides (SO</w:t>
            </w:r>
            <w:r w:rsidRPr="006F5D33">
              <w:rPr>
                <w:vertAlign w:val="subscript"/>
              </w:rPr>
              <w:t>x</w:t>
            </w:r>
            <w:r w:rsidRPr="00B17AD6">
              <w:t>), included in the IPCC Guidelines, may be included at the discretion of the Parties.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014D66F" w14:textId="2E38AA9F" w:rsidR="00BE4D38" w:rsidRPr="00E632F0" w:rsidRDefault="00EA7047" w:rsidP="00BE4D38">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r w:rsidR="00BE4D38" w:rsidRPr="000200DA" w14:paraId="7C70E89D"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7CD9A4FC" w14:textId="77777777" w:rsidR="00BE4D38" w:rsidRPr="00AE5F7A" w:rsidRDefault="00BE4D38" w:rsidP="00BE4D38">
            <w:pPr>
              <w:pStyle w:val="TextTable"/>
            </w:pPr>
            <w:r w:rsidRPr="0064137A">
              <w:t xml:space="preserve">Decision 17/CP.8., </w:t>
            </w:r>
            <w:r>
              <w:br/>
            </w:r>
            <w:r w:rsidRPr="0064137A">
              <w:t>Annex I, paragraph 18</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9B538E" w14:textId="77777777" w:rsidR="00BE4D38" w:rsidRPr="009E655D" w:rsidRDefault="00BE4D38" w:rsidP="00BE4D38">
            <w:pPr>
              <w:pStyle w:val="TextTable"/>
            </w:pPr>
            <w:r w:rsidRPr="00B17AD6">
              <w:t>Non-Annex I Parties are encouraged, to the extent possible, and if disaggregated data are available, to estimate and report CO</w:t>
            </w:r>
            <w:r w:rsidRPr="006F5D33">
              <w:rPr>
                <w:vertAlign w:val="subscript"/>
              </w:rPr>
              <w:t>2</w:t>
            </w:r>
            <w:r w:rsidRPr="00B17AD6">
              <w:t xml:space="preserve"> fuel combustion emissions using both the sectoral and the reference approaches, and to explain any large differences between the two approaches.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E139BE" w14:textId="482F49F2" w:rsidR="00BE4D38" w:rsidRPr="00E632F0" w:rsidRDefault="006F0F7F" w:rsidP="00BE4D38">
            <w:pPr>
              <w:pStyle w:val="TextTable"/>
            </w:pPr>
            <w:r w:rsidRPr="006F0F7F">
              <w:t xml:space="preserve">See </w:t>
            </w:r>
            <w:r w:rsidR="006F5D33" w:rsidRPr="00EA7047">
              <w:rPr>
                <w:u w:val="single"/>
              </w:rPr>
              <w:fldChar w:fldCharType="begin"/>
            </w:r>
            <w:r w:rsidR="006F5D33" w:rsidRPr="00EA7047">
              <w:rPr>
                <w:u w:val="single"/>
              </w:rPr>
              <w:instrText xml:space="preserve"> REF _Ref61514013 \h </w:instrText>
            </w:r>
            <w:r w:rsidR="006F5D33" w:rsidRPr="00EA7047">
              <w:rPr>
                <w:u w:val="single"/>
              </w:rPr>
            </w:r>
            <w:r w:rsidR="006F5D33" w:rsidRPr="00EA7047">
              <w:rPr>
                <w:u w:val="single"/>
              </w:rPr>
              <w:fldChar w:fldCharType="separate"/>
            </w:r>
            <w:r w:rsidR="00BC4C90" w:rsidRPr="00EA7047">
              <w:rPr>
                <w:u w:val="single"/>
                <w:lang w:val="en-GB"/>
              </w:rPr>
              <w:t xml:space="preserve">Table </w:t>
            </w:r>
            <w:r w:rsidR="00BC4C90" w:rsidRPr="00EA7047">
              <w:rPr>
                <w:noProof/>
                <w:u w:val="single"/>
                <w:lang w:val="en-GB"/>
              </w:rPr>
              <w:t>10</w:t>
            </w:r>
            <w:r w:rsidR="006F5D33" w:rsidRPr="00EA7047">
              <w:rPr>
                <w:u w:val="single"/>
              </w:rPr>
              <w:fldChar w:fldCharType="end"/>
            </w:r>
            <w:r w:rsidR="002F15FC">
              <w:t xml:space="preserve"> </w:t>
            </w:r>
            <w:r w:rsidRPr="006F0F7F">
              <w:t>-</w:t>
            </w:r>
            <w:r w:rsidR="002F15FC">
              <w:t xml:space="preserve"> </w:t>
            </w:r>
            <w:r w:rsidR="006F5D33" w:rsidRPr="00EA7047">
              <w:rPr>
                <w:u w:val="single"/>
              </w:rPr>
              <w:fldChar w:fldCharType="begin"/>
            </w:r>
            <w:r w:rsidR="006F5D33" w:rsidRPr="00EA7047">
              <w:rPr>
                <w:u w:val="single"/>
              </w:rPr>
              <w:instrText xml:space="preserve"> REF _Ref61514024 \h </w:instrText>
            </w:r>
            <w:r w:rsidR="006F5D33" w:rsidRPr="00EA7047">
              <w:rPr>
                <w:u w:val="single"/>
              </w:rPr>
            </w:r>
            <w:r w:rsidR="006F5D33" w:rsidRPr="00EA7047">
              <w:rPr>
                <w:u w:val="single"/>
              </w:rPr>
              <w:fldChar w:fldCharType="separate"/>
            </w:r>
            <w:r w:rsidR="00BC4C90" w:rsidRPr="00EA7047">
              <w:rPr>
                <w:u w:val="single"/>
                <w:lang w:val="en-GB"/>
              </w:rPr>
              <w:t xml:space="preserve">Table </w:t>
            </w:r>
            <w:r w:rsidR="00BC4C90" w:rsidRPr="00EA7047">
              <w:rPr>
                <w:noProof/>
                <w:u w:val="single"/>
                <w:lang w:val="en-GB"/>
              </w:rPr>
              <w:t>11</w:t>
            </w:r>
            <w:r w:rsidR="006F5D33" w:rsidRPr="00EA7047">
              <w:rPr>
                <w:u w:val="single"/>
              </w:rPr>
              <w:fldChar w:fldCharType="end"/>
            </w:r>
            <w:r w:rsidRPr="006F0F7F">
              <w:t xml:space="preserve"> and </w:t>
            </w:r>
            <w:r w:rsidR="00D156C3">
              <w:t>guiding information</w:t>
            </w:r>
            <w:r w:rsidRPr="006F0F7F">
              <w:t xml:space="preserve"> </w:t>
            </w:r>
            <w:r w:rsidRPr="00BD6599">
              <w:t xml:space="preserve">in chapter </w:t>
            </w:r>
            <w:r w:rsidR="00BD6599" w:rsidRPr="00BD6599">
              <w:rPr>
                <w:u w:val="single"/>
              </w:rPr>
              <w:fldChar w:fldCharType="begin"/>
            </w:r>
            <w:r w:rsidR="00BD6599" w:rsidRPr="00BD6599">
              <w:rPr>
                <w:u w:val="single"/>
              </w:rPr>
              <w:instrText xml:space="preserve"> REF _Ref63072819 \h </w:instrText>
            </w:r>
            <w:r w:rsidR="00BD6599">
              <w:rPr>
                <w:u w:val="single"/>
              </w:rPr>
              <w:instrText xml:space="preserve"> \* MERGEFORMAT </w:instrText>
            </w:r>
            <w:r w:rsidR="00BD6599" w:rsidRPr="00BD6599">
              <w:rPr>
                <w:u w:val="single"/>
              </w:rPr>
            </w:r>
            <w:r w:rsidR="00BD6599" w:rsidRPr="00BD6599">
              <w:rPr>
                <w:u w:val="single"/>
              </w:rPr>
              <w:fldChar w:fldCharType="separate"/>
            </w:r>
            <w:r w:rsidR="00BD6599" w:rsidRPr="00BD6599">
              <w:rPr>
                <w:u w:val="single"/>
                <w:lang w:val="en-GB"/>
              </w:rPr>
              <w:t>3.2</w:t>
            </w:r>
            <w:r w:rsidR="00BD6599" w:rsidRPr="00BD6599">
              <w:rPr>
                <w:u w:val="single"/>
              </w:rPr>
              <w:fldChar w:fldCharType="end"/>
            </w:r>
          </w:p>
        </w:tc>
      </w:tr>
      <w:tr w:rsidR="00BE4D38" w:rsidRPr="00BE4D38" w14:paraId="772D3E24"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298D0E4" w14:textId="77777777" w:rsidR="00BE4D38" w:rsidRPr="00AE5F7A" w:rsidRDefault="00BE4D38" w:rsidP="00BE4D38">
            <w:pPr>
              <w:pStyle w:val="TextTable"/>
            </w:pPr>
            <w:r w:rsidRPr="0064137A">
              <w:t xml:space="preserve">Decision 17/CP.8., </w:t>
            </w:r>
            <w:r>
              <w:br/>
            </w:r>
            <w:r w:rsidRPr="0064137A">
              <w:t>Annex I, paragraph 19</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B926611" w14:textId="77777777" w:rsidR="00BE4D38" w:rsidRPr="009E655D" w:rsidRDefault="00BE4D38" w:rsidP="00BE4D38">
            <w:pPr>
              <w:pStyle w:val="TextTable"/>
            </w:pPr>
            <w:r w:rsidRPr="00B17AD6">
              <w:t>Non-Annex I Parties should, to the extent possible, and if disaggregated data are available, to report emissions from international aviation and marine bunker fuels separately in their inventories. Emission estimates from these sources should not be included in the national totals.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0A62463D" w14:textId="77777777" w:rsidR="00BE4D38" w:rsidRPr="00E632F0" w:rsidRDefault="006F5D33" w:rsidP="00BE4D38">
            <w:pPr>
              <w:pStyle w:val="TextTable"/>
            </w:pPr>
            <w:r w:rsidRPr="006F0F7F">
              <w:t xml:space="preserve">See </w:t>
            </w:r>
            <w:r w:rsidRPr="00EA7047">
              <w:rPr>
                <w:u w:val="single"/>
              </w:rPr>
              <w:fldChar w:fldCharType="begin"/>
            </w:r>
            <w:r w:rsidRPr="00EA7047">
              <w:rPr>
                <w:u w:val="single"/>
              </w:rPr>
              <w:instrText xml:space="preserve"> REF _Ref61514013 \h </w:instrText>
            </w:r>
            <w:r w:rsidRPr="00EA7047">
              <w:rPr>
                <w:u w:val="single"/>
              </w:rPr>
            </w:r>
            <w:r w:rsidRPr="00EA7047">
              <w:rPr>
                <w:u w:val="single"/>
              </w:rPr>
              <w:fldChar w:fldCharType="separate"/>
            </w:r>
            <w:r w:rsidR="00BC4C90" w:rsidRPr="00EA7047">
              <w:rPr>
                <w:u w:val="single"/>
                <w:lang w:val="en-GB"/>
              </w:rPr>
              <w:t xml:space="preserve">Table </w:t>
            </w:r>
            <w:r w:rsidR="00BC4C90" w:rsidRPr="00EA7047">
              <w:rPr>
                <w:noProof/>
                <w:u w:val="single"/>
                <w:lang w:val="en-GB"/>
              </w:rPr>
              <w:t>10</w:t>
            </w:r>
            <w:r w:rsidRPr="00EA7047">
              <w:rPr>
                <w:u w:val="single"/>
              </w:rPr>
              <w:fldChar w:fldCharType="end"/>
            </w:r>
          </w:p>
        </w:tc>
      </w:tr>
      <w:tr w:rsidR="006F5D33" w:rsidRPr="00BE4D38" w14:paraId="36E770A8"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DB5DCD2" w14:textId="77777777" w:rsidR="006F5D33" w:rsidRPr="00AE5F7A" w:rsidRDefault="006F5D33" w:rsidP="006F5D33">
            <w:pPr>
              <w:pStyle w:val="TextTable"/>
            </w:pPr>
            <w:r w:rsidRPr="00111C2F">
              <w:t xml:space="preserve">Decision 17/CP.8., </w:t>
            </w:r>
            <w:r>
              <w:br/>
            </w:r>
            <w:r w:rsidRPr="00111C2F">
              <w:t>Annex I, paragraph 20</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64E533F0" w14:textId="77777777" w:rsidR="006F5D33" w:rsidRPr="009E655D" w:rsidRDefault="006F5D33" w:rsidP="006F5D33">
            <w:pPr>
              <w:pStyle w:val="TextTable"/>
            </w:pPr>
            <w:r w:rsidRPr="00113C64">
              <w:t>Non-Annex I Parties wishing to report on aggregated GHG emissions and removals expressed in CO</w:t>
            </w:r>
            <w:r w:rsidRPr="006F5D33">
              <w:rPr>
                <w:vertAlign w:val="subscript"/>
              </w:rPr>
              <w:t>2</w:t>
            </w:r>
            <w:r w:rsidRPr="00113C64">
              <w:t xml:space="preserve"> equivalents should use the global warming potentials (GWP) provided by the IPCC in its Second Assessment Report (“1995 IPCC GWP Values”) based on the effects of GHGs over a 100-year time horizon.</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8065B40" w14:textId="3C36EF47" w:rsidR="006F5D33" w:rsidRPr="00E632F0" w:rsidRDefault="00BD6599" w:rsidP="006F5D33">
            <w:pPr>
              <w:pStyle w:val="TextTable"/>
            </w:pPr>
            <w:r w:rsidRPr="00CF06E6">
              <w:t>Chapter</w:t>
            </w:r>
            <w:r>
              <w:t xml:space="preserve"> </w:t>
            </w:r>
            <w:r w:rsidRPr="00F865CD">
              <w:rPr>
                <w:u w:val="single"/>
              </w:rPr>
              <w:fldChar w:fldCharType="begin"/>
            </w:r>
            <w:r w:rsidRPr="00F865CD">
              <w:rPr>
                <w:u w:val="single"/>
              </w:rPr>
              <w:instrText xml:space="preserve"> REF _Ref63067207 \h </w:instrText>
            </w:r>
            <w:r w:rsidRPr="00F865CD">
              <w:rPr>
                <w:u w:val="single"/>
              </w:rPr>
            </w:r>
            <w:r w:rsidRPr="00F865CD">
              <w:rPr>
                <w:u w:val="single"/>
              </w:rPr>
              <w:fldChar w:fldCharType="separate"/>
            </w:r>
            <w:r w:rsidRPr="00F865CD">
              <w:rPr>
                <w:u w:val="single"/>
                <w:lang w:val="en-GB"/>
              </w:rPr>
              <w:t>3.1</w:t>
            </w:r>
            <w:r w:rsidRPr="00F865CD">
              <w:rPr>
                <w:u w:val="single"/>
              </w:rPr>
              <w:fldChar w:fldCharType="end"/>
            </w:r>
          </w:p>
        </w:tc>
      </w:tr>
      <w:tr w:rsidR="006F5D33" w:rsidRPr="000200DA" w14:paraId="75C19AAC"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67D99EAB" w14:textId="77777777" w:rsidR="006F5D33" w:rsidRPr="00AE5F7A" w:rsidRDefault="006F5D33" w:rsidP="006F5D33">
            <w:pPr>
              <w:pStyle w:val="TextTable"/>
              <w:pageBreakBefore/>
            </w:pPr>
            <w:r w:rsidRPr="00111C2F">
              <w:lastRenderedPageBreak/>
              <w:t xml:space="preserve">Decision 17/CP.8., </w:t>
            </w:r>
            <w:r>
              <w:br/>
            </w:r>
            <w:r w:rsidRPr="00111C2F">
              <w:t>Annex I, paragraph 21</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2A8E475" w14:textId="77777777" w:rsidR="006F5D33" w:rsidRPr="009E655D" w:rsidRDefault="006F5D33" w:rsidP="006F5D33">
            <w:pPr>
              <w:pStyle w:val="TextTable"/>
            </w:pPr>
            <w:r w:rsidRPr="00113C64">
              <w:t xml:space="preserve">21. Non-Annex I Parties are encouraged to provide information on methodologies used in the estimation of anthropogenic emissions by sources and removals by </w:t>
            </w:r>
            <w:r>
              <w:br/>
            </w:r>
            <w:r w:rsidRPr="00113C64">
              <w:t>sinks of greenhouse gases not controlled by the Montreal Protocol, including a brief explanation of the sources of emission factors and activity data. If non-Annex I Parties estimate anthropogenic emissions and removals from country specific sources and/</w:t>
            </w:r>
            <w:r>
              <w:t xml:space="preserve"> </w:t>
            </w:r>
            <w:r w:rsidRPr="00113C64">
              <w:t>or sinks which are not part of the IPCC Guidelines, they should explicitly describe the source and/or sink categories, methodologies, emission factors and activity data used in their estimation of emissions, as appropriate. Parties are encouraged to identify areas where data may be further improved in future communications through capacity-building.</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4512A48" w14:textId="012FA0E6" w:rsidR="006F5D33" w:rsidRDefault="006F5D33" w:rsidP="006F5D33">
            <w:pPr>
              <w:pStyle w:val="TextTable"/>
            </w:pPr>
            <w:r w:rsidRPr="00CF06E6">
              <w:t>Chapter</w:t>
            </w:r>
            <w:r w:rsidR="00EA7047">
              <w:t xml:space="preserve"> </w:t>
            </w:r>
            <w:r w:rsidR="00F865CD" w:rsidRPr="00F865CD">
              <w:rPr>
                <w:u w:val="single"/>
              </w:rPr>
              <w:fldChar w:fldCharType="begin"/>
            </w:r>
            <w:r w:rsidR="00F865CD" w:rsidRPr="00F865CD">
              <w:rPr>
                <w:u w:val="single"/>
              </w:rPr>
              <w:instrText xml:space="preserve"> REF _Ref63067207 \h </w:instrText>
            </w:r>
            <w:r w:rsidR="00F865CD" w:rsidRPr="00F865CD">
              <w:rPr>
                <w:u w:val="single"/>
              </w:rPr>
            </w:r>
            <w:r w:rsidR="00F865CD" w:rsidRPr="00F865CD">
              <w:rPr>
                <w:u w:val="single"/>
              </w:rPr>
              <w:fldChar w:fldCharType="separate"/>
            </w:r>
            <w:r w:rsidR="00F865CD" w:rsidRPr="00F865CD">
              <w:rPr>
                <w:u w:val="single"/>
                <w:lang w:val="en-GB"/>
              </w:rPr>
              <w:t>3.1</w:t>
            </w:r>
            <w:r w:rsidR="00F865CD" w:rsidRPr="00F865CD">
              <w:rPr>
                <w:u w:val="single"/>
              </w:rPr>
              <w:fldChar w:fldCharType="end"/>
            </w:r>
            <w:r w:rsidR="00F865CD">
              <w:t xml:space="preserve"> – </w:t>
            </w:r>
            <w:r w:rsidR="00F865CD" w:rsidRPr="00F865CD">
              <w:rPr>
                <w:u w:val="single"/>
              </w:rPr>
              <w:fldChar w:fldCharType="begin"/>
            </w:r>
            <w:r w:rsidR="00F865CD" w:rsidRPr="00F865CD">
              <w:rPr>
                <w:u w:val="single"/>
              </w:rPr>
              <w:instrText xml:space="preserve"> REF _Ref63072832 \h </w:instrText>
            </w:r>
            <w:r w:rsidR="00F865CD" w:rsidRPr="00F865CD">
              <w:rPr>
                <w:u w:val="single"/>
              </w:rPr>
            </w:r>
            <w:r w:rsidR="00F865CD" w:rsidRPr="00F865CD">
              <w:rPr>
                <w:u w:val="single"/>
              </w:rPr>
              <w:fldChar w:fldCharType="separate"/>
            </w:r>
            <w:r w:rsidR="00F865CD" w:rsidRPr="00F865CD">
              <w:rPr>
                <w:u w:val="single"/>
                <w:lang w:val="en-GB"/>
              </w:rPr>
              <w:t>3.5</w:t>
            </w:r>
            <w:r w:rsidR="00F865CD" w:rsidRPr="00F865CD">
              <w:rPr>
                <w:u w:val="single"/>
              </w:rPr>
              <w:fldChar w:fldCharType="end"/>
            </w:r>
            <w:r>
              <w:t xml:space="preserve"> with regards to methodologies, emission factors and activity data</w:t>
            </w:r>
          </w:p>
          <w:p w14:paraId="78CFD475" w14:textId="07B6E697" w:rsidR="006F5D33" w:rsidRDefault="006F5D33" w:rsidP="006F5D33">
            <w:pPr>
              <w:pStyle w:val="TextTable"/>
            </w:pPr>
            <w:r>
              <w:t xml:space="preserve">You may also include in this table a description of support needs related to data/information gaps and other challenges to reporting identified in subchapters “suggestions and needs for improvement of reporting” in subchapters </w:t>
            </w:r>
            <w:r w:rsidR="00CF06E6" w:rsidRPr="00CF06E6">
              <w:rPr>
                <w:u w:val="single"/>
              </w:rPr>
              <w:fldChar w:fldCharType="begin"/>
            </w:r>
            <w:r w:rsidR="00CF06E6" w:rsidRPr="00CF06E6">
              <w:rPr>
                <w:u w:val="single"/>
              </w:rPr>
              <w:instrText xml:space="preserve"> REF _Ref63072819 \h </w:instrText>
            </w:r>
            <w:r w:rsidR="00CF06E6" w:rsidRPr="00CF06E6">
              <w:rPr>
                <w:u w:val="single"/>
              </w:rPr>
            </w:r>
            <w:r w:rsidR="00CF06E6" w:rsidRPr="00CF06E6">
              <w:rPr>
                <w:u w:val="single"/>
              </w:rPr>
              <w:fldChar w:fldCharType="separate"/>
            </w:r>
            <w:r w:rsidR="00CF06E6" w:rsidRPr="00CF06E6">
              <w:rPr>
                <w:u w:val="single"/>
                <w:lang w:val="en-GB"/>
              </w:rPr>
              <w:t>3.2</w:t>
            </w:r>
            <w:r w:rsidR="00CF06E6" w:rsidRPr="00CF06E6">
              <w:rPr>
                <w:u w:val="single"/>
              </w:rPr>
              <w:fldChar w:fldCharType="end"/>
            </w:r>
            <w:r>
              <w:t>-</w:t>
            </w:r>
            <w:r w:rsidR="00CF06E6" w:rsidRPr="00CF06E6">
              <w:rPr>
                <w:u w:val="single"/>
              </w:rPr>
              <w:fldChar w:fldCharType="begin"/>
            </w:r>
            <w:r w:rsidR="00CF06E6" w:rsidRPr="00CF06E6">
              <w:rPr>
                <w:u w:val="single"/>
              </w:rPr>
              <w:instrText xml:space="preserve"> REF _Ref63072832 \h </w:instrText>
            </w:r>
            <w:r w:rsidR="00CF06E6" w:rsidRPr="00CF06E6">
              <w:rPr>
                <w:u w:val="single"/>
              </w:rPr>
            </w:r>
            <w:r w:rsidR="00CF06E6" w:rsidRPr="00CF06E6">
              <w:rPr>
                <w:u w:val="single"/>
              </w:rPr>
              <w:fldChar w:fldCharType="separate"/>
            </w:r>
            <w:r w:rsidR="00CF06E6" w:rsidRPr="00CF06E6">
              <w:rPr>
                <w:u w:val="single"/>
                <w:lang w:val="en-GB"/>
              </w:rPr>
              <w:t>3.5</w:t>
            </w:r>
            <w:r w:rsidR="00CF06E6" w:rsidRPr="00CF06E6">
              <w:rPr>
                <w:u w:val="single"/>
              </w:rPr>
              <w:fldChar w:fldCharType="end"/>
            </w:r>
            <w:r>
              <w:t xml:space="preserve">, </w:t>
            </w:r>
            <w:r w:rsidR="00CF06E6" w:rsidRPr="00CF06E6">
              <w:rPr>
                <w:u w:val="single"/>
              </w:rPr>
              <w:fldChar w:fldCharType="begin"/>
            </w:r>
            <w:r w:rsidR="00CF06E6" w:rsidRPr="00CF06E6">
              <w:rPr>
                <w:u w:val="single"/>
              </w:rPr>
              <w:instrText xml:space="preserve"> REF _Ref63072841 \h </w:instrText>
            </w:r>
            <w:r w:rsidR="00CF06E6" w:rsidRPr="00CF06E6">
              <w:rPr>
                <w:u w:val="single"/>
              </w:rPr>
            </w:r>
            <w:r w:rsidR="00CF06E6" w:rsidRPr="00CF06E6">
              <w:rPr>
                <w:u w:val="single"/>
              </w:rPr>
              <w:fldChar w:fldCharType="separate"/>
            </w:r>
            <w:r w:rsidR="00CF06E6" w:rsidRPr="00CF06E6">
              <w:rPr>
                <w:u w:val="single"/>
                <w:lang w:val="en-GB"/>
              </w:rPr>
              <w:t>4.5</w:t>
            </w:r>
            <w:r w:rsidR="00CF06E6" w:rsidRPr="00CF06E6">
              <w:rPr>
                <w:u w:val="single"/>
              </w:rPr>
              <w:fldChar w:fldCharType="end"/>
            </w:r>
            <w:r>
              <w:t xml:space="preserve">, </w:t>
            </w:r>
            <w:r w:rsidR="00CF06E6" w:rsidRPr="00CF06E6">
              <w:rPr>
                <w:u w:val="single"/>
              </w:rPr>
              <w:fldChar w:fldCharType="begin"/>
            </w:r>
            <w:r w:rsidR="00CF06E6" w:rsidRPr="00CF06E6">
              <w:rPr>
                <w:u w:val="single"/>
              </w:rPr>
              <w:instrText xml:space="preserve"> REF _Ref63072847 \h </w:instrText>
            </w:r>
            <w:r w:rsidR="00CF06E6" w:rsidRPr="00CF06E6">
              <w:rPr>
                <w:u w:val="single"/>
              </w:rPr>
            </w:r>
            <w:r w:rsidR="00CF06E6" w:rsidRPr="00CF06E6">
              <w:rPr>
                <w:u w:val="single"/>
              </w:rPr>
              <w:fldChar w:fldCharType="separate"/>
            </w:r>
            <w:r w:rsidR="00CF06E6" w:rsidRPr="00CF06E6">
              <w:rPr>
                <w:u w:val="single"/>
                <w:lang w:val="en-GB"/>
              </w:rPr>
              <w:t>5.5</w:t>
            </w:r>
            <w:r w:rsidR="00CF06E6" w:rsidRPr="00CF06E6">
              <w:rPr>
                <w:u w:val="single"/>
              </w:rPr>
              <w:fldChar w:fldCharType="end"/>
            </w:r>
            <w:r>
              <w:t xml:space="preserve"> </w:t>
            </w:r>
            <w:r w:rsidRPr="00CF06E6">
              <w:t xml:space="preserve">and </w:t>
            </w:r>
            <w:r w:rsidR="00CF06E6" w:rsidRPr="00CF06E6">
              <w:rPr>
                <w:u w:val="single"/>
              </w:rPr>
              <w:fldChar w:fldCharType="begin"/>
            </w:r>
            <w:r w:rsidR="00CF06E6" w:rsidRPr="00CF06E6">
              <w:rPr>
                <w:u w:val="single"/>
              </w:rPr>
              <w:instrText xml:space="preserve"> REF _Ref90029132 \h </w:instrText>
            </w:r>
            <w:r w:rsidR="00CF06E6" w:rsidRPr="00CF06E6">
              <w:rPr>
                <w:u w:val="single"/>
              </w:rPr>
            </w:r>
            <w:r w:rsidR="00CF06E6" w:rsidRPr="00CF06E6">
              <w:rPr>
                <w:u w:val="single"/>
              </w:rPr>
              <w:fldChar w:fldCharType="separate"/>
            </w:r>
            <w:r w:rsidR="00CF06E6" w:rsidRPr="00CF06E6">
              <w:rPr>
                <w:u w:val="single"/>
                <w:lang w:val="en-GB"/>
              </w:rPr>
              <w:t>6</w:t>
            </w:r>
            <w:r w:rsidR="00CF06E6" w:rsidRPr="00CF06E6">
              <w:rPr>
                <w:u w:val="single"/>
              </w:rPr>
              <w:fldChar w:fldCharType="end"/>
            </w:r>
            <w:r>
              <w:t>.</w:t>
            </w:r>
          </w:p>
          <w:p w14:paraId="58169792" w14:textId="77777777" w:rsidR="006F5D33" w:rsidRPr="00E632F0" w:rsidRDefault="006F5D33" w:rsidP="006F5D33">
            <w:pPr>
              <w:pStyle w:val="TextTable"/>
            </w:pPr>
            <w:r w:rsidRPr="00EA7047">
              <w:rPr>
                <w:u w:val="single"/>
              </w:rPr>
              <w:fldChar w:fldCharType="begin"/>
            </w:r>
            <w:r w:rsidRPr="00EA7047">
              <w:rPr>
                <w:u w:val="single"/>
              </w:rPr>
              <w:instrText xml:space="preserve"> REF _Ref61366464 \h </w:instrText>
            </w:r>
            <w:r w:rsidRPr="00EA7047">
              <w:rPr>
                <w:u w:val="single"/>
              </w:rPr>
            </w:r>
            <w:r w:rsidRPr="00EA7047">
              <w:rPr>
                <w:u w:val="single"/>
              </w:rPr>
              <w:fldChar w:fldCharType="separate"/>
            </w:r>
            <w:r w:rsidR="00BC4C90" w:rsidRPr="00EA7047">
              <w:rPr>
                <w:u w:val="single"/>
                <w:lang w:val="en-GB"/>
              </w:rPr>
              <w:t xml:space="preserve">Table </w:t>
            </w:r>
            <w:r w:rsidR="00BC4C90" w:rsidRPr="00EA7047">
              <w:rPr>
                <w:noProof/>
                <w:u w:val="single"/>
                <w:lang w:val="en-GB"/>
              </w:rPr>
              <w:t>6</w:t>
            </w:r>
            <w:r w:rsidRPr="00EA7047">
              <w:rPr>
                <w:u w:val="single"/>
              </w:rPr>
              <w:fldChar w:fldCharType="end"/>
            </w:r>
            <w:r>
              <w:t>. List of support needs with regards to capacity building needs.</w:t>
            </w:r>
          </w:p>
        </w:tc>
      </w:tr>
      <w:tr w:rsidR="0017237E" w:rsidRPr="00BE4D38" w14:paraId="700FDDEF"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1F57A223" w14:textId="77777777" w:rsidR="0017237E" w:rsidRPr="00AE5F7A" w:rsidRDefault="0017237E" w:rsidP="0017237E">
            <w:pPr>
              <w:pStyle w:val="TextTable"/>
            </w:pPr>
            <w:r w:rsidRPr="00B03FD5">
              <w:t xml:space="preserve">Decision 17/CP.8., </w:t>
            </w:r>
            <w:r>
              <w:br/>
            </w:r>
            <w:r w:rsidRPr="00B03FD5">
              <w:t>Annex I, paragraph 22</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FF3D0AF" w14:textId="77777777" w:rsidR="0017237E" w:rsidRPr="009E655D" w:rsidRDefault="0017237E" w:rsidP="0017237E">
            <w:pPr>
              <w:pStyle w:val="TextTable"/>
            </w:pPr>
            <w:r w:rsidRPr="00157D34">
              <w:t xml:space="preserve">Each non-Annex I Party is encouraged to use tables 1 and 2 of these guidelines in reporting its national GHG inventory, taking into account the provisions established in paragraphs 14 to 17 above. In preparing those tables, Parties should strive to present information which is as complete as possible. Where numerical data are not provided, Parties should use the notation keys as indicated. </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799BDB7" w14:textId="77777777" w:rsidR="0017237E" w:rsidRPr="00EA7047" w:rsidRDefault="00E874DC" w:rsidP="0017237E">
            <w:pPr>
              <w:pStyle w:val="TextTable"/>
              <w:rPr>
                <w:u w:val="single"/>
              </w:rPr>
            </w:pPr>
            <w:r w:rsidRPr="00EA7047">
              <w:rPr>
                <w:u w:val="single"/>
              </w:rPr>
              <w:fldChar w:fldCharType="begin"/>
            </w:r>
            <w:r w:rsidRPr="00EA7047">
              <w:rPr>
                <w:u w:val="single"/>
              </w:rPr>
              <w:instrText xml:space="preserve"> REF _Ref61514013 \h </w:instrText>
            </w:r>
            <w:r w:rsidRPr="00EA7047">
              <w:rPr>
                <w:u w:val="single"/>
              </w:rPr>
            </w:r>
            <w:r w:rsidRPr="00EA7047">
              <w:rPr>
                <w:u w:val="single"/>
              </w:rPr>
              <w:fldChar w:fldCharType="separate"/>
            </w:r>
            <w:r w:rsidR="00BC4C90" w:rsidRPr="00EA7047">
              <w:rPr>
                <w:u w:val="single"/>
                <w:lang w:val="en-GB"/>
              </w:rPr>
              <w:t xml:space="preserve">Table </w:t>
            </w:r>
            <w:r w:rsidR="00BC4C90" w:rsidRPr="00EA7047">
              <w:rPr>
                <w:noProof/>
                <w:u w:val="single"/>
                <w:lang w:val="en-GB"/>
              </w:rPr>
              <w:t>10</w:t>
            </w:r>
            <w:r w:rsidRPr="00EA7047">
              <w:rPr>
                <w:u w:val="single"/>
              </w:rPr>
              <w:fldChar w:fldCharType="end"/>
            </w:r>
          </w:p>
        </w:tc>
      </w:tr>
      <w:tr w:rsidR="0017237E" w:rsidRPr="00BE4D38" w14:paraId="24AA54D2"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BC20C77" w14:textId="77777777" w:rsidR="0017237E" w:rsidRPr="00AE5F7A" w:rsidRDefault="0017237E" w:rsidP="0017237E">
            <w:pPr>
              <w:pStyle w:val="TextTable"/>
            </w:pPr>
            <w:r w:rsidRPr="00B03FD5">
              <w:t xml:space="preserve">Decision 17/CP.8., </w:t>
            </w:r>
            <w:r>
              <w:br/>
            </w:r>
            <w:r w:rsidRPr="00B03FD5">
              <w:t>Annex I, paragraph 23</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E6507C6" w14:textId="77777777" w:rsidR="0017237E" w:rsidRPr="009E655D" w:rsidRDefault="0017237E" w:rsidP="0017237E">
            <w:pPr>
              <w:pStyle w:val="TextTable"/>
            </w:pPr>
            <w:r w:rsidRPr="00157D34">
              <w:t xml:space="preserve">Non-Annex I Parties are encouraged to include in their national communications </w:t>
            </w:r>
            <w:r>
              <w:br/>
            </w:r>
            <w:r w:rsidRPr="00157D34">
              <w:t>the inventory sectoral tables and worksheets of the IPCC, in both electronic and hard copy format.</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4E808E7" w14:textId="77777777" w:rsidR="0017237E" w:rsidRPr="00E632F0" w:rsidRDefault="00E874DC" w:rsidP="0017237E">
            <w:pPr>
              <w:pStyle w:val="TextTable"/>
            </w:pPr>
            <w:r w:rsidRPr="00EA7047">
              <w:rPr>
                <w:u w:val="single"/>
              </w:rPr>
              <w:fldChar w:fldCharType="begin"/>
            </w:r>
            <w:r w:rsidRPr="00EA7047">
              <w:rPr>
                <w:u w:val="single"/>
              </w:rPr>
              <w:instrText xml:space="preserve"> REF _Ref61514024 \h </w:instrText>
            </w:r>
            <w:r w:rsidRPr="00EA7047">
              <w:rPr>
                <w:u w:val="single"/>
              </w:rPr>
            </w:r>
            <w:r w:rsidRPr="00EA7047">
              <w:rPr>
                <w:u w:val="single"/>
              </w:rPr>
              <w:fldChar w:fldCharType="separate"/>
            </w:r>
            <w:r w:rsidR="00BC4C90" w:rsidRPr="00EA7047">
              <w:rPr>
                <w:u w:val="single"/>
                <w:lang w:val="en-GB"/>
              </w:rPr>
              <w:t xml:space="preserve">Table </w:t>
            </w:r>
            <w:r w:rsidR="00BC4C90" w:rsidRPr="00EA7047">
              <w:rPr>
                <w:noProof/>
                <w:u w:val="single"/>
                <w:lang w:val="en-GB"/>
              </w:rPr>
              <w:t>11</w:t>
            </w:r>
            <w:r w:rsidRPr="00EA7047">
              <w:rPr>
                <w:u w:val="single"/>
              </w:rPr>
              <w:fldChar w:fldCharType="end"/>
            </w:r>
            <w:r w:rsidR="00A620E7">
              <w:t xml:space="preserve"> </w:t>
            </w:r>
            <w:r>
              <w:t>-</w:t>
            </w:r>
            <w:r w:rsidR="00A620E7">
              <w:t xml:space="preserve"> </w:t>
            </w:r>
            <w:r w:rsidRPr="00EA7047">
              <w:rPr>
                <w:u w:val="single"/>
              </w:rPr>
              <w:fldChar w:fldCharType="begin"/>
            </w:r>
            <w:r w:rsidRPr="00EA7047">
              <w:rPr>
                <w:u w:val="single"/>
              </w:rPr>
              <w:instrText xml:space="preserve"> REF _Ref61514290 \h </w:instrText>
            </w:r>
            <w:r w:rsidRPr="00EA7047">
              <w:rPr>
                <w:u w:val="single"/>
              </w:rPr>
            </w:r>
            <w:r w:rsidRPr="00EA7047">
              <w:rPr>
                <w:u w:val="single"/>
              </w:rPr>
              <w:fldChar w:fldCharType="separate"/>
            </w:r>
            <w:r w:rsidR="00BC4C90" w:rsidRPr="00EA7047">
              <w:rPr>
                <w:u w:val="single"/>
                <w:lang w:val="en-GB"/>
              </w:rPr>
              <w:t xml:space="preserve">Table </w:t>
            </w:r>
            <w:r w:rsidR="00BC4C90" w:rsidRPr="00EA7047">
              <w:rPr>
                <w:noProof/>
                <w:u w:val="single"/>
                <w:lang w:val="en-GB"/>
              </w:rPr>
              <w:t>14</w:t>
            </w:r>
            <w:r w:rsidRPr="00EA7047">
              <w:rPr>
                <w:u w:val="single"/>
              </w:rPr>
              <w:fldChar w:fldCharType="end"/>
            </w:r>
          </w:p>
        </w:tc>
      </w:tr>
      <w:tr w:rsidR="0017237E" w:rsidRPr="00BE4D38" w14:paraId="5D78B635" w14:textId="77777777" w:rsidTr="00BE4D38">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3584BA08" w14:textId="77777777" w:rsidR="0017237E" w:rsidRPr="00AE5F7A" w:rsidRDefault="0017237E" w:rsidP="0017237E">
            <w:pPr>
              <w:pStyle w:val="TextTable"/>
            </w:pPr>
            <w:r w:rsidRPr="00B03FD5">
              <w:t xml:space="preserve">Decision 17/CP.8., </w:t>
            </w:r>
            <w:r>
              <w:br/>
            </w:r>
            <w:r w:rsidRPr="00B03FD5">
              <w:t>Annex I, paragraph 24</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3FE19228" w14:textId="77777777" w:rsidR="0017237E" w:rsidRPr="009E655D" w:rsidRDefault="0017237E" w:rsidP="0017237E">
            <w:pPr>
              <w:pStyle w:val="TextTable"/>
            </w:pPr>
            <w:r w:rsidRPr="00157D34">
              <w:t>Non-Annex I Parties are encouraged to provide information on the level of uncertainty associated with inventory data and their underlying assumptions,</w:t>
            </w:r>
            <w:r>
              <w:br/>
            </w:r>
            <w:r w:rsidRPr="00157D34">
              <w:t>and to describe the methodologies used, if any, for estimating these uncertainties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4BB0ECC9" w14:textId="5086E55A" w:rsidR="0017237E" w:rsidRPr="00E632F0" w:rsidRDefault="00EA7047" w:rsidP="0017237E">
            <w:pPr>
              <w:pStyle w:val="TextTable"/>
            </w:pPr>
            <w:r w:rsidRPr="00E632F0">
              <w:t xml:space="preserve">Drafting guidance of </w:t>
            </w:r>
            <w:r w:rsidRPr="00EA7047">
              <w:rPr>
                <w:u w:val="single"/>
              </w:rPr>
              <w:fldChar w:fldCharType="begin"/>
            </w:r>
            <w:r w:rsidRPr="00EA7047">
              <w:rPr>
                <w:u w:val="single"/>
              </w:rPr>
              <w:instrText xml:space="preserve"> REF _Ref90027621 \h </w:instrText>
            </w:r>
            <w:r w:rsidRPr="00EA7047">
              <w:rPr>
                <w:u w:val="single"/>
              </w:rPr>
            </w:r>
            <w:r w:rsidRPr="00EA7047">
              <w:rPr>
                <w:u w:val="single"/>
              </w:rPr>
              <w:fldChar w:fldCharType="separate"/>
            </w:r>
            <w:r w:rsidRPr="00EA7047">
              <w:rPr>
                <w:u w:val="single"/>
                <w:lang w:val="en-GB"/>
              </w:rPr>
              <w:t>Chapter 3</w:t>
            </w:r>
            <w:r w:rsidRPr="00EA7047">
              <w:rPr>
                <w:u w:val="single"/>
              </w:rPr>
              <w:fldChar w:fldCharType="end"/>
            </w:r>
          </w:p>
        </w:tc>
      </w:tr>
    </w:tbl>
    <w:p w14:paraId="7AF2EB43" w14:textId="77777777" w:rsidR="00646731" w:rsidRDefault="00646731" w:rsidP="00CF2634">
      <w:pPr>
        <w:rPr>
          <w:lang w:val="en-US"/>
        </w:rPr>
      </w:pPr>
    </w:p>
    <w:p w14:paraId="54386BA4" w14:textId="77777777" w:rsidR="00C0185E" w:rsidRDefault="00C0185E">
      <w:pPr>
        <w:spacing w:after="160" w:line="259" w:lineRule="auto"/>
        <w:jc w:val="left"/>
        <w:rPr>
          <w:lang w:val="en-US"/>
        </w:rPr>
      </w:pPr>
      <w:r>
        <w:rPr>
          <w:lang w:val="en-US"/>
        </w:rPr>
        <w:br w:type="page"/>
      </w:r>
    </w:p>
    <w:p w14:paraId="138647A0" w14:textId="77777777" w:rsidR="00F92D44" w:rsidRPr="00F92D44" w:rsidRDefault="00F92D44" w:rsidP="00F92D44">
      <w:pPr>
        <w:pStyle w:val="AdditionalExplanatoryInformationberschrift1"/>
      </w:pPr>
      <w:bookmarkStart w:id="177" w:name="UNFCCCChapter4"/>
      <w:bookmarkStart w:id="178" w:name="_Toc90029767"/>
      <w:r w:rsidRPr="00F92D44">
        <w:lastRenderedPageBreak/>
        <w:t>UNFCCC Requirements related to Chapter 4 of the BUR</w:t>
      </w:r>
      <w:bookmarkEnd w:id="177"/>
      <w:bookmarkEnd w:id="178"/>
    </w:p>
    <w:p w14:paraId="21767ED2" w14:textId="77777777" w:rsidR="00F92D44" w:rsidRPr="00F92D44" w:rsidRDefault="00F92D44" w:rsidP="00F92D44">
      <w:pPr>
        <w:pStyle w:val="AdditionalExplanatoryInformationberschrift2"/>
      </w:pPr>
      <w:r w:rsidRPr="00F92D44">
        <w:t>Mitigation Actions</w:t>
      </w:r>
    </w:p>
    <w:p w14:paraId="59EC12E2" w14:textId="77777777" w:rsidR="00F92D44" w:rsidRDefault="00A620E7" w:rsidP="00F92D44">
      <w:pPr>
        <w:rPr>
          <w:lang w:val="en-US"/>
        </w:rPr>
      </w:pPr>
      <w:r>
        <w:rPr>
          <w:lang w:val="en-US"/>
        </w:rPr>
        <w:fldChar w:fldCharType="begin"/>
      </w:r>
      <w:r>
        <w:rPr>
          <w:lang w:val="en-US"/>
        </w:rPr>
        <w:instrText xml:space="preserve"> REF _Ref61530029 \h </w:instrText>
      </w:r>
      <w:r>
        <w:rPr>
          <w:lang w:val="en-US"/>
        </w:rPr>
      </w:r>
      <w:r>
        <w:rPr>
          <w:lang w:val="en-US"/>
        </w:rPr>
        <w:fldChar w:fldCharType="separate"/>
      </w:r>
      <w:r w:rsidR="00BC4C90" w:rsidRPr="00F92D44">
        <w:rPr>
          <w:lang w:val="en-US"/>
        </w:rPr>
        <w:t xml:space="preserve">Table A </w:t>
      </w:r>
      <w:r w:rsidR="00BC4C90">
        <w:rPr>
          <w:noProof/>
          <w:lang w:val="en-US"/>
        </w:rPr>
        <w:t>4</w:t>
      </w:r>
      <w:r>
        <w:rPr>
          <w:lang w:val="en-US"/>
        </w:rPr>
        <w:fldChar w:fldCharType="end"/>
      </w:r>
      <w:r w:rsidR="00F92D44" w:rsidRPr="00F92D44">
        <w:rPr>
          <w:lang w:val="en-US"/>
        </w:rPr>
        <w:t xml:space="preserve"> presents the UNFCCC requirements covered in Chapter 4 and indicates where each requirement is addressed within the chapter.</w:t>
      </w:r>
    </w:p>
    <w:p w14:paraId="509D44B6" w14:textId="77777777" w:rsidR="00A620E7" w:rsidRPr="00F92D44" w:rsidRDefault="00A620E7" w:rsidP="00F92D44">
      <w:pPr>
        <w:rPr>
          <w:lang w:val="en-US"/>
        </w:rPr>
      </w:pPr>
      <w:r>
        <w:rPr>
          <w:noProof/>
        </w:rPr>
        <mc:AlternateContent>
          <mc:Choice Requires="wps">
            <w:drawing>
              <wp:inline distT="0" distB="0" distL="0" distR="0" wp14:anchorId="20478C01" wp14:editId="73D2BC21">
                <wp:extent cx="2375065" cy="296883"/>
                <wp:effectExtent l="0" t="0" r="6350" b="8255"/>
                <wp:docPr id="12" name="Rechteck 12">
                  <a:hlinkClick xmlns:a="http://schemas.openxmlformats.org/drawingml/2006/main" r:id="rId98"/>
                </wp:docPr>
                <wp:cNvGraphicFramePr/>
                <a:graphic xmlns:a="http://schemas.openxmlformats.org/drawingml/2006/main">
                  <a:graphicData uri="http://schemas.microsoft.com/office/word/2010/wordprocessingShape">
                    <wps:wsp>
                      <wps:cNvSpPr/>
                      <wps:spPr>
                        <a:xfrm>
                          <a:off x="0" y="0"/>
                          <a:ext cx="2375065"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81133" w14:textId="77777777" w:rsidR="00D65A15" w:rsidRPr="003D1F74" w:rsidRDefault="00D65A15" w:rsidP="00A620E7">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478C01" id="Rechteck 12" o:spid="_x0000_s1029" href="#_Mitigation_Actions" style="width:187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" o:button="t" fillcolor="#89ae10 [3215]" stroked="f" strokeweight="1pt">
                <v:fill o:detectmouseclick="t"/>
                <v:textbox>
                  <w:txbxContent>
                    <w:p w14:paraId="3FA81133" w14:textId="77777777" w:rsidR="00D65A15" w:rsidRPr="003D1F74" w:rsidRDefault="00D65A15" w:rsidP="00A620E7">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4</w:t>
                      </w:r>
                    </w:p>
                  </w:txbxContent>
                </v:textbox>
                <w10:anchorlock/>
              </v:rect>
            </w:pict>
          </mc:Fallback>
        </mc:AlternateContent>
      </w:r>
    </w:p>
    <w:p w14:paraId="3C61E770" w14:textId="77777777" w:rsidR="00646731" w:rsidRDefault="00F92D44" w:rsidP="00F92D44">
      <w:pPr>
        <w:pStyle w:val="Beschriftung"/>
        <w:rPr>
          <w:lang w:val="en-US"/>
        </w:rPr>
      </w:pPr>
      <w:bookmarkStart w:id="179" w:name="_Ref61530029"/>
      <w:bookmarkStart w:id="180" w:name="_Ref61514404"/>
      <w:bookmarkStart w:id="181" w:name="_Toc90029772"/>
      <w:r w:rsidRPr="00F92D44">
        <w:rPr>
          <w:lang w:val="en-US"/>
        </w:rPr>
        <w:t xml:space="preserve">Table A </w:t>
      </w:r>
      <w:r>
        <w:fldChar w:fldCharType="begin"/>
      </w:r>
      <w:r w:rsidRPr="00F92D44">
        <w:rPr>
          <w:lang w:val="en-US"/>
        </w:rPr>
        <w:instrText xml:space="preserve"> SEQ Table_A \* ARABIC </w:instrText>
      </w:r>
      <w:r>
        <w:fldChar w:fldCharType="separate"/>
      </w:r>
      <w:r w:rsidR="00BC4C90">
        <w:rPr>
          <w:noProof/>
          <w:lang w:val="en-US"/>
        </w:rPr>
        <w:t>4</w:t>
      </w:r>
      <w:r>
        <w:fldChar w:fldCharType="end"/>
      </w:r>
      <w:bookmarkEnd w:id="179"/>
      <w:r w:rsidRPr="00F92D44">
        <w:rPr>
          <w:lang w:val="en-US"/>
        </w:rPr>
        <w:t>: UNFCCC requirements related to Chapter 4</w:t>
      </w:r>
      <w:bookmarkEnd w:id="180"/>
      <w:bookmarkEnd w:id="181"/>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F92D44" w:rsidRPr="00E11072" w14:paraId="7A1E3C1A" w14:textId="77777777" w:rsidTr="003F0814">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12F88E0E" w14:textId="77777777" w:rsidR="00F92D44" w:rsidRPr="00E11072" w:rsidRDefault="00F92D44" w:rsidP="003F0814">
            <w:pPr>
              <w:pStyle w:val="HeadlineTable"/>
            </w:pPr>
            <w:r w:rsidRPr="00E11072">
              <w:t>UNFCCC requirement</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646E64CF" w14:textId="77777777" w:rsidR="00F92D44" w:rsidRPr="00E11072" w:rsidRDefault="00F92D44" w:rsidP="003F0814">
            <w:pPr>
              <w:pStyle w:val="HeadlineTable"/>
            </w:pPr>
            <w:r w:rsidRPr="00CF2634">
              <w:t xml:space="preserve">Addressed </w:t>
            </w:r>
            <w:r>
              <w:t>through</w:t>
            </w:r>
          </w:p>
        </w:tc>
      </w:tr>
      <w:tr w:rsidR="00F92D44" w:rsidRPr="00E11072" w14:paraId="60141545" w14:textId="77777777" w:rsidTr="003F0814">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74F4A8A7" w14:textId="77777777" w:rsidR="00F92D44" w:rsidRPr="00E11072" w:rsidRDefault="00F92D44" w:rsidP="003F0814">
            <w:pPr>
              <w:pStyle w:val="HeadlineTable"/>
            </w:pPr>
            <w:r w:rsidRPr="00E11072">
              <w:t>Document and Paragraph</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68F70E92" w14:textId="77777777" w:rsidR="00F92D44" w:rsidRPr="00E11072" w:rsidRDefault="00F92D44" w:rsidP="003F0814">
            <w:pPr>
              <w:pStyle w:val="HeadlineTable"/>
            </w:pPr>
            <w:r w:rsidRPr="00E11072">
              <w:t>Text</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68F6D346" w14:textId="77777777" w:rsidR="00F92D44" w:rsidRPr="00E11072" w:rsidRDefault="00F92D44" w:rsidP="003F0814">
            <w:pPr>
              <w:pStyle w:val="HeadlineTable"/>
            </w:pPr>
          </w:p>
        </w:tc>
      </w:tr>
      <w:tr w:rsidR="00F92D44" w:rsidRPr="00381874" w14:paraId="71F6EE4F" w14:textId="77777777" w:rsidTr="003F0814">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7D80E708" w14:textId="77777777" w:rsidR="00F92D44" w:rsidRPr="00E11072" w:rsidRDefault="00F92D44" w:rsidP="00F92D44">
            <w:pPr>
              <w:pStyle w:val="TextTable"/>
            </w:pPr>
            <w:r w:rsidRPr="00672B43">
              <w:t xml:space="preserve">Decision 2/CP.17, </w:t>
            </w:r>
            <w:r>
              <w:br/>
            </w:r>
            <w:r w:rsidRPr="00672B43">
              <w:t>Annex III, paragraph 11</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552C1E7B" w14:textId="77777777" w:rsidR="00F92D44" w:rsidRPr="00E11072" w:rsidRDefault="00444707" w:rsidP="00F92D44">
            <w:pPr>
              <w:pStyle w:val="TextTable"/>
            </w:pPr>
            <w:r w:rsidRPr="00444707">
              <w:t>Non-Annex I Parties should provide information, in a tabular format, on actions to mitigate climate change, by addressing anthropogenic emissions by sources and removals by sinks of all GHGs not controlled by the Montreal Protocol.</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189A4933" w14:textId="1DF6FD70" w:rsidR="00F92D44" w:rsidRPr="003F0814" w:rsidRDefault="003F0814" w:rsidP="003F0814">
            <w:pPr>
              <w:rPr>
                <w:lang w:val="en-US"/>
              </w:rPr>
            </w:pPr>
            <w:r w:rsidRPr="00381874">
              <w:rPr>
                <w:lang w:val="en-US"/>
              </w:rPr>
              <w:t>Chapters</w:t>
            </w:r>
            <w:r w:rsidR="00381874">
              <w:rPr>
                <w:lang w:val="en-US"/>
              </w:rPr>
              <w:t xml:space="preserve"> </w:t>
            </w:r>
            <w:r w:rsidR="00381874" w:rsidRPr="00381874">
              <w:rPr>
                <w:u w:val="single"/>
                <w:lang w:val="en-US"/>
              </w:rPr>
              <w:fldChar w:fldCharType="begin"/>
            </w:r>
            <w:r w:rsidR="00381874" w:rsidRPr="00381874">
              <w:rPr>
                <w:u w:val="single"/>
                <w:lang w:val="en-US"/>
              </w:rPr>
              <w:instrText xml:space="preserve"> REF _Ref90028865 \h </w:instrText>
            </w:r>
            <w:r w:rsidR="00381874" w:rsidRPr="00381874">
              <w:rPr>
                <w:u w:val="single"/>
                <w:lang w:val="en-US"/>
              </w:rPr>
            </w:r>
            <w:r w:rsidR="00381874" w:rsidRPr="00381874">
              <w:rPr>
                <w:u w:val="single"/>
                <w:lang w:val="en-US"/>
              </w:rPr>
              <w:fldChar w:fldCharType="separate"/>
            </w:r>
            <w:r w:rsidR="00381874" w:rsidRPr="00381874">
              <w:rPr>
                <w:u w:val="single"/>
                <w:lang w:val="en-GB"/>
              </w:rPr>
              <w:t>4.1</w:t>
            </w:r>
            <w:r w:rsidR="00381874" w:rsidRPr="00381874">
              <w:rPr>
                <w:u w:val="single"/>
                <w:lang w:val="en-US"/>
              </w:rPr>
              <w:fldChar w:fldCharType="end"/>
            </w:r>
            <w:r w:rsidR="00EA7047">
              <w:rPr>
                <w:lang w:val="en-US"/>
              </w:rPr>
              <w:t xml:space="preserve">, </w:t>
            </w:r>
            <w:r w:rsidR="00381874" w:rsidRPr="00381874">
              <w:rPr>
                <w:u w:val="single"/>
              </w:rPr>
              <w:fldChar w:fldCharType="begin"/>
            </w:r>
            <w:r w:rsidR="00381874" w:rsidRPr="00381874">
              <w:rPr>
                <w:u w:val="single"/>
                <w:lang w:val="en-US"/>
              </w:rPr>
              <w:instrText xml:space="preserve"> REF _Ref90028762 \h  \* MERGEFORMAT </w:instrText>
            </w:r>
            <w:r w:rsidR="00381874" w:rsidRPr="00381874">
              <w:rPr>
                <w:u w:val="single"/>
              </w:rPr>
            </w:r>
            <w:r w:rsidR="00381874" w:rsidRPr="00381874">
              <w:rPr>
                <w:u w:val="single"/>
              </w:rPr>
              <w:fldChar w:fldCharType="separate"/>
            </w:r>
            <w:r w:rsidR="00381874" w:rsidRPr="00381874">
              <w:rPr>
                <w:u w:val="single"/>
                <w:lang w:val="en-GB"/>
              </w:rPr>
              <w:t>4.2</w:t>
            </w:r>
            <w:r w:rsidR="00381874" w:rsidRPr="00381874">
              <w:rPr>
                <w:u w:val="single"/>
              </w:rPr>
              <w:fldChar w:fldCharType="end"/>
            </w:r>
            <w:r w:rsidR="00EA7047">
              <w:rPr>
                <w:lang w:val="en-US"/>
              </w:rPr>
              <w:t xml:space="preserve">, </w:t>
            </w:r>
            <w:r w:rsidR="00381874" w:rsidRPr="00381874">
              <w:rPr>
                <w:u w:val="single"/>
                <w:lang w:val="en-US"/>
              </w:rPr>
              <w:fldChar w:fldCharType="begin"/>
            </w:r>
            <w:r w:rsidR="00381874" w:rsidRPr="00381874">
              <w:rPr>
                <w:u w:val="single"/>
                <w:lang w:val="en-US"/>
              </w:rPr>
              <w:instrText xml:space="preserve"> REF _Ref63072841 \h </w:instrText>
            </w:r>
            <w:r w:rsidR="00381874" w:rsidRPr="00381874">
              <w:rPr>
                <w:u w:val="single"/>
                <w:lang w:val="en-US"/>
              </w:rPr>
            </w:r>
            <w:r w:rsidR="00381874" w:rsidRPr="00381874">
              <w:rPr>
                <w:u w:val="single"/>
                <w:lang w:val="en-US"/>
              </w:rPr>
              <w:fldChar w:fldCharType="separate"/>
            </w:r>
            <w:r w:rsidR="00381874" w:rsidRPr="00381874">
              <w:rPr>
                <w:u w:val="single"/>
                <w:lang w:val="en-GB"/>
              </w:rPr>
              <w:t>4.5</w:t>
            </w:r>
            <w:r w:rsidR="00381874" w:rsidRPr="00381874">
              <w:rPr>
                <w:u w:val="single"/>
                <w:lang w:val="en-US"/>
              </w:rPr>
              <w:fldChar w:fldCharType="end"/>
            </w:r>
          </w:p>
        </w:tc>
      </w:tr>
      <w:tr w:rsidR="00F92D44" w:rsidRPr="00381874" w14:paraId="74576ECB" w14:textId="77777777" w:rsidTr="003F0814">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921432A" w14:textId="77777777" w:rsidR="00F92D44" w:rsidRPr="00E11072" w:rsidRDefault="00F92D44" w:rsidP="00F92D44">
            <w:pPr>
              <w:pStyle w:val="TextTable"/>
            </w:pPr>
            <w:r w:rsidRPr="00672B43">
              <w:t xml:space="preserve">Decision 2/CP.17, </w:t>
            </w:r>
            <w:r>
              <w:br/>
            </w:r>
            <w:r w:rsidRPr="00672B43">
              <w:t>Annex III, paragraph 12</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C1A5C79" w14:textId="77777777" w:rsidR="00444707" w:rsidRDefault="00444707" w:rsidP="00444707">
            <w:pPr>
              <w:pStyle w:val="TextTable"/>
            </w:pPr>
            <w:r>
              <w:t>For each mitigation action or groups of mitigation actions including, as appropriate, those listed in document FCCC/AWGLCA/2011/INF.1, developing country Parties shall provide the following information to the extent possible:</w:t>
            </w:r>
          </w:p>
          <w:p w14:paraId="1A5A9355" w14:textId="45A6FA2E" w:rsidR="00444707" w:rsidRPr="00444707" w:rsidRDefault="00444707" w:rsidP="00444707">
            <w:pPr>
              <w:pStyle w:val="Numabc"/>
              <w:spacing w:after="60"/>
            </w:pPr>
            <w:r w:rsidRPr="00444707">
              <w:t>Name and description of the mitigation action, including information on the nature of the action, coverage (i.e., sectors and gases), quantitative goals and progress indicators</w:t>
            </w:r>
          </w:p>
          <w:p w14:paraId="1FD2E3A5" w14:textId="1AF2B73E" w:rsidR="00444707" w:rsidRPr="00444707" w:rsidRDefault="00444707" w:rsidP="00444707">
            <w:pPr>
              <w:pStyle w:val="Numabc"/>
              <w:spacing w:after="60"/>
            </w:pPr>
            <w:r w:rsidRPr="00444707">
              <w:t>Information on methodologies and assumptions</w:t>
            </w:r>
          </w:p>
          <w:p w14:paraId="7873FA85" w14:textId="6C6C74BA" w:rsidR="00444707" w:rsidRPr="00444707" w:rsidRDefault="00444707" w:rsidP="00444707">
            <w:pPr>
              <w:pStyle w:val="Numabc"/>
              <w:spacing w:after="60"/>
            </w:pPr>
            <w:r w:rsidRPr="00444707">
              <w:t>Objectives of the action and steps taken or envisaged to achieve that action</w:t>
            </w:r>
          </w:p>
          <w:p w14:paraId="145EA865" w14:textId="17C6EE0C" w:rsidR="00444707" w:rsidRPr="00444707" w:rsidRDefault="00444707" w:rsidP="00444707">
            <w:pPr>
              <w:pStyle w:val="Numabc"/>
              <w:spacing w:after="60"/>
            </w:pPr>
            <w:r w:rsidRPr="00444707">
              <w:t>Information on the progress of implementation of the mitigation actions and the underlying steps taken or envisaged, and the results achieved, such as estimated outcomes (metrics depending on type of action) and estimated emission reductions, to the extent possible</w:t>
            </w:r>
          </w:p>
          <w:p w14:paraId="0E6EE9B6" w14:textId="77777777" w:rsidR="00F92D44" w:rsidRPr="00E11072" w:rsidRDefault="00444707" w:rsidP="00444707">
            <w:pPr>
              <w:pStyle w:val="Numabc"/>
              <w:spacing w:after="60"/>
            </w:pPr>
            <w:r w:rsidRPr="00444707">
              <w:t>Information on international market mechanisms.</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50089560" w14:textId="24C8A1A8" w:rsidR="00F92D44" w:rsidRPr="00E11072" w:rsidRDefault="003F0814" w:rsidP="00F92D44">
            <w:pPr>
              <w:pStyle w:val="TextTable"/>
            </w:pPr>
            <w:r w:rsidRPr="00381874">
              <w:t xml:space="preserve">Chapter </w:t>
            </w:r>
            <w:r w:rsidR="00381874" w:rsidRPr="00381874">
              <w:rPr>
                <w:u w:val="single"/>
              </w:rPr>
              <w:fldChar w:fldCharType="begin"/>
            </w:r>
            <w:r w:rsidR="00381874" w:rsidRPr="00381874">
              <w:rPr>
                <w:u w:val="single"/>
              </w:rPr>
              <w:instrText xml:space="preserve"> REF _Ref90028762 \h </w:instrText>
            </w:r>
            <w:r w:rsidR="00381874">
              <w:rPr>
                <w:u w:val="single"/>
              </w:rPr>
              <w:instrText xml:space="preserve"> \* MERGEFORMAT </w:instrText>
            </w:r>
            <w:r w:rsidR="00381874" w:rsidRPr="00381874">
              <w:rPr>
                <w:u w:val="single"/>
              </w:rPr>
            </w:r>
            <w:r w:rsidR="00381874" w:rsidRPr="00381874">
              <w:rPr>
                <w:u w:val="single"/>
              </w:rPr>
              <w:fldChar w:fldCharType="separate"/>
            </w:r>
            <w:r w:rsidR="00381874" w:rsidRPr="00381874">
              <w:rPr>
                <w:u w:val="single"/>
                <w:lang w:val="en-GB"/>
              </w:rPr>
              <w:t>4.2</w:t>
            </w:r>
            <w:r w:rsidR="00381874" w:rsidRPr="00381874">
              <w:rPr>
                <w:u w:val="single"/>
              </w:rPr>
              <w:fldChar w:fldCharType="end"/>
            </w:r>
          </w:p>
        </w:tc>
      </w:tr>
    </w:tbl>
    <w:p w14:paraId="594269AA" w14:textId="77777777" w:rsidR="00C0185E" w:rsidRDefault="00C0185E" w:rsidP="00CF2634">
      <w:pPr>
        <w:rPr>
          <w:lang w:val="en-US"/>
        </w:rPr>
      </w:pPr>
    </w:p>
    <w:p w14:paraId="63DC8BC7" w14:textId="77777777" w:rsidR="00BE0A0C" w:rsidRPr="00BE0A0C" w:rsidRDefault="00BE0A0C" w:rsidP="002C446B">
      <w:pPr>
        <w:pStyle w:val="AdditionalExplanatoryInformationberschrift1"/>
        <w:keepNext/>
        <w:keepLines/>
      </w:pPr>
      <w:bookmarkStart w:id="182" w:name="UNFCCCChapter5"/>
      <w:bookmarkStart w:id="183" w:name="_Toc90029768"/>
      <w:r w:rsidRPr="00BE0A0C">
        <w:lastRenderedPageBreak/>
        <w:t>UNFCCC Requirements related to Chapter 5 of the BUR</w:t>
      </w:r>
      <w:bookmarkEnd w:id="182"/>
      <w:bookmarkEnd w:id="183"/>
    </w:p>
    <w:p w14:paraId="1EEB3626" w14:textId="77777777" w:rsidR="00BE0A0C" w:rsidRPr="00BE0A0C" w:rsidRDefault="00BE0A0C" w:rsidP="002C446B">
      <w:pPr>
        <w:pStyle w:val="AdditionalExplanatoryInformationberschrift2"/>
        <w:keepNext/>
        <w:keepLines/>
      </w:pPr>
      <w:r w:rsidRPr="00BE0A0C">
        <w:t>Financial, technology and capacity building needs and support received</w:t>
      </w:r>
    </w:p>
    <w:p w14:paraId="40891603" w14:textId="77777777" w:rsidR="00BE0A0C" w:rsidRDefault="00BE0A0C" w:rsidP="002C446B">
      <w:pPr>
        <w:keepNext/>
        <w:keepLines/>
        <w:rPr>
          <w:lang w:val="en-US"/>
        </w:rPr>
      </w:pPr>
      <w:r>
        <w:rPr>
          <w:lang w:val="en-US"/>
        </w:rPr>
        <w:fldChar w:fldCharType="begin"/>
      </w:r>
      <w:r>
        <w:rPr>
          <w:lang w:val="en-US"/>
        </w:rPr>
        <w:instrText xml:space="preserve"> REF _Ref61514683 \h </w:instrText>
      </w:r>
      <w:r>
        <w:rPr>
          <w:lang w:val="en-US"/>
        </w:rPr>
      </w:r>
      <w:r>
        <w:rPr>
          <w:lang w:val="en-US"/>
        </w:rPr>
        <w:fldChar w:fldCharType="separate"/>
      </w:r>
      <w:r w:rsidR="00BC4C90" w:rsidRPr="00BE0A0C">
        <w:rPr>
          <w:lang w:val="en-US"/>
        </w:rPr>
        <w:t xml:space="preserve">Table A </w:t>
      </w:r>
      <w:r w:rsidR="00BC4C90">
        <w:rPr>
          <w:noProof/>
          <w:lang w:val="en-US"/>
        </w:rPr>
        <w:t>5</w:t>
      </w:r>
      <w:r w:rsidR="00BC4C90" w:rsidRPr="00BE0A0C">
        <w:rPr>
          <w:lang w:val="en-US"/>
        </w:rPr>
        <w:t>: UNFCCC requirements related to Chapter 5</w:t>
      </w:r>
      <w:r>
        <w:rPr>
          <w:lang w:val="en-US"/>
        </w:rPr>
        <w:fldChar w:fldCharType="end"/>
      </w:r>
      <w:r w:rsidRPr="00BE0A0C">
        <w:rPr>
          <w:lang w:val="en-US"/>
        </w:rPr>
        <w:t xml:space="preserve"> presents the UNFCCC requirements covered in Chapter 5 and indicates where each requirement is addressed within the chapter.</w:t>
      </w:r>
    </w:p>
    <w:p w14:paraId="661E527F" w14:textId="77777777" w:rsidR="00A620E7" w:rsidRPr="00BE0A0C" w:rsidRDefault="00A620E7" w:rsidP="002C446B">
      <w:pPr>
        <w:keepNext/>
        <w:keepLines/>
        <w:rPr>
          <w:lang w:val="en-US"/>
        </w:rPr>
      </w:pPr>
      <w:r>
        <w:rPr>
          <w:noProof/>
        </w:rPr>
        <mc:AlternateContent>
          <mc:Choice Requires="wps">
            <w:drawing>
              <wp:inline distT="0" distB="0" distL="0" distR="0" wp14:anchorId="76883FE9" wp14:editId="6408CCA5">
                <wp:extent cx="2375065" cy="296883"/>
                <wp:effectExtent l="0" t="0" r="6350" b="8255"/>
                <wp:docPr id="13" name="Rechteck 13">
                  <a:hlinkClick xmlns:a="http://schemas.openxmlformats.org/drawingml/2006/main" r:id="rId99"/>
                </wp:docPr>
                <wp:cNvGraphicFramePr/>
                <a:graphic xmlns:a="http://schemas.openxmlformats.org/drawingml/2006/main">
                  <a:graphicData uri="http://schemas.microsoft.com/office/word/2010/wordprocessingShape">
                    <wps:wsp>
                      <wps:cNvSpPr/>
                      <wps:spPr>
                        <a:xfrm>
                          <a:off x="0" y="0"/>
                          <a:ext cx="2375065" cy="29688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176BA" w14:textId="77777777" w:rsidR="00D65A15" w:rsidRPr="003D1F74" w:rsidRDefault="00D65A15" w:rsidP="00A620E7">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883FE9" id="Rechteck 13" o:spid="_x0000_s1030" href="#_Finance,_Technology_and" style="width:187pt;height:2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" o:button="t" fillcolor="#89ae10 [3215]" stroked="f" strokeweight="1pt">
                <v:fill o:detectmouseclick="t"/>
                <v:textbox>
                  <w:txbxContent>
                    <w:p w14:paraId="396176BA" w14:textId="77777777" w:rsidR="00D65A15" w:rsidRPr="003D1F74" w:rsidRDefault="00D65A15" w:rsidP="00A620E7">
                      <w:pPr>
                        <w:jc w:val="left"/>
                        <w:rPr>
                          <w:rFonts w:ascii="Open Sans SemiBold" w:hAnsi="Open Sans SemiBold" w:cs="Open Sans SemiBold"/>
                          <w:lang w:val="en-US"/>
                        </w:rPr>
                      </w:pPr>
                      <w:r w:rsidRPr="003D1F74">
                        <w:rPr>
                          <w:rFonts w:ascii="Open Sans SemiBold" w:hAnsi="Open Sans SemiBold" w:cs="Open Sans SemiBold"/>
                          <w:lang w:val="en-US"/>
                        </w:rPr>
                        <w:t xml:space="preserve">Click here to get back to Chapter </w:t>
                      </w:r>
                      <w:r>
                        <w:rPr>
                          <w:rFonts w:ascii="Open Sans SemiBold" w:hAnsi="Open Sans SemiBold" w:cs="Open Sans SemiBold"/>
                          <w:lang w:val="en-US"/>
                        </w:rPr>
                        <w:t>5</w:t>
                      </w:r>
                    </w:p>
                  </w:txbxContent>
                </v:textbox>
                <w10:anchorlock/>
              </v:rect>
            </w:pict>
          </mc:Fallback>
        </mc:AlternateContent>
      </w:r>
    </w:p>
    <w:p w14:paraId="344FB112" w14:textId="77777777" w:rsidR="00873C18" w:rsidRDefault="00BE0A0C" w:rsidP="002C446B">
      <w:pPr>
        <w:pStyle w:val="Beschriftung"/>
        <w:keepNext/>
        <w:keepLines/>
        <w:rPr>
          <w:lang w:val="en-US"/>
        </w:rPr>
      </w:pPr>
      <w:bookmarkStart w:id="184" w:name="_Ref61514683"/>
      <w:bookmarkStart w:id="185" w:name="_Toc90029773"/>
      <w:r w:rsidRPr="00BE0A0C">
        <w:rPr>
          <w:lang w:val="en-US"/>
        </w:rPr>
        <w:t xml:space="preserve">Table A </w:t>
      </w:r>
      <w:r>
        <w:fldChar w:fldCharType="begin"/>
      </w:r>
      <w:r w:rsidRPr="00BE0A0C">
        <w:rPr>
          <w:lang w:val="en-US"/>
        </w:rPr>
        <w:instrText xml:space="preserve"> SEQ Table_A \* ARABIC </w:instrText>
      </w:r>
      <w:r>
        <w:fldChar w:fldCharType="separate"/>
      </w:r>
      <w:r w:rsidR="00BC4C90">
        <w:rPr>
          <w:noProof/>
          <w:lang w:val="en-US"/>
        </w:rPr>
        <w:t>5</w:t>
      </w:r>
      <w:r>
        <w:fldChar w:fldCharType="end"/>
      </w:r>
      <w:r w:rsidRPr="00BE0A0C">
        <w:rPr>
          <w:lang w:val="en-US"/>
        </w:rPr>
        <w:t>: UNFCCC requirements related to Chapter 5</w:t>
      </w:r>
      <w:bookmarkEnd w:id="184"/>
      <w:bookmarkEnd w:id="185"/>
    </w:p>
    <w:tbl>
      <w:tblPr>
        <w:tblStyle w:val="Tabellenraster"/>
        <w:tblW w:w="14572" w:type="dxa"/>
        <w:tblInd w:w="113" w:type="dxa"/>
        <w:tblLayout w:type="fixed"/>
        <w:tblCellMar>
          <w:left w:w="113" w:type="dxa"/>
          <w:right w:w="113" w:type="dxa"/>
        </w:tblCellMar>
        <w:tblLook w:val="04A0" w:firstRow="1" w:lastRow="0" w:firstColumn="1" w:lastColumn="0" w:noHBand="0" w:noVBand="1"/>
      </w:tblPr>
      <w:tblGrid>
        <w:gridCol w:w="2694"/>
        <w:gridCol w:w="8221"/>
        <w:gridCol w:w="3657"/>
      </w:tblGrid>
      <w:tr w:rsidR="00F00A64" w:rsidRPr="00E11072" w14:paraId="716A3558" w14:textId="77777777" w:rsidTr="0017762D">
        <w:trPr>
          <w:trHeight w:val="171"/>
          <w:tblHeader/>
        </w:trPr>
        <w:tc>
          <w:tcPr>
            <w:tcW w:w="10915" w:type="dxa"/>
            <w:gridSpan w:val="2"/>
            <w:tcBorders>
              <w:top w:val="single" w:sz="4" w:space="0" w:color="001B50" w:themeColor="accent1"/>
              <w:left w:val="single" w:sz="4" w:space="0" w:color="001B50" w:themeColor="accent1"/>
              <w:bottom w:val="single" w:sz="4" w:space="0" w:color="001B50" w:themeColor="accent1"/>
              <w:right w:val="single" w:sz="4" w:space="0" w:color="FFFFFF" w:themeColor="background1"/>
            </w:tcBorders>
            <w:shd w:val="clear" w:color="auto" w:fill="001B50" w:themeFill="accent1"/>
            <w:vAlign w:val="bottom"/>
          </w:tcPr>
          <w:p w14:paraId="7048DEB2" w14:textId="77777777" w:rsidR="00F00A64" w:rsidRPr="00E11072" w:rsidRDefault="00F00A64" w:rsidP="002C446B">
            <w:pPr>
              <w:pStyle w:val="HeadlineTable"/>
              <w:keepNext/>
              <w:keepLines/>
            </w:pPr>
            <w:r w:rsidRPr="00E11072">
              <w:t>UNFCCC requirement</w:t>
            </w:r>
          </w:p>
        </w:tc>
        <w:tc>
          <w:tcPr>
            <w:tcW w:w="3657" w:type="dxa"/>
            <w:vMerge w:val="restart"/>
            <w:tcBorders>
              <w:top w:val="single" w:sz="4" w:space="0" w:color="001B50" w:themeColor="accent1"/>
              <w:left w:val="single" w:sz="4" w:space="0" w:color="FFFFFF" w:themeColor="background1"/>
              <w:bottom w:val="single" w:sz="4" w:space="0" w:color="001B50" w:themeColor="accent1"/>
              <w:right w:val="single" w:sz="4" w:space="0" w:color="001B50" w:themeColor="accent1"/>
            </w:tcBorders>
            <w:shd w:val="clear" w:color="auto" w:fill="001B50" w:themeFill="accent1"/>
            <w:vAlign w:val="bottom"/>
          </w:tcPr>
          <w:p w14:paraId="369446BB" w14:textId="77777777" w:rsidR="00F00A64" w:rsidRPr="00E11072" w:rsidRDefault="00F00A64" w:rsidP="002C446B">
            <w:pPr>
              <w:pStyle w:val="HeadlineTable"/>
              <w:keepNext/>
              <w:keepLines/>
            </w:pPr>
            <w:r w:rsidRPr="00CF2634">
              <w:t xml:space="preserve">Addressed </w:t>
            </w:r>
            <w:r>
              <w:t>through</w:t>
            </w:r>
          </w:p>
        </w:tc>
      </w:tr>
      <w:tr w:rsidR="00F00A64" w:rsidRPr="00E11072" w14:paraId="3856350E" w14:textId="77777777" w:rsidTr="0017762D">
        <w:trPr>
          <w:trHeight w:val="171"/>
          <w:tblHeader/>
        </w:trPr>
        <w:tc>
          <w:tcPr>
            <w:tcW w:w="2694" w:type="dxa"/>
            <w:tcBorders>
              <w:top w:val="single" w:sz="4" w:space="0" w:color="001B50" w:themeColor="accent1"/>
              <w:left w:val="single" w:sz="4" w:space="0" w:color="3080F0" w:themeColor="accent2"/>
              <w:bottom w:val="single" w:sz="4" w:space="0" w:color="3080F0" w:themeColor="accent2"/>
              <w:right w:val="single" w:sz="4" w:space="0" w:color="FFFFFF" w:themeColor="background1"/>
            </w:tcBorders>
            <w:shd w:val="clear" w:color="auto" w:fill="3080F0" w:themeFill="accent2"/>
            <w:vAlign w:val="bottom"/>
          </w:tcPr>
          <w:p w14:paraId="128D60C4" w14:textId="77777777" w:rsidR="00F00A64" w:rsidRPr="00E11072" w:rsidRDefault="00F00A64" w:rsidP="0017762D">
            <w:pPr>
              <w:pStyle w:val="HeadlineTable"/>
            </w:pPr>
            <w:r w:rsidRPr="00E11072">
              <w:t>Document and Paragraph</w:t>
            </w:r>
          </w:p>
        </w:tc>
        <w:tc>
          <w:tcPr>
            <w:tcW w:w="8221" w:type="dxa"/>
            <w:tcBorders>
              <w:top w:val="single" w:sz="4" w:space="0" w:color="001B50" w:themeColor="accent1"/>
              <w:left w:val="single" w:sz="4" w:space="0" w:color="FFFFFF" w:themeColor="background1"/>
              <w:bottom w:val="single" w:sz="4" w:space="0" w:color="3080F0" w:themeColor="accent2"/>
              <w:right w:val="single" w:sz="4" w:space="0" w:color="FFFFFF" w:themeColor="background1"/>
            </w:tcBorders>
            <w:shd w:val="clear" w:color="auto" w:fill="3080F0" w:themeFill="accent2"/>
            <w:vAlign w:val="bottom"/>
          </w:tcPr>
          <w:p w14:paraId="54C5F2FA" w14:textId="77777777" w:rsidR="00F00A64" w:rsidRPr="00E11072" w:rsidRDefault="00F00A64" w:rsidP="0017762D">
            <w:pPr>
              <w:pStyle w:val="HeadlineTable"/>
            </w:pPr>
            <w:r w:rsidRPr="00E11072">
              <w:t>Text</w:t>
            </w:r>
          </w:p>
        </w:tc>
        <w:tc>
          <w:tcPr>
            <w:tcW w:w="3657" w:type="dxa"/>
            <w:vMerge/>
            <w:tcBorders>
              <w:left w:val="single" w:sz="4" w:space="0" w:color="FFFFFF" w:themeColor="background1"/>
              <w:bottom w:val="single" w:sz="4" w:space="0" w:color="001B50" w:themeColor="accent1"/>
              <w:right w:val="single" w:sz="4" w:space="0" w:color="001B50" w:themeColor="accent1"/>
            </w:tcBorders>
            <w:shd w:val="clear" w:color="auto" w:fill="3080F0" w:themeFill="accent2"/>
            <w:vAlign w:val="bottom"/>
          </w:tcPr>
          <w:p w14:paraId="49074E5E" w14:textId="77777777" w:rsidR="00F00A64" w:rsidRPr="00E11072" w:rsidRDefault="00F00A64" w:rsidP="0017762D">
            <w:pPr>
              <w:pStyle w:val="HeadlineTable"/>
            </w:pPr>
          </w:p>
        </w:tc>
      </w:tr>
      <w:tr w:rsidR="00F00A64" w:rsidRPr="00381874" w14:paraId="710E1BDA" w14:textId="77777777" w:rsidTr="0017762D">
        <w:trPr>
          <w:trHeight w:val="60"/>
        </w:trPr>
        <w:tc>
          <w:tcPr>
            <w:tcW w:w="2694"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E6E6E6" w:themeFill="accent6"/>
          </w:tcPr>
          <w:p w14:paraId="5E3E29CF" w14:textId="77777777" w:rsidR="00F00A64" w:rsidRPr="00E11072" w:rsidRDefault="00F00A64" w:rsidP="00F00A64">
            <w:pPr>
              <w:pStyle w:val="TextTable"/>
            </w:pPr>
            <w:r w:rsidRPr="00C86CFB">
              <w:t xml:space="preserve">Decision 2/CP.17, </w:t>
            </w:r>
            <w:r>
              <w:br/>
            </w:r>
            <w:r w:rsidRPr="00C86CFB">
              <w:t>Annex III, paragraph 14</w:t>
            </w:r>
          </w:p>
        </w:tc>
        <w:tc>
          <w:tcPr>
            <w:tcW w:w="8221" w:type="dxa"/>
            <w:tcBorders>
              <w:top w:val="single" w:sz="4" w:space="0" w:color="3080F0" w:themeColor="accent2"/>
              <w:left w:val="single" w:sz="4" w:space="0" w:color="AAAAAA" w:themeColor="accent5"/>
              <w:bottom w:val="single" w:sz="4" w:space="0" w:color="AAAAAA" w:themeColor="accent5"/>
              <w:right w:val="single" w:sz="4" w:space="0" w:color="AAAAAA" w:themeColor="accent5"/>
            </w:tcBorders>
            <w:shd w:val="clear" w:color="auto" w:fill="auto"/>
          </w:tcPr>
          <w:p w14:paraId="11D6CE3B" w14:textId="7D50D0B4" w:rsidR="00F00A64" w:rsidRPr="00E11072" w:rsidRDefault="00F00A64" w:rsidP="00F00A64">
            <w:pPr>
              <w:pStyle w:val="TextTable"/>
            </w:pPr>
            <w:r w:rsidRPr="00A80F77">
              <w:t>Non-Annex I Parties should provide updated information on constraints and gaps, and related financial, technical</w:t>
            </w:r>
            <w:r w:rsidR="00381874">
              <w:t>,</w:t>
            </w:r>
            <w:r w:rsidRPr="00A80F77">
              <w:t xml:space="preserve"> and capacity-building needs.</w:t>
            </w:r>
          </w:p>
        </w:tc>
        <w:tc>
          <w:tcPr>
            <w:tcW w:w="3657" w:type="dxa"/>
            <w:tcBorders>
              <w:top w:val="single" w:sz="4" w:space="0" w:color="001B50" w:themeColor="accent1"/>
              <w:left w:val="single" w:sz="4" w:space="0" w:color="AAAAAA" w:themeColor="accent5"/>
              <w:bottom w:val="single" w:sz="4" w:space="0" w:color="AAAAAA" w:themeColor="accent5"/>
              <w:right w:val="single" w:sz="4" w:space="0" w:color="AAAAAA" w:themeColor="accent5"/>
            </w:tcBorders>
            <w:shd w:val="clear" w:color="auto" w:fill="auto"/>
          </w:tcPr>
          <w:p w14:paraId="78B273B7" w14:textId="63A90B06" w:rsidR="00F00A64" w:rsidRPr="003F0814" w:rsidRDefault="00381874" w:rsidP="00323E67">
            <w:pPr>
              <w:pStyle w:val="TextTable"/>
            </w:pPr>
            <w:r w:rsidRPr="0033637A">
              <w:t>Chapter</w:t>
            </w:r>
            <w:r>
              <w:t xml:space="preserve">s </w:t>
            </w:r>
            <w:r w:rsidRPr="0033637A">
              <w:rPr>
                <w:u w:val="single"/>
              </w:rPr>
              <w:fldChar w:fldCharType="begin"/>
            </w:r>
            <w:r w:rsidRPr="0033637A">
              <w:rPr>
                <w:u w:val="single"/>
              </w:rPr>
              <w:instrText xml:space="preserve"> REF _Ref90028273 \h </w:instrText>
            </w:r>
            <w:r w:rsidRPr="0033637A">
              <w:rPr>
                <w:u w:val="single"/>
              </w:rPr>
            </w:r>
            <w:r w:rsidRPr="0033637A">
              <w:rPr>
                <w:u w:val="single"/>
              </w:rPr>
              <w:fldChar w:fldCharType="separate"/>
            </w:r>
            <w:r w:rsidRPr="0033637A">
              <w:rPr>
                <w:u w:val="single"/>
                <w:lang w:val="en-GB"/>
              </w:rPr>
              <w:t>5.1</w:t>
            </w:r>
            <w:r w:rsidRPr="0033637A">
              <w:rPr>
                <w:u w:val="single"/>
              </w:rPr>
              <w:fldChar w:fldCharType="end"/>
            </w:r>
            <w:r>
              <w:t xml:space="preserve"> and </w:t>
            </w:r>
            <w:r w:rsidRPr="00EA7047">
              <w:rPr>
                <w:u w:val="single"/>
              </w:rPr>
              <w:fldChar w:fldCharType="begin"/>
            </w:r>
            <w:r w:rsidRPr="00EA7047">
              <w:rPr>
                <w:u w:val="single"/>
              </w:rPr>
              <w:instrText xml:space="preserve"> REF _Ref61366464 \h </w:instrText>
            </w:r>
            <w:r w:rsidRPr="00EA7047">
              <w:rPr>
                <w:u w:val="single"/>
              </w:rPr>
            </w:r>
            <w:r w:rsidRPr="00EA7047">
              <w:rPr>
                <w:u w:val="single"/>
              </w:rPr>
              <w:fldChar w:fldCharType="separate"/>
            </w:r>
            <w:r w:rsidRPr="00EA7047">
              <w:rPr>
                <w:u w:val="single"/>
                <w:lang w:val="en-GB"/>
              </w:rPr>
              <w:t xml:space="preserve">Table </w:t>
            </w:r>
            <w:r w:rsidRPr="00EA7047">
              <w:rPr>
                <w:noProof/>
                <w:u w:val="single"/>
                <w:lang w:val="en-GB"/>
              </w:rPr>
              <w:t>6</w:t>
            </w:r>
            <w:r w:rsidRPr="00EA7047">
              <w:rPr>
                <w:u w:val="single"/>
              </w:rPr>
              <w:fldChar w:fldCharType="end"/>
            </w:r>
            <w:r>
              <w:t xml:space="preserve"> </w:t>
            </w:r>
          </w:p>
        </w:tc>
      </w:tr>
      <w:tr w:rsidR="00F00A64" w:rsidRPr="00381874" w14:paraId="0EDF1C53" w14:textId="77777777" w:rsidTr="0017762D">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454F7B72" w14:textId="77777777" w:rsidR="00F00A64" w:rsidRPr="00E11072" w:rsidRDefault="00F00A64" w:rsidP="00F00A64">
            <w:pPr>
              <w:pStyle w:val="TextTable"/>
            </w:pPr>
            <w:r w:rsidRPr="00C86CFB">
              <w:t xml:space="preserve">Decision 2/CP.17, </w:t>
            </w:r>
            <w:r>
              <w:br/>
            </w:r>
            <w:r w:rsidRPr="00C86CFB">
              <w:t>Annex III, paragraph 15</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153FAAFE" w14:textId="77777777" w:rsidR="00F00A64" w:rsidRPr="00E11072" w:rsidRDefault="00F00A64" w:rsidP="00F00A64">
            <w:pPr>
              <w:pStyle w:val="TextTable"/>
            </w:pPr>
            <w:r w:rsidRPr="00A80F77">
              <w:t xml:space="preserve">Non-Annex I Parties should also provide updated information on financial </w:t>
            </w:r>
            <w:r>
              <w:br/>
            </w:r>
            <w:r w:rsidRPr="00A80F77">
              <w:t xml:space="preserve">resources, technology transfer, capacity-building and technical support received </w:t>
            </w:r>
            <w:r>
              <w:br/>
            </w:r>
            <w:r w:rsidRPr="00A80F77">
              <w:t>from the Global Environment Facility, Parties included in Annex II to the Convention and other developed country Parties, the Green Climate Fund and multilateral insti</w:t>
            </w:r>
            <w:r>
              <w:softHyphen/>
            </w:r>
            <w:r w:rsidRPr="00A80F77">
              <w:t>tutions for activities relating to climate change, including for the preparation of the current biennial update report.</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448E129" w14:textId="77777777" w:rsidR="00381874" w:rsidRDefault="00381874" w:rsidP="00323E67">
            <w:pPr>
              <w:pStyle w:val="TextTable"/>
            </w:pPr>
            <w:r>
              <w:t xml:space="preserve">Chapters </w:t>
            </w:r>
            <w:r w:rsidRPr="0033637A">
              <w:rPr>
                <w:u w:val="single"/>
              </w:rPr>
              <w:fldChar w:fldCharType="begin"/>
            </w:r>
            <w:r w:rsidRPr="0033637A">
              <w:rPr>
                <w:u w:val="single"/>
              </w:rPr>
              <w:instrText xml:space="preserve"> REF _Ref90028273 \h </w:instrText>
            </w:r>
            <w:r w:rsidRPr="0033637A">
              <w:rPr>
                <w:u w:val="single"/>
              </w:rPr>
            </w:r>
            <w:r w:rsidRPr="0033637A">
              <w:rPr>
                <w:u w:val="single"/>
              </w:rPr>
              <w:fldChar w:fldCharType="separate"/>
            </w:r>
            <w:r w:rsidRPr="0033637A">
              <w:rPr>
                <w:u w:val="single"/>
                <w:lang w:val="en-GB"/>
              </w:rPr>
              <w:t>5.1</w:t>
            </w:r>
            <w:r w:rsidRPr="0033637A">
              <w:rPr>
                <w:u w:val="single"/>
              </w:rPr>
              <w:fldChar w:fldCharType="end"/>
            </w:r>
            <w:r w:rsidR="00323E67">
              <w:t xml:space="preserve"> </w:t>
            </w:r>
            <w:r>
              <w:t xml:space="preserve">– </w:t>
            </w:r>
            <w:r>
              <w:fldChar w:fldCharType="begin"/>
            </w:r>
            <w:r>
              <w:instrText xml:space="preserve"> REF _Ref63072847 \h </w:instrText>
            </w:r>
            <w:r>
              <w:fldChar w:fldCharType="separate"/>
            </w:r>
            <w:r>
              <w:rPr>
                <w:lang w:val="en-GB"/>
              </w:rPr>
              <w:t>5.5</w:t>
            </w:r>
            <w:r>
              <w:fldChar w:fldCharType="end"/>
            </w:r>
            <w:r w:rsidR="00EA7047">
              <w:t xml:space="preserve"> </w:t>
            </w:r>
            <w:r w:rsidR="00323E67">
              <w:t xml:space="preserve">and </w:t>
            </w:r>
          </w:p>
          <w:p w14:paraId="468F9F4D" w14:textId="68DDE937" w:rsidR="00F00A64" w:rsidRPr="00E11072" w:rsidRDefault="00381874" w:rsidP="00323E67">
            <w:pPr>
              <w:pStyle w:val="TextTable"/>
            </w:pPr>
            <w:r w:rsidRPr="00EA7047">
              <w:rPr>
                <w:u w:val="single"/>
              </w:rPr>
              <w:fldChar w:fldCharType="begin"/>
            </w:r>
            <w:r w:rsidRPr="00EA7047">
              <w:rPr>
                <w:u w:val="single"/>
              </w:rPr>
              <w:instrText xml:space="preserve"> REF _Ref61366464 \h </w:instrText>
            </w:r>
            <w:r w:rsidRPr="00EA7047">
              <w:rPr>
                <w:u w:val="single"/>
              </w:rPr>
            </w:r>
            <w:r w:rsidRPr="00EA7047">
              <w:rPr>
                <w:u w:val="single"/>
              </w:rPr>
              <w:fldChar w:fldCharType="separate"/>
            </w:r>
            <w:r w:rsidRPr="00EA7047">
              <w:rPr>
                <w:u w:val="single"/>
                <w:lang w:val="en-GB"/>
              </w:rPr>
              <w:t xml:space="preserve">Table </w:t>
            </w:r>
            <w:r w:rsidRPr="00EA7047">
              <w:rPr>
                <w:noProof/>
                <w:u w:val="single"/>
                <w:lang w:val="en-GB"/>
              </w:rPr>
              <w:t>6</w:t>
            </w:r>
            <w:r w:rsidRPr="00EA7047">
              <w:rPr>
                <w:u w:val="single"/>
              </w:rPr>
              <w:fldChar w:fldCharType="end"/>
            </w:r>
            <w:r>
              <w:t xml:space="preserve"> -</w:t>
            </w:r>
            <w:r w:rsidR="00323E67">
              <w:t xml:space="preserve"> </w:t>
            </w:r>
            <w:r w:rsidR="00323E67" w:rsidRPr="00EA7047">
              <w:rPr>
                <w:u w:val="single"/>
              </w:rPr>
              <w:fldChar w:fldCharType="begin"/>
            </w:r>
            <w:r w:rsidR="00323E67" w:rsidRPr="00EA7047">
              <w:rPr>
                <w:u w:val="single"/>
              </w:rPr>
              <w:instrText xml:space="preserve"> REF _Ref61365500 \h </w:instrText>
            </w:r>
            <w:r w:rsidR="00323E67" w:rsidRPr="00EA7047">
              <w:rPr>
                <w:u w:val="single"/>
              </w:rPr>
            </w:r>
            <w:r w:rsidR="00323E67" w:rsidRPr="00EA7047">
              <w:rPr>
                <w:u w:val="single"/>
              </w:rPr>
              <w:fldChar w:fldCharType="separate"/>
            </w:r>
            <w:r w:rsidR="00BC4C90" w:rsidRPr="00EA7047">
              <w:rPr>
                <w:u w:val="single"/>
                <w:lang w:val="en-GB"/>
              </w:rPr>
              <w:t xml:space="preserve">Table </w:t>
            </w:r>
            <w:r w:rsidR="00BC4C90" w:rsidRPr="00EA7047">
              <w:rPr>
                <w:noProof/>
                <w:u w:val="single"/>
                <w:lang w:val="en-GB"/>
              </w:rPr>
              <w:t>9</w:t>
            </w:r>
            <w:r w:rsidR="00323E67" w:rsidRPr="00EA7047">
              <w:rPr>
                <w:u w:val="single"/>
              </w:rPr>
              <w:fldChar w:fldCharType="end"/>
            </w:r>
            <w:r>
              <w:rPr>
                <w:u w:val="single"/>
              </w:rPr>
              <w:t xml:space="preserve"> </w:t>
            </w:r>
          </w:p>
        </w:tc>
      </w:tr>
      <w:tr w:rsidR="00323E67" w:rsidRPr="000200DA" w14:paraId="1BE70CAB" w14:textId="77777777" w:rsidTr="0017762D">
        <w:trPr>
          <w:trHeight w:val="60"/>
        </w:trPr>
        <w:tc>
          <w:tcPr>
            <w:tcW w:w="2694"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E6E6E6" w:themeFill="accent6"/>
          </w:tcPr>
          <w:p w14:paraId="204E5D58" w14:textId="77777777" w:rsidR="00323E67" w:rsidRPr="00C86CFB" w:rsidRDefault="00323E67" w:rsidP="00F00A64">
            <w:pPr>
              <w:pStyle w:val="TextTable"/>
            </w:pPr>
            <w:r w:rsidRPr="00323E67">
              <w:t xml:space="preserve">Decision 2/CP.17, </w:t>
            </w:r>
            <w:r>
              <w:br/>
            </w:r>
            <w:r w:rsidRPr="00323E67">
              <w:t>Annex III, paragraph 16</w:t>
            </w:r>
          </w:p>
        </w:tc>
        <w:tc>
          <w:tcPr>
            <w:tcW w:w="8221"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795FAD7E" w14:textId="04E859B4" w:rsidR="00323E67" w:rsidRPr="00A80F77" w:rsidRDefault="005D1A11" w:rsidP="00F00A64">
            <w:pPr>
              <w:pStyle w:val="TextTable"/>
            </w:pPr>
            <w:r w:rsidRPr="00323E67">
              <w:t>Regarding</w:t>
            </w:r>
            <w:r w:rsidR="00323E67" w:rsidRPr="00323E67">
              <w:t xml:space="preserve"> the development and transfer of technology, non-Annex I Parties should provide information on technology needs, which must be nationally determined, and on technology support received.</w:t>
            </w:r>
          </w:p>
        </w:tc>
        <w:tc>
          <w:tcPr>
            <w:tcW w:w="3657" w:type="dxa"/>
            <w:tcBorders>
              <w:top w:val="single" w:sz="4" w:space="0" w:color="AAAAAA" w:themeColor="accent5"/>
              <w:left w:val="single" w:sz="4" w:space="0" w:color="AAAAAA" w:themeColor="accent5"/>
              <w:bottom w:val="single" w:sz="4" w:space="0" w:color="AAAAAA" w:themeColor="accent5"/>
              <w:right w:val="single" w:sz="4" w:space="0" w:color="AAAAAA" w:themeColor="accent5"/>
            </w:tcBorders>
            <w:shd w:val="clear" w:color="auto" w:fill="auto"/>
          </w:tcPr>
          <w:p w14:paraId="2F2AE6DA" w14:textId="75DB394C" w:rsidR="00323E67" w:rsidRDefault="00323E67" w:rsidP="00323E67">
            <w:pPr>
              <w:pStyle w:val="TextTable"/>
            </w:pPr>
            <w:r w:rsidRPr="0033637A">
              <w:t>Chapter</w:t>
            </w:r>
            <w:r w:rsidR="0033637A">
              <w:t>s</w:t>
            </w:r>
            <w:r>
              <w:t xml:space="preserve"> </w:t>
            </w:r>
            <w:r w:rsidR="0033637A" w:rsidRPr="0033637A">
              <w:rPr>
                <w:u w:val="single"/>
              </w:rPr>
              <w:fldChar w:fldCharType="begin"/>
            </w:r>
            <w:r w:rsidR="0033637A" w:rsidRPr="0033637A">
              <w:rPr>
                <w:u w:val="single"/>
              </w:rPr>
              <w:instrText xml:space="preserve"> REF _Ref90028273 \h </w:instrText>
            </w:r>
            <w:r w:rsidR="0033637A" w:rsidRPr="0033637A">
              <w:rPr>
                <w:u w:val="single"/>
              </w:rPr>
            </w:r>
            <w:r w:rsidR="0033637A" w:rsidRPr="0033637A">
              <w:rPr>
                <w:u w:val="single"/>
              </w:rPr>
              <w:fldChar w:fldCharType="separate"/>
            </w:r>
            <w:r w:rsidR="0033637A" w:rsidRPr="0033637A">
              <w:rPr>
                <w:u w:val="single"/>
                <w:lang w:val="en-GB"/>
              </w:rPr>
              <w:t>5.1</w:t>
            </w:r>
            <w:r w:rsidR="0033637A" w:rsidRPr="0033637A">
              <w:rPr>
                <w:u w:val="single"/>
              </w:rPr>
              <w:fldChar w:fldCharType="end"/>
            </w:r>
            <w:r w:rsidR="0033637A">
              <w:t xml:space="preserve"> and </w:t>
            </w:r>
            <w:r w:rsidR="0033637A" w:rsidRPr="0033637A">
              <w:rPr>
                <w:u w:val="single"/>
              </w:rPr>
              <w:fldChar w:fldCharType="begin"/>
            </w:r>
            <w:r w:rsidR="0033637A" w:rsidRPr="0033637A">
              <w:rPr>
                <w:u w:val="single"/>
              </w:rPr>
              <w:instrText xml:space="preserve"> REF _Ref90028279 \h </w:instrText>
            </w:r>
            <w:r w:rsidR="0033637A" w:rsidRPr="0033637A">
              <w:rPr>
                <w:u w:val="single"/>
              </w:rPr>
            </w:r>
            <w:r w:rsidR="0033637A" w:rsidRPr="0033637A">
              <w:rPr>
                <w:u w:val="single"/>
              </w:rPr>
              <w:fldChar w:fldCharType="separate"/>
            </w:r>
            <w:r w:rsidR="0033637A" w:rsidRPr="0033637A">
              <w:rPr>
                <w:u w:val="single"/>
                <w:lang w:val="en-GB"/>
              </w:rPr>
              <w:t>5.3</w:t>
            </w:r>
            <w:r w:rsidR="0033637A" w:rsidRPr="0033637A">
              <w:rPr>
                <w:u w:val="single"/>
              </w:rPr>
              <w:fldChar w:fldCharType="end"/>
            </w:r>
            <w:r w:rsidR="0033637A">
              <w:t xml:space="preserve"> and </w:t>
            </w:r>
            <w:r>
              <w:t xml:space="preserve"> </w:t>
            </w:r>
            <w:r>
              <w:br/>
            </w:r>
            <w:r w:rsidRPr="00EA7047">
              <w:rPr>
                <w:u w:val="single"/>
              </w:rPr>
              <w:fldChar w:fldCharType="begin"/>
            </w:r>
            <w:r w:rsidRPr="00EA7047">
              <w:rPr>
                <w:u w:val="single"/>
              </w:rPr>
              <w:instrText xml:space="preserve"> REF _Ref61366464 \h </w:instrText>
            </w:r>
            <w:r w:rsidRPr="00EA7047">
              <w:rPr>
                <w:u w:val="single"/>
              </w:rPr>
            </w:r>
            <w:r w:rsidRPr="00EA7047">
              <w:rPr>
                <w:u w:val="single"/>
              </w:rPr>
              <w:fldChar w:fldCharType="separate"/>
            </w:r>
            <w:r w:rsidR="00BC4C90" w:rsidRPr="00EA7047">
              <w:rPr>
                <w:u w:val="single"/>
                <w:lang w:val="en-GB"/>
              </w:rPr>
              <w:t xml:space="preserve">Table </w:t>
            </w:r>
            <w:r w:rsidR="00BC4C90" w:rsidRPr="00EA7047">
              <w:rPr>
                <w:noProof/>
                <w:u w:val="single"/>
                <w:lang w:val="en-GB"/>
              </w:rPr>
              <w:t>6</w:t>
            </w:r>
            <w:r w:rsidRPr="00EA7047">
              <w:rPr>
                <w:u w:val="single"/>
              </w:rPr>
              <w:fldChar w:fldCharType="end"/>
            </w:r>
            <w:r w:rsidR="0033637A">
              <w:t xml:space="preserve"> and </w:t>
            </w:r>
            <w:r w:rsidR="0033637A" w:rsidRPr="0033637A">
              <w:rPr>
                <w:u w:val="single"/>
              </w:rPr>
              <w:fldChar w:fldCharType="begin"/>
            </w:r>
            <w:r w:rsidR="0033637A" w:rsidRPr="0033637A">
              <w:rPr>
                <w:u w:val="single"/>
              </w:rPr>
              <w:instrText xml:space="preserve"> REF _Ref90028345 \h </w:instrText>
            </w:r>
            <w:r w:rsidR="0033637A" w:rsidRPr="0033637A">
              <w:rPr>
                <w:u w:val="single"/>
              </w:rPr>
            </w:r>
            <w:r w:rsidR="0033637A" w:rsidRPr="0033637A">
              <w:rPr>
                <w:u w:val="single"/>
              </w:rPr>
              <w:fldChar w:fldCharType="separate"/>
            </w:r>
            <w:r w:rsidR="0033637A" w:rsidRPr="0033637A">
              <w:rPr>
                <w:u w:val="single"/>
                <w:lang w:val="en-GB"/>
              </w:rPr>
              <w:t xml:space="preserve">Table </w:t>
            </w:r>
            <w:r w:rsidR="0033637A" w:rsidRPr="0033637A">
              <w:rPr>
                <w:noProof/>
                <w:u w:val="single"/>
                <w:lang w:val="en-GB"/>
              </w:rPr>
              <w:t>8</w:t>
            </w:r>
            <w:r w:rsidR="0033637A" w:rsidRPr="0033637A">
              <w:rPr>
                <w:u w:val="single"/>
              </w:rPr>
              <w:fldChar w:fldCharType="end"/>
            </w:r>
            <w:r w:rsidR="0033637A">
              <w:t xml:space="preserve"> </w:t>
            </w:r>
          </w:p>
        </w:tc>
      </w:tr>
    </w:tbl>
    <w:p w14:paraId="09DDBCF0" w14:textId="77777777" w:rsidR="00646731" w:rsidRPr="00CF2634" w:rsidRDefault="00646731" w:rsidP="00CF2634">
      <w:pPr>
        <w:rPr>
          <w:lang w:val="en-US"/>
        </w:rPr>
      </w:pPr>
    </w:p>
    <w:p w14:paraId="1AA5FB3D" w14:textId="77777777" w:rsidR="00222598" w:rsidRPr="00754359" w:rsidRDefault="00222598" w:rsidP="004F2FE1">
      <w:pPr>
        <w:rPr>
          <w:lang w:val="en-GB"/>
        </w:rPr>
      </w:pPr>
    </w:p>
    <w:sectPr w:rsidR="00222598" w:rsidRPr="00754359" w:rsidSect="00F40EB9">
      <w:headerReference w:type="default" r:id="rId100"/>
      <w:footerReference w:type="default" r:id="rId101"/>
      <w:pgSz w:w="16838" w:h="11906" w:orient="landscape" w:code="9"/>
      <w:pgMar w:top="1701"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259F6" w14:textId="77777777" w:rsidR="00F7528B" w:rsidRDefault="00F7528B" w:rsidP="0070205F">
      <w:pPr>
        <w:spacing w:after="0" w:line="240" w:lineRule="auto"/>
      </w:pPr>
      <w:r>
        <w:separator/>
      </w:r>
    </w:p>
  </w:endnote>
  <w:endnote w:type="continuationSeparator" w:id="0">
    <w:p w14:paraId="28E232B3" w14:textId="77777777" w:rsidR="00F7528B" w:rsidRDefault="00F7528B" w:rsidP="00702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Type">
    <w:panose1 w:val="00000000000000000000"/>
    <w:charset w:val="00"/>
    <w:family w:val="swiss"/>
    <w:notTrueType/>
    <w:pitch w:val="variable"/>
    <w:sig w:usb0="00000287" w:usb1="00000001" w:usb2="00000000" w:usb3="00000000" w:csb0="0000009F" w:csb1="00000000"/>
  </w:font>
  <w:font w:name="Open Sans">
    <w:altName w:val="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ExtraBold">
    <w:charset w:val="00"/>
    <w:family w:val="swiss"/>
    <w:pitch w:val="variable"/>
    <w:sig w:usb0="E00002EF" w:usb1="4000205B" w:usb2="00000028" w:usb3="00000000" w:csb0="0000019F" w:csb1="00000000"/>
  </w:font>
  <w:font w:name="Times New Roman (Textkörper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76069"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8E0C1"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85868"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CBB11"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71589"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861C1"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AF4B"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E7CA7"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A80B4"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8720E"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75B3D"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0B2A1"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37873"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1A56A"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D8EC4"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E6ADB"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78B38" w14:textId="77777777" w:rsidR="00D65A15" w:rsidRDefault="00D65A15" w:rsidP="00AE225D">
    <w:pPr>
      <w:pStyle w:val="Fuzeile"/>
      <w:tabs>
        <w:tab w:val="clear" w:pos="4536"/>
        <w:tab w:val="clear" w:pos="9072"/>
      </w:tabs>
      <w:jc w:val="right"/>
    </w:pPr>
  </w:p>
  <w:p w14:paraId="0314B804"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p w14:paraId="4CE42EAB" w14:textId="77777777" w:rsidR="00D65A15" w:rsidRDefault="00D65A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3193D"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56BAC"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C33CC"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F121"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B5413"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C1912" w14:textId="77777777" w:rsidR="00D65A15" w:rsidRDefault="00D65A15" w:rsidP="00AE225D">
    <w:pPr>
      <w:pStyle w:val="Fuzeile"/>
      <w:tabs>
        <w:tab w:val="clear" w:pos="4536"/>
        <w:tab w:val="clear" w:pos="9072"/>
      </w:tabs>
      <w:jc w:val="right"/>
    </w:pPr>
    <w:r>
      <w:fldChar w:fldCharType="begin"/>
    </w:r>
    <w:r>
      <w:instrText xml:space="preserve"> PAGE   \* MERGEFORMAT </w:instrText>
    </w:r>
    <w:r>
      <w:fldChar w:fldCharType="separate"/>
    </w:r>
    <w:r>
      <w:rPr>
        <w:noProof/>
      </w:rPr>
      <w:t>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BF6A9" w14:textId="77777777" w:rsidR="00D65A15" w:rsidRDefault="00D65A15">
    <w:pPr>
      <w:pStyle w:val="Fuzeile"/>
    </w:pPr>
    <w:r>
      <w:tab/>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0B76E" w14:textId="77777777" w:rsidR="00F7528B" w:rsidRDefault="00F7528B" w:rsidP="0070205F">
      <w:pPr>
        <w:spacing w:after="0" w:line="240" w:lineRule="auto"/>
      </w:pPr>
      <w:r>
        <w:separator/>
      </w:r>
    </w:p>
  </w:footnote>
  <w:footnote w:type="continuationSeparator" w:id="0">
    <w:p w14:paraId="5C67D9F1" w14:textId="77777777" w:rsidR="00F7528B" w:rsidRDefault="00F7528B" w:rsidP="0070205F">
      <w:pPr>
        <w:spacing w:after="0" w:line="240" w:lineRule="auto"/>
      </w:pPr>
      <w:r>
        <w:continuationSeparator/>
      </w:r>
    </w:p>
  </w:footnote>
  <w:footnote w:id="1">
    <w:p w14:paraId="6823CBB2" w14:textId="0E14A9AE" w:rsidR="00D65A15" w:rsidRPr="00AC2C4E" w:rsidRDefault="00D65A15" w:rsidP="00AC2C4E">
      <w:pPr>
        <w:spacing w:after="60" w:line="180" w:lineRule="atLeast"/>
        <w:ind w:left="113" w:hanging="113"/>
        <w:rPr>
          <w:lang w:val="en-GB"/>
        </w:rPr>
      </w:pPr>
      <w:r w:rsidRPr="00AC2C4E">
        <w:rPr>
          <w:rStyle w:val="Funotenzeichen"/>
          <w:sz w:val="14"/>
          <w:szCs w:val="20"/>
          <w:lang w:val="en-US"/>
        </w:rPr>
        <w:footnoteRef/>
      </w:r>
      <w:r w:rsidRPr="00AC2C4E">
        <w:rPr>
          <w:lang w:val="en-US"/>
        </w:rPr>
        <w:t xml:space="preserve"> </w:t>
      </w:r>
      <w:r w:rsidRPr="00AC2C4E">
        <w:rPr>
          <w:sz w:val="14"/>
          <w:szCs w:val="20"/>
          <w:lang w:val="en-US"/>
        </w:rPr>
        <w:t>The Support Project for the Implementation of the Paris Agreement (SPA) strengthens the capacities of partner countries to successfully implement climate policy, reduce greenhouse gases, comply with transparency provisions, and increase adaptive capacity, and thus, helps them to contribute to achieving the long-term objective of the Paris Agreement. The project also provides a link between German international climate policy and development cooperation. On behalf of the German Federal Ministry for the Environment (BMU), SPA supports, among other, the Partnership on Transparency in the Paris Agreement (PATPA).</w:t>
      </w:r>
    </w:p>
  </w:footnote>
  <w:footnote w:id="2">
    <w:p w14:paraId="61A03A8B" w14:textId="446A5B8D" w:rsidR="00D65A15" w:rsidRPr="00AC2C4E" w:rsidRDefault="00D65A15" w:rsidP="00F8305A">
      <w:pPr>
        <w:spacing w:after="60" w:line="180" w:lineRule="atLeast"/>
        <w:ind w:left="113" w:hanging="113"/>
        <w:rPr>
          <w:lang w:val="en-GB"/>
        </w:rPr>
      </w:pPr>
      <w:r w:rsidRPr="00B77F53">
        <w:rPr>
          <w:rStyle w:val="Funotenzeichen"/>
          <w:sz w:val="14"/>
          <w:szCs w:val="20"/>
          <w:lang w:val="en-US"/>
        </w:rPr>
        <w:footnoteRef/>
      </w:r>
      <w:r w:rsidRPr="00AC2C4E">
        <w:rPr>
          <w:lang w:val="en-US"/>
        </w:rPr>
        <w:t xml:space="preserve"> </w:t>
      </w:r>
      <w:r w:rsidRPr="00AC2C4E">
        <w:rPr>
          <w:sz w:val="14"/>
          <w:szCs w:val="20"/>
          <w:lang w:val="en-US"/>
        </w:rPr>
        <w:t>The Information Matters project, implemented by the GIZ between 2013 – 2019 and funded by the German Federal Ministry for the Environment, Nature Conservation and Nuclear Safety (BMU) under the International Climate Initiative (IKI), provided technical support to a number of selected partner countries to strengthen their national capacities for reporting under the UNFCCC, with a special focus on the preparation of Biennial Update Reports (BURs).</w:t>
      </w:r>
    </w:p>
  </w:footnote>
  <w:footnote w:id="3">
    <w:p w14:paraId="15A4B337" w14:textId="77777777" w:rsidR="00D65A15" w:rsidRPr="00AA6832" w:rsidRDefault="00D65A15" w:rsidP="00AA6832">
      <w:pPr>
        <w:pStyle w:val="Funotentext"/>
        <w:jc w:val="left"/>
        <w:rPr>
          <w:lang w:val="en-US"/>
        </w:rPr>
      </w:pPr>
      <w:r w:rsidRPr="00AA6832">
        <w:rPr>
          <w:rStyle w:val="Funotenzeichen"/>
          <w:lang w:val="en-US"/>
        </w:rPr>
        <w:footnoteRef/>
      </w:r>
      <w:r w:rsidRPr="00AA6832">
        <w:rPr>
          <w:lang w:val="en-US"/>
        </w:rPr>
        <w:tab/>
        <w:t xml:space="preserve">FCCC/CP/2011/9/Add.1, decision 2/CP.17, Annex III; </w:t>
      </w:r>
      <w:hyperlink r:id="rId1" w:history="1">
        <w:r w:rsidRPr="00F0401B">
          <w:rPr>
            <w:rStyle w:val="Hyperlink"/>
            <w:lang w:val="en-US"/>
          </w:rPr>
          <w:t>http://unfccc.int/meetings/durban_nov_2011/session/6294/php/view/decisions.php - c</w:t>
        </w:r>
      </w:hyperlink>
      <w:r>
        <w:rPr>
          <w:rStyle w:val="Hyperlink"/>
          <w:lang w:val="en-US"/>
        </w:rPr>
        <w:t>.</w:t>
      </w:r>
    </w:p>
  </w:footnote>
  <w:footnote w:id="4">
    <w:p w14:paraId="6A7BEF3D" w14:textId="77777777" w:rsidR="00D65A15" w:rsidRPr="00AA6832" w:rsidRDefault="00D65A15">
      <w:pPr>
        <w:pStyle w:val="Funotentext"/>
        <w:rPr>
          <w:lang w:val="en-US"/>
        </w:rPr>
      </w:pPr>
      <w:r w:rsidRPr="00AA6832">
        <w:rPr>
          <w:rStyle w:val="Funotenzeichen"/>
          <w:lang w:val="en-US"/>
        </w:rPr>
        <w:footnoteRef/>
      </w:r>
      <w:r w:rsidRPr="00AA6832">
        <w:rPr>
          <w:lang w:val="en-US"/>
        </w:rPr>
        <w:t xml:space="preserve"> </w:t>
      </w:r>
      <w:r w:rsidRPr="00AA6832">
        <w:rPr>
          <w:lang w:val="en-US"/>
        </w:rPr>
        <w:tab/>
        <w:t>FCCC/CP/2011/9/Add.1; decision 2/CP.17, paragraphs 41 (f)-(g)</w:t>
      </w:r>
      <w:r>
        <w:rPr>
          <w:lang w:val="en-US"/>
        </w:rPr>
        <w:t>.</w:t>
      </w:r>
    </w:p>
  </w:footnote>
  <w:footnote w:id="5">
    <w:p w14:paraId="2F95E216" w14:textId="77777777" w:rsidR="00D65A15" w:rsidRPr="00AA6832" w:rsidRDefault="00D65A15">
      <w:pPr>
        <w:pStyle w:val="Funotentext"/>
        <w:rPr>
          <w:lang w:val="en-US"/>
        </w:rPr>
      </w:pPr>
      <w:r w:rsidRPr="00AA6832">
        <w:rPr>
          <w:rStyle w:val="Funotenzeichen"/>
          <w:lang w:val="en-US"/>
        </w:rPr>
        <w:footnoteRef/>
      </w:r>
      <w:r w:rsidRPr="00AA6832">
        <w:rPr>
          <w:lang w:val="en-US"/>
        </w:rPr>
        <w:t xml:space="preserve"> </w:t>
      </w:r>
      <w:r w:rsidRPr="00AA6832">
        <w:rPr>
          <w:lang w:val="en-US"/>
        </w:rPr>
        <w:tab/>
        <w:t xml:space="preserve">For further information see </w:t>
      </w:r>
      <w:hyperlink r:id="rId2" w:history="1">
        <w:r w:rsidRPr="00F0401B">
          <w:rPr>
            <w:rStyle w:val="Hyperlink"/>
            <w:lang w:val="en-US"/>
          </w:rPr>
          <w:t>http://www.ipcc-nggip.iges.or.jp/presentation/LULUCF-AFOLU.pdf</w:t>
        </w:r>
      </w:hyperlink>
      <w:r>
        <w:rPr>
          <w:rStyle w:val="Hyperlink"/>
          <w:lang w:val="en-US"/>
        </w:rPr>
        <w:t>.</w:t>
      </w:r>
    </w:p>
  </w:footnote>
  <w:footnote w:id="6">
    <w:p w14:paraId="240F2130" w14:textId="64738814" w:rsidR="00D65A15" w:rsidRPr="00AA6832" w:rsidRDefault="00D65A15" w:rsidP="00F8305A">
      <w:pPr>
        <w:pStyle w:val="Funotentext"/>
        <w:ind w:left="113" w:hanging="113"/>
        <w:rPr>
          <w:lang w:val="en-US"/>
        </w:rPr>
      </w:pPr>
      <w:r w:rsidRPr="00AA6832">
        <w:rPr>
          <w:rStyle w:val="Funotenzeichen"/>
          <w:lang w:val="en-US"/>
        </w:rPr>
        <w:footnoteRef/>
      </w:r>
      <w:r w:rsidRPr="00AA6832">
        <w:rPr>
          <w:lang w:val="en-US"/>
        </w:rPr>
        <w:t xml:space="preserve"> </w:t>
      </w:r>
      <w:r w:rsidRPr="00AA6832">
        <w:rPr>
          <w:lang w:val="en-US"/>
        </w:rPr>
        <w:tab/>
        <w:t>Under the Enhanced Transparency Framework (ETF) established by the Article 13 of the Paris Agreement, countries are required to submit the first BTR at the latest by 31st December 2024. At the same time, for countries that are Parties to both the Convention and the Paris Agreement, the latest BUR should also be submitted at the latest by 31st December 2024. In this way, for Parties to the Paris Agreement, the BTR will supersede the BUR at the latest by end of 2024. Furthermore, countries should submit their revised NDCs by 2020.</w:t>
      </w:r>
    </w:p>
  </w:footnote>
  <w:footnote w:id="7">
    <w:p w14:paraId="7378F4F1" w14:textId="77777777" w:rsidR="00D65A15" w:rsidRPr="005C3903" w:rsidRDefault="00D65A15">
      <w:pPr>
        <w:pStyle w:val="Funotentext"/>
        <w:rPr>
          <w:lang w:val="en-US"/>
        </w:rPr>
      </w:pPr>
      <w:r>
        <w:rPr>
          <w:rStyle w:val="Funotenzeichen"/>
        </w:rPr>
        <w:footnoteRef/>
      </w:r>
      <w:r w:rsidRPr="005C3903">
        <w:rPr>
          <w:lang w:val="en-US"/>
        </w:rPr>
        <w:t xml:space="preserve"> </w:t>
      </w:r>
      <w:r>
        <w:rPr>
          <w:lang w:val="en-US"/>
        </w:rPr>
        <w:tab/>
      </w:r>
      <w:r w:rsidRPr="005C3903">
        <w:rPr>
          <w:lang w:val="en-US"/>
        </w:rPr>
        <w:t xml:space="preserve">Ellis, J., Briner, G., Moarif, S., Buchner, B., 2011, Frequent and flexible: options for reporting guidelines for biennial reports, OECD and IEA, </w:t>
      </w:r>
      <w:r>
        <w:rPr>
          <w:lang w:val="en-US"/>
        </w:rPr>
        <w:tab/>
      </w:r>
      <w:r w:rsidRPr="005C3903">
        <w:rPr>
          <w:lang w:val="en-US"/>
        </w:rPr>
        <w:t>COM/ENV/EPOC/IEA/</w:t>
      </w:r>
      <w:proofErr w:type="gramStart"/>
      <w:r w:rsidRPr="005C3903">
        <w:rPr>
          <w:lang w:val="en-US"/>
        </w:rPr>
        <w:t>SLT(</w:t>
      </w:r>
      <w:proofErr w:type="gramEnd"/>
      <w:r w:rsidRPr="005C3903">
        <w:rPr>
          <w:lang w:val="en-US"/>
        </w:rPr>
        <w:t xml:space="preserve">2011)2, </w:t>
      </w:r>
      <w:hyperlink r:id="rId3" w:history="1">
        <w:r w:rsidRPr="005C3903">
          <w:rPr>
            <w:rStyle w:val="Hyperlink"/>
            <w:lang w:val="en-US"/>
          </w:rPr>
          <w:t>http://www.oecd.org/env/cc/48073760.pdf</w:t>
        </w:r>
      </w:hyperlink>
      <w:r w:rsidRPr="005C3903">
        <w:rPr>
          <w:lang w:val="en-US"/>
        </w:rPr>
        <w:t>.</w:t>
      </w:r>
    </w:p>
  </w:footnote>
  <w:footnote w:id="8">
    <w:p w14:paraId="0259BED6" w14:textId="77777777" w:rsidR="00D65A15" w:rsidRPr="00444A6D" w:rsidRDefault="00D65A15">
      <w:pPr>
        <w:pStyle w:val="Funotentext"/>
        <w:rPr>
          <w:lang w:val="en-US"/>
        </w:rPr>
      </w:pPr>
      <w:r>
        <w:rPr>
          <w:rStyle w:val="Funotenzeichen"/>
        </w:rPr>
        <w:footnoteRef/>
      </w:r>
      <w:r w:rsidRPr="00444A6D">
        <w:rPr>
          <w:lang w:val="en-US"/>
        </w:rPr>
        <w:t xml:space="preserve"> </w:t>
      </w:r>
      <w:r w:rsidRPr="00444A6D">
        <w:rPr>
          <w:lang w:val="en-US"/>
        </w:rPr>
        <w:tab/>
        <w:t xml:space="preserve">Report of the Conference of the Parties on its seventeenth session, held in Durban from 28 November to 11 December 2011. Addendum </w:t>
      </w:r>
      <w:r>
        <w:rPr>
          <w:lang w:val="en-US"/>
        </w:rPr>
        <w:tab/>
      </w:r>
      <w:r w:rsidRPr="00444A6D">
        <w:rPr>
          <w:lang w:val="en-US"/>
        </w:rPr>
        <w:t xml:space="preserve">Part Two: Action taken by the Conference of the Parties at its seventeenth session; FCCC/CP/2011/9/Add.1; </w:t>
      </w:r>
      <w:r>
        <w:rPr>
          <w:lang w:val="en-US"/>
        </w:rPr>
        <w:tab/>
      </w:r>
      <w:hyperlink r:id="rId4" w:history="1">
        <w:r w:rsidRPr="00444A6D">
          <w:rPr>
            <w:rStyle w:val="Hyperlink"/>
            <w:lang w:val="en-US"/>
          </w:rPr>
          <w:t>http://unfccc.int/resource/docs/2011/cop17/eng/09a01.pdf</w:t>
        </w:r>
      </w:hyperlink>
      <w:r>
        <w:rPr>
          <w:rStyle w:val="Hyperlink"/>
          <w:lang w:val="en-US"/>
        </w:rPr>
        <w:t>.</w:t>
      </w:r>
    </w:p>
  </w:footnote>
  <w:footnote w:id="9">
    <w:p w14:paraId="47FABFD4" w14:textId="77777777" w:rsidR="00D65A15" w:rsidRPr="000477B0" w:rsidRDefault="00D65A15" w:rsidP="00626540">
      <w:pPr>
        <w:pStyle w:val="Funotentext"/>
        <w:rPr>
          <w:lang w:val="en-US"/>
        </w:rPr>
      </w:pPr>
      <w:r>
        <w:rPr>
          <w:rStyle w:val="Funotenzeichen"/>
        </w:rPr>
        <w:footnoteRef/>
      </w:r>
      <w:r w:rsidRPr="000477B0">
        <w:rPr>
          <w:lang w:val="en-US"/>
        </w:rPr>
        <w:t xml:space="preserve"> </w:t>
      </w:r>
      <w:r w:rsidRPr="000477B0">
        <w:rPr>
          <w:lang w:val="en-US"/>
        </w:rPr>
        <w:tab/>
        <w:t xml:space="preserve">For guidance on how to carry out a key source category analysis, please consult chapter 7 of the IPCC 2000 Good Practice Guidance, </w:t>
      </w:r>
      <w:r>
        <w:rPr>
          <w:lang w:val="en-US"/>
        </w:rPr>
        <w:tab/>
      </w:r>
      <w:hyperlink r:id="rId5" w:history="1">
        <w:r w:rsidRPr="00767F58">
          <w:rPr>
            <w:rStyle w:val="Hyperlink"/>
            <w:lang w:val="en-US"/>
          </w:rPr>
          <w:t>http://www.ipcc-nggip.iges.or.jp/public/gp/english/7_Methodological.pdf</w:t>
        </w:r>
      </w:hyperlink>
      <w:r w:rsidRPr="000477B0">
        <w:rPr>
          <w:lang w:val="en-US"/>
        </w:rPr>
        <w:t xml:space="preserve"> or consult Volume 1 chapter 4 of the IPCC 2006 Guidelines, </w:t>
      </w:r>
      <w:r>
        <w:rPr>
          <w:lang w:val="en-US"/>
        </w:rPr>
        <w:tab/>
      </w:r>
      <w:r w:rsidR="000200DA">
        <w:fldChar w:fldCharType="begin"/>
      </w:r>
      <w:r w:rsidR="000200DA" w:rsidRPr="000200DA">
        <w:rPr>
          <w:lang w:val="en-US"/>
        </w:rPr>
        <w:instrText xml:space="preserve"> HYPERLINK "http://www.ipcc-nggip.iges.or.jp/public/2006gl/pdf/1_Volume1/V1_4_Ch4_MethodChoice.pdf" </w:instrText>
      </w:r>
      <w:r w:rsidR="000200DA">
        <w:fldChar w:fldCharType="separate"/>
      </w:r>
      <w:r w:rsidRPr="00767F58">
        <w:rPr>
          <w:rStyle w:val="Hyperlink"/>
          <w:lang w:val="en-US"/>
        </w:rPr>
        <w:t>http://www.ipcc-nggip.iges.or.jp/public/2006gl/pdf/1_Volume1/V1_4_Ch4_MethodChoice.pdf</w:t>
      </w:r>
      <w:r w:rsidR="000200DA">
        <w:rPr>
          <w:rStyle w:val="Hyperlink"/>
          <w:lang w:val="en-US"/>
        </w:rPr>
        <w:fldChar w:fldCharType="end"/>
      </w:r>
      <w:r w:rsidRPr="000477B0">
        <w:rPr>
          <w:lang w:val="en-US"/>
        </w:rPr>
        <w:t>.</w:t>
      </w:r>
    </w:p>
  </w:footnote>
  <w:footnote w:id="10">
    <w:p w14:paraId="799E08AC" w14:textId="77777777" w:rsidR="00D65A15" w:rsidRPr="00FE4B8B" w:rsidRDefault="00D65A15" w:rsidP="00626540">
      <w:pPr>
        <w:pStyle w:val="Funotentext"/>
        <w:rPr>
          <w:lang w:val="en-US"/>
        </w:rPr>
      </w:pPr>
      <w:r>
        <w:rPr>
          <w:rStyle w:val="Funotenzeichen"/>
        </w:rPr>
        <w:footnoteRef/>
      </w:r>
      <w:r w:rsidRPr="00FE4B8B">
        <w:rPr>
          <w:lang w:val="en-US"/>
        </w:rPr>
        <w:t xml:space="preserve"> </w:t>
      </w:r>
      <w:r w:rsidRPr="00FE4B8B">
        <w:rPr>
          <w:lang w:val="en-US"/>
        </w:rPr>
        <w:tab/>
        <w:t xml:space="preserve">For guidance on how to undertake </w:t>
      </w:r>
      <w:r>
        <w:rPr>
          <w:lang w:val="en-US"/>
        </w:rPr>
        <w:t xml:space="preserve">an </w:t>
      </w:r>
      <w:r w:rsidRPr="00FE4B8B">
        <w:rPr>
          <w:lang w:val="en-US"/>
        </w:rPr>
        <w:t xml:space="preserve">uncertainty analysis of the GHG inventory, please consult Volume 1 chapter 3 of the IPCC 2006 </w:t>
      </w:r>
      <w:r>
        <w:rPr>
          <w:lang w:val="en-US"/>
        </w:rPr>
        <w:tab/>
      </w:r>
      <w:r w:rsidRPr="00FE4B8B">
        <w:rPr>
          <w:lang w:val="en-US"/>
        </w:rPr>
        <w:t xml:space="preserve">Guidelines, </w:t>
      </w:r>
      <w:hyperlink r:id="rId6" w:history="1">
        <w:r w:rsidRPr="003D010C">
          <w:rPr>
            <w:rStyle w:val="Hyperlink"/>
            <w:lang w:val="en-US"/>
          </w:rPr>
          <w:t>http://www.ipcc-nggip.iges.or.jp/public/2006gl/pdf/1_Volume1/V1_3_Ch3_Uncertainties.pdf</w:t>
        </w:r>
      </w:hyperlink>
      <w:r w:rsidRPr="00FE4B8B">
        <w:rPr>
          <w:lang w:val="en-US"/>
        </w:rPr>
        <w:t>.</w:t>
      </w:r>
    </w:p>
  </w:footnote>
  <w:footnote w:id="11">
    <w:p w14:paraId="3EBFAB77" w14:textId="2A7BC786" w:rsidR="00D65A15" w:rsidRPr="00C83FBB" w:rsidRDefault="00D65A15">
      <w:pPr>
        <w:pStyle w:val="Funotentext"/>
        <w:rPr>
          <w:lang w:val="en-US"/>
        </w:rPr>
      </w:pPr>
      <w:r>
        <w:rPr>
          <w:rStyle w:val="Funotenzeichen"/>
        </w:rPr>
        <w:footnoteRef/>
      </w:r>
      <w:r>
        <w:rPr>
          <w:lang w:val="en-US"/>
        </w:rPr>
        <w:tab/>
      </w:r>
      <w:r w:rsidRPr="00C83FBB">
        <w:rPr>
          <w:lang w:val="en-US"/>
        </w:rPr>
        <w:t xml:space="preserve">2006 IPCC Guidelines for National Greenhouse Gas Inventories, Volume 1, Annex 8A.2 Reporting Tables, </w:t>
      </w:r>
      <w:hyperlink r:id="rId7" w:history="1">
        <w:r w:rsidRPr="00545988">
          <w:rPr>
            <w:rStyle w:val="Hyperlink"/>
            <w:lang w:val="en-US"/>
          </w:rPr>
          <w:t>http://www.ipcc-nggip.iges.or.jp/public/2006gl/vol1.html</w:t>
        </w:r>
      </w:hyperlink>
      <w:r>
        <w:rPr>
          <w:rStyle w:val="Hyperlink"/>
          <w:lang w:val="en-US"/>
        </w:rPr>
        <w:t>.</w:t>
      </w:r>
    </w:p>
  </w:footnote>
  <w:footnote w:id="12">
    <w:p w14:paraId="5A21CD2B" w14:textId="7FFB6DE1" w:rsidR="00D65A15" w:rsidRPr="0092035D" w:rsidRDefault="00D65A15" w:rsidP="00EE676F">
      <w:pPr>
        <w:pStyle w:val="Funotentext"/>
        <w:ind w:left="113" w:hanging="113"/>
        <w:rPr>
          <w:lang w:val="en-US"/>
        </w:rPr>
      </w:pPr>
      <w:r>
        <w:rPr>
          <w:rStyle w:val="Funotenzeichen"/>
        </w:rPr>
        <w:footnoteRef/>
      </w:r>
      <w:r>
        <w:rPr>
          <w:lang w:val="en-US"/>
        </w:rPr>
        <w:tab/>
      </w:r>
      <w:r w:rsidRPr="0092035D">
        <w:rPr>
          <w:lang w:val="en-US"/>
        </w:rPr>
        <w:t>The acronym “REDD+” is used to refer to the 5 activities that can be undertaken by developing country Parties to contribute to mitigation actions in the forest sector, pursuant to decision 1/CP.16, para 70: (a) Reducing emissions from deforestation; (b) Reducing emissions from forest degradation; (c) Conservation of forest carbon stocks; (d) Sustainable management of forests; (e) Enhancement of forest carbon stocks.</w:t>
      </w:r>
    </w:p>
  </w:footnote>
  <w:footnote w:id="13">
    <w:p w14:paraId="5DC8DBC3" w14:textId="77777777" w:rsidR="00D65A15" w:rsidRDefault="00D65A15" w:rsidP="003E79AD">
      <w:pPr>
        <w:pStyle w:val="Funotentext"/>
        <w:rPr>
          <w:lang w:val="en-US"/>
        </w:rPr>
      </w:pPr>
      <w:r>
        <w:rPr>
          <w:rStyle w:val="Funotenzeichen"/>
        </w:rPr>
        <w:footnoteRef/>
      </w:r>
      <w:r w:rsidRPr="0092035D">
        <w:rPr>
          <w:lang w:val="en-US"/>
        </w:rPr>
        <w:t xml:space="preserve"> </w:t>
      </w:r>
      <w:r w:rsidRPr="0092035D">
        <w:rPr>
          <w:lang w:val="en-US"/>
        </w:rPr>
        <w:tab/>
      </w:r>
      <w:hyperlink r:id="rId8" w:anchor="page=39" w:history="1">
        <w:r w:rsidRPr="00095A57">
          <w:rPr>
            <w:rStyle w:val="Hyperlink"/>
            <w:lang w:val="en-US"/>
          </w:rPr>
          <w:t>https://unfccc.int/resource/docs/2013/cop19/eng/10a01.pdf#page=39</w:t>
        </w:r>
      </w:hyperlink>
      <w:r w:rsidRPr="0092035D">
        <w:rPr>
          <w:lang w:val="en-US"/>
        </w:rPr>
        <w:t>. You can also consult the UNFCCC’s REDD+ decision booklet for a</w:t>
      </w:r>
      <w:r>
        <w:rPr>
          <w:lang w:val="en-US"/>
        </w:rPr>
        <w:tab/>
      </w:r>
      <w:r w:rsidRPr="0092035D">
        <w:rPr>
          <w:lang w:val="en-US"/>
        </w:rPr>
        <w:t>compilation of all REDD+ relevant decisions:</w:t>
      </w:r>
    </w:p>
    <w:p w14:paraId="7DA3AC51" w14:textId="77777777" w:rsidR="00D65A15" w:rsidRPr="0092035D" w:rsidRDefault="00D65A15" w:rsidP="003E79AD">
      <w:pPr>
        <w:pStyle w:val="Funotentext"/>
        <w:rPr>
          <w:lang w:val="en-US"/>
        </w:rPr>
      </w:pPr>
      <w:r>
        <w:rPr>
          <w:lang w:val="en-US"/>
        </w:rPr>
        <w:tab/>
      </w:r>
      <w:r w:rsidR="000200DA">
        <w:fldChar w:fldCharType="begin"/>
      </w:r>
      <w:r w:rsidR="000200DA" w:rsidRPr="000200DA">
        <w:rPr>
          <w:lang w:val="en-US"/>
        </w:rPr>
        <w:instrText xml:space="preserve"> HYPERLINK "https://unfccc.int/files/land_use_and_climate_change/redd/application/pdf/compilation_redd_decision_booklet_v1.2.pdf" </w:instrText>
      </w:r>
      <w:r w:rsidR="000200DA">
        <w:fldChar w:fldCharType="separate"/>
      </w:r>
      <w:r w:rsidRPr="0092035D">
        <w:rPr>
          <w:rStyle w:val="Hyperlink"/>
          <w:lang w:val="en-US"/>
        </w:rPr>
        <w:t>https://unfccc.int/files/land_use_and_climate_change/redd/application/pdf/compilation_redd_decision_booklet_v1.2.pdf</w:t>
      </w:r>
      <w:r w:rsidR="000200DA">
        <w:rPr>
          <w:rStyle w:val="Hyperlink"/>
          <w:lang w:val="en-US"/>
        </w:rPr>
        <w:fldChar w:fldCharType="end"/>
      </w:r>
    </w:p>
  </w:footnote>
  <w:footnote w:id="14">
    <w:p w14:paraId="0B168F86" w14:textId="77777777" w:rsidR="00D65A15" w:rsidRPr="00F05FAC" w:rsidRDefault="00D65A15" w:rsidP="003E79AD">
      <w:pPr>
        <w:pStyle w:val="Funotentext"/>
        <w:rPr>
          <w:lang w:val="en-US"/>
        </w:rPr>
      </w:pPr>
      <w:r>
        <w:rPr>
          <w:rStyle w:val="Funotenzeichen"/>
        </w:rPr>
        <w:footnoteRef/>
      </w:r>
      <w:r w:rsidRPr="00F05FAC">
        <w:rPr>
          <w:lang w:val="en-US"/>
        </w:rPr>
        <w:t xml:space="preserve"> </w:t>
      </w:r>
      <w:r w:rsidRPr="00F05FAC">
        <w:rPr>
          <w:lang w:val="en-US"/>
        </w:rPr>
        <w:tab/>
        <w:t xml:space="preserve">Please note that this list should be read to apply to both FRELs (forest reference emission levels) and/or FRLs (forest reference levels), as </w:t>
      </w:r>
      <w:r>
        <w:rPr>
          <w:lang w:val="en-US"/>
        </w:rPr>
        <w:tab/>
      </w:r>
      <w:r w:rsidRPr="00F05FAC">
        <w:rPr>
          <w:lang w:val="en-US"/>
        </w:rPr>
        <w:t>appropriate</w:t>
      </w:r>
    </w:p>
  </w:footnote>
  <w:footnote w:id="15">
    <w:p w14:paraId="7B8CB0F6" w14:textId="1BF948BD" w:rsidR="00D65A15" w:rsidRPr="0050400E" w:rsidRDefault="00D65A15" w:rsidP="00E36AC4">
      <w:pPr>
        <w:pStyle w:val="Funotentext"/>
        <w:rPr>
          <w:lang w:val="en-US"/>
        </w:rPr>
      </w:pPr>
      <w:r>
        <w:rPr>
          <w:rStyle w:val="Funotenzeichen"/>
        </w:rPr>
        <w:footnoteRef/>
      </w:r>
      <w:r w:rsidRPr="0050400E">
        <w:rPr>
          <w:lang w:val="en-US"/>
        </w:rPr>
        <w:t xml:space="preserve"> </w:t>
      </w:r>
      <w:hyperlink r:id="rId9" w:history="1">
        <w:r w:rsidRPr="0050400E">
          <w:rPr>
            <w:rStyle w:val="Hyperlink"/>
            <w:lang w:val="en-US"/>
          </w:rPr>
          <w:tab/>
          <w:t>https://unfccc.int/sites/default/files/resource/docs/2009/cop15/spa/11a01s.pdf</w:t>
        </w:r>
      </w:hyperlink>
    </w:p>
  </w:footnote>
  <w:footnote w:id="16">
    <w:p w14:paraId="5F6DD0CA" w14:textId="77777777" w:rsidR="00D65A15" w:rsidRPr="00875BCD" w:rsidRDefault="00D65A15">
      <w:pPr>
        <w:pStyle w:val="Funotentext"/>
        <w:rPr>
          <w:lang w:val="en-US"/>
        </w:rPr>
      </w:pPr>
      <w:r>
        <w:rPr>
          <w:rStyle w:val="Funotenzeichen"/>
        </w:rPr>
        <w:footnoteRef/>
      </w:r>
      <w:r w:rsidRPr="00875BCD">
        <w:rPr>
          <w:lang w:val="en-US"/>
        </w:rPr>
        <w:t xml:space="preserve"> </w:t>
      </w:r>
      <w:hyperlink r:id="rId10" w:history="1">
        <w:r w:rsidRPr="00875BCD">
          <w:rPr>
            <w:rStyle w:val="Hyperlink"/>
            <w:lang w:val="en-US"/>
          </w:rPr>
          <w:tab/>
          <w:t>https://unfccc.int/sites/default/files/resource/docs/2010/cop16/spa/07a01s.pdf</w:t>
        </w:r>
      </w:hyperlink>
    </w:p>
  </w:footnote>
  <w:footnote w:id="17">
    <w:p w14:paraId="12EFC64E" w14:textId="0C0E1BFD" w:rsidR="00D65A15" w:rsidRPr="00ED6522" w:rsidRDefault="00D65A15" w:rsidP="002C446B">
      <w:pPr>
        <w:pStyle w:val="Funotentext"/>
        <w:ind w:left="113" w:hanging="113"/>
        <w:rPr>
          <w:lang w:val="en-GB"/>
        </w:rPr>
      </w:pPr>
      <w:r>
        <w:rPr>
          <w:rStyle w:val="Funotenzeichen"/>
        </w:rPr>
        <w:footnoteRef/>
      </w:r>
      <w:r w:rsidRPr="00233EB5">
        <w:rPr>
          <w:lang w:val="en-US"/>
        </w:rPr>
        <w:t xml:space="preserve"> </w:t>
      </w:r>
      <w:r w:rsidRPr="00233EB5">
        <w:rPr>
          <w:lang w:val="en-US"/>
        </w:rPr>
        <w:tab/>
      </w:r>
      <w:r w:rsidRPr="00ED6522">
        <w:rPr>
          <w:lang w:val="en-GB"/>
        </w:rPr>
        <w:t>Physiognomy is a combination of the external appearance of vegetation, its vertical structure, and the growth forms of the dominant taxa. Descriptions such as 'trees', 'shrubs', and 'herbs' are frequently used to characterise the general appearance of the vegetation of a region</w:t>
      </w:r>
    </w:p>
  </w:footnote>
  <w:footnote w:id="18">
    <w:p w14:paraId="1397478D" w14:textId="77777777" w:rsidR="00D65A15" w:rsidRPr="00C466C8" w:rsidRDefault="00D65A15">
      <w:pPr>
        <w:pStyle w:val="Funotentext"/>
        <w:rPr>
          <w:lang w:val="en-US"/>
        </w:rPr>
      </w:pPr>
      <w:r w:rsidRPr="00ED6522">
        <w:rPr>
          <w:rStyle w:val="Funotenzeichen"/>
          <w:lang w:val="en-GB"/>
        </w:rPr>
        <w:footnoteRef/>
      </w:r>
      <w:r w:rsidRPr="00ED6522">
        <w:rPr>
          <w:lang w:val="en-GB"/>
        </w:rPr>
        <w:t xml:space="preserve"> </w:t>
      </w:r>
      <w:hyperlink r:id="rId11" w:history="1">
        <w:r w:rsidRPr="00ED6522">
          <w:rPr>
            <w:rStyle w:val="Hyperlink"/>
            <w:lang w:val="en-GB"/>
          </w:rPr>
          <w:t>https://unfccc.int/sites/default/files/resource/docs/2010/cop16/spa/07a01s.pdf</w:t>
        </w:r>
      </w:hyperlink>
    </w:p>
  </w:footnote>
  <w:footnote w:id="19">
    <w:p w14:paraId="2DA09BF4" w14:textId="77777777" w:rsidR="00D65A15" w:rsidRPr="00E11072" w:rsidRDefault="00D65A15">
      <w:pPr>
        <w:pStyle w:val="Funotentext"/>
        <w:rPr>
          <w:lang w:val="en-US"/>
        </w:rPr>
      </w:pPr>
      <w:r>
        <w:rPr>
          <w:rStyle w:val="Funotenzeichen"/>
        </w:rPr>
        <w:footnoteRef/>
      </w:r>
      <w:r w:rsidRPr="00E11072">
        <w:rPr>
          <w:lang w:val="en-US"/>
        </w:rPr>
        <w:t xml:space="preserve"> </w:t>
      </w:r>
      <w:r w:rsidRPr="00E11072">
        <w:rPr>
          <w:lang w:val="en-US"/>
        </w:rPr>
        <w:tab/>
        <w:t xml:space="preserve">FCCC/CP/2011/9/Add.1, </w:t>
      </w:r>
      <w:hyperlink r:id="rId12" w:history="1">
        <w:r w:rsidRPr="00E11072">
          <w:rPr>
            <w:rStyle w:val="Hyperlink"/>
            <w:lang w:val="en-US"/>
          </w:rPr>
          <w:t>http://unfccc.int/meetings/durban_nov_2011/session/6294/php/view/decisions.php - c</w:t>
        </w:r>
      </w:hyperlink>
    </w:p>
  </w:footnote>
  <w:footnote w:id="20">
    <w:p w14:paraId="058BAE2B" w14:textId="77777777" w:rsidR="00D65A15" w:rsidRPr="00E632F0" w:rsidRDefault="00D65A15">
      <w:pPr>
        <w:pStyle w:val="Funotentext"/>
        <w:rPr>
          <w:lang w:val="en-US"/>
        </w:rPr>
      </w:pPr>
      <w:r>
        <w:rPr>
          <w:rStyle w:val="Funotenzeichen"/>
        </w:rPr>
        <w:footnoteRef/>
      </w:r>
      <w:r w:rsidRPr="00E632F0">
        <w:rPr>
          <w:lang w:val="en-US"/>
        </w:rPr>
        <w:t xml:space="preserve"> FCCC/CP/2002/7/Add.2; </w:t>
      </w:r>
      <w:hyperlink r:id="rId13" w:history="1">
        <w:r w:rsidRPr="00E632F0">
          <w:rPr>
            <w:rStyle w:val="Hyperlink"/>
            <w:lang w:val="en-US"/>
          </w:rPr>
          <w:t>http://unfccc.int/resource/docs/cop8/07a02.pdf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017CA" w14:textId="77777777" w:rsidR="00D65A15" w:rsidRDefault="00D65A15">
    <w:pPr>
      <w:pStyle w:val="Kopfzeile"/>
    </w:pPr>
    <w:r w:rsidRPr="000115B8">
      <w:t>Biennial Update Report Template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F29EF" w14:textId="77777777" w:rsidR="00D65A15" w:rsidRDefault="00D65A15">
    <w:pPr>
      <w:pStyle w:val="Kopfzeile"/>
    </w:pPr>
    <w:r w:rsidRPr="000115B8">
      <w:t>Biennial Update Report Template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A5026" w14:textId="77777777" w:rsidR="00D65A15" w:rsidRDefault="00D65A15">
    <w:pPr>
      <w:pStyle w:val="Kopfzeile"/>
    </w:pPr>
    <w:r w:rsidRPr="000115B8">
      <w:t>Biennial Update Report Template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C4631" w14:textId="77777777" w:rsidR="00D65A15" w:rsidRDefault="00D65A15">
    <w:pPr>
      <w:pStyle w:val="Kopfzeile"/>
    </w:pPr>
    <w:r w:rsidRPr="000115B8">
      <w:t>Biennial Update Report Template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FA590" w14:textId="77777777" w:rsidR="00D65A15" w:rsidRDefault="00D65A15">
    <w:pPr>
      <w:pStyle w:val="Kopfzeile"/>
    </w:pPr>
    <w:r w:rsidRPr="000115B8">
      <w:t>Biennial Update Report Template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F0F66" w14:textId="77777777" w:rsidR="00D65A15" w:rsidRDefault="00D65A15">
    <w:pPr>
      <w:pStyle w:val="Kopfzeile"/>
    </w:pPr>
    <w:r w:rsidRPr="000115B8">
      <w:t>Biennial Update Report Template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55EF0" w14:textId="77777777" w:rsidR="00D65A15" w:rsidRDefault="00D65A15">
    <w:pPr>
      <w:pStyle w:val="Kopfzeile"/>
    </w:pPr>
    <w:r w:rsidRPr="000115B8">
      <w:t>Biennial Update Report Template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EEA7B" w14:textId="77777777" w:rsidR="00D65A15" w:rsidRDefault="00D65A15">
    <w:pPr>
      <w:pStyle w:val="Kopfzeile"/>
    </w:pPr>
    <w:r w:rsidRPr="000115B8">
      <w:t>Biennial Update Report Template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B5A90" w14:textId="77777777" w:rsidR="00D65A15" w:rsidRDefault="00D65A15">
    <w:pPr>
      <w:pStyle w:val="Kopfzeile"/>
    </w:pPr>
    <w:r w:rsidRPr="000115B8">
      <w:t>Biennial Update Report Template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3177B" w14:textId="77777777" w:rsidR="00D65A15" w:rsidRDefault="00D65A15">
    <w:pPr>
      <w:pStyle w:val="Kopfzeile"/>
    </w:pPr>
    <w:r w:rsidRPr="000115B8">
      <w:t>Biennial Update Report Template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4C26" w14:textId="77777777" w:rsidR="00D65A15" w:rsidRDefault="00D65A15">
    <w:pPr>
      <w:pStyle w:val="Kopfzeile"/>
    </w:pPr>
    <w:r w:rsidRPr="000115B8">
      <w:t>Biennial Update Report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E29B9" w14:textId="77777777" w:rsidR="00D65A15" w:rsidRDefault="00D65A15">
    <w:pPr>
      <w:pStyle w:val="Kopfzeile"/>
    </w:pPr>
    <w:r>
      <w:rPr>
        <w:noProof/>
      </w:rPr>
      <w:drawing>
        <wp:anchor distT="0" distB="0" distL="114300" distR="114300" simplePos="0" relativeHeight="251658240" behindDoc="1" locked="0" layoutInCell="1" allowOverlap="1" wp14:anchorId="5BD916E7" wp14:editId="32509168">
          <wp:simplePos x="0" y="0"/>
          <wp:positionH relativeFrom="column">
            <wp:posOffset>-891099</wp:posOffset>
          </wp:positionH>
          <wp:positionV relativeFrom="page">
            <wp:posOffset>9331</wp:posOffset>
          </wp:positionV>
          <wp:extent cx="7560000" cy="10698352"/>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A7A01" w14:textId="77777777" w:rsidR="00D65A15" w:rsidRDefault="00D65A15">
    <w:pPr>
      <w:pStyle w:val="Kopfzeile"/>
    </w:pPr>
    <w:r w:rsidRPr="000115B8">
      <w:t>Biennial Update Report Template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DA8F0" w14:textId="77777777" w:rsidR="00D65A15" w:rsidRDefault="00D65A15">
    <w:pPr>
      <w:pStyle w:val="Kopfzeile"/>
    </w:pPr>
    <w:r w:rsidRPr="000115B8">
      <w:t>Biennial Update Report Template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AA058" w14:textId="77777777" w:rsidR="00D65A15" w:rsidRDefault="00D65A15">
    <w:pPr>
      <w:pStyle w:val="Kopfzeile"/>
    </w:pPr>
    <w:r w:rsidRPr="000115B8">
      <w:t>Biennial Update Report Template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467C6" w14:textId="77777777" w:rsidR="00D65A15" w:rsidRDefault="00D65A15">
    <w:pPr>
      <w:pStyle w:val="Kopfzeile"/>
    </w:pPr>
    <w:r w:rsidRPr="000115B8">
      <w:t>Biennial Update Report Template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74EA8" w14:textId="77777777" w:rsidR="00D65A15" w:rsidRDefault="00D65A15">
    <w:pPr>
      <w:pStyle w:val="Kopfzeile"/>
    </w:pPr>
    <w:r w:rsidRPr="000115B8">
      <w:t>Biennial Update Report Template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8A6D" w14:textId="77777777" w:rsidR="00D65A15" w:rsidRDefault="00D65A15">
    <w:pPr>
      <w:pStyle w:val="Kopfzeile"/>
    </w:pPr>
    <w:r w:rsidRPr="000115B8">
      <w:t>Biennial Update Report Template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DD4F" w14:textId="77777777" w:rsidR="00D65A15" w:rsidRDefault="00D65A15" w:rsidP="00524FCA">
    <w:pPr>
      <w:pStyle w:val="Kopfzeile"/>
    </w:pPr>
    <w:r w:rsidRPr="000115B8">
      <w:t>Biennial Update Report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36E03" w14:textId="77777777" w:rsidR="00D65A15" w:rsidRDefault="00D65A15">
    <w:pPr>
      <w:pStyle w:val="Kopfzeile"/>
    </w:pPr>
    <w:r w:rsidRPr="000115B8">
      <w:t>Biennial Update Report Template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1C50" w14:textId="77777777" w:rsidR="00D65A15" w:rsidRDefault="00D65A15">
    <w:pPr>
      <w:pStyle w:val="Kopfzeile"/>
    </w:pPr>
    <w:r w:rsidRPr="000115B8">
      <w:t>Biennial Update Report Template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A7451" w14:textId="77777777" w:rsidR="00D65A15" w:rsidRDefault="00D65A15">
    <w:pPr>
      <w:pStyle w:val="Kopfzeile"/>
    </w:pPr>
    <w:r w:rsidRPr="000115B8">
      <w:t>Biennial Update Report Template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95960" w14:textId="77777777" w:rsidR="00D65A15" w:rsidRDefault="00D65A15">
    <w:pPr>
      <w:pStyle w:val="Kopfzeile"/>
    </w:pPr>
    <w:r w:rsidRPr="000115B8">
      <w:t>Biennial Update Report Template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8CB5E" w14:textId="77777777" w:rsidR="00D65A15" w:rsidRDefault="00D65A15">
    <w:pPr>
      <w:pStyle w:val="Kopfzeile"/>
    </w:pPr>
    <w:r w:rsidRPr="000115B8">
      <w:t>Biennial Update Report Template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2E6BB" w14:textId="77777777" w:rsidR="00D65A15" w:rsidRDefault="00D65A15">
    <w:pPr>
      <w:pStyle w:val="Kopfzeile"/>
    </w:pPr>
    <w:r w:rsidRPr="000115B8">
      <w:t>Biennial Update Report Template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ACDFF" w14:textId="77777777" w:rsidR="00D65A15" w:rsidRDefault="00D65A15">
    <w:pPr>
      <w:pStyle w:val="Kopfzeile"/>
    </w:pPr>
    <w:r w:rsidRPr="000115B8">
      <w:t>Biennial Update Report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A2F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EEE6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4AE9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6AA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A42D6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0E6EF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08C32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F6EEF2"/>
    <w:lvl w:ilvl="0">
      <w:start w:val="1"/>
      <w:numFmt w:val="bullet"/>
      <w:pStyle w:val="Listenabsatz"/>
      <w:lvlText w:val="‒"/>
      <w:lvlJc w:val="left"/>
      <w:pPr>
        <w:ind w:left="643" w:hanging="360"/>
      </w:pPr>
      <w:rPr>
        <w:rFonts w:ascii="Arial" w:hAnsi="Arial" w:hint="default"/>
      </w:rPr>
    </w:lvl>
  </w:abstractNum>
  <w:abstractNum w:abstractNumId="8" w15:restartNumberingAfterBreak="0">
    <w:nsid w:val="FFFFFF88"/>
    <w:multiLevelType w:val="singleLevel"/>
    <w:tmpl w:val="A510F4E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0EA6DB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3271C"/>
    <w:multiLevelType w:val="hybridMultilevel"/>
    <w:tmpl w:val="449E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2D45A3"/>
    <w:multiLevelType w:val="multilevel"/>
    <w:tmpl w:val="B2AA9084"/>
    <w:lvl w:ilvl="0">
      <w:start w:val="1"/>
      <w:numFmt w:val="none"/>
      <w:suff w:val="nothing"/>
      <w:lvlText w:val="%1"/>
      <w:lvlJc w:val="left"/>
      <w:pPr>
        <w:ind w:left="0" w:firstLine="0"/>
      </w:pPr>
      <w:rPr>
        <w:rFonts w:hint="default"/>
      </w:rPr>
    </w:lvl>
    <w:lvl w:ilvl="1">
      <w:start w:val="1"/>
      <w:numFmt w:val="none"/>
      <w:lvlText w:val=""/>
      <w:lvlJc w:val="left"/>
      <w:pPr>
        <w:ind w:left="680" w:hanging="680"/>
      </w:pPr>
      <w:rPr>
        <w:rFonts w:hint="default"/>
        <w:color w:val="auto"/>
      </w:rPr>
    </w:lvl>
    <w:lvl w:ilvl="2">
      <w:start w:val="1"/>
      <w:numFmt w:val="bullet"/>
      <w:lvlText w:val=""/>
      <w:lvlJc w:val="left"/>
      <w:pPr>
        <w:ind w:left="1021" w:hanging="341"/>
      </w:pPr>
      <w:rPr>
        <w:rFonts w:ascii="Symbol" w:hAnsi="Symbol" w:hint="default"/>
        <w:color w:val="auto"/>
      </w:rPr>
    </w:lvl>
    <w:lvl w:ilvl="3">
      <w:start w:val="1"/>
      <w:numFmt w:val="bullet"/>
      <w:lvlRestart w:val="0"/>
      <w:lvlText w:val=""/>
      <w:lvlJc w:val="left"/>
      <w:pPr>
        <w:ind w:left="340" w:hanging="340"/>
      </w:pPr>
      <w:rPr>
        <w:rFonts w:ascii="Symbol" w:hAnsi="Symbol" w:hint="default"/>
        <w:color w:val="auto"/>
      </w:rPr>
    </w:lvl>
    <w:lvl w:ilvl="4">
      <w:start w:val="1"/>
      <w:numFmt w:val="decimal"/>
      <w:lvlText w:val="%5)"/>
      <w:lvlJc w:val="left"/>
      <w:pPr>
        <w:ind w:left="340" w:hanging="340"/>
      </w:pPr>
      <w:rPr>
        <w:rFonts w:hint="default"/>
        <w:color w:val="auto"/>
      </w:rPr>
    </w:lvl>
    <w:lvl w:ilvl="5">
      <w:start w:val="1"/>
      <w:numFmt w:val="bullet"/>
      <w:lvlText w:val=""/>
      <w:lvlJc w:val="left"/>
      <w:pPr>
        <w:ind w:left="680" w:hanging="340"/>
      </w:pPr>
      <w:rPr>
        <w:rFonts w:ascii="Symbol" w:hAnsi="Symbol" w:hint="default"/>
        <w:color w:val="auto"/>
      </w:rPr>
    </w:lvl>
    <w:lvl w:ilvl="6">
      <w:start w:val="1"/>
      <w:numFmt w:val="lowerLetter"/>
      <w:lvlText w:val="%7)"/>
      <w:lvlJc w:val="left"/>
      <w:pPr>
        <w:ind w:left="680" w:hanging="340"/>
      </w:pPr>
      <w:rPr>
        <w:rFonts w:hint="default"/>
        <w:color w:val="auto"/>
      </w:rPr>
    </w:lvl>
    <w:lvl w:ilvl="7">
      <w:start w:val="1"/>
      <w:numFmt w:val="bullet"/>
      <w:lvlText w:val=""/>
      <w:lvlJc w:val="left"/>
      <w:pPr>
        <w:ind w:left="1021" w:hanging="341"/>
      </w:pPr>
      <w:rPr>
        <w:rFonts w:ascii="Symbol" w:hAnsi="Symbol" w:hint="default"/>
        <w:color w:val="auto"/>
      </w:rPr>
    </w:lvl>
    <w:lvl w:ilvl="8">
      <w:start w:val="1"/>
      <w:numFmt w:val="bullet"/>
      <w:lvlText w:val=""/>
      <w:lvlJc w:val="left"/>
      <w:pPr>
        <w:ind w:left="1361" w:hanging="340"/>
      </w:pPr>
      <w:rPr>
        <w:rFonts w:ascii="Symbol" w:hAnsi="Symbol" w:hint="default"/>
        <w:color w:val="auto"/>
      </w:rPr>
    </w:lvl>
  </w:abstractNum>
  <w:abstractNum w:abstractNumId="12" w15:restartNumberingAfterBreak="0">
    <w:nsid w:val="0C637638"/>
    <w:multiLevelType w:val="multilevel"/>
    <w:tmpl w:val="F9EA20E4"/>
    <w:lvl w:ilvl="0">
      <w:start w:val="1"/>
      <w:numFmt w:val="lowerLetter"/>
      <w:lvlText w:val="%1)"/>
      <w:lvlJc w:val="left"/>
      <w:pPr>
        <w:tabs>
          <w:tab w:val="num" w:pos="680"/>
        </w:tabs>
        <w:ind w:left="907" w:hanging="227"/>
      </w:pPr>
      <w:rPr>
        <w:rFonts w:hint="default"/>
      </w:rPr>
    </w:lvl>
    <w:lvl w:ilvl="1">
      <w:start w:val="1"/>
      <w:numFmt w:val="lowerRoman"/>
      <w:lvlText w:val="%2)"/>
      <w:lvlJc w:val="left"/>
      <w:pPr>
        <w:tabs>
          <w:tab w:val="num" w:pos="907"/>
        </w:tabs>
        <w:ind w:left="1134" w:hanging="227"/>
      </w:pPr>
      <w:rPr>
        <w:rFonts w:hint="default"/>
      </w:rPr>
    </w:lvl>
    <w:lvl w:ilvl="2">
      <w:start w:val="1"/>
      <w:numFmt w:val="decimal"/>
      <w:lvlText w:val="%3)"/>
      <w:lvlJc w:val="left"/>
      <w:pPr>
        <w:ind w:left="1361"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8850A1"/>
    <w:multiLevelType w:val="multilevel"/>
    <w:tmpl w:val="E19A56FE"/>
    <w:lvl w:ilvl="0">
      <w:start w:val="1"/>
      <w:numFmt w:val="bullet"/>
      <w:lvlText w:val="—"/>
      <w:lvlJc w:val="left"/>
      <w:pPr>
        <w:ind w:left="284" w:hanging="284"/>
      </w:pPr>
      <w:rPr>
        <w:rFonts w:ascii="Berlin Type" w:hAnsi="Berlin Type" w:hint="default"/>
        <w:color w:val="C80F0F" w:themeColor="background2"/>
      </w:rPr>
    </w:lvl>
    <w:lvl w:ilvl="1">
      <w:start w:val="1"/>
      <w:numFmt w:val="bullet"/>
      <w:lvlText w:val="—"/>
      <w:lvlJc w:val="left"/>
      <w:pPr>
        <w:ind w:left="567" w:hanging="283"/>
      </w:pPr>
      <w:rPr>
        <w:rFonts w:ascii="Berlin Type" w:hAnsi="Berlin Type" w:hint="default"/>
        <w:color w:val="C80F0F" w:themeColor="background2"/>
      </w:rPr>
    </w:lvl>
    <w:lvl w:ilvl="2">
      <w:start w:val="1"/>
      <w:numFmt w:val="bullet"/>
      <w:lvlText w:val="—"/>
      <w:lvlJc w:val="left"/>
      <w:pPr>
        <w:ind w:left="851" w:hanging="284"/>
      </w:pPr>
      <w:rPr>
        <w:rFonts w:ascii="Berlin Type" w:hAnsi="Berlin Type" w:hint="default"/>
        <w:color w:val="C80F0F" w:themeColor="background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4E67259"/>
    <w:multiLevelType w:val="multilevel"/>
    <w:tmpl w:val="AFA84AE2"/>
    <w:lvl w:ilvl="0">
      <w:start w:val="1"/>
      <w:numFmt w:val="decimal"/>
      <w:pStyle w:val="Num123"/>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644"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A543D1"/>
    <w:multiLevelType w:val="multilevel"/>
    <w:tmpl w:val="49A0F9E6"/>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CB7D00"/>
    <w:multiLevelType w:val="hybridMultilevel"/>
    <w:tmpl w:val="4864B4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61108A"/>
    <w:multiLevelType w:val="multilevel"/>
    <w:tmpl w:val="E1EA6A74"/>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B0313BD"/>
    <w:multiLevelType w:val="hybridMultilevel"/>
    <w:tmpl w:val="F398A6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15761E"/>
    <w:multiLevelType w:val="multilevel"/>
    <w:tmpl w:val="D068C5C2"/>
    <w:lvl w:ilvl="0">
      <w:start w:val="1"/>
      <w:numFmt w:val="decimal"/>
      <w:pStyle w:val="Anhangberschrift3"/>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FFA0E6C"/>
    <w:multiLevelType w:val="hybridMultilevel"/>
    <w:tmpl w:val="38AC8E2C"/>
    <w:lvl w:ilvl="0" w:tplc="718C77C4">
      <w:numFmt w:val="bullet"/>
      <w:lvlText w:val="•"/>
      <w:lvlJc w:val="left"/>
      <w:pPr>
        <w:ind w:left="1065" w:hanging="705"/>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6B4576"/>
    <w:multiLevelType w:val="multilevel"/>
    <w:tmpl w:val="B114CFE6"/>
    <w:lvl w:ilvl="0">
      <w:start w:val="1"/>
      <w:numFmt w:val="decimal"/>
      <w:lvlText w:val="%1."/>
      <w:lvlJc w:val="left"/>
      <w:pPr>
        <w:ind w:left="510" w:hanging="51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E30CCE"/>
    <w:multiLevelType w:val="hybridMultilevel"/>
    <w:tmpl w:val="BEE4A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591A92"/>
    <w:multiLevelType w:val="multilevel"/>
    <w:tmpl w:val="3CA4C544"/>
    <w:lvl w:ilvl="0">
      <w:start w:val="1"/>
      <w:numFmt w:val="lowerLetter"/>
      <w:pStyle w:val="Numabc"/>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276E1A"/>
    <w:multiLevelType w:val="multilevel"/>
    <w:tmpl w:val="AB86DC28"/>
    <w:lvl w:ilvl="0">
      <w:start w:val="1"/>
      <w:numFmt w:val="bullet"/>
      <w:pStyle w:val="Bullets"/>
      <w:lvlText w:val=""/>
      <w:lvlJc w:val="left"/>
      <w:pPr>
        <w:ind w:left="227" w:hanging="227"/>
      </w:pPr>
      <w:rPr>
        <w:rFonts w:ascii="Wingdings" w:hAnsi="Wingdings" w:hint="default"/>
      </w:rPr>
    </w:lvl>
    <w:lvl w:ilvl="1">
      <w:start w:val="1"/>
      <w:numFmt w:val="bullet"/>
      <w:lvlText w:val=""/>
      <w:lvlJc w:val="left"/>
      <w:pPr>
        <w:ind w:left="454" w:hanging="227"/>
      </w:pPr>
      <w:rPr>
        <w:rFonts w:ascii="Wingdings" w:hAnsi="Wingdings" w:hint="default"/>
      </w:rPr>
    </w:lvl>
    <w:lvl w:ilvl="2">
      <w:start w:val="1"/>
      <w:numFmt w:val="bullet"/>
      <w:lvlText w:val=""/>
      <w:lvlJc w:val="left"/>
      <w:pPr>
        <w:ind w:left="680" w:hanging="226"/>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90B4D16"/>
    <w:multiLevelType w:val="multilevel"/>
    <w:tmpl w:val="F4C2649C"/>
    <w:lvl w:ilvl="0">
      <w:start w:val="1"/>
      <w:numFmt w:val="none"/>
      <w:pStyle w:val="berschrift1"/>
      <w:lvlText w:val="%1"/>
      <w:lvlJc w:val="left"/>
      <w:pPr>
        <w:ind w:left="0" w:firstLine="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2.%3"/>
      <w:lvlJc w:val="left"/>
      <w:pPr>
        <w:ind w:left="680" w:hanging="680"/>
      </w:pPr>
      <w:rPr>
        <w:rFonts w:hint="default"/>
      </w:rPr>
    </w:lvl>
    <w:lvl w:ilvl="3">
      <w:start w:val="1"/>
      <w:numFmt w:val="decimal"/>
      <w:pStyle w:val="berschrift4"/>
      <w:lvlText w:val="%2.%3.%4"/>
      <w:lvlJc w:val="left"/>
      <w:pPr>
        <w:ind w:left="680" w:hanging="680"/>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6" w15:restartNumberingAfterBreak="0">
    <w:nsid w:val="5EA4125E"/>
    <w:multiLevelType w:val="hybridMultilevel"/>
    <w:tmpl w:val="1DDAAA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2B91F61"/>
    <w:multiLevelType w:val="hybridMultilevel"/>
    <w:tmpl w:val="FBEAF8B8"/>
    <w:lvl w:ilvl="0" w:tplc="9F72426E">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38A4928"/>
    <w:multiLevelType w:val="hybridMultilevel"/>
    <w:tmpl w:val="20AA88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9126DBA"/>
    <w:multiLevelType w:val="hybridMultilevel"/>
    <w:tmpl w:val="CC3CA46C"/>
    <w:lvl w:ilvl="0" w:tplc="F67C7E2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15"/>
  </w:num>
  <w:num w:numId="3">
    <w:abstractNumId w:val="11"/>
  </w:num>
  <w:num w:numId="4">
    <w:abstractNumId w:val="11"/>
  </w:num>
  <w:num w:numId="5">
    <w:abstractNumId w:val="9"/>
  </w:num>
  <w:num w:numId="6">
    <w:abstractNumId w:val="9"/>
  </w:num>
  <w:num w:numId="7">
    <w:abstractNumId w:val="7"/>
  </w:num>
  <w:num w:numId="8">
    <w:abstractNumId w:val="7"/>
  </w:num>
  <w:num w:numId="9">
    <w:abstractNumId w:val="6"/>
  </w:num>
  <w:num w:numId="10">
    <w:abstractNumId w:val="6"/>
  </w:num>
  <w:num w:numId="11">
    <w:abstractNumId w:val="5"/>
  </w:num>
  <w:num w:numId="12">
    <w:abstractNumId w:val="5"/>
  </w:num>
  <w:num w:numId="13">
    <w:abstractNumId w:val="4"/>
  </w:num>
  <w:num w:numId="14">
    <w:abstractNumId w:val="4"/>
  </w:num>
  <w:num w:numId="15">
    <w:abstractNumId w:val="8"/>
  </w:num>
  <w:num w:numId="16">
    <w:abstractNumId w:val="8"/>
  </w:num>
  <w:num w:numId="17">
    <w:abstractNumId w:val="12"/>
  </w:num>
  <w:num w:numId="18">
    <w:abstractNumId w:val="17"/>
  </w:num>
  <w:num w:numId="19">
    <w:abstractNumId w:val="13"/>
  </w:num>
  <w:num w:numId="20">
    <w:abstractNumId w:val="13"/>
  </w:num>
  <w:num w:numId="21">
    <w:abstractNumId w:val="13"/>
  </w:num>
  <w:num w:numId="22">
    <w:abstractNumId w:val="24"/>
  </w:num>
  <w:num w:numId="23">
    <w:abstractNumId w:val="20"/>
  </w:num>
  <w:num w:numId="24">
    <w:abstractNumId w:val="3"/>
  </w:num>
  <w:num w:numId="25">
    <w:abstractNumId w:val="2"/>
  </w:num>
  <w:num w:numId="26">
    <w:abstractNumId w:val="1"/>
  </w:num>
  <w:num w:numId="27">
    <w:abstractNumId w:val="0"/>
  </w:num>
  <w:num w:numId="28">
    <w:abstractNumId w:val="25"/>
  </w:num>
  <w:num w:numId="29">
    <w:abstractNumId w:val="14"/>
  </w:num>
  <w:num w:numId="30">
    <w:abstractNumId w:val="29"/>
  </w:num>
  <w:num w:numId="31">
    <w:abstractNumId w:val="14"/>
    <w:lvlOverride w:ilvl="0">
      <w:lvl w:ilvl="0">
        <w:start w:val="1"/>
        <w:numFmt w:val="decimal"/>
        <w:pStyle w:val="Num123"/>
        <w:lvlText w:val="%1."/>
        <w:lvlJc w:val="left"/>
        <w:pPr>
          <w:ind w:left="397" w:hanging="397"/>
        </w:pPr>
        <w:rPr>
          <w:rFonts w:hint="default"/>
        </w:rPr>
      </w:lvl>
    </w:lvlOverride>
    <w:lvlOverride w:ilvl="1">
      <w:lvl w:ilvl="1">
        <w:start w:val="1"/>
        <w:numFmt w:val="decimal"/>
        <w:lvlText w:val="%1.%2."/>
        <w:lvlJc w:val="left"/>
        <w:pPr>
          <w:ind w:left="851" w:hanging="45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19"/>
  </w:num>
  <w:num w:numId="33">
    <w:abstractNumId w:val="19"/>
    <w:lvlOverride w:ilvl="0">
      <w:lvl w:ilvl="0">
        <w:start w:val="1"/>
        <w:numFmt w:val="decimal"/>
        <w:pStyle w:val="Anhangberschrift3"/>
        <w:lvlText w:val="%1"/>
        <w:lvlJc w:val="left"/>
        <w:pPr>
          <w:ind w:left="680" w:hanging="680"/>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22"/>
  </w:num>
  <w:num w:numId="35">
    <w:abstractNumId w:val="23"/>
  </w:num>
  <w:num w:numId="36">
    <w:abstractNumId w:val="27"/>
  </w:num>
  <w:num w:numId="37">
    <w:abstractNumId w:val="18"/>
  </w:num>
  <w:num w:numId="38">
    <w:abstractNumId w:val="28"/>
  </w:num>
  <w:num w:numId="39">
    <w:abstractNumId w:val="10"/>
  </w:num>
  <w:num w:numId="40">
    <w:abstractNumId w:val="26"/>
  </w:num>
  <w:num w:numId="41">
    <w:abstractNumId w:val="16"/>
  </w:num>
  <w:num w:numId="42">
    <w:abstractNumId w:val="2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90"/>
    <w:rsid w:val="0000078D"/>
    <w:rsid w:val="00001F35"/>
    <w:rsid w:val="000034EA"/>
    <w:rsid w:val="00003ECC"/>
    <w:rsid w:val="00006132"/>
    <w:rsid w:val="000115B8"/>
    <w:rsid w:val="00014DB4"/>
    <w:rsid w:val="000151AC"/>
    <w:rsid w:val="00015208"/>
    <w:rsid w:val="00016618"/>
    <w:rsid w:val="00016FB8"/>
    <w:rsid w:val="000200DA"/>
    <w:rsid w:val="00023989"/>
    <w:rsid w:val="0002788C"/>
    <w:rsid w:val="00032792"/>
    <w:rsid w:val="000375B4"/>
    <w:rsid w:val="00042C83"/>
    <w:rsid w:val="000477B0"/>
    <w:rsid w:val="00050579"/>
    <w:rsid w:val="00050E24"/>
    <w:rsid w:val="000522A4"/>
    <w:rsid w:val="00055504"/>
    <w:rsid w:val="00055EC0"/>
    <w:rsid w:val="000578CD"/>
    <w:rsid w:val="00062D9C"/>
    <w:rsid w:val="00063C1C"/>
    <w:rsid w:val="00075C98"/>
    <w:rsid w:val="00080A73"/>
    <w:rsid w:val="0008242C"/>
    <w:rsid w:val="0008470F"/>
    <w:rsid w:val="00093099"/>
    <w:rsid w:val="0009478F"/>
    <w:rsid w:val="00095A57"/>
    <w:rsid w:val="00096138"/>
    <w:rsid w:val="00097250"/>
    <w:rsid w:val="000A148B"/>
    <w:rsid w:val="000A4CF4"/>
    <w:rsid w:val="000A60AD"/>
    <w:rsid w:val="000B2D90"/>
    <w:rsid w:val="000B3BBC"/>
    <w:rsid w:val="000B4808"/>
    <w:rsid w:val="000C5B07"/>
    <w:rsid w:val="000D3647"/>
    <w:rsid w:val="000D6298"/>
    <w:rsid w:val="000D6D4A"/>
    <w:rsid w:val="000D7763"/>
    <w:rsid w:val="000E11A1"/>
    <w:rsid w:val="000F1EEA"/>
    <w:rsid w:val="000F24AD"/>
    <w:rsid w:val="000F55F9"/>
    <w:rsid w:val="000F7203"/>
    <w:rsid w:val="00100A36"/>
    <w:rsid w:val="001034B6"/>
    <w:rsid w:val="00106F6A"/>
    <w:rsid w:val="00114D05"/>
    <w:rsid w:val="00115EDE"/>
    <w:rsid w:val="001175EF"/>
    <w:rsid w:val="0012554B"/>
    <w:rsid w:val="00125597"/>
    <w:rsid w:val="00126736"/>
    <w:rsid w:val="00130053"/>
    <w:rsid w:val="0013113A"/>
    <w:rsid w:val="001339EF"/>
    <w:rsid w:val="0013400F"/>
    <w:rsid w:val="00137FE4"/>
    <w:rsid w:val="00141AC7"/>
    <w:rsid w:val="00151890"/>
    <w:rsid w:val="00151DDD"/>
    <w:rsid w:val="001548D6"/>
    <w:rsid w:val="0017237E"/>
    <w:rsid w:val="0017241E"/>
    <w:rsid w:val="001750E5"/>
    <w:rsid w:val="00177329"/>
    <w:rsid w:val="0017762D"/>
    <w:rsid w:val="00180BBC"/>
    <w:rsid w:val="00182E72"/>
    <w:rsid w:val="001910A5"/>
    <w:rsid w:val="001949FA"/>
    <w:rsid w:val="001A48DF"/>
    <w:rsid w:val="001A4C46"/>
    <w:rsid w:val="001A5148"/>
    <w:rsid w:val="001A71CB"/>
    <w:rsid w:val="001B1B10"/>
    <w:rsid w:val="001B408D"/>
    <w:rsid w:val="001B44CE"/>
    <w:rsid w:val="001D15C0"/>
    <w:rsid w:val="001D4131"/>
    <w:rsid w:val="001D542B"/>
    <w:rsid w:val="001E6598"/>
    <w:rsid w:val="001F3FAF"/>
    <w:rsid w:val="001F57A0"/>
    <w:rsid w:val="002023C6"/>
    <w:rsid w:val="00203960"/>
    <w:rsid w:val="00204CD4"/>
    <w:rsid w:val="00206D05"/>
    <w:rsid w:val="002070E6"/>
    <w:rsid w:val="00207C85"/>
    <w:rsid w:val="002140A8"/>
    <w:rsid w:val="0021440F"/>
    <w:rsid w:val="00215826"/>
    <w:rsid w:val="002171A0"/>
    <w:rsid w:val="00222598"/>
    <w:rsid w:val="00223E09"/>
    <w:rsid w:val="00225F2C"/>
    <w:rsid w:val="0023197B"/>
    <w:rsid w:val="00231FAF"/>
    <w:rsid w:val="00233EB5"/>
    <w:rsid w:val="002352AD"/>
    <w:rsid w:val="00235569"/>
    <w:rsid w:val="00241A8B"/>
    <w:rsid w:val="00251B79"/>
    <w:rsid w:val="0025623C"/>
    <w:rsid w:val="002566FC"/>
    <w:rsid w:val="00260BA4"/>
    <w:rsid w:val="00263CA3"/>
    <w:rsid w:val="0026584D"/>
    <w:rsid w:val="00266126"/>
    <w:rsid w:val="0028341E"/>
    <w:rsid w:val="002853C8"/>
    <w:rsid w:val="00286416"/>
    <w:rsid w:val="00286F01"/>
    <w:rsid w:val="00291C91"/>
    <w:rsid w:val="002A21C6"/>
    <w:rsid w:val="002B2A29"/>
    <w:rsid w:val="002C2AFC"/>
    <w:rsid w:val="002C446B"/>
    <w:rsid w:val="002C5A8D"/>
    <w:rsid w:val="002C66E5"/>
    <w:rsid w:val="002C6EC2"/>
    <w:rsid w:val="002D2EBE"/>
    <w:rsid w:val="002D60B5"/>
    <w:rsid w:val="002D6751"/>
    <w:rsid w:val="002E163C"/>
    <w:rsid w:val="002E5625"/>
    <w:rsid w:val="002E5639"/>
    <w:rsid w:val="002E6BEC"/>
    <w:rsid w:val="002E7C9B"/>
    <w:rsid w:val="002F039B"/>
    <w:rsid w:val="002F15FC"/>
    <w:rsid w:val="002F2984"/>
    <w:rsid w:val="002F4393"/>
    <w:rsid w:val="002F4D5C"/>
    <w:rsid w:val="002F684F"/>
    <w:rsid w:val="002F79E9"/>
    <w:rsid w:val="00300564"/>
    <w:rsid w:val="0030360A"/>
    <w:rsid w:val="003040EF"/>
    <w:rsid w:val="0031082C"/>
    <w:rsid w:val="00313D3A"/>
    <w:rsid w:val="00316E8B"/>
    <w:rsid w:val="003205FC"/>
    <w:rsid w:val="00321EB6"/>
    <w:rsid w:val="003222B3"/>
    <w:rsid w:val="00323E67"/>
    <w:rsid w:val="0032719D"/>
    <w:rsid w:val="00327607"/>
    <w:rsid w:val="00327AF5"/>
    <w:rsid w:val="003329BB"/>
    <w:rsid w:val="0033341F"/>
    <w:rsid w:val="00335FB9"/>
    <w:rsid w:val="0033637A"/>
    <w:rsid w:val="0034045A"/>
    <w:rsid w:val="00341CA6"/>
    <w:rsid w:val="003453AC"/>
    <w:rsid w:val="00346D30"/>
    <w:rsid w:val="0035787F"/>
    <w:rsid w:val="00361CB4"/>
    <w:rsid w:val="0036371C"/>
    <w:rsid w:val="00363925"/>
    <w:rsid w:val="00366271"/>
    <w:rsid w:val="00376035"/>
    <w:rsid w:val="00380BD6"/>
    <w:rsid w:val="00380E20"/>
    <w:rsid w:val="00381874"/>
    <w:rsid w:val="00387EEB"/>
    <w:rsid w:val="0039021C"/>
    <w:rsid w:val="003A1E31"/>
    <w:rsid w:val="003A5E01"/>
    <w:rsid w:val="003B0543"/>
    <w:rsid w:val="003B146E"/>
    <w:rsid w:val="003B27CD"/>
    <w:rsid w:val="003B309D"/>
    <w:rsid w:val="003B3EB5"/>
    <w:rsid w:val="003B4955"/>
    <w:rsid w:val="003B647B"/>
    <w:rsid w:val="003B672A"/>
    <w:rsid w:val="003C03EF"/>
    <w:rsid w:val="003C0AFE"/>
    <w:rsid w:val="003C3624"/>
    <w:rsid w:val="003C5B4D"/>
    <w:rsid w:val="003D010C"/>
    <w:rsid w:val="003D1F74"/>
    <w:rsid w:val="003D3667"/>
    <w:rsid w:val="003D6DAA"/>
    <w:rsid w:val="003D75EA"/>
    <w:rsid w:val="003D7998"/>
    <w:rsid w:val="003E3280"/>
    <w:rsid w:val="003E79AD"/>
    <w:rsid w:val="003F050F"/>
    <w:rsid w:val="003F0814"/>
    <w:rsid w:val="003F5BD3"/>
    <w:rsid w:val="003F6A14"/>
    <w:rsid w:val="004047E3"/>
    <w:rsid w:val="00416C2F"/>
    <w:rsid w:val="00421152"/>
    <w:rsid w:val="0042143F"/>
    <w:rsid w:val="00423466"/>
    <w:rsid w:val="004241C0"/>
    <w:rsid w:val="004302CF"/>
    <w:rsid w:val="00433E80"/>
    <w:rsid w:val="00435AE0"/>
    <w:rsid w:val="00440F8A"/>
    <w:rsid w:val="00444707"/>
    <w:rsid w:val="00444A6D"/>
    <w:rsid w:val="0044650C"/>
    <w:rsid w:val="00446A08"/>
    <w:rsid w:val="004525D8"/>
    <w:rsid w:val="004532D3"/>
    <w:rsid w:val="00453F62"/>
    <w:rsid w:val="00454310"/>
    <w:rsid w:val="00461D2C"/>
    <w:rsid w:val="00467551"/>
    <w:rsid w:val="00470A25"/>
    <w:rsid w:val="00481676"/>
    <w:rsid w:val="004914A6"/>
    <w:rsid w:val="00494C04"/>
    <w:rsid w:val="004A3728"/>
    <w:rsid w:val="004A45BB"/>
    <w:rsid w:val="004B2DBC"/>
    <w:rsid w:val="004B5F32"/>
    <w:rsid w:val="004B77D5"/>
    <w:rsid w:val="004C7311"/>
    <w:rsid w:val="004E2F24"/>
    <w:rsid w:val="004E3900"/>
    <w:rsid w:val="004F2FE1"/>
    <w:rsid w:val="00503115"/>
    <w:rsid w:val="00503A9A"/>
    <w:rsid w:val="0050400E"/>
    <w:rsid w:val="00507BEC"/>
    <w:rsid w:val="0051133C"/>
    <w:rsid w:val="00512792"/>
    <w:rsid w:val="00512BC6"/>
    <w:rsid w:val="00515044"/>
    <w:rsid w:val="005203C6"/>
    <w:rsid w:val="00522BC0"/>
    <w:rsid w:val="00524FCA"/>
    <w:rsid w:val="00525359"/>
    <w:rsid w:val="005263D1"/>
    <w:rsid w:val="0052796B"/>
    <w:rsid w:val="0053060C"/>
    <w:rsid w:val="00535C7A"/>
    <w:rsid w:val="00540CCB"/>
    <w:rsid w:val="00541F59"/>
    <w:rsid w:val="0054303B"/>
    <w:rsid w:val="0054398B"/>
    <w:rsid w:val="00545988"/>
    <w:rsid w:val="0055473D"/>
    <w:rsid w:val="0055547B"/>
    <w:rsid w:val="0055565D"/>
    <w:rsid w:val="00560D14"/>
    <w:rsid w:val="005633E0"/>
    <w:rsid w:val="005649DF"/>
    <w:rsid w:val="00566502"/>
    <w:rsid w:val="00567977"/>
    <w:rsid w:val="00574B5D"/>
    <w:rsid w:val="0057673F"/>
    <w:rsid w:val="005911C1"/>
    <w:rsid w:val="00597645"/>
    <w:rsid w:val="0059788A"/>
    <w:rsid w:val="005A1BE3"/>
    <w:rsid w:val="005A2EE8"/>
    <w:rsid w:val="005A3EF4"/>
    <w:rsid w:val="005A4439"/>
    <w:rsid w:val="005A44F0"/>
    <w:rsid w:val="005B200B"/>
    <w:rsid w:val="005C0261"/>
    <w:rsid w:val="005C2355"/>
    <w:rsid w:val="005C3903"/>
    <w:rsid w:val="005C5339"/>
    <w:rsid w:val="005D1A11"/>
    <w:rsid w:val="005D5268"/>
    <w:rsid w:val="005E00BA"/>
    <w:rsid w:val="005E1469"/>
    <w:rsid w:val="005E3254"/>
    <w:rsid w:val="005E602B"/>
    <w:rsid w:val="005E660A"/>
    <w:rsid w:val="005F3D5A"/>
    <w:rsid w:val="005F6A5A"/>
    <w:rsid w:val="005F7EFA"/>
    <w:rsid w:val="00611C0A"/>
    <w:rsid w:val="00613048"/>
    <w:rsid w:val="00613AEA"/>
    <w:rsid w:val="006172B0"/>
    <w:rsid w:val="0062108D"/>
    <w:rsid w:val="00622AC8"/>
    <w:rsid w:val="00626540"/>
    <w:rsid w:val="00626980"/>
    <w:rsid w:val="006270DC"/>
    <w:rsid w:val="006335E8"/>
    <w:rsid w:val="006400A6"/>
    <w:rsid w:val="006423B0"/>
    <w:rsid w:val="00642C0C"/>
    <w:rsid w:val="00644F99"/>
    <w:rsid w:val="00646731"/>
    <w:rsid w:val="006607A9"/>
    <w:rsid w:val="006634AA"/>
    <w:rsid w:val="00664535"/>
    <w:rsid w:val="00665D79"/>
    <w:rsid w:val="006713CF"/>
    <w:rsid w:val="00671DB7"/>
    <w:rsid w:val="00671E29"/>
    <w:rsid w:val="00672579"/>
    <w:rsid w:val="00674EA4"/>
    <w:rsid w:val="0067726B"/>
    <w:rsid w:val="0068298E"/>
    <w:rsid w:val="006840D9"/>
    <w:rsid w:val="00684B71"/>
    <w:rsid w:val="00684E25"/>
    <w:rsid w:val="00695ECD"/>
    <w:rsid w:val="006A079A"/>
    <w:rsid w:val="006A114D"/>
    <w:rsid w:val="006A2679"/>
    <w:rsid w:val="006B6C25"/>
    <w:rsid w:val="006C2F2F"/>
    <w:rsid w:val="006C7C22"/>
    <w:rsid w:val="006D6267"/>
    <w:rsid w:val="006D78E1"/>
    <w:rsid w:val="006D7CAD"/>
    <w:rsid w:val="006E39AE"/>
    <w:rsid w:val="006E4384"/>
    <w:rsid w:val="006E44E4"/>
    <w:rsid w:val="006E63E3"/>
    <w:rsid w:val="006F0F7F"/>
    <w:rsid w:val="006F3539"/>
    <w:rsid w:val="006F5D33"/>
    <w:rsid w:val="006F7F8F"/>
    <w:rsid w:val="00700346"/>
    <w:rsid w:val="0070205F"/>
    <w:rsid w:val="0070327B"/>
    <w:rsid w:val="0070640B"/>
    <w:rsid w:val="0072419D"/>
    <w:rsid w:val="0072470D"/>
    <w:rsid w:val="00726262"/>
    <w:rsid w:val="007304D2"/>
    <w:rsid w:val="00736E6B"/>
    <w:rsid w:val="0074078D"/>
    <w:rsid w:val="00746782"/>
    <w:rsid w:val="00746EDB"/>
    <w:rsid w:val="00752EB0"/>
    <w:rsid w:val="00754359"/>
    <w:rsid w:val="00762E34"/>
    <w:rsid w:val="00766046"/>
    <w:rsid w:val="007671A8"/>
    <w:rsid w:val="00767378"/>
    <w:rsid w:val="00767F58"/>
    <w:rsid w:val="00770883"/>
    <w:rsid w:val="007771A8"/>
    <w:rsid w:val="00783C6E"/>
    <w:rsid w:val="00784D77"/>
    <w:rsid w:val="00797529"/>
    <w:rsid w:val="00797DDF"/>
    <w:rsid w:val="007A4C58"/>
    <w:rsid w:val="007A54D4"/>
    <w:rsid w:val="007A6A9D"/>
    <w:rsid w:val="007A6B79"/>
    <w:rsid w:val="007B3B9D"/>
    <w:rsid w:val="007B510B"/>
    <w:rsid w:val="007B530F"/>
    <w:rsid w:val="007B645B"/>
    <w:rsid w:val="007B651F"/>
    <w:rsid w:val="007C5E05"/>
    <w:rsid w:val="007D1A0F"/>
    <w:rsid w:val="007E5E35"/>
    <w:rsid w:val="007F49F4"/>
    <w:rsid w:val="007F6014"/>
    <w:rsid w:val="007F7691"/>
    <w:rsid w:val="008052B2"/>
    <w:rsid w:val="008073DF"/>
    <w:rsid w:val="00820CDF"/>
    <w:rsid w:val="00821E0A"/>
    <w:rsid w:val="00821EAD"/>
    <w:rsid w:val="00823563"/>
    <w:rsid w:val="00824BBA"/>
    <w:rsid w:val="008354EB"/>
    <w:rsid w:val="00842164"/>
    <w:rsid w:val="0084423E"/>
    <w:rsid w:val="00847723"/>
    <w:rsid w:val="00851A22"/>
    <w:rsid w:val="00853C48"/>
    <w:rsid w:val="0086165E"/>
    <w:rsid w:val="00862168"/>
    <w:rsid w:val="0086225E"/>
    <w:rsid w:val="008717D7"/>
    <w:rsid w:val="00871B1D"/>
    <w:rsid w:val="00872024"/>
    <w:rsid w:val="00873C18"/>
    <w:rsid w:val="00874DD3"/>
    <w:rsid w:val="0087575D"/>
    <w:rsid w:val="00875B13"/>
    <w:rsid w:val="00875BCD"/>
    <w:rsid w:val="00875F4F"/>
    <w:rsid w:val="00876343"/>
    <w:rsid w:val="0087705E"/>
    <w:rsid w:val="00891C6E"/>
    <w:rsid w:val="00893EFA"/>
    <w:rsid w:val="00896E86"/>
    <w:rsid w:val="00897D0F"/>
    <w:rsid w:val="008A0DCF"/>
    <w:rsid w:val="008A2F8D"/>
    <w:rsid w:val="008A5001"/>
    <w:rsid w:val="008B2A9D"/>
    <w:rsid w:val="008B43FA"/>
    <w:rsid w:val="008B529C"/>
    <w:rsid w:val="008B65C5"/>
    <w:rsid w:val="008B71EA"/>
    <w:rsid w:val="008C6CE5"/>
    <w:rsid w:val="008D363A"/>
    <w:rsid w:val="008D77CA"/>
    <w:rsid w:val="008E4A23"/>
    <w:rsid w:val="008E6A28"/>
    <w:rsid w:val="008E7F5E"/>
    <w:rsid w:val="008F1AD1"/>
    <w:rsid w:val="008F30E1"/>
    <w:rsid w:val="008F5786"/>
    <w:rsid w:val="008F662C"/>
    <w:rsid w:val="0090131A"/>
    <w:rsid w:val="009035E3"/>
    <w:rsid w:val="00910E56"/>
    <w:rsid w:val="00911E69"/>
    <w:rsid w:val="0092035D"/>
    <w:rsid w:val="00922499"/>
    <w:rsid w:val="009302CB"/>
    <w:rsid w:val="00932464"/>
    <w:rsid w:val="0093547F"/>
    <w:rsid w:val="009374DB"/>
    <w:rsid w:val="00941C30"/>
    <w:rsid w:val="0095077B"/>
    <w:rsid w:val="009524F8"/>
    <w:rsid w:val="009533D6"/>
    <w:rsid w:val="00953AF1"/>
    <w:rsid w:val="0095445C"/>
    <w:rsid w:val="00957CDB"/>
    <w:rsid w:val="009660E0"/>
    <w:rsid w:val="00970D43"/>
    <w:rsid w:val="00975717"/>
    <w:rsid w:val="00992484"/>
    <w:rsid w:val="00995A08"/>
    <w:rsid w:val="00996F58"/>
    <w:rsid w:val="009A0457"/>
    <w:rsid w:val="009A26A8"/>
    <w:rsid w:val="009B2F39"/>
    <w:rsid w:val="009B339B"/>
    <w:rsid w:val="009B4B28"/>
    <w:rsid w:val="009D135C"/>
    <w:rsid w:val="009E05FE"/>
    <w:rsid w:val="009E0A82"/>
    <w:rsid w:val="009E1694"/>
    <w:rsid w:val="009E24AC"/>
    <w:rsid w:val="009E251D"/>
    <w:rsid w:val="009E4B74"/>
    <w:rsid w:val="009E5D80"/>
    <w:rsid w:val="009F4DA1"/>
    <w:rsid w:val="00A00413"/>
    <w:rsid w:val="00A12FD0"/>
    <w:rsid w:val="00A17A37"/>
    <w:rsid w:val="00A20AB5"/>
    <w:rsid w:val="00A255F5"/>
    <w:rsid w:val="00A26231"/>
    <w:rsid w:val="00A275D3"/>
    <w:rsid w:val="00A324F6"/>
    <w:rsid w:val="00A40B40"/>
    <w:rsid w:val="00A51508"/>
    <w:rsid w:val="00A620E7"/>
    <w:rsid w:val="00A65B79"/>
    <w:rsid w:val="00A72715"/>
    <w:rsid w:val="00A7686B"/>
    <w:rsid w:val="00A81224"/>
    <w:rsid w:val="00A82385"/>
    <w:rsid w:val="00A83D5B"/>
    <w:rsid w:val="00A92C55"/>
    <w:rsid w:val="00A97B59"/>
    <w:rsid w:val="00AA10FF"/>
    <w:rsid w:val="00AA1258"/>
    <w:rsid w:val="00AA1886"/>
    <w:rsid w:val="00AA2D84"/>
    <w:rsid w:val="00AA6832"/>
    <w:rsid w:val="00AB13AC"/>
    <w:rsid w:val="00AB4744"/>
    <w:rsid w:val="00AC2384"/>
    <w:rsid w:val="00AC2C4E"/>
    <w:rsid w:val="00AC52F4"/>
    <w:rsid w:val="00AC77FE"/>
    <w:rsid w:val="00AC782C"/>
    <w:rsid w:val="00AC7B55"/>
    <w:rsid w:val="00AD4BB5"/>
    <w:rsid w:val="00AD4E6D"/>
    <w:rsid w:val="00AD587B"/>
    <w:rsid w:val="00AD588C"/>
    <w:rsid w:val="00AE0137"/>
    <w:rsid w:val="00AE03E9"/>
    <w:rsid w:val="00AE225D"/>
    <w:rsid w:val="00AE3A73"/>
    <w:rsid w:val="00AE4FE6"/>
    <w:rsid w:val="00B00C09"/>
    <w:rsid w:val="00B01CD2"/>
    <w:rsid w:val="00B040F4"/>
    <w:rsid w:val="00B05E44"/>
    <w:rsid w:val="00B14E29"/>
    <w:rsid w:val="00B16A01"/>
    <w:rsid w:val="00B170B5"/>
    <w:rsid w:val="00B2304C"/>
    <w:rsid w:val="00B23407"/>
    <w:rsid w:val="00B24CC6"/>
    <w:rsid w:val="00B24E3C"/>
    <w:rsid w:val="00B266A2"/>
    <w:rsid w:val="00B27E11"/>
    <w:rsid w:val="00B443AB"/>
    <w:rsid w:val="00B45837"/>
    <w:rsid w:val="00B47646"/>
    <w:rsid w:val="00B511F2"/>
    <w:rsid w:val="00B51770"/>
    <w:rsid w:val="00B5258A"/>
    <w:rsid w:val="00B5289B"/>
    <w:rsid w:val="00B624F4"/>
    <w:rsid w:val="00B72BF9"/>
    <w:rsid w:val="00B77F53"/>
    <w:rsid w:val="00B834D8"/>
    <w:rsid w:val="00B90697"/>
    <w:rsid w:val="00B9121E"/>
    <w:rsid w:val="00B95046"/>
    <w:rsid w:val="00BA3C86"/>
    <w:rsid w:val="00BC38E6"/>
    <w:rsid w:val="00BC4B01"/>
    <w:rsid w:val="00BC4C90"/>
    <w:rsid w:val="00BC63DE"/>
    <w:rsid w:val="00BC7F4A"/>
    <w:rsid w:val="00BD00BE"/>
    <w:rsid w:val="00BD00EA"/>
    <w:rsid w:val="00BD0CEE"/>
    <w:rsid w:val="00BD18A6"/>
    <w:rsid w:val="00BD2FB0"/>
    <w:rsid w:val="00BD3688"/>
    <w:rsid w:val="00BD6173"/>
    <w:rsid w:val="00BD6599"/>
    <w:rsid w:val="00BD72B7"/>
    <w:rsid w:val="00BD7E60"/>
    <w:rsid w:val="00BE0A0C"/>
    <w:rsid w:val="00BE14CA"/>
    <w:rsid w:val="00BE1D87"/>
    <w:rsid w:val="00BE30FE"/>
    <w:rsid w:val="00BE4D38"/>
    <w:rsid w:val="00BE5922"/>
    <w:rsid w:val="00BE7E4F"/>
    <w:rsid w:val="00C00A66"/>
    <w:rsid w:val="00C0185E"/>
    <w:rsid w:val="00C05FB1"/>
    <w:rsid w:val="00C15B15"/>
    <w:rsid w:val="00C207CA"/>
    <w:rsid w:val="00C208A7"/>
    <w:rsid w:val="00C26709"/>
    <w:rsid w:val="00C33019"/>
    <w:rsid w:val="00C34E5C"/>
    <w:rsid w:val="00C353F9"/>
    <w:rsid w:val="00C37CEE"/>
    <w:rsid w:val="00C40A38"/>
    <w:rsid w:val="00C466C8"/>
    <w:rsid w:val="00C50EC3"/>
    <w:rsid w:val="00C52A78"/>
    <w:rsid w:val="00C5426D"/>
    <w:rsid w:val="00C55D89"/>
    <w:rsid w:val="00C569B8"/>
    <w:rsid w:val="00C60AC5"/>
    <w:rsid w:val="00C638B3"/>
    <w:rsid w:val="00C645D9"/>
    <w:rsid w:val="00C660B7"/>
    <w:rsid w:val="00C7367C"/>
    <w:rsid w:val="00C739BC"/>
    <w:rsid w:val="00C7461E"/>
    <w:rsid w:val="00C83FBB"/>
    <w:rsid w:val="00C84DBD"/>
    <w:rsid w:val="00C90563"/>
    <w:rsid w:val="00C90AB2"/>
    <w:rsid w:val="00C927FB"/>
    <w:rsid w:val="00C93D0B"/>
    <w:rsid w:val="00CA6472"/>
    <w:rsid w:val="00CB05FF"/>
    <w:rsid w:val="00CB10F5"/>
    <w:rsid w:val="00CB4457"/>
    <w:rsid w:val="00CB7DD6"/>
    <w:rsid w:val="00CC3B71"/>
    <w:rsid w:val="00CD5708"/>
    <w:rsid w:val="00CE13BC"/>
    <w:rsid w:val="00CE47BB"/>
    <w:rsid w:val="00CF0326"/>
    <w:rsid w:val="00CF06E6"/>
    <w:rsid w:val="00CF2634"/>
    <w:rsid w:val="00CF4367"/>
    <w:rsid w:val="00CF5972"/>
    <w:rsid w:val="00D00147"/>
    <w:rsid w:val="00D0058F"/>
    <w:rsid w:val="00D07CCD"/>
    <w:rsid w:val="00D10413"/>
    <w:rsid w:val="00D156C3"/>
    <w:rsid w:val="00D15A66"/>
    <w:rsid w:val="00D23C3F"/>
    <w:rsid w:val="00D30C05"/>
    <w:rsid w:val="00D33BAB"/>
    <w:rsid w:val="00D34D19"/>
    <w:rsid w:val="00D420CC"/>
    <w:rsid w:val="00D4277D"/>
    <w:rsid w:val="00D53A9F"/>
    <w:rsid w:val="00D574E1"/>
    <w:rsid w:val="00D57821"/>
    <w:rsid w:val="00D62E93"/>
    <w:rsid w:val="00D65A15"/>
    <w:rsid w:val="00D83BAA"/>
    <w:rsid w:val="00D86C12"/>
    <w:rsid w:val="00D8783C"/>
    <w:rsid w:val="00D9458A"/>
    <w:rsid w:val="00D9524A"/>
    <w:rsid w:val="00DA17C7"/>
    <w:rsid w:val="00DA271F"/>
    <w:rsid w:val="00DA37EA"/>
    <w:rsid w:val="00DA5469"/>
    <w:rsid w:val="00DB0F1C"/>
    <w:rsid w:val="00DB7335"/>
    <w:rsid w:val="00DC18EB"/>
    <w:rsid w:val="00DC22DD"/>
    <w:rsid w:val="00DC2B0A"/>
    <w:rsid w:val="00DD65B7"/>
    <w:rsid w:val="00DE55E0"/>
    <w:rsid w:val="00DE583E"/>
    <w:rsid w:val="00DE5B0A"/>
    <w:rsid w:val="00DF1701"/>
    <w:rsid w:val="00DF1BD0"/>
    <w:rsid w:val="00DF33A8"/>
    <w:rsid w:val="00DF4162"/>
    <w:rsid w:val="00DF7C57"/>
    <w:rsid w:val="00E05B42"/>
    <w:rsid w:val="00E0707A"/>
    <w:rsid w:val="00E11072"/>
    <w:rsid w:val="00E1229D"/>
    <w:rsid w:val="00E171DC"/>
    <w:rsid w:val="00E1766E"/>
    <w:rsid w:val="00E2521A"/>
    <w:rsid w:val="00E310E5"/>
    <w:rsid w:val="00E3169A"/>
    <w:rsid w:val="00E35BE9"/>
    <w:rsid w:val="00E36AC4"/>
    <w:rsid w:val="00E402FC"/>
    <w:rsid w:val="00E40ABF"/>
    <w:rsid w:val="00E41C15"/>
    <w:rsid w:val="00E61395"/>
    <w:rsid w:val="00E632F0"/>
    <w:rsid w:val="00E65AE8"/>
    <w:rsid w:val="00E65D25"/>
    <w:rsid w:val="00E66667"/>
    <w:rsid w:val="00E66891"/>
    <w:rsid w:val="00E6768F"/>
    <w:rsid w:val="00E714D0"/>
    <w:rsid w:val="00E71FD5"/>
    <w:rsid w:val="00E73956"/>
    <w:rsid w:val="00E8658C"/>
    <w:rsid w:val="00E874DC"/>
    <w:rsid w:val="00E91CEE"/>
    <w:rsid w:val="00E95F6B"/>
    <w:rsid w:val="00E97898"/>
    <w:rsid w:val="00EA28A0"/>
    <w:rsid w:val="00EA2ADF"/>
    <w:rsid w:val="00EA604F"/>
    <w:rsid w:val="00EA7047"/>
    <w:rsid w:val="00EA7829"/>
    <w:rsid w:val="00EA7A1A"/>
    <w:rsid w:val="00EB2E83"/>
    <w:rsid w:val="00EB6828"/>
    <w:rsid w:val="00EC3303"/>
    <w:rsid w:val="00EC3A6F"/>
    <w:rsid w:val="00ED64C7"/>
    <w:rsid w:val="00ED6522"/>
    <w:rsid w:val="00ED787C"/>
    <w:rsid w:val="00EE676F"/>
    <w:rsid w:val="00EE6DEA"/>
    <w:rsid w:val="00EE798F"/>
    <w:rsid w:val="00F00A64"/>
    <w:rsid w:val="00F0401B"/>
    <w:rsid w:val="00F05FAC"/>
    <w:rsid w:val="00F10A56"/>
    <w:rsid w:val="00F10C82"/>
    <w:rsid w:val="00F12C00"/>
    <w:rsid w:val="00F13182"/>
    <w:rsid w:val="00F179ED"/>
    <w:rsid w:val="00F20C39"/>
    <w:rsid w:val="00F212FC"/>
    <w:rsid w:val="00F24000"/>
    <w:rsid w:val="00F24967"/>
    <w:rsid w:val="00F25626"/>
    <w:rsid w:val="00F30FBD"/>
    <w:rsid w:val="00F34DF1"/>
    <w:rsid w:val="00F352D3"/>
    <w:rsid w:val="00F40EB9"/>
    <w:rsid w:val="00F44DB4"/>
    <w:rsid w:val="00F44E92"/>
    <w:rsid w:val="00F47415"/>
    <w:rsid w:val="00F47BA3"/>
    <w:rsid w:val="00F537B8"/>
    <w:rsid w:val="00F54D71"/>
    <w:rsid w:val="00F618ED"/>
    <w:rsid w:val="00F61BE9"/>
    <w:rsid w:val="00F633DB"/>
    <w:rsid w:val="00F66594"/>
    <w:rsid w:val="00F72BA8"/>
    <w:rsid w:val="00F75174"/>
    <w:rsid w:val="00F7528B"/>
    <w:rsid w:val="00F81965"/>
    <w:rsid w:val="00F824A2"/>
    <w:rsid w:val="00F82A7C"/>
    <w:rsid w:val="00F8305A"/>
    <w:rsid w:val="00F84B06"/>
    <w:rsid w:val="00F865CD"/>
    <w:rsid w:val="00F92D44"/>
    <w:rsid w:val="00F94C83"/>
    <w:rsid w:val="00F95766"/>
    <w:rsid w:val="00F95819"/>
    <w:rsid w:val="00FA0B62"/>
    <w:rsid w:val="00FA2FC1"/>
    <w:rsid w:val="00FA45D7"/>
    <w:rsid w:val="00FA7DBA"/>
    <w:rsid w:val="00FB00B8"/>
    <w:rsid w:val="00FB28C8"/>
    <w:rsid w:val="00FB32F5"/>
    <w:rsid w:val="00FB6C78"/>
    <w:rsid w:val="00FC299F"/>
    <w:rsid w:val="00FC7197"/>
    <w:rsid w:val="00FD3B12"/>
    <w:rsid w:val="00FD43B8"/>
    <w:rsid w:val="00FD5316"/>
    <w:rsid w:val="00FD7EC5"/>
    <w:rsid w:val="00FE2752"/>
    <w:rsid w:val="00FE4B8B"/>
    <w:rsid w:val="00FE7E52"/>
    <w:rsid w:val="00FF118F"/>
    <w:rsid w:val="00FF63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205D69"/>
  <w15:chartTrackingRefBased/>
  <w15:docId w15:val="{101F0781-6C7D-41B2-8165-6E75E627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F6B"/>
    <w:pPr>
      <w:spacing w:after="120" w:line="260" w:lineRule="atLeast"/>
      <w:jc w:val="both"/>
    </w:pPr>
    <w:rPr>
      <w:sz w:val="20"/>
    </w:rPr>
  </w:style>
  <w:style w:type="paragraph" w:styleId="berschrift1">
    <w:name w:val="heading 1"/>
    <w:basedOn w:val="Standard"/>
    <w:next w:val="Standard"/>
    <w:link w:val="berschrift1Zchn"/>
    <w:uiPriority w:val="9"/>
    <w:qFormat/>
    <w:rsid w:val="00F61BE9"/>
    <w:pPr>
      <w:keepNext/>
      <w:keepLines/>
      <w:numPr>
        <w:numId w:val="28"/>
      </w:numPr>
      <w:spacing w:before="180" w:after="180" w:line="360" w:lineRule="atLeast"/>
      <w:outlineLvl w:val="0"/>
    </w:pPr>
    <w:rPr>
      <w:rFonts w:asciiTheme="majorHAnsi" w:eastAsiaTheme="majorEastAsia" w:hAnsiTheme="majorHAnsi" w:cstheme="majorBidi"/>
      <w:color w:val="89AE10" w:themeColor="text2"/>
      <w:sz w:val="32"/>
      <w:szCs w:val="32"/>
      <w:lang w:val="en-US"/>
    </w:rPr>
  </w:style>
  <w:style w:type="paragraph" w:styleId="berschrift2">
    <w:name w:val="heading 2"/>
    <w:basedOn w:val="Standard"/>
    <w:next w:val="Standard"/>
    <w:link w:val="berschrift2Zchn"/>
    <w:uiPriority w:val="9"/>
    <w:unhideWhenUsed/>
    <w:qFormat/>
    <w:rsid w:val="00560D14"/>
    <w:pPr>
      <w:keepNext/>
      <w:keepLines/>
      <w:numPr>
        <w:ilvl w:val="1"/>
        <w:numId w:val="28"/>
      </w:numPr>
      <w:spacing w:before="180" w:after="180" w:line="360" w:lineRule="atLeast"/>
      <w:outlineLvl w:val="1"/>
    </w:pPr>
    <w:rPr>
      <w:rFonts w:asciiTheme="majorHAnsi" w:eastAsiaTheme="majorEastAsia" w:hAnsiTheme="majorHAnsi" w:cstheme="majorBidi"/>
      <w:color w:val="001B50" w:themeColor="accent1"/>
      <w:sz w:val="32"/>
      <w:szCs w:val="31"/>
      <w:lang w:val="en-US"/>
    </w:rPr>
  </w:style>
  <w:style w:type="paragraph" w:styleId="berschrift3">
    <w:name w:val="heading 3"/>
    <w:basedOn w:val="Standard"/>
    <w:next w:val="Standard"/>
    <w:link w:val="berschrift3Zchn"/>
    <w:uiPriority w:val="9"/>
    <w:unhideWhenUsed/>
    <w:qFormat/>
    <w:rsid w:val="000375B4"/>
    <w:pPr>
      <w:numPr>
        <w:ilvl w:val="2"/>
        <w:numId w:val="28"/>
      </w:numPr>
      <w:spacing w:before="180" w:after="60" w:line="320" w:lineRule="atLeast"/>
      <w:outlineLvl w:val="2"/>
    </w:pPr>
    <w:rPr>
      <w:rFonts w:ascii="Open Sans SemiBold" w:hAnsi="Open Sans SemiBold"/>
      <w:color w:val="001B50"/>
      <w:sz w:val="28"/>
      <w:lang w:val="en-US"/>
    </w:rPr>
  </w:style>
  <w:style w:type="paragraph" w:styleId="berschrift4">
    <w:name w:val="heading 4"/>
    <w:basedOn w:val="Standard"/>
    <w:next w:val="Standard"/>
    <w:link w:val="berschrift4Zchn"/>
    <w:uiPriority w:val="9"/>
    <w:unhideWhenUsed/>
    <w:rsid w:val="00560D14"/>
    <w:pPr>
      <w:numPr>
        <w:ilvl w:val="3"/>
        <w:numId w:val="28"/>
      </w:numPr>
      <w:outlineLvl w:val="3"/>
    </w:pPr>
    <w:rPr>
      <w:lang w:val="en-US"/>
    </w:rPr>
  </w:style>
  <w:style w:type="paragraph" w:styleId="berschrift5">
    <w:name w:val="heading 5"/>
    <w:basedOn w:val="Standard"/>
    <w:next w:val="Standard"/>
    <w:link w:val="berschrift5Zchn"/>
    <w:uiPriority w:val="9"/>
    <w:semiHidden/>
    <w:unhideWhenUsed/>
    <w:rsid w:val="00F61BE9"/>
    <w:pPr>
      <w:keepNext/>
      <w:keepLines/>
      <w:numPr>
        <w:ilvl w:val="4"/>
        <w:numId w:val="28"/>
      </w:numPr>
      <w:spacing w:before="40" w:after="0"/>
      <w:outlineLvl w:val="4"/>
    </w:pPr>
    <w:rPr>
      <w:rFonts w:asciiTheme="majorHAnsi" w:eastAsiaTheme="majorEastAsia" w:hAnsiTheme="majorHAnsi" w:cstheme="majorBidi"/>
      <w:color w:val="00143B" w:themeColor="accent1" w:themeShade="BF"/>
    </w:rPr>
  </w:style>
  <w:style w:type="paragraph" w:styleId="berschrift6">
    <w:name w:val="heading 6"/>
    <w:basedOn w:val="Standard"/>
    <w:next w:val="Standard"/>
    <w:link w:val="berschrift6Zchn"/>
    <w:uiPriority w:val="9"/>
    <w:semiHidden/>
    <w:unhideWhenUsed/>
    <w:qFormat/>
    <w:rsid w:val="00F61BE9"/>
    <w:pPr>
      <w:keepNext/>
      <w:keepLines/>
      <w:numPr>
        <w:ilvl w:val="5"/>
        <w:numId w:val="28"/>
      </w:numPr>
      <w:spacing w:before="40" w:after="0"/>
      <w:outlineLvl w:val="5"/>
    </w:pPr>
    <w:rPr>
      <w:rFonts w:asciiTheme="majorHAnsi" w:eastAsiaTheme="majorEastAsia" w:hAnsiTheme="majorHAnsi" w:cstheme="majorBidi"/>
      <w:color w:val="000D27" w:themeColor="accent1" w:themeShade="7F"/>
    </w:rPr>
  </w:style>
  <w:style w:type="paragraph" w:styleId="berschrift7">
    <w:name w:val="heading 7"/>
    <w:basedOn w:val="Standard"/>
    <w:next w:val="Standard"/>
    <w:link w:val="berschrift7Zchn"/>
    <w:uiPriority w:val="9"/>
    <w:semiHidden/>
    <w:unhideWhenUsed/>
    <w:qFormat/>
    <w:rsid w:val="00F61BE9"/>
    <w:pPr>
      <w:keepNext/>
      <w:keepLines/>
      <w:numPr>
        <w:ilvl w:val="6"/>
        <w:numId w:val="28"/>
      </w:numPr>
      <w:spacing w:before="40" w:after="0"/>
      <w:outlineLvl w:val="6"/>
    </w:pPr>
    <w:rPr>
      <w:rFonts w:asciiTheme="majorHAnsi" w:eastAsiaTheme="majorEastAsia" w:hAnsiTheme="majorHAnsi" w:cstheme="majorBidi"/>
      <w:i/>
      <w:iCs/>
      <w:color w:val="000D27" w:themeColor="accent1" w:themeShade="7F"/>
    </w:rPr>
  </w:style>
  <w:style w:type="paragraph" w:styleId="berschrift8">
    <w:name w:val="heading 8"/>
    <w:basedOn w:val="Standard"/>
    <w:next w:val="Standard"/>
    <w:link w:val="berschrift8Zchn"/>
    <w:uiPriority w:val="9"/>
    <w:semiHidden/>
    <w:unhideWhenUsed/>
    <w:qFormat/>
    <w:rsid w:val="00F61BE9"/>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61BE9"/>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uiPriority w:val="99"/>
    <w:unhideWhenUsed/>
    <w:rsid w:val="00055EC0"/>
    <w:pPr>
      <w:numPr>
        <w:numId w:val="6"/>
      </w:numPr>
      <w:tabs>
        <w:tab w:val="clear" w:pos="360"/>
        <w:tab w:val="num" w:pos="196"/>
      </w:tabs>
      <w:spacing w:line="281" w:lineRule="auto"/>
    </w:pPr>
    <w:rPr>
      <w:sz w:val="17"/>
      <w:szCs w:val="17"/>
      <w:lang w:val="en-GB"/>
    </w:rPr>
  </w:style>
  <w:style w:type="paragraph" w:styleId="Aufzhlungszeichen2">
    <w:name w:val="List Bullet 2"/>
    <w:basedOn w:val="Listenabsatz"/>
    <w:uiPriority w:val="99"/>
    <w:unhideWhenUsed/>
    <w:rsid w:val="00055EC0"/>
    <w:pPr>
      <w:spacing w:line="281" w:lineRule="auto"/>
      <w:ind w:left="641" w:hanging="357"/>
      <w:contextualSpacing w:val="0"/>
    </w:pPr>
    <w:rPr>
      <w:sz w:val="17"/>
      <w:szCs w:val="17"/>
      <w:lang w:val="en-GB"/>
    </w:rPr>
  </w:style>
  <w:style w:type="paragraph" w:styleId="Listenabsatz">
    <w:name w:val="List Paragraph"/>
    <w:basedOn w:val="Standard"/>
    <w:uiPriority w:val="34"/>
    <w:rsid w:val="00055EC0"/>
    <w:pPr>
      <w:numPr>
        <w:numId w:val="8"/>
      </w:numPr>
      <w:contextualSpacing/>
    </w:pPr>
  </w:style>
  <w:style w:type="paragraph" w:styleId="Aufzhlungszeichen3">
    <w:name w:val="List Bullet 3"/>
    <w:basedOn w:val="Standard"/>
    <w:uiPriority w:val="99"/>
    <w:unhideWhenUsed/>
    <w:rsid w:val="00055EC0"/>
    <w:pPr>
      <w:numPr>
        <w:numId w:val="10"/>
      </w:numPr>
      <w:spacing w:line="281" w:lineRule="auto"/>
      <w:contextualSpacing/>
    </w:pPr>
    <w:rPr>
      <w:sz w:val="17"/>
      <w:szCs w:val="17"/>
      <w:lang w:val="en-GB"/>
    </w:rPr>
  </w:style>
  <w:style w:type="paragraph" w:styleId="Aufzhlungszeichen4">
    <w:name w:val="List Bullet 4"/>
    <w:basedOn w:val="Standard"/>
    <w:uiPriority w:val="99"/>
    <w:unhideWhenUsed/>
    <w:rsid w:val="00055EC0"/>
    <w:pPr>
      <w:numPr>
        <w:numId w:val="12"/>
      </w:numPr>
      <w:spacing w:line="281" w:lineRule="auto"/>
      <w:contextualSpacing/>
    </w:pPr>
    <w:rPr>
      <w:sz w:val="17"/>
      <w:szCs w:val="17"/>
      <w:lang w:val="en-GB"/>
    </w:rPr>
  </w:style>
  <w:style w:type="paragraph" w:styleId="Aufzhlungszeichen5">
    <w:name w:val="List Bullet 5"/>
    <w:basedOn w:val="Standard"/>
    <w:uiPriority w:val="99"/>
    <w:unhideWhenUsed/>
    <w:rsid w:val="00055EC0"/>
    <w:pPr>
      <w:numPr>
        <w:numId w:val="14"/>
      </w:numPr>
      <w:spacing w:line="281" w:lineRule="auto"/>
      <w:contextualSpacing/>
    </w:pPr>
    <w:rPr>
      <w:sz w:val="17"/>
      <w:szCs w:val="17"/>
      <w:lang w:val="en-GB"/>
    </w:rPr>
  </w:style>
  <w:style w:type="paragraph" w:styleId="Listennummer">
    <w:name w:val="List Number"/>
    <w:basedOn w:val="Standard"/>
    <w:uiPriority w:val="99"/>
    <w:unhideWhenUsed/>
    <w:rsid w:val="00055EC0"/>
    <w:pPr>
      <w:numPr>
        <w:numId w:val="16"/>
      </w:numPr>
      <w:spacing w:line="281" w:lineRule="auto"/>
      <w:contextualSpacing/>
    </w:pPr>
    <w:rPr>
      <w:sz w:val="17"/>
      <w:szCs w:val="17"/>
      <w:lang w:val="en-GB"/>
    </w:rPr>
  </w:style>
  <w:style w:type="paragraph" w:styleId="Funotentext">
    <w:name w:val="footnote text"/>
    <w:basedOn w:val="Standard"/>
    <w:link w:val="FunotentextZchn"/>
    <w:uiPriority w:val="99"/>
    <w:unhideWhenUsed/>
    <w:rsid w:val="00C40A38"/>
    <w:pPr>
      <w:tabs>
        <w:tab w:val="left" w:pos="142"/>
      </w:tabs>
      <w:spacing w:after="60" w:line="180" w:lineRule="atLeast"/>
    </w:pPr>
    <w:rPr>
      <w:sz w:val="14"/>
      <w:szCs w:val="20"/>
    </w:rPr>
  </w:style>
  <w:style w:type="character" w:customStyle="1" w:styleId="FunotentextZchn">
    <w:name w:val="Fußnotentext Zchn"/>
    <w:basedOn w:val="Absatz-Standardschriftart"/>
    <w:link w:val="Funotentext"/>
    <w:uiPriority w:val="99"/>
    <w:rsid w:val="00C40A38"/>
    <w:rPr>
      <w:sz w:val="14"/>
      <w:szCs w:val="20"/>
    </w:rPr>
  </w:style>
  <w:style w:type="character" w:styleId="Funotenzeichen">
    <w:name w:val="footnote reference"/>
    <w:basedOn w:val="Absatz-Standardschriftart"/>
    <w:unhideWhenUsed/>
    <w:rsid w:val="00F24000"/>
    <w:rPr>
      <w:vertAlign w:val="superscript"/>
    </w:rPr>
  </w:style>
  <w:style w:type="paragraph" w:styleId="Untertitel">
    <w:name w:val="Subtitle"/>
    <w:basedOn w:val="Standard"/>
    <w:next w:val="Standard"/>
    <w:link w:val="UntertitelZchn"/>
    <w:uiPriority w:val="11"/>
    <w:rsid w:val="0068298E"/>
    <w:pPr>
      <w:spacing w:after="0" w:line="312" w:lineRule="auto"/>
    </w:pPr>
    <w:rPr>
      <w:rFonts w:ascii="Arial" w:hAnsi="Arial" w:cs="Arial"/>
      <w:b/>
      <w:sz w:val="28"/>
    </w:rPr>
  </w:style>
  <w:style w:type="character" w:customStyle="1" w:styleId="UntertitelZchn">
    <w:name w:val="Untertitel Zchn"/>
    <w:basedOn w:val="Absatz-Standardschriftart"/>
    <w:link w:val="Untertitel"/>
    <w:uiPriority w:val="11"/>
    <w:rsid w:val="0068298E"/>
    <w:rPr>
      <w:rFonts w:ascii="Arial" w:hAnsi="Arial" w:cs="Arial"/>
      <w:b/>
      <w:sz w:val="28"/>
    </w:rPr>
  </w:style>
  <w:style w:type="paragraph" w:customStyle="1" w:styleId="Inhaltsberschrift">
    <w:name w:val="Inhaltsüberschrift"/>
    <w:basedOn w:val="Standard"/>
    <w:next w:val="Standard"/>
    <w:qFormat/>
    <w:rsid w:val="005633E0"/>
    <w:pPr>
      <w:spacing w:before="180" w:after="180" w:line="360" w:lineRule="atLeast"/>
    </w:pPr>
    <w:rPr>
      <w:rFonts w:asciiTheme="majorHAnsi" w:hAnsiTheme="majorHAnsi"/>
      <w:color w:val="89AE10" w:themeColor="text2"/>
      <w:sz w:val="32"/>
    </w:rPr>
  </w:style>
  <w:style w:type="paragraph" w:customStyle="1" w:styleId="Standardbold">
    <w:name w:val="Standard bold"/>
    <w:basedOn w:val="Standard"/>
    <w:next w:val="Standard"/>
    <w:qFormat/>
    <w:rsid w:val="00820CDF"/>
    <w:rPr>
      <w:rFonts w:ascii="Open Sans SemiBold" w:hAnsi="Open Sans SemiBold"/>
    </w:rPr>
  </w:style>
  <w:style w:type="paragraph" w:customStyle="1" w:styleId="Subheadline">
    <w:name w:val="Subheadline"/>
    <w:basedOn w:val="Standard"/>
    <w:qFormat/>
    <w:rsid w:val="00DA271F"/>
    <w:pPr>
      <w:spacing w:before="180" w:after="60" w:line="320" w:lineRule="atLeast"/>
    </w:pPr>
    <w:rPr>
      <w:rFonts w:ascii="Open Sans SemiBold" w:hAnsi="Open Sans SemiBold"/>
      <w:color w:val="001B50" w:themeColor="accent1"/>
      <w:sz w:val="28"/>
      <w:lang w:val="en-US"/>
    </w:rPr>
  </w:style>
  <w:style w:type="paragraph" w:styleId="Titel">
    <w:name w:val="Title"/>
    <w:basedOn w:val="Standard"/>
    <w:next w:val="Standard"/>
    <w:link w:val="TitelZchn"/>
    <w:uiPriority w:val="10"/>
    <w:qFormat/>
    <w:rsid w:val="00507BEC"/>
    <w:pPr>
      <w:spacing w:after="0" w:line="480" w:lineRule="exact"/>
      <w:contextualSpacing/>
    </w:pPr>
    <w:rPr>
      <w:rFonts w:asciiTheme="majorHAnsi" w:eastAsiaTheme="majorEastAsia" w:hAnsiTheme="majorHAnsi" w:cstheme="majorBidi"/>
      <w:b/>
      <w:caps/>
      <w:kern w:val="28"/>
      <w:sz w:val="46"/>
      <w:szCs w:val="56"/>
    </w:rPr>
  </w:style>
  <w:style w:type="character" w:customStyle="1" w:styleId="TitelZchn">
    <w:name w:val="Titel Zchn"/>
    <w:basedOn w:val="Absatz-Standardschriftart"/>
    <w:link w:val="Titel"/>
    <w:uiPriority w:val="10"/>
    <w:rsid w:val="00507BEC"/>
    <w:rPr>
      <w:rFonts w:asciiTheme="majorHAnsi" w:eastAsiaTheme="majorEastAsia" w:hAnsiTheme="majorHAnsi" w:cstheme="majorBidi"/>
      <w:b/>
      <w:caps/>
      <w:kern w:val="28"/>
      <w:sz w:val="46"/>
      <w:szCs w:val="56"/>
    </w:rPr>
  </w:style>
  <w:style w:type="character" w:customStyle="1" w:styleId="berschrift1Zchn">
    <w:name w:val="Überschrift 1 Zchn"/>
    <w:basedOn w:val="Absatz-Standardschriftart"/>
    <w:link w:val="berschrift1"/>
    <w:uiPriority w:val="9"/>
    <w:rsid w:val="00F61BE9"/>
    <w:rPr>
      <w:rFonts w:asciiTheme="majorHAnsi" w:eastAsiaTheme="majorEastAsia" w:hAnsiTheme="majorHAnsi" w:cstheme="majorBidi"/>
      <w:color w:val="89AE10" w:themeColor="text2"/>
      <w:sz w:val="32"/>
      <w:szCs w:val="32"/>
      <w:lang w:val="en-US"/>
    </w:rPr>
  </w:style>
  <w:style w:type="character" w:customStyle="1" w:styleId="berschrift2Zchn">
    <w:name w:val="Überschrift 2 Zchn"/>
    <w:basedOn w:val="Absatz-Standardschriftart"/>
    <w:link w:val="berschrift2"/>
    <w:uiPriority w:val="9"/>
    <w:rsid w:val="00560D14"/>
    <w:rPr>
      <w:rFonts w:asciiTheme="majorHAnsi" w:eastAsiaTheme="majorEastAsia" w:hAnsiTheme="majorHAnsi" w:cstheme="majorBidi"/>
      <w:color w:val="001B50" w:themeColor="accent1"/>
      <w:sz w:val="32"/>
      <w:szCs w:val="31"/>
      <w:lang w:val="en-US"/>
    </w:rPr>
  </w:style>
  <w:style w:type="character" w:customStyle="1" w:styleId="berschrift3Zchn">
    <w:name w:val="Überschrift 3 Zchn"/>
    <w:basedOn w:val="Absatz-Standardschriftart"/>
    <w:link w:val="berschrift3"/>
    <w:uiPriority w:val="9"/>
    <w:rsid w:val="000375B4"/>
    <w:rPr>
      <w:rFonts w:ascii="Open Sans SemiBold" w:hAnsi="Open Sans SemiBold"/>
      <w:color w:val="001B50"/>
      <w:sz w:val="28"/>
      <w:lang w:val="en-US"/>
    </w:rPr>
  </w:style>
  <w:style w:type="character" w:customStyle="1" w:styleId="berschrift4Zchn">
    <w:name w:val="Überschrift 4 Zchn"/>
    <w:basedOn w:val="Absatz-Standardschriftart"/>
    <w:link w:val="berschrift4"/>
    <w:uiPriority w:val="9"/>
    <w:rsid w:val="00560D14"/>
    <w:rPr>
      <w:sz w:val="20"/>
      <w:lang w:val="en-US"/>
    </w:rPr>
  </w:style>
  <w:style w:type="character" w:styleId="Hyperlink">
    <w:name w:val="Hyperlink"/>
    <w:basedOn w:val="Absatz-Standardschriftart"/>
    <w:uiPriority w:val="99"/>
    <w:unhideWhenUsed/>
    <w:rsid w:val="00EA7A1A"/>
    <w:rPr>
      <w:color w:val="000000" w:themeColor="hyperlink"/>
      <w:u w:val="single"/>
    </w:rPr>
  </w:style>
  <w:style w:type="paragraph" w:styleId="Sprechblasentext">
    <w:name w:val="Balloon Text"/>
    <w:basedOn w:val="Standard"/>
    <w:link w:val="SprechblasentextZchn"/>
    <w:uiPriority w:val="99"/>
    <w:semiHidden/>
    <w:unhideWhenUsed/>
    <w:rsid w:val="006400A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00A6"/>
    <w:rPr>
      <w:rFonts w:ascii="Segoe UI" w:hAnsi="Segoe UI" w:cs="Segoe UI"/>
      <w:sz w:val="18"/>
      <w:szCs w:val="18"/>
    </w:rPr>
  </w:style>
  <w:style w:type="paragraph" w:styleId="Kopfzeile">
    <w:name w:val="header"/>
    <w:basedOn w:val="Standard"/>
    <w:link w:val="KopfzeileZchn"/>
    <w:uiPriority w:val="99"/>
    <w:unhideWhenUsed/>
    <w:rsid w:val="000115B8"/>
    <w:pPr>
      <w:tabs>
        <w:tab w:val="center" w:pos="4536"/>
        <w:tab w:val="right" w:pos="9072"/>
      </w:tabs>
      <w:spacing w:after="0" w:line="240" w:lineRule="auto"/>
    </w:pPr>
    <w:rPr>
      <w:color w:val="001B50" w:themeColor="accent1"/>
      <w:sz w:val="16"/>
    </w:rPr>
  </w:style>
  <w:style w:type="character" w:customStyle="1" w:styleId="KopfzeileZchn">
    <w:name w:val="Kopfzeile Zchn"/>
    <w:basedOn w:val="Absatz-Standardschriftart"/>
    <w:link w:val="Kopfzeile"/>
    <w:uiPriority w:val="99"/>
    <w:rsid w:val="000115B8"/>
    <w:rPr>
      <w:color w:val="001B50" w:themeColor="accent1"/>
      <w:sz w:val="16"/>
    </w:rPr>
  </w:style>
  <w:style w:type="paragraph" w:styleId="Fuzeile">
    <w:name w:val="footer"/>
    <w:basedOn w:val="Standard"/>
    <w:link w:val="FuzeileZchn"/>
    <w:uiPriority w:val="99"/>
    <w:unhideWhenUsed/>
    <w:rsid w:val="00FD7EC5"/>
    <w:pPr>
      <w:tabs>
        <w:tab w:val="center" w:pos="4536"/>
        <w:tab w:val="right" w:pos="9072"/>
      </w:tabs>
      <w:spacing w:after="0" w:line="200" w:lineRule="atLeast"/>
    </w:pPr>
    <w:rPr>
      <w:rFonts w:ascii="Open Sans ExtraBold" w:hAnsi="Open Sans ExtraBold"/>
      <w:color w:val="001B50" w:themeColor="accent1"/>
      <w:sz w:val="16"/>
    </w:rPr>
  </w:style>
  <w:style w:type="character" w:customStyle="1" w:styleId="FuzeileZchn">
    <w:name w:val="Fußzeile Zchn"/>
    <w:basedOn w:val="Absatz-Standardschriftart"/>
    <w:link w:val="Fuzeile"/>
    <w:uiPriority w:val="99"/>
    <w:rsid w:val="00FD7EC5"/>
    <w:rPr>
      <w:rFonts w:ascii="Open Sans ExtraBold" w:hAnsi="Open Sans ExtraBold"/>
      <w:color w:val="001B50" w:themeColor="accent1"/>
      <w:sz w:val="16"/>
    </w:rPr>
  </w:style>
  <w:style w:type="character" w:styleId="NichtaufgelsteErwhnung">
    <w:name w:val="Unresolved Mention"/>
    <w:basedOn w:val="Absatz-Standardschriftart"/>
    <w:uiPriority w:val="99"/>
    <w:semiHidden/>
    <w:unhideWhenUsed/>
    <w:rsid w:val="00EA7A1A"/>
    <w:rPr>
      <w:color w:val="605E5C"/>
      <w:shd w:val="clear" w:color="auto" w:fill="E1DFDD"/>
    </w:rPr>
  </w:style>
  <w:style w:type="paragraph" w:customStyle="1" w:styleId="Bullets">
    <w:name w:val="Bullets"/>
    <w:basedOn w:val="Standard"/>
    <w:qFormat/>
    <w:rsid w:val="00671DB7"/>
    <w:pPr>
      <w:numPr>
        <w:numId w:val="22"/>
      </w:numPr>
      <w:spacing w:after="60"/>
    </w:pPr>
    <w:rPr>
      <w:lang w:val="en-US"/>
    </w:rPr>
  </w:style>
  <w:style w:type="paragraph" w:customStyle="1" w:styleId="TextImprint">
    <w:name w:val="Text Imprint"/>
    <w:basedOn w:val="Standard"/>
    <w:qFormat/>
    <w:rsid w:val="00042C83"/>
    <w:pPr>
      <w:spacing w:after="60" w:line="200" w:lineRule="atLeast"/>
    </w:pPr>
    <w:rPr>
      <w:sz w:val="16"/>
      <w:lang w:val="en-US"/>
    </w:rPr>
  </w:style>
  <w:style w:type="table" w:styleId="Tabellenraster">
    <w:name w:val="Table Grid"/>
    <w:basedOn w:val="NormaleTabelle"/>
    <w:uiPriority w:val="39"/>
    <w:rsid w:val="00820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mprintBold">
    <w:name w:val="Text Imprint Bold"/>
    <w:basedOn w:val="Standardbold"/>
    <w:next w:val="TextImprint"/>
    <w:qFormat/>
    <w:rsid w:val="00897D0F"/>
    <w:pPr>
      <w:spacing w:after="60" w:line="200" w:lineRule="atLeast"/>
    </w:pPr>
    <w:rPr>
      <w:sz w:val="16"/>
    </w:rPr>
  </w:style>
  <w:style w:type="paragraph" w:styleId="Beschriftung">
    <w:name w:val="caption"/>
    <w:basedOn w:val="Standard"/>
    <w:next w:val="Standard"/>
    <w:uiPriority w:val="35"/>
    <w:unhideWhenUsed/>
    <w:qFormat/>
    <w:rsid w:val="00AC2384"/>
    <w:rPr>
      <w:rFonts w:ascii="Open Sans SemiBold" w:hAnsi="Open Sans SemiBold"/>
      <w:iCs/>
      <w:color w:val="000000" w:themeColor="text1"/>
      <w:szCs w:val="18"/>
    </w:rPr>
  </w:style>
  <w:style w:type="character" w:customStyle="1" w:styleId="berschrift5Zchn">
    <w:name w:val="Überschrift 5 Zchn"/>
    <w:basedOn w:val="Absatz-Standardschriftart"/>
    <w:link w:val="berschrift5"/>
    <w:uiPriority w:val="9"/>
    <w:semiHidden/>
    <w:rsid w:val="00F61BE9"/>
    <w:rPr>
      <w:rFonts w:asciiTheme="majorHAnsi" w:eastAsiaTheme="majorEastAsia" w:hAnsiTheme="majorHAnsi" w:cstheme="majorBidi"/>
      <w:color w:val="00143B" w:themeColor="accent1" w:themeShade="BF"/>
      <w:sz w:val="20"/>
    </w:rPr>
  </w:style>
  <w:style w:type="character" w:customStyle="1" w:styleId="berschrift6Zchn">
    <w:name w:val="Überschrift 6 Zchn"/>
    <w:basedOn w:val="Absatz-Standardschriftart"/>
    <w:link w:val="berschrift6"/>
    <w:uiPriority w:val="9"/>
    <w:semiHidden/>
    <w:rsid w:val="00F61BE9"/>
    <w:rPr>
      <w:rFonts w:asciiTheme="majorHAnsi" w:eastAsiaTheme="majorEastAsia" w:hAnsiTheme="majorHAnsi" w:cstheme="majorBidi"/>
      <w:color w:val="000D27" w:themeColor="accent1" w:themeShade="7F"/>
      <w:sz w:val="20"/>
    </w:rPr>
  </w:style>
  <w:style w:type="character" w:customStyle="1" w:styleId="berschrift7Zchn">
    <w:name w:val="Überschrift 7 Zchn"/>
    <w:basedOn w:val="Absatz-Standardschriftart"/>
    <w:link w:val="berschrift7"/>
    <w:uiPriority w:val="9"/>
    <w:semiHidden/>
    <w:rsid w:val="00F61BE9"/>
    <w:rPr>
      <w:rFonts w:asciiTheme="majorHAnsi" w:eastAsiaTheme="majorEastAsia" w:hAnsiTheme="majorHAnsi" w:cstheme="majorBidi"/>
      <w:i/>
      <w:iCs/>
      <w:color w:val="000D27" w:themeColor="accent1" w:themeShade="7F"/>
      <w:sz w:val="20"/>
    </w:rPr>
  </w:style>
  <w:style w:type="character" w:customStyle="1" w:styleId="berschrift8Zchn">
    <w:name w:val="Überschrift 8 Zchn"/>
    <w:basedOn w:val="Absatz-Standardschriftart"/>
    <w:link w:val="berschrift8"/>
    <w:uiPriority w:val="9"/>
    <w:semiHidden/>
    <w:rsid w:val="00F61BE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61BE9"/>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2566FC"/>
    <w:pPr>
      <w:tabs>
        <w:tab w:val="right" w:leader="dot" w:pos="9072"/>
      </w:tabs>
      <w:spacing w:after="100"/>
      <w:jc w:val="left"/>
    </w:pPr>
    <w:rPr>
      <w:rFonts w:ascii="Open Sans SemiBold" w:hAnsi="Open Sans SemiBold" w:cs="Open Sans SemiBold"/>
      <w:noProof/>
      <w:color w:val="89AE10" w:themeColor="text2"/>
    </w:rPr>
  </w:style>
  <w:style w:type="paragraph" w:styleId="Verzeichnis2">
    <w:name w:val="toc 2"/>
    <w:aliases w:val="Note"/>
    <w:basedOn w:val="Standard"/>
    <w:next w:val="Standard"/>
    <w:autoRedefine/>
    <w:uiPriority w:val="39"/>
    <w:unhideWhenUsed/>
    <w:qFormat/>
    <w:rsid w:val="002566FC"/>
    <w:pPr>
      <w:tabs>
        <w:tab w:val="right" w:leader="dot" w:pos="9072"/>
      </w:tabs>
      <w:ind w:left="425" w:hanging="425"/>
      <w:jc w:val="left"/>
    </w:pPr>
    <w:rPr>
      <w:rFonts w:ascii="Open Sans SemiBold" w:hAnsi="Open Sans SemiBold"/>
      <w:noProof/>
      <w:color w:val="001B50" w:themeColor="accent1"/>
    </w:rPr>
  </w:style>
  <w:style w:type="paragraph" w:styleId="Verzeichnis3">
    <w:name w:val="toc 3"/>
    <w:basedOn w:val="Standard"/>
    <w:next w:val="Standard"/>
    <w:autoRedefine/>
    <w:uiPriority w:val="39"/>
    <w:unhideWhenUsed/>
    <w:rsid w:val="002566FC"/>
    <w:pPr>
      <w:tabs>
        <w:tab w:val="right" w:leader="dot" w:pos="9072"/>
      </w:tabs>
      <w:spacing w:after="60"/>
      <w:ind w:left="992" w:hanging="567"/>
      <w:jc w:val="left"/>
    </w:pPr>
  </w:style>
  <w:style w:type="paragraph" w:customStyle="1" w:styleId="HeadlineTable">
    <w:name w:val="Headline Table"/>
    <w:basedOn w:val="Standard"/>
    <w:qFormat/>
    <w:rsid w:val="005649DF"/>
    <w:pPr>
      <w:spacing w:before="60" w:after="60"/>
      <w:jc w:val="left"/>
    </w:pPr>
    <w:rPr>
      <w:rFonts w:ascii="Open Sans SemiBold" w:hAnsi="Open Sans SemiBold"/>
      <w:color w:val="FFFFFF" w:themeColor="background1"/>
      <w:lang w:val="en-US"/>
    </w:rPr>
  </w:style>
  <w:style w:type="paragraph" w:customStyle="1" w:styleId="TextTable">
    <w:name w:val="Text Table"/>
    <w:basedOn w:val="Standard"/>
    <w:qFormat/>
    <w:rsid w:val="005649DF"/>
    <w:pPr>
      <w:spacing w:before="60" w:after="60"/>
      <w:jc w:val="left"/>
    </w:pPr>
    <w:rPr>
      <w:lang w:val="en-US"/>
    </w:rPr>
  </w:style>
  <w:style w:type="paragraph" w:customStyle="1" w:styleId="Source">
    <w:name w:val="Source"/>
    <w:basedOn w:val="TextTable"/>
    <w:next w:val="Standard"/>
    <w:qFormat/>
    <w:rsid w:val="0031082C"/>
    <w:pPr>
      <w:spacing w:before="120" w:after="120" w:line="200" w:lineRule="atLeast"/>
    </w:pPr>
    <w:rPr>
      <w:i/>
      <w:sz w:val="16"/>
    </w:rPr>
  </w:style>
  <w:style w:type="paragraph" w:customStyle="1" w:styleId="TextTablebold">
    <w:name w:val="Text Table bold"/>
    <w:basedOn w:val="TextTable"/>
    <w:qFormat/>
    <w:rsid w:val="00DF33A8"/>
    <w:rPr>
      <w:rFonts w:ascii="Open Sans SemiBold" w:hAnsi="Open Sans SemiBold"/>
      <w:lang w:val="en-GB"/>
    </w:rPr>
  </w:style>
  <w:style w:type="paragraph" w:customStyle="1" w:styleId="HeadlineTablesmall">
    <w:name w:val="Headline Table small"/>
    <w:basedOn w:val="HeadlineTable"/>
    <w:qFormat/>
    <w:rsid w:val="00AE225D"/>
    <w:pPr>
      <w:spacing w:line="200" w:lineRule="atLeast"/>
    </w:pPr>
    <w:rPr>
      <w:sz w:val="14"/>
      <w:lang w:val="en-GB"/>
    </w:rPr>
  </w:style>
  <w:style w:type="paragraph" w:customStyle="1" w:styleId="TextTablesmall">
    <w:name w:val="Text Table small"/>
    <w:basedOn w:val="TextTable"/>
    <w:qFormat/>
    <w:rsid w:val="00AE225D"/>
    <w:pPr>
      <w:spacing w:line="200" w:lineRule="atLeast"/>
    </w:pPr>
    <w:rPr>
      <w:sz w:val="14"/>
      <w:lang w:val="en-GB"/>
    </w:rPr>
  </w:style>
  <w:style w:type="paragraph" w:styleId="Kommentartext">
    <w:name w:val="annotation text"/>
    <w:basedOn w:val="Standard"/>
    <w:link w:val="KommentartextZchn"/>
    <w:semiHidden/>
    <w:rsid w:val="00AE225D"/>
    <w:pPr>
      <w:spacing w:line="240" w:lineRule="auto"/>
    </w:pPr>
    <w:rPr>
      <w:rFonts w:ascii="Open Sans" w:eastAsiaTheme="minorEastAsia" w:hAnsi="Open Sans" w:cs="Times New Roman"/>
      <w:szCs w:val="20"/>
      <w:lang w:val="en-GB"/>
    </w:rPr>
  </w:style>
  <w:style w:type="character" w:customStyle="1" w:styleId="KommentartextZchn">
    <w:name w:val="Kommentartext Zchn"/>
    <w:basedOn w:val="Absatz-Standardschriftart"/>
    <w:link w:val="Kommentartext"/>
    <w:semiHidden/>
    <w:rsid w:val="00AE225D"/>
    <w:rPr>
      <w:rFonts w:ascii="Open Sans" w:eastAsiaTheme="minorEastAsia" w:hAnsi="Open Sans" w:cs="Times New Roman"/>
      <w:sz w:val="20"/>
      <w:szCs w:val="20"/>
      <w:lang w:val="en-GB"/>
    </w:rPr>
  </w:style>
  <w:style w:type="paragraph" w:styleId="Abbildungsverzeichnis">
    <w:name w:val="table of figures"/>
    <w:basedOn w:val="Standard"/>
    <w:next w:val="Standard"/>
    <w:uiPriority w:val="99"/>
    <w:unhideWhenUsed/>
    <w:rsid w:val="00CE47BB"/>
    <w:pPr>
      <w:tabs>
        <w:tab w:val="right" w:leader="dot" w:pos="9072"/>
      </w:tabs>
      <w:spacing w:after="60"/>
    </w:pPr>
    <w:rPr>
      <w:noProof/>
    </w:rPr>
  </w:style>
  <w:style w:type="paragraph" w:customStyle="1" w:styleId="Anhangberschrift1">
    <w:name w:val="Anhang Überschrift 1"/>
    <w:basedOn w:val="Standard"/>
    <w:next w:val="Standard"/>
    <w:qFormat/>
    <w:rsid w:val="00141AC7"/>
    <w:pPr>
      <w:spacing w:before="180" w:after="180" w:line="360" w:lineRule="atLeast"/>
    </w:pPr>
    <w:rPr>
      <w:rFonts w:asciiTheme="majorHAnsi" w:hAnsiTheme="majorHAnsi"/>
      <w:color w:val="001B50" w:themeColor="accent1"/>
      <w:sz w:val="32"/>
      <w:lang w:val="en-GB"/>
    </w:rPr>
  </w:style>
  <w:style w:type="paragraph" w:customStyle="1" w:styleId="Anhangberschrift2">
    <w:name w:val="Anhang Überschrift 2"/>
    <w:basedOn w:val="Standard"/>
    <w:next w:val="Standard"/>
    <w:qFormat/>
    <w:rsid w:val="00F25626"/>
    <w:pPr>
      <w:spacing w:before="180" w:after="60" w:line="320" w:lineRule="atLeast"/>
    </w:pPr>
    <w:rPr>
      <w:color w:val="001B50" w:themeColor="accent1"/>
      <w:sz w:val="28"/>
    </w:rPr>
  </w:style>
  <w:style w:type="paragraph" w:customStyle="1" w:styleId="QA-Page">
    <w:name w:val="QA-Page"/>
    <w:rsid w:val="00C927FB"/>
    <w:pPr>
      <w:tabs>
        <w:tab w:val="left" w:pos="2366"/>
      </w:tabs>
      <w:spacing w:after="0" w:line="240" w:lineRule="auto"/>
    </w:pPr>
    <w:rPr>
      <w:rFonts w:ascii="Arial" w:eastAsiaTheme="minorEastAsia" w:hAnsi="Arial" w:cs="Times New Roman"/>
      <w:sz w:val="20"/>
      <w:szCs w:val="24"/>
      <w:lang w:val="en-GB"/>
    </w:rPr>
  </w:style>
  <w:style w:type="character" w:customStyle="1" w:styleId="CoverHeader1">
    <w:name w:val="CoverHeader1"/>
    <w:uiPriority w:val="1"/>
    <w:qFormat/>
    <w:rsid w:val="00075C98"/>
    <w:rPr>
      <w:color w:val="FFFFFF" w:themeColor="background1"/>
      <w:sz w:val="66"/>
      <w:szCs w:val="66"/>
    </w:rPr>
  </w:style>
  <w:style w:type="paragraph" w:customStyle="1" w:styleId="Num123">
    <w:name w:val="Num 123"/>
    <w:basedOn w:val="Standard"/>
    <w:qFormat/>
    <w:rsid w:val="003C5B4D"/>
    <w:pPr>
      <w:numPr>
        <w:numId w:val="29"/>
      </w:numPr>
      <w:spacing w:after="60" w:line="259" w:lineRule="auto"/>
      <w:jc w:val="left"/>
    </w:pPr>
    <w:rPr>
      <w:lang w:val="en-GB"/>
    </w:rPr>
  </w:style>
  <w:style w:type="paragraph" w:customStyle="1" w:styleId="Anhangberschrift3">
    <w:name w:val="Anhang Überschrift 3"/>
    <w:basedOn w:val="Standard"/>
    <w:next w:val="Standard"/>
    <w:qFormat/>
    <w:rsid w:val="00DE583E"/>
    <w:pPr>
      <w:numPr>
        <w:numId w:val="32"/>
      </w:numPr>
      <w:spacing w:before="180" w:after="180" w:line="360" w:lineRule="atLeast"/>
    </w:pPr>
    <w:rPr>
      <w:rFonts w:asciiTheme="majorHAnsi" w:hAnsiTheme="majorHAnsi"/>
      <w:color w:val="001B50" w:themeColor="accent1"/>
      <w:sz w:val="32"/>
      <w:lang w:val="en-GB"/>
    </w:rPr>
  </w:style>
  <w:style w:type="paragraph" w:styleId="Verzeichnis4">
    <w:name w:val="toc 4"/>
    <w:basedOn w:val="Standard"/>
    <w:next w:val="Standard"/>
    <w:autoRedefine/>
    <w:uiPriority w:val="39"/>
    <w:unhideWhenUsed/>
    <w:rsid w:val="00125597"/>
    <w:rPr>
      <w:rFonts w:ascii="Open Sans SemiBold" w:hAnsi="Open Sans SemiBold"/>
      <w:color w:val="001B50" w:themeColor="accent1"/>
    </w:rPr>
  </w:style>
  <w:style w:type="paragraph" w:styleId="Verzeichnis5">
    <w:name w:val="toc 5"/>
    <w:basedOn w:val="Standard"/>
    <w:next w:val="Standard"/>
    <w:autoRedefine/>
    <w:uiPriority w:val="39"/>
    <w:unhideWhenUsed/>
    <w:rsid w:val="00141AC7"/>
    <w:pPr>
      <w:tabs>
        <w:tab w:val="right" w:leader="dot" w:pos="9060"/>
      </w:tabs>
      <w:spacing w:after="60"/>
    </w:pPr>
    <w:rPr>
      <w:noProof/>
    </w:rPr>
  </w:style>
  <w:style w:type="paragraph" w:customStyle="1" w:styleId="HauptberschriftAnhang">
    <w:name w:val="Hauptüberschrift Anhang"/>
    <w:basedOn w:val="Anhangberschrift1"/>
    <w:next w:val="Standard"/>
    <w:qFormat/>
    <w:rsid w:val="00141AC7"/>
    <w:rPr>
      <w:color w:val="89AE10" w:themeColor="text2"/>
    </w:rPr>
  </w:style>
  <w:style w:type="paragraph" w:styleId="Verzeichnis6">
    <w:name w:val="toc 6"/>
    <w:basedOn w:val="Standard"/>
    <w:next w:val="Standard"/>
    <w:autoRedefine/>
    <w:uiPriority w:val="39"/>
    <w:unhideWhenUsed/>
    <w:rsid w:val="00847723"/>
    <w:pPr>
      <w:tabs>
        <w:tab w:val="right" w:leader="dot" w:pos="9060"/>
      </w:tabs>
      <w:spacing w:after="60"/>
      <w:ind w:left="425"/>
    </w:pPr>
  </w:style>
  <w:style w:type="paragraph" w:customStyle="1" w:styleId="HauptberschriftAdditionalExplanatoryInformation">
    <w:name w:val="Hauptüberschrift Additional Explanatory Information"/>
    <w:basedOn w:val="Standard"/>
    <w:next w:val="Standard"/>
    <w:qFormat/>
    <w:rsid w:val="00FD3B12"/>
    <w:pPr>
      <w:spacing w:before="180" w:after="180" w:line="360" w:lineRule="atLeast"/>
    </w:pPr>
    <w:rPr>
      <w:rFonts w:asciiTheme="majorHAnsi" w:hAnsiTheme="majorHAnsi"/>
      <w:color w:val="89AE10" w:themeColor="text2"/>
      <w:sz w:val="32"/>
    </w:rPr>
  </w:style>
  <w:style w:type="paragraph" w:customStyle="1" w:styleId="AdditionalExplanatoryInformationberschrift1">
    <w:name w:val="Additional Explanatory Information Überschrift 1"/>
    <w:basedOn w:val="Standard"/>
    <w:next w:val="Standard"/>
    <w:qFormat/>
    <w:rsid w:val="00FD3B12"/>
    <w:pPr>
      <w:tabs>
        <w:tab w:val="center" w:pos="7285"/>
      </w:tabs>
      <w:spacing w:before="180" w:after="180" w:line="360" w:lineRule="atLeast"/>
    </w:pPr>
    <w:rPr>
      <w:rFonts w:asciiTheme="majorHAnsi" w:hAnsiTheme="majorHAnsi"/>
      <w:color w:val="001B50" w:themeColor="accent1"/>
      <w:sz w:val="32"/>
      <w:lang w:val="en-US"/>
    </w:rPr>
  </w:style>
  <w:style w:type="paragraph" w:customStyle="1" w:styleId="AdditionalExplanatoryInformationberschrift2">
    <w:name w:val="Additional Explanatory Information Überschrift 2"/>
    <w:basedOn w:val="Standard"/>
    <w:next w:val="Standard"/>
    <w:qFormat/>
    <w:rsid w:val="00FD3B12"/>
    <w:pPr>
      <w:spacing w:before="180" w:after="60" w:line="320" w:lineRule="atLeast"/>
    </w:pPr>
    <w:rPr>
      <w:rFonts w:ascii="Open Sans SemiBold" w:hAnsi="Open Sans SemiBold"/>
      <w:color w:val="001B50" w:themeColor="accent1"/>
      <w:sz w:val="28"/>
      <w:lang w:val="en-US"/>
    </w:rPr>
  </w:style>
  <w:style w:type="character" w:styleId="Kommentarzeichen">
    <w:name w:val="annotation reference"/>
    <w:basedOn w:val="Absatz-Standardschriftart"/>
    <w:uiPriority w:val="99"/>
    <w:rsid w:val="00CF2634"/>
    <w:rPr>
      <w:sz w:val="16"/>
      <w:szCs w:val="16"/>
    </w:rPr>
  </w:style>
  <w:style w:type="paragraph" w:customStyle="1" w:styleId="Numabc">
    <w:name w:val="Num abc"/>
    <w:basedOn w:val="Standard"/>
    <w:qFormat/>
    <w:rsid w:val="003F0814"/>
    <w:pPr>
      <w:numPr>
        <w:numId w:val="35"/>
      </w:numPr>
      <w:jc w:val="left"/>
    </w:pPr>
    <w:rPr>
      <w:lang w:val="en-US"/>
    </w:rPr>
  </w:style>
  <w:style w:type="character" w:styleId="BesuchterLink">
    <w:name w:val="FollowedHyperlink"/>
    <w:basedOn w:val="Absatz-Standardschriftart"/>
    <w:uiPriority w:val="99"/>
    <w:semiHidden/>
    <w:unhideWhenUsed/>
    <w:rsid w:val="00F0401B"/>
    <w:rPr>
      <w:color w:val="000000" w:themeColor="followedHyperlink"/>
      <w:u w:val="single"/>
    </w:rPr>
  </w:style>
  <w:style w:type="paragraph" w:styleId="Kommentarthema">
    <w:name w:val="annotation subject"/>
    <w:basedOn w:val="Kommentartext"/>
    <w:next w:val="Kommentartext"/>
    <w:link w:val="KommentarthemaZchn"/>
    <w:uiPriority w:val="99"/>
    <w:semiHidden/>
    <w:unhideWhenUsed/>
    <w:rsid w:val="001175EF"/>
    <w:rPr>
      <w:rFonts w:asciiTheme="minorHAnsi" w:eastAsiaTheme="minorHAnsi" w:hAnsiTheme="minorHAnsi" w:cstheme="minorBidi"/>
      <w:b/>
      <w:bCs/>
      <w:lang w:val="de-DE"/>
    </w:rPr>
  </w:style>
  <w:style w:type="character" w:customStyle="1" w:styleId="KommentarthemaZchn">
    <w:name w:val="Kommentarthema Zchn"/>
    <w:basedOn w:val="KommentartextZchn"/>
    <w:link w:val="Kommentarthema"/>
    <w:uiPriority w:val="99"/>
    <w:semiHidden/>
    <w:rsid w:val="001175EF"/>
    <w:rPr>
      <w:rFonts w:ascii="Open Sans" w:eastAsiaTheme="minorEastAsia" w:hAnsi="Open Sans" w:cs="Times New Roman"/>
      <w:b/>
      <w:bCs/>
      <w:sz w:val="20"/>
      <w:szCs w:val="20"/>
      <w:lang w:val="en-GB"/>
    </w:rPr>
  </w:style>
  <w:style w:type="paragraph" w:styleId="berarbeitung">
    <w:name w:val="Revision"/>
    <w:hidden/>
    <w:uiPriority w:val="99"/>
    <w:semiHidden/>
    <w:rsid w:val="00B834D8"/>
    <w:pPr>
      <w:spacing w:after="0" w:line="240" w:lineRule="auto"/>
    </w:pPr>
    <w:rPr>
      <w:sz w:val="20"/>
    </w:rPr>
  </w:style>
  <w:style w:type="paragraph" w:customStyle="1" w:styleId="Coverberschrift1">
    <w:name w:val="Cover Überschrift 1"/>
    <w:qFormat/>
    <w:rsid w:val="00853C48"/>
    <w:pPr>
      <w:spacing w:before="8800" w:after="0" w:line="216" w:lineRule="auto"/>
      <w:contextualSpacing/>
    </w:pPr>
    <w:rPr>
      <w:rFonts w:cs="Times New Roman (Textkörper CS)"/>
      <w:b/>
      <w:color w:val="FFFFFF" w:themeColor="background1"/>
      <w:sz w:val="56"/>
      <w:szCs w:val="64"/>
      <w:lang w:val="en-US"/>
    </w:rPr>
  </w:style>
  <w:style w:type="paragraph" w:customStyle="1" w:styleId="Coverberschrift2">
    <w:name w:val="Cover Überschrift 2"/>
    <w:qFormat/>
    <w:rsid w:val="00015208"/>
    <w:pPr>
      <w:spacing w:before="360" w:line="240" w:lineRule="auto"/>
      <w:contextualSpacing/>
    </w:pPr>
    <w:rPr>
      <w:rFonts w:cs="Times New Roman (Textkörper CS)"/>
      <w:bCs/>
      <w:color w:val="FFFFFF" w:themeColor="background1"/>
      <w:sz w:val="32"/>
      <w:szCs w:val="52"/>
    </w:rPr>
  </w:style>
  <w:style w:type="table" w:customStyle="1" w:styleId="Tabelleblau">
    <w:name w:val="Tabelle blau"/>
    <w:basedOn w:val="NormaleTabelle"/>
    <w:uiPriority w:val="99"/>
    <w:rsid w:val="00EB2E83"/>
    <w:pPr>
      <w:spacing w:after="0" w:line="240" w:lineRule="auto"/>
    </w:pPr>
    <w:tblPr/>
  </w:style>
  <w:style w:type="table" w:customStyle="1" w:styleId="Formatvorlage1">
    <w:name w:val="Formatvorlage1"/>
    <w:basedOn w:val="NormaleTabelle"/>
    <w:uiPriority w:val="99"/>
    <w:rsid w:val="00EB2E83"/>
    <w:pPr>
      <w:spacing w:after="0" w:line="240" w:lineRule="auto"/>
    </w:pPr>
    <w:tblPr/>
  </w:style>
  <w:style w:type="paragraph" w:styleId="Inhaltsverzeichnisberschrift">
    <w:name w:val="TOC Heading"/>
    <w:basedOn w:val="berschrift1"/>
    <w:next w:val="Standard"/>
    <w:uiPriority w:val="39"/>
    <w:unhideWhenUsed/>
    <w:qFormat/>
    <w:rsid w:val="00313D3A"/>
    <w:pPr>
      <w:numPr>
        <w:numId w:val="0"/>
      </w:numPr>
      <w:spacing w:before="240" w:after="0" w:line="259" w:lineRule="auto"/>
      <w:jc w:val="left"/>
      <w:outlineLvl w:val="9"/>
    </w:pPr>
    <w:rPr>
      <w:color w:val="00143B" w:themeColor="accent1" w:themeShade="B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087840">
      <w:bodyDiv w:val="1"/>
      <w:marLeft w:val="0"/>
      <w:marRight w:val="0"/>
      <w:marTop w:val="0"/>
      <w:marBottom w:val="0"/>
      <w:divBdr>
        <w:top w:val="none" w:sz="0" w:space="0" w:color="auto"/>
        <w:left w:val="none" w:sz="0" w:space="0" w:color="auto"/>
        <w:bottom w:val="none" w:sz="0" w:space="0" w:color="auto"/>
        <w:right w:val="none" w:sz="0" w:space="0" w:color="auto"/>
      </w:divBdr>
    </w:div>
    <w:div w:id="1022517422">
      <w:bodyDiv w:val="1"/>
      <w:marLeft w:val="0"/>
      <w:marRight w:val="0"/>
      <w:marTop w:val="0"/>
      <w:marBottom w:val="0"/>
      <w:divBdr>
        <w:top w:val="none" w:sz="0" w:space="0" w:color="auto"/>
        <w:left w:val="none" w:sz="0" w:space="0" w:color="auto"/>
        <w:bottom w:val="none" w:sz="0" w:space="0" w:color="auto"/>
        <w:right w:val="none" w:sz="0" w:space="0" w:color="auto"/>
      </w:divBdr>
    </w:div>
    <w:div w:id="145228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fccc.int/documents/185268" TargetMode="External"/><Relationship Id="rId21" Type="http://schemas.openxmlformats.org/officeDocument/2006/relationships/image" Target="media/image4.png"/><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16.xml"/><Relationship Id="rId68" Type="http://schemas.openxmlformats.org/officeDocument/2006/relationships/hyperlink" Target="https://unfccc.int/sites/default/files/resource/Reporte%20REDD%2BCHILE_v02_FINAL.pdf" TargetMode="External"/><Relationship Id="rId84" Type="http://schemas.openxmlformats.org/officeDocument/2006/relationships/hyperlink" Target="https://unfccc.int/sites/default/files/resource/2018-02-28_BRA-BUR3_ENG_FINAL.pdf" TargetMode="External"/><Relationship Id="rId89" Type="http://schemas.openxmlformats.org/officeDocument/2006/relationships/hyperlink" Target="https://unfccc.int/sites/default/files/resource/867493251_Lao%20Peoples%20Republic-BUR1-1-Draft%20Biennial%20Update%20Report-BUR_Lao%20PDR_24July2020.pdf" TargetMode="External"/><Relationship Id="rId7" Type="http://schemas.openxmlformats.org/officeDocument/2006/relationships/settings" Target="settings.xml"/><Relationship Id="rId71" Type="http://schemas.openxmlformats.org/officeDocument/2006/relationships/image" Target="media/image8.emf"/><Relationship Id="rId9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unfccc.int/national_reports/non-annex_i_natcom/training_material/methodological_documents/items/7915.php" TargetMode="External"/><Relationship Id="rId29" Type="http://schemas.openxmlformats.org/officeDocument/2006/relationships/footer" Target="footer2.xml"/><Relationship Id="rId11" Type="http://schemas.openxmlformats.org/officeDocument/2006/relationships/image" Target="media/image1.emf"/><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oter" Target="footer6.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yperlink" Target="https://unfccc.int/sites/default/files/resource/2018-02-28_BRA-BUR3_ENG_FINAL.pdf" TargetMode="External"/><Relationship Id="rId58" Type="http://schemas.openxmlformats.org/officeDocument/2006/relationships/hyperlink" Target="http://redd.mma.gov.br/en/the-national-reddcommittee" TargetMode="External"/><Relationship Id="rId66" Type="http://schemas.openxmlformats.org/officeDocument/2006/relationships/hyperlink" Target="https://unfccc.int/sites/default/files/resource/2018-02-28_BRA-BUR3_ENG_FINAL.pdf" TargetMode="External"/><Relationship Id="rId74" Type="http://schemas.openxmlformats.org/officeDocument/2006/relationships/footer" Target="footer16.xml"/><Relationship Id="rId79" Type="http://schemas.openxmlformats.org/officeDocument/2006/relationships/footer" Target="footer18.xml"/><Relationship Id="rId87" Type="http://schemas.openxmlformats.org/officeDocument/2006/relationships/header" Target="header23.xm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unfccc.int/methods/redd/redd_web_platform/items/4531.php" TargetMode="External"/><Relationship Id="rId82" Type="http://schemas.openxmlformats.org/officeDocument/2006/relationships/header" Target="header21.xml"/><Relationship Id="rId90" Type="http://schemas.openxmlformats.org/officeDocument/2006/relationships/header" Target="header24.xml"/><Relationship Id="rId95" Type="http://schemas.openxmlformats.org/officeDocument/2006/relationships/hyperlink" Target="#_National_Circumstances"/><Relationship Id="rId19" Type="http://schemas.openxmlformats.org/officeDocument/2006/relationships/hyperlink" Target="https://unfccc.int/files/national_reports/annex_i_natcom_/application/pdf/non-annex_i_mrv_handbook.pdf" TargetMode="External"/><Relationship Id="rId14" Type="http://schemas.openxmlformats.org/officeDocument/2006/relationships/hyperlink" Target="http://www.giz.de" TargetMode="External"/><Relationship Id="rId22" Type="http://schemas.openxmlformats.org/officeDocument/2006/relationships/hyperlink" Target="https://unfccc.int/sites/default/files/resource/5769410_Chile-BUR3-1-Chile_3BUR_English.pdf" TargetMode="External"/><Relationship Id="rId27" Type="http://schemas.openxmlformats.org/officeDocument/2006/relationships/hyperlink" Target="https://unfccc.int/documents/193513" TargetMode="External"/><Relationship Id="rId30" Type="http://schemas.openxmlformats.org/officeDocument/2006/relationships/header" Target="header5.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hyperlink" Target="http://www.funcate.org.br" TargetMode="External"/><Relationship Id="rId64" Type="http://schemas.openxmlformats.org/officeDocument/2006/relationships/footer" Target="footer14.xml"/><Relationship Id="rId69" Type="http://schemas.openxmlformats.org/officeDocument/2006/relationships/header" Target="header17.xml"/><Relationship Id="rId77" Type="http://schemas.openxmlformats.org/officeDocument/2006/relationships/hyperlink" Target="https://unfccc.int/sites/default/files/resource/AnexoTecnico%20REDD.pdf" TargetMode="External"/><Relationship Id="rId100"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footer" Target="footer12.xml"/><Relationship Id="rId72" Type="http://schemas.openxmlformats.org/officeDocument/2006/relationships/hyperlink" Target="https://unfccc.int/sites/default/files/resource/Indonesia-2nd_BUR.pdf" TargetMode="External"/><Relationship Id="rId80" Type="http://schemas.openxmlformats.org/officeDocument/2006/relationships/image" Target="media/image9.emf"/><Relationship Id="rId85" Type="http://schemas.openxmlformats.org/officeDocument/2006/relationships/header" Target="header22.xml"/><Relationship Id="rId93" Type="http://schemas.openxmlformats.org/officeDocument/2006/relationships/header" Target="header25.xml"/><Relationship Id="rId98" Type="http://schemas.openxmlformats.org/officeDocument/2006/relationships/hyperlink" Target="#_Mitigation_Actions"/><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oecd-ilibrary.org/environment/frequent-and-flexible-options-for-reporting-guidelines-for-biennial-update-reports_5k45165j1kmq-en" TargetMode="External"/><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header" Target="header9.xml"/><Relationship Id="rId46" Type="http://schemas.openxmlformats.org/officeDocument/2006/relationships/footer" Target="footer10.xml"/><Relationship Id="rId59" Type="http://schemas.openxmlformats.org/officeDocument/2006/relationships/hyperlink" Target="http://redd.mma.gov.br/en/the-national-reddcommittee" TargetMode="External"/><Relationship Id="rId67" Type="http://schemas.openxmlformats.org/officeDocument/2006/relationships/image" Target="media/image7.emf"/><Relationship Id="rId103"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footer" Target="footer8.xml"/><Relationship Id="rId54" Type="http://schemas.openxmlformats.org/officeDocument/2006/relationships/header" Target="header15.xml"/><Relationship Id="rId62" Type="http://schemas.openxmlformats.org/officeDocument/2006/relationships/hyperlink" Target="https://unfccc.int/sites/default/files/resource/2018-02-28_BRA-BUR3_ENG_FINAL.pdf" TargetMode="External"/><Relationship Id="rId70" Type="http://schemas.openxmlformats.org/officeDocument/2006/relationships/footer" Target="footer15.xml"/><Relationship Id="rId75" Type="http://schemas.openxmlformats.org/officeDocument/2006/relationships/header" Target="header19.xml"/><Relationship Id="rId83" Type="http://schemas.openxmlformats.org/officeDocument/2006/relationships/footer" Target="footer19.xml"/><Relationship Id="rId88" Type="http://schemas.openxmlformats.org/officeDocument/2006/relationships/footer" Target="footer21.xml"/><Relationship Id="rId91" Type="http://schemas.openxmlformats.org/officeDocument/2006/relationships/footer" Target="footer22.xml"/><Relationship Id="rId96" Type="http://schemas.openxmlformats.org/officeDocument/2006/relationships/hyperlink" Target="#_Institutional_Arrangements_Relate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unfccc.int/resource/docs/2011/cop17/eng/09a01.pdf" TargetMode="External"/><Relationship Id="rId23" Type="http://schemas.openxmlformats.org/officeDocument/2006/relationships/hyperlink" Target="https://unfccc.int/sites/default/files/resource/5769410_Chile-BUR3-1-Chile_3BUR_English.pdf" TargetMode="Externa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yperlink" Target="https://unfccc.int/sites/default/files/resource/867493251_Lao%20Peoples%20Republic-BUR1-1-Draft%20Biennial%20Update%20Report-BUR_Lao%20PDR_24July2020.pdf" TargetMode="External"/><Relationship Id="rId57" Type="http://schemas.openxmlformats.org/officeDocument/2006/relationships/hyperlink" Target="http://www.obt.inpe.br/prodes/" TargetMode="Externa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hyperlink" Target="http://www.ipcc-nggip.iges.or.jp/public/2006gl/pdf/1_Volume1/V1_8x_Ch8_An2_ReportingTables.pdf" TargetMode="External"/><Relationship Id="rId52" Type="http://schemas.openxmlformats.org/officeDocument/2006/relationships/image" Target="media/image5.emf"/><Relationship Id="rId60" Type="http://schemas.openxmlformats.org/officeDocument/2006/relationships/hyperlink" Target="http://redd.mma.gov.br/en/infohub" TargetMode="External"/><Relationship Id="rId65" Type="http://schemas.openxmlformats.org/officeDocument/2006/relationships/image" Target="media/image6.emf"/><Relationship Id="rId73" Type="http://schemas.openxmlformats.org/officeDocument/2006/relationships/header" Target="header18.xml"/><Relationship Id="rId78" Type="http://schemas.openxmlformats.org/officeDocument/2006/relationships/header" Target="header20.xml"/><Relationship Id="rId81" Type="http://schemas.openxmlformats.org/officeDocument/2006/relationships/hyperlink" Target="https://unfccc.int/sites/default/files/resource/2018-02-28_BRA-BUR3_ENG_FINAL.pdf" TargetMode="External"/><Relationship Id="rId86" Type="http://schemas.openxmlformats.org/officeDocument/2006/relationships/footer" Target="footer20.xml"/><Relationship Id="rId94" Type="http://schemas.openxmlformats.org/officeDocument/2006/relationships/footer" Target="footer23.xml"/><Relationship Id="rId99" Type="http://schemas.openxmlformats.org/officeDocument/2006/relationships/hyperlink" Target="#_Finance,_Technology_and"/><Relationship Id="rId101" Type="http://schemas.openxmlformats.org/officeDocument/2006/relationships/footer" Target="foot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unfccc.int/files/national_reports/non-annex_i_natcom/training_material/methodological_documents/application/pdf/unfccc_mda-toolkit_131108_ly.pdf" TargetMode="External"/><Relationship Id="rId39" Type="http://schemas.openxmlformats.org/officeDocument/2006/relationships/footer" Target="footer7.xml"/><Relationship Id="rId34" Type="http://schemas.openxmlformats.org/officeDocument/2006/relationships/header" Target="header7.xml"/><Relationship Id="rId50" Type="http://schemas.openxmlformats.org/officeDocument/2006/relationships/header" Target="header14.xml"/><Relationship Id="rId55" Type="http://schemas.openxmlformats.org/officeDocument/2006/relationships/footer" Target="footer13.xml"/><Relationship Id="rId76" Type="http://schemas.openxmlformats.org/officeDocument/2006/relationships/footer" Target="footer17.xml"/><Relationship Id="rId97" Type="http://schemas.openxmlformats.org/officeDocument/2006/relationships/hyperlink" Target="#_National_GHG_Inventory"/></Relationships>
</file>

<file path=word/_rels/footnotes.xml.rels><?xml version="1.0" encoding="UTF-8" standalone="yes"?>
<Relationships xmlns="http://schemas.openxmlformats.org/package/2006/relationships"><Relationship Id="rId8" Type="http://schemas.openxmlformats.org/officeDocument/2006/relationships/hyperlink" Target="https://unfccc.int/resource/docs/2013/cop19/eng/10a01.pdf" TargetMode="External"/><Relationship Id="rId13" Type="http://schemas.openxmlformats.org/officeDocument/2006/relationships/hyperlink" Target="http://unfccc.int/resource/docs/cop8/07a02.pdf" TargetMode="External"/><Relationship Id="rId3" Type="http://schemas.openxmlformats.org/officeDocument/2006/relationships/hyperlink" Target="http://www.oecd.org/env/cc/48073760.pdf" TargetMode="External"/><Relationship Id="rId7" Type="http://schemas.openxmlformats.org/officeDocument/2006/relationships/hyperlink" Target="http://www.ipcc-nggip.iges.or.jp/public/2006gl/vol1.html" TargetMode="External"/><Relationship Id="rId12" Type="http://schemas.openxmlformats.org/officeDocument/2006/relationships/hyperlink" Target="http://unfccc.int/meetings/durban_nov_2011/session/6294/php/view/decisions.php%20-%20c" TargetMode="External"/><Relationship Id="rId2" Type="http://schemas.openxmlformats.org/officeDocument/2006/relationships/hyperlink" Target="http://www.ipcc-nggip.iges.or.jp/presentation/LULUCF-AFOLU.pdf" TargetMode="External"/><Relationship Id="rId1" Type="http://schemas.openxmlformats.org/officeDocument/2006/relationships/hyperlink" Target="http://unfccc.int/meetings/durban_nov_2011/session/6294/php/view/decisions.php%20-%20c" TargetMode="External"/><Relationship Id="rId6" Type="http://schemas.openxmlformats.org/officeDocument/2006/relationships/hyperlink" Target="http://www.ipcc-nggip.iges.or.jp/public/2006gl/pdf/1_Volume1/V1_3_Ch3_Uncertainties.pdf" TargetMode="External"/><Relationship Id="rId11" Type="http://schemas.openxmlformats.org/officeDocument/2006/relationships/hyperlink" Target="https://unfccc.int/sites/default/files/resource/docs/2010/cop16/spa/07a01s.pdf" TargetMode="External"/><Relationship Id="rId5" Type="http://schemas.openxmlformats.org/officeDocument/2006/relationships/hyperlink" Target="http://www.ipcc-nggip.iges.or.jp/public/gp/english/7_Methodological.pdf" TargetMode="External"/><Relationship Id="rId10" Type="http://schemas.openxmlformats.org/officeDocument/2006/relationships/hyperlink" Target="https://unfccc.int/sites/default/files/resource/docs/2010/cop16/spa/07a01s.pdf" TargetMode="External"/><Relationship Id="rId4" Type="http://schemas.openxmlformats.org/officeDocument/2006/relationships/hyperlink" Target="http://unfccc.int/resource/docs/2011/cop17/eng/09a01.pdf" TargetMode="External"/><Relationship Id="rId9" Type="http://schemas.openxmlformats.org/officeDocument/2006/relationships/hyperlink" Target="https://unfccc.int/sites/default/files/resource/docs/2009/cop15/spa/11a01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loe_mar1\OneDrive%20-%20Deutsche%20Gesellschaft%20f&#252;r%20Internationale%20Zusammenarbeit%20(GIZ)%20GmbH\GIZ%20SPA_2\3_Knowledge%20Products\1_BUR%20Template\211007_giz_parisabkommen-III_BUR-Template_EN_v02.dotx" TargetMode="External"/></Relationships>
</file>

<file path=word/theme/theme1.xml><?xml version="1.0" encoding="utf-8"?>
<a:theme xmlns:a="http://schemas.openxmlformats.org/drawingml/2006/main" name="Office">
  <a:themeElements>
    <a:clrScheme name="Biennial Update Report">
      <a:dk1>
        <a:sysClr val="windowText" lastClr="000000"/>
      </a:dk1>
      <a:lt1>
        <a:sysClr val="window" lastClr="FFFFFF"/>
      </a:lt1>
      <a:dk2>
        <a:srgbClr val="89AE10"/>
      </a:dk2>
      <a:lt2>
        <a:srgbClr val="C80F0F"/>
      </a:lt2>
      <a:accent1>
        <a:srgbClr val="001B50"/>
      </a:accent1>
      <a:accent2>
        <a:srgbClr val="3080F0"/>
      </a:accent2>
      <a:accent3>
        <a:srgbClr val="63FCFF"/>
      </a:accent3>
      <a:accent4>
        <a:srgbClr val="6F6F6F"/>
      </a:accent4>
      <a:accent5>
        <a:srgbClr val="AAAAAA"/>
      </a:accent5>
      <a:accent6>
        <a:srgbClr val="E6E6E6"/>
      </a:accent6>
      <a:hlink>
        <a:srgbClr val="000000"/>
      </a:hlink>
      <a:folHlink>
        <a:srgbClr val="000000"/>
      </a:folHlink>
    </a:clrScheme>
    <a:fontScheme name="Biennial Update Report">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10000"/>
            <a:lumOff val="90000"/>
            <a:alpha val="7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2C17B9316FAF645A507EBE52C1DF41F" ma:contentTypeVersion="13" ma:contentTypeDescription="Ein neues Dokument erstellen." ma:contentTypeScope="" ma:versionID="8e15f22989fe4664a621a7d9d0f23308">
  <xsd:schema xmlns:xsd="http://www.w3.org/2001/XMLSchema" xmlns:xs="http://www.w3.org/2001/XMLSchema" xmlns:p="http://schemas.microsoft.com/office/2006/metadata/properties" xmlns:ns3="56bcb3cb-dfa9-4e1a-b2d8-8cee89782cfe" xmlns:ns4="c2fa1d1b-50fa-45cf-b7dc-bed3d524b22c" targetNamespace="http://schemas.microsoft.com/office/2006/metadata/properties" ma:root="true" ma:fieldsID="1294782c9653b7902ce40f888fb70a11" ns3:_="" ns4:_="">
    <xsd:import namespace="56bcb3cb-dfa9-4e1a-b2d8-8cee89782cfe"/>
    <xsd:import namespace="c2fa1d1b-50fa-45cf-b7dc-bed3d524b2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cb3cb-dfa9-4e1a-b2d8-8cee89782cf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a1d1b-50fa-45cf-b7dc-bed3d524b2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12C42-2F31-4822-A6CC-98ADB60B90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34AD37-5D1C-4813-9BBC-5F14D33EA264}">
  <ds:schemaRefs>
    <ds:schemaRef ds:uri="http://schemas.openxmlformats.org/officeDocument/2006/bibliography"/>
  </ds:schemaRefs>
</ds:datastoreItem>
</file>

<file path=customXml/itemProps3.xml><?xml version="1.0" encoding="utf-8"?>
<ds:datastoreItem xmlns:ds="http://schemas.openxmlformats.org/officeDocument/2006/customXml" ds:itemID="{38A78856-DFFB-4A92-9502-AF7E87D4E3B0}">
  <ds:schemaRefs>
    <ds:schemaRef ds:uri="http://schemas.microsoft.com/sharepoint/v3/contenttype/forms"/>
  </ds:schemaRefs>
</ds:datastoreItem>
</file>

<file path=customXml/itemProps4.xml><?xml version="1.0" encoding="utf-8"?>
<ds:datastoreItem xmlns:ds="http://schemas.openxmlformats.org/officeDocument/2006/customXml" ds:itemID="{D06CF312-4249-4B2A-A296-5CEF2DD75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cb3cb-dfa9-4e1a-b2d8-8cee89782cfe"/>
    <ds:schemaRef ds:uri="c2fa1d1b-50fa-45cf-b7dc-bed3d524b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211007_giz_parisabkommen-III_BUR-Template_EN_v02.dotx</Template>
  <TotalTime>0</TotalTime>
  <Pages>108</Pages>
  <Words>23916</Words>
  <Characters>137997</Characters>
  <Application>Microsoft Office Word</Application>
  <DocSecurity>4</DocSecurity>
  <Lines>8117</Lines>
  <Paragraphs>2840</Paragraphs>
  <ScaleCrop>false</ScaleCrop>
  <HeadingPairs>
    <vt:vector size="2" baseType="variant">
      <vt:variant>
        <vt:lpstr>Titel</vt:lpstr>
      </vt:variant>
      <vt:variant>
        <vt:i4>1</vt:i4>
      </vt:variant>
    </vt:vector>
  </HeadingPairs>
  <TitlesOfParts>
    <vt:vector size="1" baseType="lpstr">
      <vt:lpstr>Biennial Update Report Template</vt:lpstr>
    </vt:vector>
  </TitlesOfParts>
  <Company/>
  <LinksUpToDate>false</LinksUpToDate>
  <CharactersWithSpaces>159073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Biennial Update Report Template</dc:title>
  <dc:subject/>
  <dc:creator>Aaron Bening</dc:creator>
  <cp:keywords/>
  <dc:description/>
  <cp:lastModifiedBy>Bening, Aaron GIZ</cp:lastModifiedBy>
  <cp:revision>2</cp:revision>
  <dcterms:created xsi:type="dcterms:W3CDTF">2022-02-18T08:38:00Z</dcterms:created>
  <dcterms:modified xsi:type="dcterms:W3CDTF">2022-02-18T08:38:00Z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0x01010012C17B9316FAF645A507EBE52C1DF41F</vt:lpwstr>
  </property>
</Properties>
</file>