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719117627"/>
        <w:docPartObj>
          <w:docPartGallery w:val="Cover Pages"/>
          <w:docPartUnique/>
        </w:docPartObj>
      </w:sdtPr>
      <w:sdtEndPr>
        <w:rPr>
          <w:color w:val="4F81BD" w:themeColor="accent1"/>
          <w:sz w:val="22"/>
          <w:szCs w:val="22"/>
          <w:lang w:val="de-DE" w:eastAsia="de-DE"/>
        </w:rPr>
      </w:sdtEndPr>
      <w:sdtContent>
        <w:p w14:paraId="47A2F028" w14:textId="0FBEE097" w:rsidR="005360CE" w:rsidRPr="00D07B43" w:rsidRDefault="005360CE"/>
        <w:p w14:paraId="4D36314F" w14:textId="2C13A741" w:rsidR="005360CE" w:rsidRPr="00D07B43" w:rsidRDefault="0061377E">
          <w:pPr>
            <w:rPr>
              <w:color w:val="4F81BD" w:themeColor="accent1"/>
              <w:sz w:val="22"/>
              <w:szCs w:val="22"/>
              <w:lang w:val="de-DE" w:eastAsia="de-DE"/>
            </w:rPr>
          </w:pPr>
          <w:r>
            <w:rPr>
              <w:noProof/>
            </w:rPr>
            <w:drawing>
              <wp:anchor distT="0" distB="0" distL="114300" distR="114300" simplePos="0" relativeHeight="251658269" behindDoc="1" locked="0" layoutInCell="1" allowOverlap="1" wp14:anchorId="4C31E7FC" wp14:editId="09043C9D">
                <wp:simplePos x="0" y="0"/>
                <wp:positionH relativeFrom="margin">
                  <wp:align>center</wp:align>
                </wp:positionH>
                <wp:positionV relativeFrom="paragraph">
                  <wp:posOffset>72390</wp:posOffset>
                </wp:positionV>
                <wp:extent cx="2214793" cy="939800"/>
                <wp:effectExtent l="0" t="0" r="0" b="0"/>
                <wp:wrapTight wrapText="bothSides">
                  <wp:wrapPolygon edited="0">
                    <wp:start x="0" y="0"/>
                    <wp:lineTo x="0" y="21016"/>
                    <wp:lineTo x="21371" y="21016"/>
                    <wp:lineTo x="2137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793" cy="939800"/>
                        </a:xfrm>
                        <a:prstGeom prst="rect">
                          <a:avLst/>
                        </a:prstGeom>
                        <a:noFill/>
                        <a:ln>
                          <a:noFill/>
                        </a:ln>
                      </pic:spPr>
                    </pic:pic>
                  </a:graphicData>
                </a:graphic>
              </wp:anchor>
            </w:drawing>
          </w:r>
        </w:p>
      </w:sdtContent>
    </w:sdt>
    <w:p w14:paraId="4897A6B8" w14:textId="4A61C145" w:rsidR="00411250" w:rsidRPr="00D07B43" w:rsidRDefault="00411250" w:rsidP="00411250">
      <w:pPr>
        <w:pStyle w:val="NormalWeb"/>
        <w:rPr>
          <w:rFonts w:asciiTheme="minorHAnsi" w:hAnsiTheme="minorHAnsi"/>
          <w:lang w:val="de-DE"/>
        </w:rPr>
      </w:pPr>
    </w:p>
    <w:p w14:paraId="516E6D01" w14:textId="17D599FA" w:rsidR="00411250" w:rsidRPr="00D07B43" w:rsidRDefault="00411250" w:rsidP="008B5E45"/>
    <w:p w14:paraId="2530FA9E" w14:textId="4671F35D" w:rsidR="00411250" w:rsidRPr="00D07B43" w:rsidRDefault="00E96418">
      <w:r w:rsidRPr="00D07B43">
        <w:rPr>
          <w:noProof/>
          <w:color w:val="2B579A"/>
          <w:shd w:val="clear" w:color="auto" w:fill="E6E6E6"/>
        </w:rPr>
        <w:drawing>
          <wp:anchor distT="0" distB="0" distL="114300" distR="114300" simplePos="0" relativeHeight="251658243" behindDoc="0" locked="0" layoutInCell="1" allowOverlap="1" wp14:anchorId="67C340BE" wp14:editId="683F086F">
            <wp:simplePos x="0" y="0"/>
            <wp:positionH relativeFrom="margin">
              <wp:posOffset>399004</wp:posOffset>
            </wp:positionH>
            <wp:positionV relativeFrom="paragraph">
              <wp:posOffset>3175558</wp:posOffset>
            </wp:positionV>
            <wp:extent cx="4778375" cy="4094922"/>
            <wp:effectExtent l="0" t="0" r="3175" b="127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7" t="3709" r="7652" b="8710"/>
                    <a:stretch/>
                  </pic:blipFill>
                  <pic:spPr bwMode="auto">
                    <a:xfrm>
                      <a:off x="0" y="0"/>
                      <a:ext cx="4778375" cy="40949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7B43">
        <w:rPr>
          <w:noProof/>
          <w:color w:val="2B579A"/>
          <w:shd w:val="clear" w:color="auto" w:fill="E6E6E6"/>
        </w:rPr>
        <mc:AlternateContent>
          <mc:Choice Requires="wps">
            <w:drawing>
              <wp:anchor distT="45720" distB="45720" distL="114300" distR="114300" simplePos="0" relativeHeight="251658244" behindDoc="0" locked="0" layoutInCell="1" allowOverlap="1" wp14:anchorId="5776E038" wp14:editId="04E8097E">
                <wp:simplePos x="0" y="0"/>
                <wp:positionH relativeFrom="margin">
                  <wp:posOffset>320040</wp:posOffset>
                </wp:positionH>
                <wp:positionV relativeFrom="paragraph">
                  <wp:posOffset>2409190</wp:posOffset>
                </wp:positionV>
                <wp:extent cx="4238625" cy="924560"/>
                <wp:effectExtent l="0" t="0" r="9525" b="889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924560"/>
                        </a:xfrm>
                        <a:prstGeom prst="rect">
                          <a:avLst/>
                        </a:prstGeom>
                        <a:solidFill>
                          <a:srgbClr val="FFFFFF"/>
                        </a:solidFill>
                        <a:ln w="9525">
                          <a:noFill/>
                          <a:miter lim="800000"/>
                          <a:headEnd/>
                          <a:tailEnd/>
                        </a:ln>
                      </wps:spPr>
                      <wps:txbx>
                        <w:txbxContent>
                          <w:p w14:paraId="15283D78" w14:textId="4E23A0F4" w:rsidR="00411250" w:rsidRPr="00A64071" w:rsidRDefault="00411250">
                            <w:pPr>
                              <w:rPr>
                                <w:sz w:val="36"/>
                                <w:szCs w:val="36"/>
                                <w:u w:val="single"/>
                              </w:rPr>
                            </w:pPr>
                            <w:r w:rsidRPr="00411250">
                              <w:rPr>
                                <w:sz w:val="36"/>
                                <w:szCs w:val="36"/>
                              </w:rPr>
                              <w:t xml:space="preserve">This </w:t>
                            </w:r>
                            <w:r w:rsidR="00071F68" w:rsidRPr="00071F68">
                              <w:rPr>
                                <w:sz w:val="36"/>
                                <w:szCs w:val="36"/>
                              </w:rPr>
                              <w:t>journal</w:t>
                            </w:r>
                            <w:r w:rsidRPr="00411250">
                              <w:rPr>
                                <w:sz w:val="36"/>
                                <w:szCs w:val="36"/>
                              </w:rPr>
                              <w:t xml:space="preserve"> belongs to:</w:t>
                            </w:r>
                          </w:p>
                          <w:p w14:paraId="78E03EF2" w14:textId="77777777" w:rsidR="00A64071" w:rsidRDefault="00A64071">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6E038" id="_x0000_t202" coordsize="21600,21600" o:spt="202" path="m,l,21600r21600,l21600,xe">
                <v:stroke joinstyle="miter"/>
                <v:path gradientshapeok="t" o:connecttype="rect"/>
              </v:shapetype>
              <v:shape id="Textfeld 12" o:spid="_x0000_s1026" type="#_x0000_t202" style="position:absolute;margin-left:25.2pt;margin-top:189.7pt;width:333.75pt;height:72.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" stroked="f">
                <v:textbox>
                  <w:txbxContent>
                    <w:p w14:paraId="15283D78" w14:textId="4E23A0F4" w:rsidR="00411250" w:rsidRPr="00A64071" w:rsidRDefault="00411250">
                      <w:pPr>
                        <w:rPr>
                          <w:sz w:val="36"/>
                          <w:szCs w:val="36"/>
                          <w:u w:val="single"/>
                        </w:rPr>
                      </w:pPr>
                      <w:r w:rsidRPr="00411250">
                        <w:rPr>
                          <w:sz w:val="36"/>
                          <w:szCs w:val="36"/>
                        </w:rPr>
                        <w:t xml:space="preserve">This </w:t>
                      </w:r>
                      <w:r w:rsidR="00071F68" w:rsidRPr="00071F68">
                        <w:rPr>
                          <w:sz w:val="36"/>
                          <w:szCs w:val="36"/>
                        </w:rPr>
                        <w:t>journal</w:t>
                      </w:r>
                      <w:r w:rsidRPr="00411250">
                        <w:rPr>
                          <w:sz w:val="36"/>
                          <w:szCs w:val="36"/>
                        </w:rPr>
                        <w:t xml:space="preserve"> belongs to:</w:t>
                      </w:r>
                    </w:p>
                    <w:p w14:paraId="78E03EF2" w14:textId="77777777" w:rsidR="00A64071" w:rsidRDefault="00A64071">
                      <w:pPr>
                        <w:rPr>
                          <w:sz w:val="36"/>
                          <w:szCs w:val="36"/>
                        </w:rPr>
                      </w:pPr>
                    </w:p>
                  </w:txbxContent>
                </v:textbox>
                <w10:wrap type="square" anchorx="margin"/>
              </v:shape>
            </w:pict>
          </mc:Fallback>
        </mc:AlternateContent>
      </w:r>
      <w:r w:rsidR="009468AD" w:rsidRPr="00D07B43">
        <w:rPr>
          <w:noProof/>
          <w:color w:val="4F81BD" w:themeColor="accent1"/>
          <w:sz w:val="22"/>
          <w:szCs w:val="22"/>
          <w:shd w:val="clear" w:color="auto" w:fill="E6E6E6"/>
          <w:lang w:val="de-DE" w:eastAsia="de-DE"/>
        </w:rPr>
        <mc:AlternateContent>
          <mc:Choice Requires="wps">
            <w:drawing>
              <wp:anchor distT="0" distB="0" distL="114300" distR="114300" simplePos="0" relativeHeight="251658242" behindDoc="0" locked="0" layoutInCell="1" allowOverlap="1" wp14:anchorId="16E5C8F9" wp14:editId="645A83AC">
                <wp:simplePos x="0" y="0"/>
                <wp:positionH relativeFrom="margin">
                  <wp:posOffset>240665</wp:posOffset>
                </wp:positionH>
                <wp:positionV relativeFrom="paragraph">
                  <wp:posOffset>1405890</wp:posOffset>
                </wp:positionV>
                <wp:extent cx="5098174" cy="759679"/>
                <wp:effectExtent l="57150" t="19050" r="83820" b="97790"/>
                <wp:wrapNone/>
                <wp:docPr id="10" name="Rechteck: abgerundete Ecken 10"/>
                <wp:cNvGraphicFramePr/>
                <a:graphic xmlns:a="http://schemas.openxmlformats.org/drawingml/2006/main">
                  <a:graphicData uri="http://schemas.microsoft.com/office/word/2010/wordprocessingShape">
                    <wps:wsp>
                      <wps:cNvSpPr/>
                      <wps:spPr>
                        <a:xfrm>
                          <a:off x="0" y="0"/>
                          <a:ext cx="5098174" cy="759679"/>
                        </a:xfrm>
                        <a:prstGeom prst="roundRect">
                          <a:avLst/>
                        </a:prstGeom>
                        <a:solidFill>
                          <a:srgbClr val="042C4C"/>
                        </a:solidFill>
                        <a:ln>
                          <a:solidFill>
                            <a:srgbClr val="042C4C"/>
                          </a:solidFill>
                        </a:ln>
                      </wps:spPr>
                      <wps:style>
                        <a:lnRef idx="1">
                          <a:schemeClr val="accent1"/>
                        </a:lnRef>
                        <a:fillRef idx="3">
                          <a:schemeClr val="accent1"/>
                        </a:fillRef>
                        <a:effectRef idx="2">
                          <a:schemeClr val="accent1"/>
                        </a:effectRef>
                        <a:fontRef idx="minor">
                          <a:schemeClr val="lt1"/>
                        </a:fontRef>
                      </wps:style>
                      <wps:txbx>
                        <w:txbxContent>
                          <w:p w14:paraId="72894D86" w14:textId="4DC5817A" w:rsidR="00A976F1" w:rsidRPr="00411250" w:rsidRDefault="00A976F1" w:rsidP="00A976F1">
                            <w:pPr>
                              <w:jc w:val="center"/>
                              <w:rPr>
                                <w:b/>
                                <w:bCs/>
                                <w:sz w:val="32"/>
                                <w:szCs w:val="32"/>
                              </w:rPr>
                            </w:pPr>
                            <w:r w:rsidRPr="00411250">
                              <w:rPr>
                                <w:b/>
                                <w:bCs/>
                                <w:sz w:val="32"/>
                                <w:szCs w:val="32"/>
                              </w:rPr>
                              <w:t>29 April 2024 – 03 May 2024 | Brussels, Belgium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5C8F9" id="Rechteck: abgerundete Ecken 10" o:spid="_x0000_s1027" style="position:absolute;margin-left:18.95pt;margin-top:110.7pt;width:401.45pt;height:59.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" fillcolor="#042c4c" strokecolor="#042c4c">
                <v:shadow on="t" color="black" opacity="22937f" origin=",.5" offset="0,.63889mm"/>
                <v:textbox>
                  <w:txbxContent>
                    <w:p w14:paraId="72894D86" w14:textId="4DC5817A" w:rsidR="00A976F1" w:rsidRPr="00411250" w:rsidRDefault="00A976F1" w:rsidP="00A976F1">
                      <w:pPr>
                        <w:jc w:val="center"/>
                        <w:rPr>
                          <w:b/>
                          <w:bCs/>
                          <w:sz w:val="32"/>
                          <w:szCs w:val="32"/>
                        </w:rPr>
                      </w:pPr>
                      <w:r w:rsidRPr="00411250">
                        <w:rPr>
                          <w:b/>
                          <w:bCs/>
                          <w:sz w:val="32"/>
                          <w:szCs w:val="32"/>
                        </w:rPr>
                        <w:t>29 April 2024 – 03 May 2024 | Brussels, Belgium</w:t>
                      </w:r>
                    </w:p>
                  </w:txbxContent>
                </v:textbox>
                <w10:wrap anchorx="margin"/>
              </v:roundrect>
            </w:pict>
          </mc:Fallback>
        </mc:AlternateContent>
      </w:r>
      <w:r w:rsidR="009468AD" w:rsidRPr="00D07B43">
        <w:rPr>
          <w:noProof/>
          <w:color w:val="4F81BD" w:themeColor="accent1"/>
          <w:sz w:val="22"/>
          <w:szCs w:val="22"/>
          <w:shd w:val="clear" w:color="auto" w:fill="E6E6E6"/>
          <w:lang w:val="de-DE" w:eastAsia="de-DE"/>
        </w:rPr>
        <mc:AlternateContent>
          <mc:Choice Requires="wps">
            <w:drawing>
              <wp:anchor distT="45720" distB="45720" distL="114300" distR="114300" simplePos="0" relativeHeight="251658241" behindDoc="0" locked="0" layoutInCell="1" allowOverlap="1" wp14:anchorId="225FDEE0" wp14:editId="2844B88E">
                <wp:simplePos x="0" y="0"/>
                <wp:positionH relativeFrom="margin">
                  <wp:align>right</wp:align>
                </wp:positionH>
                <wp:positionV relativeFrom="paragraph">
                  <wp:posOffset>227330</wp:posOffset>
                </wp:positionV>
                <wp:extent cx="5549900" cy="1130300"/>
                <wp:effectExtent l="0" t="0" r="0" b="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130300"/>
                        </a:xfrm>
                        <a:prstGeom prst="rect">
                          <a:avLst/>
                        </a:prstGeom>
                        <a:solidFill>
                          <a:srgbClr val="FFFFFF"/>
                        </a:solidFill>
                        <a:ln w="9525">
                          <a:noFill/>
                          <a:miter lim="800000"/>
                          <a:headEnd/>
                          <a:tailEnd/>
                        </a:ln>
                      </wps:spPr>
                      <wps:txbx>
                        <w:txbxContent>
                          <w:p w14:paraId="7EFB54DA" w14:textId="77777777" w:rsidR="009468AD" w:rsidRDefault="008035C5" w:rsidP="008035C5">
                            <w:pPr>
                              <w:jc w:val="center"/>
                              <w:rPr>
                                <w:rFonts w:ascii="Broadway" w:hAnsi="Broadway"/>
                                <w:color w:val="1F5382"/>
                                <w:sz w:val="72"/>
                                <w:szCs w:val="72"/>
                                <w:lang w:val="fr-FR" w:eastAsia="de-DE"/>
                              </w:rPr>
                            </w:pPr>
                            <w:r w:rsidRPr="009468AD">
                              <w:rPr>
                                <w:rFonts w:ascii="Broadway" w:hAnsi="Broadway"/>
                                <w:color w:val="1F5382"/>
                                <w:sz w:val="72"/>
                                <w:szCs w:val="72"/>
                                <w:lang w:val="fr-FR" w:eastAsia="de-DE"/>
                              </w:rPr>
                              <w:t>Global BTR Dialogue</w:t>
                            </w:r>
                          </w:p>
                          <w:p w14:paraId="56624B36" w14:textId="43A3D3A6" w:rsidR="008035C5" w:rsidRPr="009468AD" w:rsidRDefault="009468AD" w:rsidP="008035C5">
                            <w:pPr>
                              <w:jc w:val="center"/>
                              <w:rPr>
                                <w:rFonts w:ascii="Broadway" w:hAnsi="Broadway"/>
                                <w:color w:val="1F5382"/>
                                <w:sz w:val="300"/>
                                <w:szCs w:val="300"/>
                                <w:lang w:val="fr-FR" w:eastAsia="de-DE"/>
                              </w:rPr>
                            </w:pPr>
                            <w:r w:rsidRPr="009468AD">
                              <w:rPr>
                                <w:rFonts w:ascii="Broadway" w:hAnsi="Broadway"/>
                                <w:color w:val="1F5382"/>
                                <w:sz w:val="72"/>
                                <w:szCs w:val="72"/>
                                <w:lang w:val="fr-FR" w:eastAsia="de-DE"/>
                              </w:rPr>
                              <w:t>Journal</w:t>
                            </w:r>
                          </w:p>
                          <w:p w14:paraId="13EC376D" w14:textId="77777777" w:rsidR="008035C5" w:rsidRPr="009468AD" w:rsidRDefault="008035C5" w:rsidP="008035C5">
                            <w:pPr>
                              <w:rPr>
                                <w:color w:val="4F81BD" w:themeColor="accent1"/>
                                <w:sz w:val="22"/>
                                <w:szCs w:val="22"/>
                                <w:lang w:val="fr-FR" w:eastAsia="de-DE"/>
                              </w:rPr>
                            </w:pPr>
                          </w:p>
                          <w:p w14:paraId="4AF27AC4" w14:textId="3C3B9F7D" w:rsidR="008035C5" w:rsidRPr="009468AD" w:rsidRDefault="008035C5">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FDEE0" id="Textfeld 217" o:spid="_x0000_s1028" type="#_x0000_t202" style="position:absolute;margin-left:385.8pt;margin-top:17.9pt;width:437pt;height:89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" stroked="f">
                <v:textbox>
                  <w:txbxContent>
                    <w:p w14:paraId="7EFB54DA" w14:textId="77777777" w:rsidR="009468AD" w:rsidRDefault="008035C5" w:rsidP="008035C5">
                      <w:pPr>
                        <w:jc w:val="center"/>
                        <w:rPr>
                          <w:rFonts w:ascii="Broadway" w:hAnsi="Broadway"/>
                          <w:color w:val="1F5382"/>
                          <w:sz w:val="72"/>
                          <w:szCs w:val="72"/>
                          <w:lang w:val="fr-FR" w:eastAsia="de-DE"/>
                        </w:rPr>
                      </w:pPr>
                      <w:r w:rsidRPr="009468AD">
                        <w:rPr>
                          <w:rFonts w:ascii="Broadway" w:hAnsi="Broadway"/>
                          <w:color w:val="1F5382"/>
                          <w:sz w:val="72"/>
                          <w:szCs w:val="72"/>
                          <w:lang w:val="fr-FR" w:eastAsia="de-DE"/>
                        </w:rPr>
                        <w:t>Global BTR Dialogue</w:t>
                      </w:r>
                    </w:p>
                    <w:p w14:paraId="56624B36" w14:textId="43A3D3A6" w:rsidR="008035C5" w:rsidRPr="009468AD" w:rsidRDefault="009468AD" w:rsidP="008035C5">
                      <w:pPr>
                        <w:jc w:val="center"/>
                        <w:rPr>
                          <w:rFonts w:ascii="Broadway" w:hAnsi="Broadway"/>
                          <w:color w:val="1F5382"/>
                          <w:sz w:val="300"/>
                          <w:szCs w:val="300"/>
                          <w:lang w:val="fr-FR" w:eastAsia="de-DE"/>
                        </w:rPr>
                      </w:pPr>
                      <w:r w:rsidRPr="009468AD">
                        <w:rPr>
                          <w:rFonts w:ascii="Broadway" w:hAnsi="Broadway"/>
                          <w:color w:val="1F5382"/>
                          <w:sz w:val="72"/>
                          <w:szCs w:val="72"/>
                          <w:lang w:val="fr-FR" w:eastAsia="de-DE"/>
                        </w:rPr>
                        <w:t>Journal</w:t>
                      </w:r>
                    </w:p>
                    <w:p w14:paraId="13EC376D" w14:textId="77777777" w:rsidR="008035C5" w:rsidRPr="009468AD" w:rsidRDefault="008035C5" w:rsidP="008035C5">
                      <w:pPr>
                        <w:rPr>
                          <w:color w:val="4F81BD" w:themeColor="accent1"/>
                          <w:sz w:val="22"/>
                          <w:szCs w:val="22"/>
                          <w:lang w:val="fr-FR" w:eastAsia="de-DE"/>
                        </w:rPr>
                      </w:pPr>
                    </w:p>
                    <w:p w14:paraId="4AF27AC4" w14:textId="3C3B9F7D" w:rsidR="008035C5" w:rsidRPr="009468AD" w:rsidRDefault="008035C5">
                      <w:pPr>
                        <w:rPr>
                          <w:lang w:val="fr-FR"/>
                        </w:rPr>
                      </w:pPr>
                    </w:p>
                  </w:txbxContent>
                </v:textbox>
                <w10:wrap type="square" anchorx="margin"/>
              </v:shape>
            </w:pict>
          </mc:Fallback>
        </mc:AlternateContent>
      </w:r>
      <w:r w:rsidR="00411250" w:rsidRPr="00D07B43">
        <w:br w:type="page"/>
      </w:r>
    </w:p>
    <w:p w14:paraId="2FF94F0F" w14:textId="77777777" w:rsidR="006257A5" w:rsidRDefault="006257A5" w:rsidP="00D86575">
      <w:pPr>
        <w:pStyle w:val="scriptor-listitemlistlist-bdb78e1d-e6e1-4342-a1b5-e362e004318f0"/>
        <w:spacing w:after="0" w:line="276" w:lineRule="auto"/>
        <w:jc w:val="both"/>
        <w:rPr>
          <w:rFonts w:asciiTheme="minorHAnsi" w:hAnsiTheme="minorHAnsi" w:cs="Arial"/>
          <w:b/>
          <w:sz w:val="32"/>
          <w:szCs w:val="32"/>
          <w:lang w:val="en-GB"/>
        </w:rPr>
        <w:sectPr w:rsidR="006257A5" w:rsidSect="003E0E7F">
          <w:headerReference w:type="default" r:id="rId14"/>
          <w:footerReference w:type="even" r:id="rId15"/>
          <w:footerReference w:type="default" r:id="rId16"/>
          <w:headerReference w:type="first" r:id="rId17"/>
          <w:pgSz w:w="11907" w:h="16840" w:code="9"/>
          <w:pgMar w:top="1985" w:right="1418" w:bottom="1418" w:left="1701" w:header="720" w:footer="720" w:gutter="0"/>
          <w:pgNumType w:start="0"/>
          <w:cols w:space="720"/>
          <w:titlePg/>
          <w:docGrid w:linePitch="360"/>
        </w:sectPr>
      </w:pPr>
      <w:bookmarkStart w:id="1" w:name="_Toc164080939"/>
    </w:p>
    <w:p w14:paraId="53993B63" w14:textId="501359D9" w:rsidR="006257A5" w:rsidRPr="00302A07" w:rsidRDefault="006257A5" w:rsidP="006257A5">
      <w:pPr>
        <w:rPr>
          <w:b/>
          <w:bCs/>
          <w:sz w:val="32"/>
          <w:szCs w:val="32"/>
        </w:rPr>
      </w:pPr>
      <w:r w:rsidRPr="00302A07">
        <w:rPr>
          <w:b/>
          <w:bCs/>
          <w:sz w:val="32"/>
          <w:szCs w:val="32"/>
        </w:rPr>
        <w:t>Some initial questions…</w:t>
      </w:r>
    </w:p>
    <w:p w14:paraId="38883356" w14:textId="77777777" w:rsidR="006257A5" w:rsidRPr="00D07B43" w:rsidRDefault="006257A5" w:rsidP="006257A5">
      <w:pPr>
        <w:rPr>
          <w:sz w:val="28"/>
          <w:szCs w:val="28"/>
        </w:rPr>
      </w:pPr>
    </w:p>
    <w:p w14:paraId="5C263312" w14:textId="77777777" w:rsidR="006257A5" w:rsidRPr="00D07B43" w:rsidRDefault="006257A5" w:rsidP="006257A5">
      <w:pPr>
        <w:pStyle w:val="ListParagraph"/>
        <w:numPr>
          <w:ilvl w:val="0"/>
          <w:numId w:val="40"/>
        </w:numPr>
        <w:rPr>
          <w:rFonts w:asciiTheme="minorHAnsi" w:hAnsiTheme="minorHAnsi"/>
          <w:sz w:val="28"/>
          <w:szCs w:val="28"/>
        </w:rPr>
      </w:pPr>
      <w:r w:rsidRPr="00D07B43">
        <w:rPr>
          <w:rFonts w:asciiTheme="minorHAnsi" w:hAnsiTheme="minorHAnsi"/>
          <w:sz w:val="28"/>
          <w:szCs w:val="28"/>
        </w:rPr>
        <w:t>Where is my country in the process of developing the first BTR?</w:t>
      </w:r>
    </w:p>
    <w:p w14:paraId="408228A8" w14:textId="77777777" w:rsidR="006257A5" w:rsidRPr="00D07B43" w:rsidRDefault="006257A5" w:rsidP="006257A5">
      <w:pPr>
        <w:rPr>
          <w:sz w:val="28"/>
          <w:szCs w:val="28"/>
        </w:rPr>
      </w:pPr>
    </w:p>
    <w:p w14:paraId="5C5E9D2E" w14:textId="77777777" w:rsidR="006257A5" w:rsidRPr="00D07B43" w:rsidRDefault="006257A5" w:rsidP="006257A5">
      <w:pPr>
        <w:rPr>
          <w:sz w:val="28"/>
          <w:szCs w:val="28"/>
        </w:rPr>
      </w:pPr>
    </w:p>
    <w:p w14:paraId="34C0D9FC" w14:textId="77777777" w:rsidR="006257A5" w:rsidRPr="00D07B43" w:rsidRDefault="006257A5" w:rsidP="006257A5">
      <w:pPr>
        <w:rPr>
          <w:sz w:val="28"/>
          <w:szCs w:val="28"/>
        </w:rPr>
      </w:pPr>
    </w:p>
    <w:p w14:paraId="65775E14" w14:textId="77777777" w:rsidR="006257A5" w:rsidRPr="00D07B43" w:rsidRDefault="006257A5" w:rsidP="006257A5">
      <w:pPr>
        <w:rPr>
          <w:sz w:val="28"/>
          <w:szCs w:val="28"/>
        </w:rPr>
      </w:pPr>
    </w:p>
    <w:p w14:paraId="2F6114AF" w14:textId="77777777" w:rsidR="006257A5" w:rsidRPr="00D07B43" w:rsidRDefault="006257A5" w:rsidP="006257A5">
      <w:pPr>
        <w:rPr>
          <w:sz w:val="28"/>
          <w:szCs w:val="28"/>
        </w:rPr>
      </w:pPr>
    </w:p>
    <w:p w14:paraId="3A635B3C" w14:textId="77777777" w:rsidR="006257A5" w:rsidRPr="00D07B43" w:rsidRDefault="006257A5" w:rsidP="006257A5">
      <w:pPr>
        <w:rPr>
          <w:sz w:val="28"/>
          <w:szCs w:val="28"/>
        </w:rPr>
      </w:pPr>
    </w:p>
    <w:p w14:paraId="10AFE896" w14:textId="77777777" w:rsidR="006257A5" w:rsidRPr="00D07B43" w:rsidRDefault="006257A5" w:rsidP="006257A5">
      <w:pPr>
        <w:rPr>
          <w:sz w:val="28"/>
          <w:szCs w:val="28"/>
        </w:rPr>
      </w:pPr>
    </w:p>
    <w:p w14:paraId="477A8986" w14:textId="77777777" w:rsidR="006257A5" w:rsidRPr="00D07B43" w:rsidRDefault="006257A5" w:rsidP="006257A5">
      <w:pPr>
        <w:rPr>
          <w:sz w:val="28"/>
          <w:szCs w:val="28"/>
        </w:rPr>
      </w:pPr>
    </w:p>
    <w:p w14:paraId="42FABB03" w14:textId="77777777" w:rsidR="006257A5" w:rsidRPr="00D07B43" w:rsidRDefault="006257A5" w:rsidP="006257A5">
      <w:pPr>
        <w:pStyle w:val="ListParagraph"/>
        <w:numPr>
          <w:ilvl w:val="0"/>
          <w:numId w:val="40"/>
        </w:numPr>
        <w:rPr>
          <w:rFonts w:asciiTheme="minorHAnsi" w:hAnsiTheme="minorHAnsi"/>
          <w:sz w:val="28"/>
          <w:szCs w:val="28"/>
        </w:rPr>
      </w:pPr>
      <w:r w:rsidRPr="00D07B43">
        <w:rPr>
          <w:rFonts w:asciiTheme="minorHAnsi" w:hAnsiTheme="minorHAnsi"/>
          <w:sz w:val="28"/>
          <w:szCs w:val="28"/>
        </w:rPr>
        <w:t xml:space="preserve">What questions do I bring to this event? </w:t>
      </w:r>
    </w:p>
    <w:p w14:paraId="27E53A0F" w14:textId="77777777" w:rsidR="006257A5" w:rsidRPr="00D07B43" w:rsidRDefault="006257A5" w:rsidP="006257A5">
      <w:pPr>
        <w:pStyle w:val="ListParagraph"/>
        <w:ind w:left="360"/>
        <w:rPr>
          <w:rFonts w:asciiTheme="minorHAnsi" w:hAnsiTheme="minorHAnsi"/>
          <w:sz w:val="28"/>
          <w:szCs w:val="28"/>
        </w:rPr>
      </w:pPr>
    </w:p>
    <w:p w14:paraId="1FF10E5E" w14:textId="77777777" w:rsidR="006257A5" w:rsidRPr="00D07B43" w:rsidRDefault="006257A5" w:rsidP="006257A5">
      <w:pPr>
        <w:pStyle w:val="ListParagraph"/>
        <w:ind w:left="360"/>
        <w:rPr>
          <w:rFonts w:asciiTheme="minorHAnsi" w:hAnsiTheme="minorHAnsi"/>
          <w:sz w:val="28"/>
          <w:szCs w:val="28"/>
        </w:rPr>
      </w:pPr>
    </w:p>
    <w:p w14:paraId="7DC0F979" w14:textId="77777777" w:rsidR="006257A5" w:rsidRPr="00D07B43" w:rsidRDefault="006257A5" w:rsidP="006257A5">
      <w:pPr>
        <w:pStyle w:val="ListParagraph"/>
        <w:ind w:left="360"/>
        <w:rPr>
          <w:rFonts w:asciiTheme="minorHAnsi" w:hAnsiTheme="minorHAnsi"/>
          <w:sz w:val="28"/>
          <w:szCs w:val="28"/>
        </w:rPr>
      </w:pPr>
    </w:p>
    <w:p w14:paraId="6F2F822D" w14:textId="77777777" w:rsidR="006257A5" w:rsidRPr="00D07B43" w:rsidRDefault="006257A5" w:rsidP="006257A5">
      <w:pPr>
        <w:pStyle w:val="ListParagraph"/>
        <w:ind w:left="360"/>
        <w:rPr>
          <w:rFonts w:asciiTheme="minorHAnsi" w:hAnsiTheme="minorHAnsi"/>
          <w:sz w:val="28"/>
          <w:szCs w:val="28"/>
        </w:rPr>
      </w:pPr>
    </w:p>
    <w:p w14:paraId="0CA1F5DB" w14:textId="77777777" w:rsidR="006257A5" w:rsidRPr="00D07B43" w:rsidRDefault="006257A5" w:rsidP="006257A5">
      <w:pPr>
        <w:pStyle w:val="ListParagraph"/>
        <w:ind w:left="360"/>
        <w:rPr>
          <w:rFonts w:asciiTheme="minorHAnsi" w:hAnsiTheme="minorHAnsi"/>
          <w:sz w:val="28"/>
          <w:szCs w:val="28"/>
        </w:rPr>
      </w:pPr>
    </w:p>
    <w:p w14:paraId="3C618FA0" w14:textId="77777777" w:rsidR="006257A5" w:rsidRPr="00D07B43" w:rsidRDefault="006257A5" w:rsidP="006257A5">
      <w:pPr>
        <w:pStyle w:val="ListParagraph"/>
        <w:ind w:left="360"/>
        <w:rPr>
          <w:rFonts w:asciiTheme="minorHAnsi" w:hAnsiTheme="minorHAnsi"/>
          <w:sz w:val="28"/>
          <w:szCs w:val="28"/>
        </w:rPr>
      </w:pPr>
    </w:p>
    <w:p w14:paraId="05CFC864" w14:textId="77777777" w:rsidR="006257A5" w:rsidRPr="00D07B43" w:rsidRDefault="006257A5" w:rsidP="006257A5">
      <w:pPr>
        <w:pStyle w:val="ListParagraph"/>
        <w:ind w:left="360"/>
        <w:rPr>
          <w:rFonts w:asciiTheme="minorHAnsi" w:hAnsiTheme="minorHAnsi"/>
          <w:sz w:val="28"/>
          <w:szCs w:val="28"/>
        </w:rPr>
      </w:pPr>
    </w:p>
    <w:p w14:paraId="0F4760F3" w14:textId="77777777" w:rsidR="006257A5" w:rsidRPr="00D07B43" w:rsidRDefault="006257A5" w:rsidP="006257A5">
      <w:pPr>
        <w:pStyle w:val="ListParagraph"/>
        <w:ind w:left="360"/>
        <w:rPr>
          <w:rFonts w:asciiTheme="minorHAnsi" w:hAnsiTheme="minorHAnsi"/>
          <w:sz w:val="28"/>
          <w:szCs w:val="28"/>
        </w:rPr>
      </w:pPr>
    </w:p>
    <w:p w14:paraId="405EFBBB" w14:textId="07606D0B" w:rsidR="006257A5" w:rsidRPr="00156E35" w:rsidRDefault="006257A5" w:rsidP="00034297">
      <w:pPr>
        <w:pStyle w:val="ListParagraph"/>
        <w:numPr>
          <w:ilvl w:val="0"/>
          <w:numId w:val="40"/>
        </w:numPr>
        <w:rPr>
          <w:sz w:val="28"/>
          <w:szCs w:val="28"/>
        </w:rPr>
      </w:pPr>
      <w:r w:rsidRPr="00156E35">
        <w:rPr>
          <w:sz w:val="28"/>
          <w:szCs w:val="28"/>
        </w:rPr>
        <w:t>How can I make sure these questions will be addressed in the next few days?</w:t>
      </w:r>
    </w:p>
    <w:p w14:paraId="16EC0A48" w14:textId="77777777" w:rsidR="006257A5" w:rsidRPr="00D07B43" w:rsidRDefault="006257A5" w:rsidP="006257A5">
      <w:pPr>
        <w:pStyle w:val="ListParagraph"/>
        <w:ind w:left="360"/>
        <w:rPr>
          <w:rFonts w:asciiTheme="minorHAnsi" w:hAnsiTheme="minorHAnsi"/>
          <w:sz w:val="28"/>
          <w:szCs w:val="28"/>
        </w:rPr>
      </w:pPr>
    </w:p>
    <w:p w14:paraId="78531B5C" w14:textId="77777777" w:rsidR="006257A5" w:rsidRPr="00D07B43" w:rsidRDefault="006257A5" w:rsidP="006257A5">
      <w:pPr>
        <w:pStyle w:val="ListParagraph"/>
        <w:ind w:left="360"/>
        <w:rPr>
          <w:rFonts w:asciiTheme="minorHAnsi" w:hAnsiTheme="minorHAnsi"/>
          <w:sz w:val="28"/>
          <w:szCs w:val="28"/>
        </w:rPr>
      </w:pPr>
    </w:p>
    <w:p w14:paraId="274D82E6" w14:textId="77777777" w:rsidR="006257A5" w:rsidRPr="00D07B43" w:rsidRDefault="006257A5" w:rsidP="006257A5">
      <w:pPr>
        <w:pStyle w:val="ListParagraph"/>
        <w:ind w:left="360"/>
        <w:rPr>
          <w:rFonts w:asciiTheme="minorHAnsi" w:hAnsiTheme="minorHAnsi"/>
          <w:sz w:val="28"/>
          <w:szCs w:val="28"/>
        </w:rPr>
      </w:pPr>
    </w:p>
    <w:p w14:paraId="63A36960" w14:textId="77777777" w:rsidR="006257A5" w:rsidRPr="00D07B43" w:rsidRDefault="006257A5" w:rsidP="006257A5">
      <w:pPr>
        <w:pStyle w:val="ListParagraph"/>
        <w:ind w:left="360"/>
        <w:rPr>
          <w:rFonts w:asciiTheme="minorHAnsi" w:hAnsiTheme="minorHAnsi"/>
          <w:sz w:val="28"/>
          <w:szCs w:val="28"/>
        </w:rPr>
      </w:pPr>
    </w:p>
    <w:p w14:paraId="0F0E6E15" w14:textId="77777777" w:rsidR="006257A5" w:rsidRPr="00D07B43" w:rsidRDefault="006257A5" w:rsidP="006257A5">
      <w:pPr>
        <w:pStyle w:val="ListParagraph"/>
        <w:ind w:left="360"/>
        <w:rPr>
          <w:rFonts w:asciiTheme="minorHAnsi" w:hAnsiTheme="minorHAnsi"/>
          <w:sz w:val="28"/>
          <w:szCs w:val="28"/>
        </w:rPr>
      </w:pPr>
    </w:p>
    <w:p w14:paraId="37A1C5D0" w14:textId="77777777" w:rsidR="006257A5" w:rsidRPr="00D07B43" w:rsidRDefault="006257A5" w:rsidP="006257A5">
      <w:pPr>
        <w:pStyle w:val="ListParagraph"/>
        <w:ind w:left="360"/>
        <w:rPr>
          <w:rFonts w:asciiTheme="minorHAnsi" w:hAnsiTheme="minorHAnsi"/>
          <w:sz w:val="28"/>
          <w:szCs w:val="28"/>
        </w:rPr>
      </w:pPr>
    </w:p>
    <w:p w14:paraId="542EA084" w14:textId="77777777" w:rsidR="006257A5" w:rsidRPr="00D07B43" w:rsidRDefault="006257A5" w:rsidP="006257A5">
      <w:pPr>
        <w:pStyle w:val="ListParagraph"/>
        <w:ind w:left="360"/>
        <w:rPr>
          <w:rFonts w:asciiTheme="minorHAnsi" w:hAnsiTheme="minorHAnsi"/>
          <w:sz w:val="28"/>
          <w:szCs w:val="28"/>
        </w:rPr>
      </w:pPr>
    </w:p>
    <w:p w14:paraId="1BD0CDA2" w14:textId="77777777" w:rsidR="006257A5" w:rsidRPr="00D07B43" w:rsidRDefault="006257A5" w:rsidP="006257A5">
      <w:pPr>
        <w:pStyle w:val="ListParagraph"/>
        <w:ind w:left="360"/>
        <w:rPr>
          <w:rFonts w:asciiTheme="minorHAnsi" w:hAnsiTheme="minorHAnsi"/>
          <w:sz w:val="28"/>
          <w:szCs w:val="28"/>
        </w:rPr>
      </w:pPr>
    </w:p>
    <w:p w14:paraId="346D85FC" w14:textId="5C6F7803" w:rsidR="006257A5" w:rsidRPr="00034297" w:rsidRDefault="006257A5" w:rsidP="00034297">
      <w:pPr>
        <w:pStyle w:val="ListParagraph"/>
        <w:numPr>
          <w:ilvl w:val="0"/>
          <w:numId w:val="40"/>
        </w:numPr>
        <w:rPr>
          <w:sz w:val="28"/>
          <w:szCs w:val="28"/>
        </w:rPr>
      </w:pPr>
      <w:r w:rsidRPr="00034297">
        <w:rPr>
          <w:sz w:val="28"/>
          <w:szCs w:val="28"/>
        </w:rPr>
        <w:t>What would I like to take away from the event?</w:t>
      </w:r>
    </w:p>
    <w:p w14:paraId="68B9EEFC" w14:textId="77777777" w:rsidR="006257A5" w:rsidRPr="00D07B43" w:rsidRDefault="006257A5" w:rsidP="006257A5">
      <w:pPr>
        <w:rPr>
          <w:sz w:val="28"/>
          <w:szCs w:val="28"/>
        </w:rPr>
      </w:pPr>
    </w:p>
    <w:p w14:paraId="40121C9A" w14:textId="77777777" w:rsidR="006257A5" w:rsidRPr="00D07B43" w:rsidRDefault="006257A5" w:rsidP="006257A5">
      <w:pPr>
        <w:rPr>
          <w:sz w:val="28"/>
          <w:szCs w:val="28"/>
        </w:rPr>
      </w:pPr>
    </w:p>
    <w:p w14:paraId="11E01EBC" w14:textId="77777777" w:rsidR="006257A5" w:rsidRPr="00D07B43" w:rsidRDefault="006257A5" w:rsidP="006257A5">
      <w:pPr>
        <w:rPr>
          <w:sz w:val="28"/>
          <w:szCs w:val="28"/>
        </w:rPr>
      </w:pPr>
    </w:p>
    <w:p w14:paraId="5E07BD28" w14:textId="77777777" w:rsidR="006257A5" w:rsidRPr="00D07B43" w:rsidRDefault="006257A5" w:rsidP="006257A5">
      <w:pPr>
        <w:rPr>
          <w:sz w:val="28"/>
          <w:szCs w:val="28"/>
        </w:rPr>
      </w:pPr>
    </w:p>
    <w:p w14:paraId="69F07D79" w14:textId="77777777" w:rsidR="006257A5" w:rsidRPr="00D07B43" w:rsidRDefault="006257A5" w:rsidP="006257A5">
      <w:pPr>
        <w:rPr>
          <w:sz w:val="28"/>
          <w:szCs w:val="28"/>
        </w:rPr>
      </w:pPr>
    </w:p>
    <w:p w14:paraId="4A0A71E9" w14:textId="77777777" w:rsidR="006257A5" w:rsidRPr="00D07B43" w:rsidRDefault="006257A5" w:rsidP="006257A5">
      <w:pPr>
        <w:rPr>
          <w:sz w:val="28"/>
          <w:szCs w:val="28"/>
        </w:rPr>
      </w:pPr>
    </w:p>
    <w:p w14:paraId="0DC0C127" w14:textId="77777777" w:rsidR="006257A5" w:rsidRPr="00D07B43" w:rsidRDefault="006257A5" w:rsidP="006257A5">
      <w:pPr>
        <w:rPr>
          <w:sz w:val="28"/>
          <w:szCs w:val="28"/>
        </w:rPr>
      </w:pPr>
    </w:p>
    <w:p w14:paraId="0A5AAC86" w14:textId="77777777" w:rsidR="006257A5" w:rsidRDefault="006257A5" w:rsidP="00D86575">
      <w:pPr>
        <w:pStyle w:val="scriptor-listitemlistlist-bdb78e1d-e6e1-4342-a1b5-e362e004318f0"/>
        <w:spacing w:after="0" w:line="276" w:lineRule="auto"/>
        <w:jc w:val="both"/>
        <w:rPr>
          <w:rFonts w:asciiTheme="minorHAnsi" w:hAnsiTheme="minorHAnsi" w:cs="Arial"/>
          <w:b/>
          <w:sz w:val="32"/>
          <w:szCs w:val="32"/>
          <w:lang w:val="en-GB"/>
        </w:rPr>
        <w:sectPr w:rsidR="006257A5" w:rsidSect="003E0E7F">
          <w:pgSz w:w="11907" w:h="16840" w:code="9"/>
          <w:pgMar w:top="1985" w:right="1418" w:bottom="1418" w:left="1701" w:header="720" w:footer="720" w:gutter="0"/>
          <w:pgNumType w:start="0"/>
          <w:cols w:space="720"/>
          <w:titlePg/>
          <w:docGrid w:linePitch="360"/>
        </w:sectPr>
      </w:pPr>
    </w:p>
    <w:p w14:paraId="6A515238" w14:textId="2D926411" w:rsidR="000E57F1" w:rsidRPr="00082718" w:rsidRDefault="07C76703" w:rsidP="00D86575">
      <w:pPr>
        <w:pStyle w:val="scriptor-listitemlistlist-bdb78e1d-e6e1-4342-a1b5-e362e004318f0"/>
        <w:spacing w:after="0" w:line="276" w:lineRule="auto"/>
        <w:jc w:val="both"/>
        <w:rPr>
          <w:rFonts w:asciiTheme="minorHAnsi" w:hAnsiTheme="minorHAnsi" w:cs="Arial"/>
          <w:b/>
          <w:sz w:val="32"/>
          <w:szCs w:val="32"/>
          <w:lang w:val="en-GB"/>
        </w:rPr>
      </w:pPr>
      <w:r w:rsidRPr="00082718">
        <w:rPr>
          <w:rFonts w:asciiTheme="minorHAnsi" w:hAnsiTheme="minorHAnsi" w:cs="Arial"/>
          <w:b/>
          <w:sz w:val="32"/>
          <w:szCs w:val="32"/>
          <w:lang w:val="en-GB"/>
        </w:rPr>
        <w:t>Day 1: Monday, 29 April 2024</w:t>
      </w:r>
      <w:bookmarkEnd w:id="1"/>
    </w:p>
    <w:p w14:paraId="4337811C" w14:textId="77777777" w:rsidR="00B71C08" w:rsidRPr="00082718" w:rsidRDefault="00B71C08" w:rsidP="000E57F1">
      <w:pPr>
        <w:rPr>
          <w:sz w:val="28"/>
          <w:szCs w:val="28"/>
        </w:rPr>
      </w:pPr>
    </w:p>
    <w:p w14:paraId="0CFAD34B" w14:textId="77777777" w:rsidR="00446EEE" w:rsidRPr="00082718" w:rsidRDefault="00446EEE" w:rsidP="00446EEE">
      <w:pPr>
        <w:pStyle w:val="scriptor-listitemlistlist-bdb78e1d-e6e1-4342-a1b5-e362e004318f0"/>
        <w:spacing w:after="0" w:line="276" w:lineRule="auto"/>
        <w:jc w:val="both"/>
        <w:rPr>
          <w:rFonts w:asciiTheme="minorHAnsi" w:hAnsiTheme="minorHAnsi" w:cs="Arial"/>
          <w:b/>
          <w:sz w:val="28"/>
          <w:szCs w:val="28"/>
          <w:lang w:val="en-GB"/>
        </w:rPr>
      </w:pPr>
      <w:r w:rsidRPr="00082718">
        <w:rPr>
          <w:rFonts w:asciiTheme="minorHAnsi" w:hAnsiTheme="minorHAnsi" w:cs="Arial"/>
          <w:b/>
          <w:sz w:val="28"/>
          <w:szCs w:val="28"/>
          <w:lang w:val="en-GB"/>
        </w:rPr>
        <w:t>The Biennial Transparency Report - a new experience for everyone: how do we deal with it and what is expected from us?</w:t>
      </w:r>
    </w:p>
    <w:p w14:paraId="0D88A776" w14:textId="77777777" w:rsidR="00446EEE" w:rsidRPr="00082718" w:rsidRDefault="00446EEE" w:rsidP="00446EEE">
      <w:pPr>
        <w:pStyle w:val="scriptor-listitemlistlist-bdb78e1d-e6e1-4342-a1b5-e362e004318f0"/>
        <w:spacing w:after="0" w:line="276" w:lineRule="auto"/>
        <w:jc w:val="both"/>
        <w:rPr>
          <w:rFonts w:asciiTheme="minorHAnsi" w:hAnsiTheme="minorHAnsi" w:cs="Arial"/>
          <w:b/>
          <w:lang w:val="en-GB"/>
        </w:rPr>
      </w:pPr>
    </w:p>
    <w:p w14:paraId="1A4DF59B" w14:textId="37D4129F" w:rsidR="00446EEE" w:rsidRPr="00082718" w:rsidRDefault="4B85F2CF" w:rsidP="00B96EAC">
      <w:pPr>
        <w:jc w:val="both"/>
        <w:rPr>
          <w:rStyle w:val="normaltextrun"/>
          <w:rFonts w:cs="Arial"/>
          <w:shd w:val="clear" w:color="auto" w:fill="FFFFFF"/>
        </w:rPr>
      </w:pPr>
      <w:r w:rsidRPr="00082718">
        <w:rPr>
          <w:rStyle w:val="normaltextrun"/>
          <w:rFonts w:cs="Arial"/>
          <w:shd w:val="clear" w:color="auto" w:fill="FFFFFF"/>
        </w:rPr>
        <w:t>The purpose of this session is to exchange what this new exercise means for all Parties: in practical and political terms.</w:t>
      </w:r>
    </w:p>
    <w:p w14:paraId="3EC5970C" w14:textId="77777777" w:rsidR="00446EEE" w:rsidRPr="00082718" w:rsidRDefault="00446EEE" w:rsidP="00446EEE">
      <w:pPr>
        <w:rPr>
          <w:rStyle w:val="normaltextrun"/>
          <w:rFonts w:cs="Arial"/>
          <w:shd w:val="clear" w:color="auto" w:fill="FFFFFF"/>
        </w:rPr>
      </w:pPr>
    </w:p>
    <w:p w14:paraId="6EE2D09C" w14:textId="77777777" w:rsidR="00446EEE" w:rsidRPr="00082718" w:rsidRDefault="00446EEE" w:rsidP="00446EEE">
      <w:pPr>
        <w:rPr>
          <w:rStyle w:val="normaltextrun"/>
          <w:rFonts w:cs="Arial"/>
          <w:shd w:val="clear" w:color="auto" w:fill="FFFFFF"/>
        </w:rPr>
      </w:pPr>
    </w:p>
    <w:p w14:paraId="105EDDBB" w14:textId="0A3D9B4E" w:rsidR="00446EEE" w:rsidRDefault="007E7F50" w:rsidP="00446EEE">
      <w:pPr>
        <w:rPr>
          <w:rStyle w:val="normaltextrun"/>
          <w:rFonts w:cs="Arial"/>
          <w:shd w:val="clear" w:color="auto" w:fill="FFFFFF"/>
        </w:rPr>
      </w:pPr>
      <w:r w:rsidRPr="00082718">
        <w:rPr>
          <w:rStyle w:val="normaltextrun"/>
          <w:rFonts w:cs="Arial"/>
          <w:shd w:val="clear" w:color="auto" w:fill="FFFFFF"/>
        </w:rPr>
        <w:t>Notes:</w:t>
      </w:r>
    </w:p>
    <w:p w14:paraId="6A454FFD" w14:textId="77777777" w:rsidR="00A64071" w:rsidRDefault="00A64071" w:rsidP="00446EEE">
      <w:pPr>
        <w:rPr>
          <w:rStyle w:val="normaltextrun"/>
          <w:rFonts w:cs="Arial"/>
          <w:shd w:val="clear" w:color="auto" w:fill="FFFFFF"/>
        </w:rPr>
      </w:pPr>
    </w:p>
    <w:p w14:paraId="1538B3AC" w14:textId="77777777" w:rsidR="00A64071" w:rsidRPr="00082718" w:rsidRDefault="00A64071" w:rsidP="00446EEE">
      <w:pPr>
        <w:rPr>
          <w:rStyle w:val="normaltextrun"/>
          <w:rFonts w:cs="Arial"/>
          <w:shd w:val="clear" w:color="auto" w:fill="FFFFFF"/>
        </w:rPr>
      </w:pPr>
    </w:p>
    <w:p w14:paraId="3AEF7999" w14:textId="1018C5B7" w:rsidR="007E7F50" w:rsidRPr="00082718" w:rsidRDefault="007E7F50">
      <w:pPr>
        <w:rPr>
          <w:rStyle w:val="normaltextrun"/>
          <w:rFonts w:cs="Arial"/>
          <w:shd w:val="clear" w:color="auto" w:fill="FFFFFF"/>
        </w:rPr>
      </w:pPr>
      <w:r w:rsidRPr="00082718">
        <w:rPr>
          <w:rStyle w:val="normaltextrun"/>
          <w:rFonts w:cs="Arial"/>
          <w:shd w:val="clear" w:color="auto" w:fill="FFFFFF"/>
        </w:rPr>
        <w:br w:type="page"/>
      </w:r>
    </w:p>
    <w:p w14:paraId="1AE2D4D8" w14:textId="77777777" w:rsidR="00A64071" w:rsidRDefault="00A64071" w:rsidP="00B96EAC">
      <w:pPr>
        <w:pStyle w:val="scriptor-listitemlistlist-bdb78e1d-e6e1-4342-a1b5-e362e004318f0"/>
        <w:spacing w:after="0" w:line="276" w:lineRule="auto"/>
        <w:jc w:val="both"/>
        <w:rPr>
          <w:rFonts w:asciiTheme="minorHAnsi" w:hAnsiTheme="minorHAnsi" w:cs="Arial"/>
          <w:b/>
          <w:sz w:val="32"/>
          <w:szCs w:val="32"/>
          <w:lang w:val="en-GB"/>
        </w:rPr>
        <w:sectPr w:rsidR="00A64071" w:rsidSect="003E0E7F">
          <w:pgSz w:w="11907" w:h="16840" w:code="9"/>
          <w:pgMar w:top="1985" w:right="1418" w:bottom="1418" w:left="1701" w:header="720" w:footer="720" w:gutter="0"/>
          <w:pgNumType w:start="0"/>
          <w:cols w:space="720"/>
          <w:titlePg/>
          <w:docGrid w:linePitch="360"/>
        </w:sectPr>
      </w:pPr>
    </w:p>
    <w:p w14:paraId="0CD37879" w14:textId="77777777" w:rsidR="00B96EAC" w:rsidRPr="00082718" w:rsidRDefault="00B96EAC" w:rsidP="00B96EAC">
      <w:pPr>
        <w:pStyle w:val="scriptor-listitemlistlist-bdb78e1d-e6e1-4342-a1b5-e362e004318f0"/>
        <w:spacing w:after="0" w:line="276" w:lineRule="auto"/>
        <w:jc w:val="both"/>
        <w:rPr>
          <w:rFonts w:asciiTheme="minorHAnsi" w:hAnsiTheme="minorHAnsi" w:cs="Arial"/>
          <w:b/>
          <w:sz w:val="32"/>
          <w:szCs w:val="32"/>
          <w:lang w:val="en-GB"/>
        </w:rPr>
      </w:pPr>
      <w:r w:rsidRPr="00082718">
        <w:rPr>
          <w:rFonts w:asciiTheme="minorHAnsi" w:hAnsiTheme="minorHAnsi" w:cs="Arial"/>
          <w:b/>
          <w:sz w:val="32"/>
          <w:szCs w:val="32"/>
          <w:lang w:val="en-GB"/>
        </w:rPr>
        <w:t>Journey to BTR delivery from regional perspectives</w:t>
      </w:r>
    </w:p>
    <w:p w14:paraId="58AEA03F" w14:textId="77777777" w:rsidR="00B96EAC" w:rsidRPr="00082718" w:rsidRDefault="00B96EAC" w:rsidP="00B96EAC">
      <w:pPr>
        <w:rPr>
          <w:rStyle w:val="normaltextrun"/>
          <w:rFonts w:cs="Arial"/>
          <w:shd w:val="clear" w:color="auto" w:fill="FFFFFF"/>
        </w:rPr>
      </w:pPr>
    </w:p>
    <w:p w14:paraId="2165BCDF" w14:textId="6D03D55C" w:rsidR="007E7F50" w:rsidRPr="00082718" w:rsidRDefault="2D9E6145" w:rsidP="00B96EAC">
      <w:pPr>
        <w:jc w:val="both"/>
        <w:rPr>
          <w:rStyle w:val="normaltextrun"/>
          <w:rFonts w:cs="Arial"/>
          <w:shd w:val="clear" w:color="auto" w:fill="FFFFFF"/>
        </w:rPr>
      </w:pPr>
      <w:r w:rsidRPr="00082718">
        <w:rPr>
          <w:rStyle w:val="normaltextrun"/>
          <w:rFonts w:cs="Arial"/>
          <w:shd w:val="clear" w:color="auto" w:fill="FFFFFF"/>
        </w:rPr>
        <w:t xml:space="preserve">The purpose of this session is to gain an overview of where you as participants are in </w:t>
      </w:r>
      <w:r w:rsidR="4AC7DAF5" w:rsidRPr="00082718">
        <w:rPr>
          <w:rStyle w:val="normaltextrun"/>
          <w:rFonts w:cs="Arial"/>
          <w:shd w:val="clear" w:color="auto" w:fill="FFFFFF"/>
        </w:rPr>
        <w:t>your</w:t>
      </w:r>
      <w:r w:rsidRPr="00082718">
        <w:rPr>
          <w:rStyle w:val="normaltextrun"/>
          <w:rFonts w:cs="Arial"/>
          <w:shd w:val="clear" w:color="auto" w:fill="FFFFFF"/>
        </w:rPr>
        <w:t xml:space="preserve"> BTR preparation and have a first exchange on how Parties with similar circumstances address their challenges.</w:t>
      </w:r>
    </w:p>
    <w:p w14:paraId="21BF5E93" w14:textId="77777777" w:rsidR="00B870EF" w:rsidRPr="00082718" w:rsidRDefault="00B870EF" w:rsidP="00B96EAC">
      <w:pPr>
        <w:jc w:val="both"/>
        <w:rPr>
          <w:rStyle w:val="normaltextrun"/>
          <w:rFonts w:cs="Arial"/>
          <w:shd w:val="clear" w:color="auto" w:fill="FFFFFF"/>
        </w:rPr>
      </w:pPr>
    </w:p>
    <w:p w14:paraId="0B872174" w14:textId="77777777" w:rsidR="00B870EF" w:rsidRPr="00082718" w:rsidRDefault="00B870EF" w:rsidP="00B96EAC">
      <w:pPr>
        <w:jc w:val="both"/>
        <w:rPr>
          <w:rStyle w:val="normaltextrun"/>
          <w:rFonts w:cs="Arial"/>
          <w:shd w:val="clear" w:color="auto" w:fill="FFFFFF"/>
        </w:rPr>
      </w:pPr>
    </w:p>
    <w:p w14:paraId="5DD5D3D0" w14:textId="3291E614" w:rsidR="00C72688" w:rsidRPr="00082718" w:rsidRDefault="2090427D" w:rsidP="00B96EAC">
      <w:pPr>
        <w:jc w:val="both"/>
        <w:rPr>
          <w:rStyle w:val="normaltextrun"/>
          <w:rFonts w:cs="Arial"/>
          <w:shd w:val="clear" w:color="auto" w:fill="FFFFFF"/>
        </w:rPr>
      </w:pPr>
      <w:r w:rsidRPr="00082718">
        <w:rPr>
          <w:rStyle w:val="normaltextrun"/>
          <w:rFonts w:cs="Arial"/>
          <w:shd w:val="clear" w:color="auto" w:fill="FFFFFF"/>
        </w:rPr>
        <w:t xml:space="preserve">Present in my group was: </w:t>
      </w:r>
    </w:p>
    <w:p w14:paraId="7E72842F" w14:textId="77777777" w:rsidR="00C72688" w:rsidRPr="00082718" w:rsidRDefault="00C72688" w:rsidP="00B96EAC">
      <w:pPr>
        <w:jc w:val="both"/>
        <w:rPr>
          <w:rStyle w:val="normaltextrun"/>
          <w:rFonts w:cs="Arial"/>
          <w:shd w:val="clear" w:color="auto" w:fill="FFFFFF"/>
        </w:rPr>
      </w:pPr>
    </w:p>
    <w:p w14:paraId="38CCAAA5" w14:textId="77777777" w:rsidR="00C72688" w:rsidRPr="00082718" w:rsidRDefault="00C72688" w:rsidP="00B96EAC">
      <w:pPr>
        <w:jc w:val="both"/>
        <w:rPr>
          <w:rStyle w:val="normaltextrun"/>
          <w:rFonts w:cs="Arial"/>
          <w:shd w:val="clear" w:color="auto" w:fill="FFFFFF"/>
        </w:rPr>
      </w:pPr>
    </w:p>
    <w:p w14:paraId="150A3D7E" w14:textId="77777777" w:rsidR="00C72688" w:rsidRPr="00082718" w:rsidRDefault="00C72688" w:rsidP="00B96EAC">
      <w:pPr>
        <w:jc w:val="both"/>
        <w:rPr>
          <w:rStyle w:val="normaltextrun"/>
          <w:rFonts w:cs="Arial"/>
          <w:shd w:val="clear" w:color="auto" w:fill="FFFFFF"/>
        </w:rPr>
      </w:pPr>
    </w:p>
    <w:p w14:paraId="3F97AE34" w14:textId="77777777" w:rsidR="00C72688" w:rsidRPr="00082718" w:rsidRDefault="00C72688" w:rsidP="00B96EAC">
      <w:pPr>
        <w:jc w:val="both"/>
        <w:rPr>
          <w:rStyle w:val="normaltextrun"/>
          <w:rFonts w:cs="Arial"/>
          <w:shd w:val="clear" w:color="auto" w:fill="FFFFFF"/>
        </w:rPr>
      </w:pPr>
    </w:p>
    <w:p w14:paraId="3C773627" w14:textId="77777777" w:rsidR="00C72688" w:rsidRPr="00082718" w:rsidRDefault="00C72688" w:rsidP="00B96EAC">
      <w:pPr>
        <w:jc w:val="both"/>
        <w:rPr>
          <w:rStyle w:val="normaltextrun"/>
          <w:rFonts w:cs="Arial"/>
          <w:shd w:val="clear" w:color="auto" w:fill="FFFFFF"/>
        </w:rPr>
      </w:pPr>
    </w:p>
    <w:p w14:paraId="7A543595" w14:textId="77777777" w:rsidR="00C72688" w:rsidRPr="00082718" w:rsidRDefault="00C72688" w:rsidP="00B96EAC">
      <w:pPr>
        <w:jc w:val="both"/>
        <w:rPr>
          <w:rStyle w:val="normaltextrun"/>
          <w:rFonts w:cs="Arial"/>
          <w:shd w:val="clear" w:color="auto" w:fill="FFFFFF"/>
        </w:rPr>
      </w:pPr>
    </w:p>
    <w:p w14:paraId="5B19C010" w14:textId="77777777" w:rsidR="00EA5B8A" w:rsidRPr="00082718" w:rsidRDefault="00EA5B8A" w:rsidP="00B96EAC">
      <w:pPr>
        <w:jc w:val="both"/>
        <w:rPr>
          <w:rStyle w:val="normaltextrun"/>
          <w:rFonts w:cs="Arial"/>
          <w:shd w:val="clear" w:color="auto" w:fill="FFFFFF"/>
        </w:rPr>
      </w:pPr>
    </w:p>
    <w:p w14:paraId="2CF27433" w14:textId="77777777" w:rsidR="00EA5B8A" w:rsidRPr="00082718" w:rsidRDefault="00EA5B8A" w:rsidP="00B96EAC">
      <w:pPr>
        <w:jc w:val="both"/>
        <w:rPr>
          <w:rStyle w:val="normaltextrun"/>
          <w:rFonts w:cs="Arial"/>
          <w:shd w:val="clear" w:color="auto" w:fill="FFFFFF"/>
        </w:rPr>
      </w:pPr>
    </w:p>
    <w:p w14:paraId="74FC6E59" w14:textId="0446FF64" w:rsidR="00C72688" w:rsidRPr="00082718" w:rsidRDefault="08618977" w:rsidP="00B96EAC">
      <w:pPr>
        <w:jc w:val="both"/>
        <w:rPr>
          <w:rStyle w:val="normaltextrun"/>
          <w:rFonts w:cs="Arial"/>
          <w:shd w:val="clear" w:color="auto" w:fill="FFFFFF"/>
        </w:rPr>
      </w:pPr>
      <w:r w:rsidRPr="00082718">
        <w:rPr>
          <w:rStyle w:val="normaltextrun"/>
          <w:rFonts w:cs="Arial"/>
          <w:shd w:val="clear" w:color="auto" w:fill="FFFFFF"/>
        </w:rPr>
        <w:t>My notes and insights</w:t>
      </w:r>
      <w:r w:rsidR="01D5BCC7" w:rsidRPr="00082718">
        <w:rPr>
          <w:rStyle w:val="normaltextrun"/>
          <w:rFonts w:cs="Arial"/>
          <w:shd w:val="clear" w:color="auto" w:fill="FFFFFF"/>
        </w:rPr>
        <w:t>:</w:t>
      </w:r>
    </w:p>
    <w:p w14:paraId="6BAC1872" w14:textId="77777777" w:rsidR="00C72688" w:rsidRPr="00082718" w:rsidRDefault="00C72688" w:rsidP="00B96EAC">
      <w:pPr>
        <w:jc w:val="both"/>
        <w:rPr>
          <w:rStyle w:val="normaltextrun"/>
          <w:rFonts w:cs="Arial"/>
          <w:shd w:val="clear" w:color="auto" w:fill="FFFFFF"/>
        </w:rPr>
      </w:pPr>
    </w:p>
    <w:p w14:paraId="6A5AAB7D" w14:textId="77777777" w:rsidR="00C72688" w:rsidRPr="00082718" w:rsidRDefault="00C72688" w:rsidP="00B96EAC">
      <w:pPr>
        <w:jc w:val="both"/>
        <w:rPr>
          <w:rStyle w:val="normaltextrun"/>
          <w:rFonts w:cs="Arial"/>
          <w:shd w:val="clear" w:color="auto" w:fill="FFFFFF"/>
        </w:rPr>
      </w:pPr>
    </w:p>
    <w:p w14:paraId="2E2AD542" w14:textId="77777777" w:rsidR="00C72688" w:rsidRPr="00082718" w:rsidRDefault="00C72688" w:rsidP="00B96EAC">
      <w:pPr>
        <w:jc w:val="both"/>
        <w:rPr>
          <w:rStyle w:val="normaltextrun"/>
          <w:rFonts w:cs="Arial"/>
          <w:shd w:val="clear" w:color="auto" w:fill="FFFFFF"/>
        </w:rPr>
      </w:pPr>
    </w:p>
    <w:p w14:paraId="188515F6" w14:textId="77777777" w:rsidR="00C72688" w:rsidRPr="00082718" w:rsidRDefault="00C72688" w:rsidP="00B96EAC">
      <w:pPr>
        <w:jc w:val="both"/>
        <w:rPr>
          <w:rStyle w:val="normaltextrun"/>
          <w:rFonts w:cs="Arial"/>
          <w:shd w:val="clear" w:color="auto" w:fill="FFFFFF"/>
        </w:rPr>
      </w:pPr>
    </w:p>
    <w:p w14:paraId="0298A823" w14:textId="77777777" w:rsidR="00C72688" w:rsidRPr="00082718" w:rsidRDefault="00C72688" w:rsidP="00B96EAC">
      <w:pPr>
        <w:jc w:val="both"/>
        <w:rPr>
          <w:rStyle w:val="normaltextrun"/>
          <w:rFonts w:cs="Arial"/>
          <w:shd w:val="clear" w:color="auto" w:fill="FFFFFF"/>
        </w:rPr>
      </w:pPr>
    </w:p>
    <w:p w14:paraId="33EDF85F" w14:textId="77777777" w:rsidR="00EA5B8A" w:rsidRPr="00082718" w:rsidRDefault="00EA5B8A" w:rsidP="00B96EAC">
      <w:pPr>
        <w:jc w:val="both"/>
        <w:rPr>
          <w:rStyle w:val="normaltextrun"/>
          <w:rFonts w:cs="Arial"/>
          <w:shd w:val="clear" w:color="auto" w:fill="FFFFFF"/>
        </w:rPr>
      </w:pPr>
    </w:p>
    <w:p w14:paraId="76B2098A" w14:textId="77777777" w:rsidR="00EA5B8A" w:rsidRPr="00082718" w:rsidRDefault="00EA5B8A" w:rsidP="00B96EAC">
      <w:pPr>
        <w:jc w:val="both"/>
        <w:rPr>
          <w:rStyle w:val="normaltextrun"/>
          <w:rFonts w:cs="Arial"/>
          <w:shd w:val="clear" w:color="auto" w:fill="FFFFFF"/>
        </w:rPr>
      </w:pPr>
    </w:p>
    <w:p w14:paraId="4B7BEB52" w14:textId="77777777" w:rsidR="00EA5B8A" w:rsidRPr="00082718" w:rsidRDefault="00EA5B8A" w:rsidP="00B96EAC">
      <w:pPr>
        <w:jc w:val="both"/>
        <w:rPr>
          <w:rStyle w:val="normaltextrun"/>
          <w:rFonts w:cs="Arial"/>
          <w:shd w:val="clear" w:color="auto" w:fill="FFFFFF"/>
        </w:rPr>
      </w:pPr>
    </w:p>
    <w:p w14:paraId="470EEBF5" w14:textId="77777777" w:rsidR="00EA5B8A" w:rsidRPr="00082718" w:rsidRDefault="00EA5B8A" w:rsidP="00B96EAC">
      <w:pPr>
        <w:jc w:val="both"/>
        <w:rPr>
          <w:rStyle w:val="normaltextrun"/>
          <w:rFonts w:cs="Arial"/>
          <w:shd w:val="clear" w:color="auto" w:fill="FFFFFF"/>
        </w:rPr>
      </w:pPr>
    </w:p>
    <w:p w14:paraId="7C28731A" w14:textId="77777777" w:rsidR="00EA5B8A" w:rsidRPr="00082718" w:rsidRDefault="00EA5B8A" w:rsidP="00B96EAC">
      <w:pPr>
        <w:jc w:val="both"/>
        <w:rPr>
          <w:rStyle w:val="normaltextrun"/>
          <w:rFonts w:cs="Arial"/>
          <w:shd w:val="clear" w:color="auto" w:fill="FFFFFF"/>
        </w:rPr>
      </w:pPr>
    </w:p>
    <w:p w14:paraId="1607840A" w14:textId="77777777" w:rsidR="00EA5B8A" w:rsidRPr="00082718" w:rsidRDefault="00EA5B8A" w:rsidP="00B96EAC">
      <w:pPr>
        <w:jc w:val="both"/>
        <w:rPr>
          <w:rStyle w:val="normaltextrun"/>
          <w:rFonts w:cs="Arial"/>
          <w:shd w:val="clear" w:color="auto" w:fill="FFFFFF"/>
        </w:rPr>
      </w:pPr>
    </w:p>
    <w:p w14:paraId="61A17243" w14:textId="77777777" w:rsidR="00EA5B8A" w:rsidRPr="00082718" w:rsidRDefault="00EA5B8A" w:rsidP="00B96EAC">
      <w:pPr>
        <w:jc w:val="both"/>
        <w:rPr>
          <w:rStyle w:val="normaltextrun"/>
          <w:rFonts w:cs="Arial"/>
          <w:shd w:val="clear" w:color="auto" w:fill="FFFFFF"/>
        </w:rPr>
      </w:pPr>
    </w:p>
    <w:p w14:paraId="40961BF5" w14:textId="77777777" w:rsidR="00EA5B8A" w:rsidRPr="00082718" w:rsidRDefault="00EA5B8A" w:rsidP="00B96EAC">
      <w:pPr>
        <w:jc w:val="both"/>
        <w:rPr>
          <w:rStyle w:val="normaltextrun"/>
          <w:rFonts w:cs="Arial"/>
          <w:shd w:val="clear" w:color="auto" w:fill="FFFFFF"/>
        </w:rPr>
      </w:pPr>
    </w:p>
    <w:p w14:paraId="06557C41" w14:textId="77777777" w:rsidR="00EA5B8A" w:rsidRPr="00082718" w:rsidRDefault="00EA5B8A" w:rsidP="00B96EAC">
      <w:pPr>
        <w:jc w:val="both"/>
        <w:rPr>
          <w:rStyle w:val="normaltextrun"/>
          <w:rFonts w:cs="Arial"/>
          <w:shd w:val="clear" w:color="auto" w:fill="FFFFFF"/>
        </w:rPr>
      </w:pPr>
    </w:p>
    <w:p w14:paraId="5C75DF38" w14:textId="77777777" w:rsidR="00B277ED" w:rsidRPr="00082718" w:rsidRDefault="00B277ED">
      <w:pPr>
        <w:rPr>
          <w:rStyle w:val="normaltextrun"/>
          <w:rFonts w:cs="Arial"/>
          <w:shd w:val="clear" w:color="auto" w:fill="FFFFFF"/>
        </w:rPr>
      </w:pPr>
      <w:r w:rsidRPr="00082718">
        <w:rPr>
          <w:rStyle w:val="normaltextrun"/>
          <w:rFonts w:cs="Arial"/>
          <w:shd w:val="clear" w:color="auto" w:fill="FFFFFF"/>
        </w:rPr>
        <w:br w:type="page"/>
      </w:r>
    </w:p>
    <w:p w14:paraId="60824EB5" w14:textId="2D7754D0" w:rsidR="00EA5B8A" w:rsidRPr="00082718" w:rsidRDefault="6915003B" w:rsidP="00B96EAC">
      <w:pPr>
        <w:jc w:val="both"/>
        <w:rPr>
          <w:rStyle w:val="normaltextrun"/>
          <w:rFonts w:cs="Arial"/>
          <w:shd w:val="clear" w:color="auto" w:fill="FFFFFF"/>
        </w:rPr>
      </w:pPr>
      <w:r w:rsidRPr="00082718">
        <w:rPr>
          <w:rStyle w:val="normaltextrun"/>
          <w:rFonts w:cs="Arial"/>
          <w:shd w:val="clear" w:color="auto" w:fill="FFFFFF"/>
        </w:rPr>
        <w:t xml:space="preserve">Day 2 and day 3 are packed with breakout sessions, where participants will choose which ones to join. </w:t>
      </w:r>
      <w:r w:rsidR="09F29920" w:rsidRPr="00082718">
        <w:rPr>
          <w:rStyle w:val="normaltextrun"/>
          <w:rFonts w:cs="Arial"/>
          <w:shd w:val="clear" w:color="auto" w:fill="FFFFFF"/>
        </w:rPr>
        <w:t xml:space="preserve">Check agenda for more information. </w:t>
      </w:r>
      <w:r w:rsidRPr="00082718">
        <w:rPr>
          <w:rStyle w:val="normaltextrun"/>
          <w:rFonts w:cs="Arial"/>
          <w:shd w:val="clear" w:color="auto" w:fill="FFFFFF"/>
        </w:rPr>
        <w:t xml:space="preserve">The selection on day 1 helps organizers to setup rooms to </w:t>
      </w:r>
      <w:r w:rsidR="4B4736A5" w:rsidRPr="00082718">
        <w:rPr>
          <w:rStyle w:val="normaltextrun"/>
          <w:rFonts w:cs="Arial"/>
          <w:shd w:val="clear" w:color="auto" w:fill="FFFFFF"/>
        </w:rPr>
        <w:t xml:space="preserve">accommodate everyone, but participants may change their </w:t>
      </w:r>
      <w:r w:rsidR="2F61B0FC" w:rsidRPr="00082718">
        <w:rPr>
          <w:rStyle w:val="normaltextrun"/>
          <w:rFonts w:cs="Arial"/>
          <w:shd w:val="clear" w:color="auto" w:fill="FFFFFF"/>
        </w:rPr>
        <w:t xml:space="preserve">selection </w:t>
      </w:r>
      <w:r w:rsidR="4B4736A5" w:rsidRPr="00082718">
        <w:rPr>
          <w:rStyle w:val="normaltextrun"/>
          <w:rFonts w:cs="Arial"/>
          <w:shd w:val="clear" w:color="auto" w:fill="FFFFFF"/>
        </w:rPr>
        <w:t>later.</w:t>
      </w:r>
    </w:p>
    <w:p w14:paraId="783FF140" w14:textId="77777777" w:rsidR="0077144B" w:rsidRPr="00082718" w:rsidRDefault="0077144B" w:rsidP="00B96EAC">
      <w:pPr>
        <w:jc w:val="both"/>
        <w:rPr>
          <w:rStyle w:val="normaltextrun"/>
          <w:rFonts w:cs="Arial"/>
          <w:shd w:val="clear" w:color="auto" w:fill="FFFFFF"/>
        </w:rPr>
      </w:pPr>
    </w:p>
    <w:p w14:paraId="3B262494" w14:textId="44E9C0BF" w:rsidR="0077144B" w:rsidRPr="00082718" w:rsidRDefault="7FF6026D" w:rsidP="39A7A6B4">
      <w:pPr>
        <w:jc w:val="both"/>
        <w:rPr>
          <w:rStyle w:val="normaltextrun"/>
          <w:rFonts w:cs="Arial"/>
          <w:b/>
          <w:bCs/>
          <w:shd w:val="clear" w:color="auto" w:fill="FFFFFF"/>
        </w:rPr>
      </w:pPr>
      <w:r w:rsidRPr="00082718">
        <w:rPr>
          <w:rStyle w:val="normaltextrun"/>
          <w:rFonts w:cs="Arial"/>
          <w:b/>
          <w:bCs/>
          <w:shd w:val="clear" w:color="auto" w:fill="FFFFFF"/>
        </w:rPr>
        <w:t>Solution</w:t>
      </w:r>
      <w:r w:rsidR="513A2B15" w:rsidRPr="00082718">
        <w:rPr>
          <w:rStyle w:val="normaltextrun"/>
          <w:rFonts w:cs="Arial"/>
          <w:b/>
          <w:bCs/>
          <w:shd w:val="clear" w:color="auto" w:fill="FFFFFF"/>
        </w:rPr>
        <w:t>s</w:t>
      </w:r>
      <w:r w:rsidRPr="00082718">
        <w:rPr>
          <w:rStyle w:val="normaltextrun"/>
          <w:rFonts w:cs="Arial"/>
          <w:b/>
          <w:bCs/>
          <w:shd w:val="clear" w:color="auto" w:fill="FFFFFF"/>
        </w:rPr>
        <w:t xml:space="preserve"> Arena </w:t>
      </w:r>
      <w:r w:rsidR="50CB41D3" w:rsidRPr="00082718">
        <w:rPr>
          <w:rStyle w:val="normaltextrun"/>
          <w:rFonts w:cs="Arial"/>
          <w:b/>
          <w:bCs/>
          <w:shd w:val="clear" w:color="auto" w:fill="FFFFFF"/>
        </w:rPr>
        <w:t>(d</w:t>
      </w:r>
      <w:r w:rsidRPr="00082718">
        <w:rPr>
          <w:rStyle w:val="normaltextrun"/>
          <w:rFonts w:cs="Arial"/>
          <w:b/>
          <w:bCs/>
          <w:shd w:val="clear" w:color="auto" w:fill="FFFFFF"/>
        </w:rPr>
        <w:t>ay 2</w:t>
      </w:r>
      <w:r w:rsidR="3BE1E1AE" w:rsidRPr="00082718">
        <w:rPr>
          <w:rStyle w:val="normaltextrun"/>
          <w:rFonts w:cs="Arial"/>
          <w:b/>
          <w:bCs/>
          <w:shd w:val="clear" w:color="auto" w:fill="FFFFFF"/>
        </w:rPr>
        <w:t>)</w:t>
      </w:r>
    </w:p>
    <w:p w14:paraId="31185396" w14:textId="77777777" w:rsidR="00C72688" w:rsidRPr="00082718" w:rsidRDefault="00C72688" w:rsidP="00B96EAC">
      <w:pPr>
        <w:jc w:val="both"/>
        <w:rPr>
          <w:rStyle w:val="normaltextrun"/>
          <w:rFonts w:cs="Arial"/>
          <w:shd w:val="clear" w:color="auto" w:fill="FFFFFF"/>
        </w:rPr>
      </w:pPr>
    </w:p>
    <w:p w14:paraId="58441832" w14:textId="77777777" w:rsidR="00B277ED" w:rsidRPr="00082718" w:rsidRDefault="00B277ED" w:rsidP="00B277ED">
      <w:pPr>
        <w:jc w:val="both"/>
        <w:rPr>
          <w:rFonts w:cs="Arial"/>
        </w:rPr>
      </w:pPr>
      <w:r w:rsidRPr="00082718">
        <w:rPr>
          <w:rFonts w:cs="Arial"/>
        </w:rPr>
        <w:t>Round 1:</w:t>
      </w:r>
    </w:p>
    <w:tbl>
      <w:tblPr>
        <w:tblStyle w:val="TableGrid"/>
        <w:tblW w:w="0" w:type="auto"/>
        <w:tblInd w:w="0" w:type="dxa"/>
        <w:tblLook w:val="04A0" w:firstRow="1" w:lastRow="0" w:firstColumn="1" w:lastColumn="0" w:noHBand="0" w:noVBand="1"/>
      </w:tblPr>
      <w:tblGrid>
        <w:gridCol w:w="4088"/>
        <w:gridCol w:w="567"/>
        <w:gridCol w:w="4087"/>
      </w:tblGrid>
      <w:tr w:rsidR="0077144B" w:rsidRPr="00082718" w14:paraId="5021C486" w14:textId="77777777" w:rsidTr="001C7009">
        <w:tc>
          <w:tcPr>
            <w:tcW w:w="4088" w:type="dxa"/>
            <w:tcBorders>
              <w:top w:val="single" w:sz="18" w:space="0" w:color="B7C5CE"/>
              <w:left w:val="single" w:sz="18" w:space="0" w:color="B7C5CE"/>
              <w:bottom w:val="single" w:sz="18" w:space="0" w:color="B7C5CE"/>
              <w:right w:val="single" w:sz="18" w:space="0" w:color="B7C5CE"/>
            </w:tcBorders>
            <w:shd w:val="clear" w:color="auto" w:fill="auto"/>
          </w:tcPr>
          <w:p w14:paraId="47611852" w14:textId="77777777" w:rsidR="0077144B" w:rsidRPr="00082718" w:rsidRDefault="0077144B">
            <w:pPr>
              <w:jc w:val="both"/>
              <w:rPr>
                <w:rFonts w:asciiTheme="minorHAnsi" w:hAnsiTheme="minorHAnsi" w:cs="Arial"/>
                <w:sz w:val="24"/>
                <w:szCs w:val="24"/>
              </w:rPr>
            </w:pPr>
            <w:r w:rsidRPr="00082718">
              <w:rPr>
                <w:rFonts w:asciiTheme="minorHAnsi" w:hAnsiTheme="minorHAnsi" w:cs="Arial"/>
                <w:sz w:val="24"/>
                <w:szCs w:val="24"/>
              </w:rPr>
              <w:t>Solution Arena for Quality Assurance / Quality Control of GHG inventories</w:t>
            </w:r>
          </w:p>
        </w:tc>
        <w:tc>
          <w:tcPr>
            <w:tcW w:w="567" w:type="dxa"/>
            <w:tcBorders>
              <w:top w:val="nil"/>
              <w:left w:val="single" w:sz="18" w:space="0" w:color="B7C5CE"/>
              <w:bottom w:val="nil"/>
              <w:right w:val="single" w:sz="18" w:space="0" w:color="B7C5CE"/>
            </w:tcBorders>
          </w:tcPr>
          <w:p w14:paraId="4E5D48D2" w14:textId="3E79C240" w:rsidR="0077144B" w:rsidRPr="00082718" w:rsidRDefault="1ED0ECC8" w:rsidP="001C7009">
            <w:pPr>
              <w:jc w:val="both"/>
              <w:rPr>
                <w:rFonts w:asciiTheme="minorHAnsi" w:hAnsiTheme="minorHAnsi" w:cs="Arial"/>
              </w:rPr>
            </w:pPr>
            <w:r w:rsidRPr="00082718">
              <w:rPr>
                <w:rFonts w:asciiTheme="minorHAnsi" w:hAnsiTheme="minorHAnsi" w:cs="Arial"/>
              </w:rPr>
              <w:t xml:space="preserve"> </w:t>
            </w:r>
          </w:p>
          <w:p w14:paraId="52C713E8" w14:textId="12426B37" w:rsidR="0077144B" w:rsidRPr="00082718" w:rsidRDefault="1ED0ECC8" w:rsidP="001C7009">
            <w:pPr>
              <w:jc w:val="both"/>
              <w:rPr>
                <w:rFonts w:asciiTheme="minorHAnsi" w:hAnsiTheme="minorHAnsi" w:cs="Arial"/>
                <w:sz w:val="22"/>
                <w:szCs w:val="22"/>
              </w:rPr>
            </w:pPr>
            <w:r w:rsidRPr="00082718">
              <w:rPr>
                <w:rFonts w:asciiTheme="minorHAnsi" w:hAnsiTheme="minorHAnsi" w:cs="Arial"/>
                <w:sz w:val="22"/>
                <w:szCs w:val="22"/>
              </w:rPr>
              <w:t>OR</w:t>
            </w:r>
          </w:p>
        </w:tc>
        <w:tc>
          <w:tcPr>
            <w:tcW w:w="4087" w:type="dxa"/>
            <w:tcBorders>
              <w:top w:val="single" w:sz="18" w:space="0" w:color="B7C5CE"/>
              <w:left w:val="single" w:sz="18" w:space="0" w:color="B7C5CE"/>
              <w:bottom w:val="single" w:sz="18" w:space="0" w:color="B7C5CE"/>
              <w:right w:val="single" w:sz="18" w:space="0" w:color="B7C5CE"/>
            </w:tcBorders>
            <w:shd w:val="clear" w:color="auto" w:fill="auto"/>
          </w:tcPr>
          <w:p w14:paraId="72EED9AD" w14:textId="26A63EE1" w:rsidR="0077144B" w:rsidRPr="00082718" w:rsidRDefault="0077144B" w:rsidP="0077144B">
            <w:pPr>
              <w:rPr>
                <w:rFonts w:asciiTheme="minorHAnsi" w:hAnsiTheme="minorHAnsi" w:cs="Arial"/>
                <w:sz w:val="24"/>
                <w:szCs w:val="24"/>
              </w:rPr>
            </w:pPr>
            <w:r w:rsidRPr="00082718">
              <w:rPr>
                <w:rFonts w:asciiTheme="minorHAnsi" w:hAnsiTheme="minorHAnsi" w:cs="Arial"/>
                <w:sz w:val="24"/>
                <w:szCs w:val="24"/>
              </w:rPr>
              <w:t>Solution Arena for tracking progress tables, response measures, and Party’s participation in cooperative approaches</w:t>
            </w:r>
          </w:p>
        </w:tc>
      </w:tr>
    </w:tbl>
    <w:p w14:paraId="315D5F4B" w14:textId="77777777" w:rsidR="00B277ED" w:rsidRPr="00082718" w:rsidRDefault="00B277ED" w:rsidP="00B277ED">
      <w:pPr>
        <w:jc w:val="both"/>
        <w:rPr>
          <w:rFonts w:cs="Arial"/>
        </w:rPr>
      </w:pPr>
    </w:p>
    <w:p w14:paraId="661D8687" w14:textId="44D8F433" w:rsidR="00B277ED" w:rsidRPr="00082718" w:rsidRDefault="078F44FF" w:rsidP="00B277ED">
      <w:pPr>
        <w:jc w:val="both"/>
        <w:rPr>
          <w:rFonts w:cs="Arial"/>
        </w:rPr>
      </w:pPr>
      <w:r w:rsidRPr="00082718">
        <w:rPr>
          <w:rFonts w:cs="Arial"/>
        </w:rPr>
        <w:t>Round 2</w:t>
      </w:r>
      <w:r w:rsidR="2E9C6236" w:rsidRPr="00082718">
        <w:rPr>
          <w:rFonts w:cs="Arial"/>
        </w:rPr>
        <w:t>:</w:t>
      </w:r>
    </w:p>
    <w:tbl>
      <w:tblPr>
        <w:tblStyle w:val="TableGrid"/>
        <w:tblW w:w="0" w:type="auto"/>
        <w:tblInd w:w="0" w:type="dxa"/>
        <w:tblLook w:val="04A0" w:firstRow="1" w:lastRow="0" w:firstColumn="1" w:lastColumn="0" w:noHBand="0" w:noVBand="1"/>
      </w:tblPr>
      <w:tblGrid>
        <w:gridCol w:w="4088"/>
        <w:gridCol w:w="567"/>
        <w:gridCol w:w="4087"/>
      </w:tblGrid>
      <w:tr w:rsidR="0077144B" w:rsidRPr="00082718" w14:paraId="2076A91C" w14:textId="77777777" w:rsidTr="001C7009">
        <w:tc>
          <w:tcPr>
            <w:tcW w:w="4088" w:type="dxa"/>
            <w:tcBorders>
              <w:top w:val="single" w:sz="18" w:space="0" w:color="B7C5CE"/>
              <w:left w:val="single" w:sz="18" w:space="0" w:color="B7C5CE"/>
              <w:bottom w:val="single" w:sz="18" w:space="0" w:color="B7C5CE"/>
              <w:right w:val="single" w:sz="18" w:space="0" w:color="B7C5CE"/>
            </w:tcBorders>
            <w:shd w:val="clear" w:color="auto" w:fill="auto"/>
          </w:tcPr>
          <w:p w14:paraId="15BED16C" w14:textId="77777777" w:rsidR="0077144B" w:rsidRPr="00082718" w:rsidRDefault="0077144B" w:rsidP="0077144B">
            <w:pPr>
              <w:rPr>
                <w:rFonts w:asciiTheme="minorHAnsi" w:hAnsiTheme="minorHAnsi" w:cs="Arial"/>
                <w:sz w:val="24"/>
                <w:szCs w:val="24"/>
              </w:rPr>
            </w:pPr>
            <w:r w:rsidRPr="00082718">
              <w:rPr>
                <w:rFonts w:asciiTheme="minorHAnsi" w:hAnsiTheme="minorHAnsi" w:cs="Arial"/>
                <w:sz w:val="24"/>
                <w:szCs w:val="24"/>
              </w:rPr>
              <w:t>Solution Arena for indicator definitions</w:t>
            </w:r>
          </w:p>
        </w:tc>
        <w:tc>
          <w:tcPr>
            <w:tcW w:w="567" w:type="dxa"/>
            <w:tcBorders>
              <w:top w:val="nil"/>
              <w:left w:val="single" w:sz="18" w:space="0" w:color="B7C5CE"/>
              <w:bottom w:val="nil"/>
              <w:right w:val="single" w:sz="18" w:space="0" w:color="B7C5CE"/>
            </w:tcBorders>
          </w:tcPr>
          <w:p w14:paraId="7739A49A" w14:textId="4312B153" w:rsidR="0077144B" w:rsidRPr="00082718" w:rsidRDefault="0077144B" w:rsidP="001C7009">
            <w:pPr>
              <w:rPr>
                <w:rFonts w:asciiTheme="minorHAnsi" w:hAnsiTheme="minorHAnsi" w:cs="Arial"/>
                <w:sz w:val="22"/>
                <w:szCs w:val="22"/>
              </w:rPr>
            </w:pPr>
          </w:p>
          <w:p w14:paraId="04EE299F" w14:textId="18A45A91" w:rsidR="0077144B" w:rsidRPr="00082718" w:rsidRDefault="1876A96F" w:rsidP="001C7009">
            <w:pPr>
              <w:rPr>
                <w:rFonts w:asciiTheme="minorHAnsi" w:hAnsiTheme="minorHAnsi" w:cs="Arial"/>
              </w:rPr>
            </w:pPr>
            <w:r w:rsidRPr="00082718">
              <w:rPr>
                <w:rFonts w:asciiTheme="minorHAnsi" w:hAnsiTheme="minorHAnsi" w:cs="Arial"/>
                <w:sz w:val="22"/>
                <w:szCs w:val="22"/>
              </w:rPr>
              <w:t>OR</w:t>
            </w:r>
          </w:p>
        </w:tc>
        <w:tc>
          <w:tcPr>
            <w:tcW w:w="4087" w:type="dxa"/>
            <w:tcBorders>
              <w:top w:val="single" w:sz="18" w:space="0" w:color="B7C5CE"/>
              <w:left w:val="single" w:sz="18" w:space="0" w:color="B7C5CE"/>
              <w:bottom w:val="single" w:sz="18" w:space="0" w:color="B7C5CE"/>
              <w:right w:val="single" w:sz="18" w:space="0" w:color="B7C5CE"/>
            </w:tcBorders>
            <w:shd w:val="clear" w:color="auto" w:fill="auto"/>
          </w:tcPr>
          <w:p w14:paraId="5474D0AF" w14:textId="504512C7" w:rsidR="0077144B" w:rsidRPr="00082718" w:rsidRDefault="0077144B">
            <w:pPr>
              <w:rPr>
                <w:rFonts w:asciiTheme="minorHAnsi" w:hAnsiTheme="minorHAnsi" w:cs="Arial"/>
                <w:sz w:val="24"/>
                <w:szCs w:val="24"/>
              </w:rPr>
            </w:pPr>
            <w:r w:rsidRPr="00082718">
              <w:rPr>
                <w:rFonts w:asciiTheme="minorHAnsi" w:hAnsiTheme="minorHAnsi" w:cs="Arial"/>
                <w:sz w:val="24"/>
                <w:szCs w:val="24"/>
              </w:rPr>
              <w:t>Solution Arena for national circumstances and institutional arrangements</w:t>
            </w:r>
          </w:p>
        </w:tc>
      </w:tr>
    </w:tbl>
    <w:p w14:paraId="28EEE08D" w14:textId="77777777" w:rsidR="00B277ED" w:rsidRPr="00082718" w:rsidRDefault="00B277ED" w:rsidP="00B277ED"/>
    <w:p w14:paraId="7F14D433" w14:textId="1BB5DDD2" w:rsidR="0077144B" w:rsidRPr="00082718" w:rsidRDefault="7FF6026D" w:rsidP="00031202">
      <w:pPr>
        <w:jc w:val="both"/>
        <w:rPr>
          <w:rStyle w:val="normaltextrun"/>
          <w:rFonts w:cs="Arial"/>
          <w:b/>
          <w:bCs/>
          <w:shd w:val="clear" w:color="auto" w:fill="FFFFFF"/>
        </w:rPr>
      </w:pPr>
      <w:r w:rsidRPr="00082718">
        <w:rPr>
          <w:rStyle w:val="normaltextrun"/>
          <w:rFonts w:cs="Arial"/>
          <w:b/>
          <w:bCs/>
          <w:shd w:val="clear" w:color="auto" w:fill="FFFFFF"/>
        </w:rPr>
        <w:t>Solution</w:t>
      </w:r>
      <w:r w:rsidR="1164112F" w:rsidRPr="00082718">
        <w:rPr>
          <w:rStyle w:val="normaltextrun"/>
          <w:rFonts w:cs="Arial"/>
          <w:b/>
          <w:bCs/>
          <w:shd w:val="clear" w:color="auto" w:fill="FFFFFF"/>
        </w:rPr>
        <w:t>s</w:t>
      </w:r>
      <w:r w:rsidRPr="00082718">
        <w:rPr>
          <w:rStyle w:val="normaltextrun"/>
          <w:rFonts w:cs="Arial"/>
          <w:b/>
          <w:bCs/>
          <w:shd w:val="clear" w:color="auto" w:fill="FFFFFF"/>
        </w:rPr>
        <w:t xml:space="preserve"> Arena </w:t>
      </w:r>
      <w:r w:rsidR="27203B06" w:rsidRPr="00082718">
        <w:rPr>
          <w:rStyle w:val="normaltextrun"/>
          <w:rFonts w:cs="Arial"/>
          <w:b/>
          <w:bCs/>
          <w:shd w:val="clear" w:color="auto" w:fill="FFFFFF"/>
        </w:rPr>
        <w:t>(d</w:t>
      </w:r>
      <w:r w:rsidRPr="00082718">
        <w:rPr>
          <w:rStyle w:val="normaltextrun"/>
          <w:rFonts w:cs="Arial"/>
          <w:b/>
          <w:bCs/>
          <w:shd w:val="clear" w:color="auto" w:fill="FFFFFF"/>
        </w:rPr>
        <w:t>ay 3</w:t>
      </w:r>
      <w:r w:rsidR="18DECB92" w:rsidRPr="00082718">
        <w:rPr>
          <w:rStyle w:val="normaltextrun"/>
          <w:rFonts w:cs="Arial"/>
          <w:b/>
          <w:bCs/>
          <w:shd w:val="clear" w:color="auto" w:fill="FFFFFF"/>
        </w:rPr>
        <w:t>)</w:t>
      </w:r>
    </w:p>
    <w:p w14:paraId="7BD43BDE" w14:textId="77777777" w:rsidR="0077144B" w:rsidRPr="00082718" w:rsidRDefault="0077144B" w:rsidP="0077144B">
      <w:pPr>
        <w:jc w:val="both"/>
        <w:rPr>
          <w:rFonts w:cs="Arial"/>
        </w:rPr>
      </w:pPr>
    </w:p>
    <w:p w14:paraId="3DD97AC2" w14:textId="0336B856" w:rsidR="0077144B" w:rsidRPr="00082718" w:rsidRDefault="5AF6109E" w:rsidP="0077144B">
      <w:pPr>
        <w:jc w:val="both"/>
        <w:rPr>
          <w:rFonts w:cs="Arial"/>
        </w:rPr>
      </w:pPr>
      <w:r w:rsidRPr="00082718">
        <w:rPr>
          <w:rFonts w:cs="Arial"/>
        </w:rPr>
        <w:t xml:space="preserve">Round </w:t>
      </w:r>
      <w:r w:rsidR="6549FDA4" w:rsidRPr="00082718">
        <w:rPr>
          <w:rFonts w:cs="Arial"/>
        </w:rPr>
        <w:t>3</w:t>
      </w:r>
      <w:r w:rsidRPr="00082718">
        <w:rPr>
          <w:rFonts w:cs="Arial"/>
        </w:rPr>
        <w:t>:</w:t>
      </w:r>
    </w:p>
    <w:tbl>
      <w:tblPr>
        <w:tblStyle w:val="TableGrid"/>
        <w:tblW w:w="0" w:type="auto"/>
        <w:tblInd w:w="0" w:type="dxa"/>
        <w:tblLook w:val="04A0" w:firstRow="1" w:lastRow="0" w:firstColumn="1" w:lastColumn="0" w:noHBand="0" w:noVBand="1"/>
      </w:tblPr>
      <w:tblGrid>
        <w:gridCol w:w="4088"/>
        <w:gridCol w:w="567"/>
        <w:gridCol w:w="4087"/>
      </w:tblGrid>
      <w:tr w:rsidR="0077144B" w:rsidRPr="00082718" w14:paraId="393A3164" w14:textId="77777777" w:rsidTr="001C7009">
        <w:tc>
          <w:tcPr>
            <w:tcW w:w="4088" w:type="dxa"/>
            <w:tcBorders>
              <w:top w:val="single" w:sz="18" w:space="0" w:color="B7C5CE"/>
              <w:left w:val="single" w:sz="18" w:space="0" w:color="B7C5CE"/>
              <w:bottom w:val="single" w:sz="18" w:space="0" w:color="B7C5CE"/>
              <w:right w:val="single" w:sz="18" w:space="0" w:color="B7C5CE"/>
            </w:tcBorders>
            <w:shd w:val="clear" w:color="auto" w:fill="auto"/>
          </w:tcPr>
          <w:p w14:paraId="5B473626" w14:textId="77777777" w:rsidR="0077144B" w:rsidRPr="00082718" w:rsidRDefault="0077144B" w:rsidP="0077144B">
            <w:pPr>
              <w:rPr>
                <w:rFonts w:asciiTheme="minorHAnsi" w:hAnsiTheme="minorHAnsi" w:cs="Arial"/>
                <w:sz w:val="24"/>
                <w:szCs w:val="24"/>
              </w:rPr>
            </w:pPr>
            <w:r w:rsidRPr="00082718">
              <w:rPr>
                <w:rFonts w:asciiTheme="minorHAnsi" w:hAnsiTheme="minorHAnsi" w:cs="Arial"/>
                <w:sz w:val="24"/>
                <w:szCs w:val="24"/>
              </w:rPr>
              <w:t>Solution Arena for methodologies and accounting approaches</w:t>
            </w:r>
          </w:p>
        </w:tc>
        <w:tc>
          <w:tcPr>
            <w:tcW w:w="567" w:type="dxa"/>
            <w:tcBorders>
              <w:top w:val="nil"/>
              <w:left w:val="single" w:sz="18" w:space="0" w:color="B7C5CE"/>
              <w:bottom w:val="nil"/>
              <w:right w:val="single" w:sz="18" w:space="0" w:color="B7C5CE"/>
            </w:tcBorders>
          </w:tcPr>
          <w:p w14:paraId="2FD977FF" w14:textId="4B5E5D9A" w:rsidR="0077144B" w:rsidRPr="00082718" w:rsidRDefault="0077144B" w:rsidP="001C7009">
            <w:pPr>
              <w:jc w:val="both"/>
              <w:rPr>
                <w:rFonts w:asciiTheme="minorHAnsi" w:hAnsiTheme="minorHAnsi" w:cs="Arial"/>
              </w:rPr>
            </w:pPr>
          </w:p>
          <w:p w14:paraId="3016B2E1" w14:textId="55134D2B" w:rsidR="0077144B" w:rsidRPr="00082718" w:rsidRDefault="72B2CC67" w:rsidP="001C7009">
            <w:pPr>
              <w:jc w:val="both"/>
              <w:rPr>
                <w:rFonts w:asciiTheme="minorHAnsi" w:hAnsiTheme="minorHAnsi" w:cs="Arial"/>
              </w:rPr>
            </w:pPr>
            <w:r w:rsidRPr="00082718">
              <w:rPr>
                <w:rFonts w:asciiTheme="minorHAnsi" w:hAnsiTheme="minorHAnsi" w:cs="Arial"/>
                <w:sz w:val="22"/>
                <w:szCs w:val="22"/>
              </w:rPr>
              <w:t>OR</w:t>
            </w:r>
          </w:p>
        </w:tc>
        <w:tc>
          <w:tcPr>
            <w:tcW w:w="4087" w:type="dxa"/>
            <w:tcBorders>
              <w:top w:val="single" w:sz="18" w:space="0" w:color="B7C5CE"/>
              <w:left w:val="single" w:sz="18" w:space="0" w:color="B7C5CE"/>
              <w:bottom w:val="single" w:sz="18" w:space="0" w:color="B7C5CE"/>
              <w:right w:val="single" w:sz="18" w:space="0" w:color="B7C5CE"/>
            </w:tcBorders>
            <w:shd w:val="clear" w:color="auto" w:fill="auto"/>
          </w:tcPr>
          <w:p w14:paraId="55F52931" w14:textId="119584DC" w:rsidR="0077144B" w:rsidRPr="00082718" w:rsidRDefault="0077144B" w:rsidP="0077144B">
            <w:pPr>
              <w:rPr>
                <w:rFonts w:asciiTheme="minorHAnsi" w:hAnsiTheme="minorHAnsi" w:cs="Arial"/>
                <w:sz w:val="24"/>
                <w:szCs w:val="24"/>
              </w:rPr>
            </w:pPr>
            <w:r w:rsidRPr="00082718">
              <w:rPr>
                <w:rFonts w:asciiTheme="minorHAnsi" w:hAnsiTheme="minorHAnsi" w:cs="Arial"/>
                <w:sz w:val="24"/>
                <w:szCs w:val="24"/>
              </w:rPr>
              <w:t>Solution Arena for description of a Party’s NDC</w:t>
            </w:r>
          </w:p>
        </w:tc>
      </w:tr>
    </w:tbl>
    <w:p w14:paraId="49805614" w14:textId="77777777" w:rsidR="0077144B" w:rsidRPr="00082718" w:rsidRDefault="0077144B" w:rsidP="0077144B">
      <w:pPr>
        <w:jc w:val="both"/>
        <w:rPr>
          <w:rFonts w:cs="Arial"/>
        </w:rPr>
      </w:pPr>
    </w:p>
    <w:p w14:paraId="5B730F76" w14:textId="18365BA5" w:rsidR="0077144B" w:rsidRPr="00082718" w:rsidRDefault="5AF6109E" w:rsidP="0077144B">
      <w:pPr>
        <w:jc w:val="both"/>
        <w:rPr>
          <w:rFonts w:cs="Arial"/>
        </w:rPr>
      </w:pPr>
      <w:r w:rsidRPr="00082718">
        <w:rPr>
          <w:rFonts w:cs="Arial"/>
        </w:rPr>
        <w:t xml:space="preserve">Round </w:t>
      </w:r>
      <w:r w:rsidR="017CF41A" w:rsidRPr="00082718">
        <w:rPr>
          <w:rFonts w:cs="Arial"/>
        </w:rPr>
        <w:t>4</w:t>
      </w:r>
      <w:r w:rsidRPr="00082718">
        <w:rPr>
          <w:rFonts w:cs="Arial"/>
        </w:rPr>
        <w:t>:</w:t>
      </w:r>
    </w:p>
    <w:tbl>
      <w:tblPr>
        <w:tblStyle w:val="TableGrid"/>
        <w:tblW w:w="0" w:type="auto"/>
        <w:tblInd w:w="0" w:type="dxa"/>
        <w:tblLook w:val="04A0" w:firstRow="1" w:lastRow="0" w:firstColumn="1" w:lastColumn="0" w:noHBand="0" w:noVBand="1"/>
      </w:tblPr>
      <w:tblGrid>
        <w:gridCol w:w="4088"/>
        <w:gridCol w:w="567"/>
        <w:gridCol w:w="4087"/>
      </w:tblGrid>
      <w:tr w:rsidR="0077144B" w:rsidRPr="00082718" w14:paraId="0852D273" w14:textId="77777777" w:rsidTr="001C7009">
        <w:tc>
          <w:tcPr>
            <w:tcW w:w="4088" w:type="dxa"/>
            <w:tcBorders>
              <w:top w:val="single" w:sz="18" w:space="0" w:color="B7C5CE"/>
              <w:left w:val="single" w:sz="18" w:space="0" w:color="B7C5CE"/>
              <w:bottom w:val="single" w:sz="18" w:space="0" w:color="B7C5CE"/>
              <w:right w:val="single" w:sz="18" w:space="0" w:color="B7C5CE"/>
            </w:tcBorders>
            <w:shd w:val="clear" w:color="auto" w:fill="auto"/>
          </w:tcPr>
          <w:p w14:paraId="682505AB" w14:textId="77777777" w:rsidR="0077144B" w:rsidRPr="00082718" w:rsidRDefault="0077144B" w:rsidP="0077144B">
            <w:pPr>
              <w:rPr>
                <w:rFonts w:asciiTheme="minorHAnsi" w:hAnsiTheme="minorHAnsi" w:cs="Arial"/>
                <w:sz w:val="24"/>
                <w:szCs w:val="24"/>
              </w:rPr>
            </w:pPr>
            <w:r w:rsidRPr="00082718">
              <w:rPr>
                <w:rFonts w:asciiTheme="minorHAnsi" w:hAnsiTheme="minorHAnsi" w:cs="Arial"/>
                <w:sz w:val="24"/>
                <w:szCs w:val="24"/>
              </w:rPr>
              <w:t>Solution Arena for reporting on mitigation policies and measures</w:t>
            </w:r>
          </w:p>
        </w:tc>
        <w:tc>
          <w:tcPr>
            <w:tcW w:w="567" w:type="dxa"/>
            <w:tcBorders>
              <w:top w:val="nil"/>
              <w:left w:val="single" w:sz="18" w:space="0" w:color="B7C5CE"/>
              <w:bottom w:val="nil"/>
              <w:right w:val="single" w:sz="18" w:space="0" w:color="B7C5CE"/>
            </w:tcBorders>
          </w:tcPr>
          <w:p w14:paraId="48EF8952" w14:textId="20994A0E" w:rsidR="0077144B" w:rsidRPr="00082718" w:rsidRDefault="0077144B" w:rsidP="001C7009">
            <w:pPr>
              <w:rPr>
                <w:rFonts w:asciiTheme="minorHAnsi" w:hAnsiTheme="minorHAnsi" w:cs="Arial"/>
              </w:rPr>
            </w:pPr>
          </w:p>
          <w:p w14:paraId="0DF8B9EB" w14:textId="5392C7F3" w:rsidR="0077144B" w:rsidRPr="00082718" w:rsidRDefault="74FA62DD" w:rsidP="001C7009">
            <w:pPr>
              <w:rPr>
                <w:rFonts w:asciiTheme="minorHAnsi" w:hAnsiTheme="minorHAnsi" w:cs="Arial"/>
              </w:rPr>
            </w:pPr>
            <w:r w:rsidRPr="00082718">
              <w:rPr>
                <w:rFonts w:asciiTheme="minorHAnsi" w:hAnsiTheme="minorHAnsi" w:cs="Arial"/>
                <w:sz w:val="22"/>
                <w:szCs w:val="22"/>
              </w:rPr>
              <w:t>OR</w:t>
            </w:r>
          </w:p>
        </w:tc>
        <w:tc>
          <w:tcPr>
            <w:tcW w:w="4087" w:type="dxa"/>
            <w:tcBorders>
              <w:top w:val="single" w:sz="18" w:space="0" w:color="B7C5CE"/>
              <w:left w:val="single" w:sz="18" w:space="0" w:color="B7C5CE"/>
              <w:bottom w:val="single" w:sz="18" w:space="0" w:color="B7C5CE"/>
              <w:right w:val="single" w:sz="18" w:space="0" w:color="B7C5CE"/>
            </w:tcBorders>
            <w:shd w:val="clear" w:color="auto" w:fill="auto"/>
          </w:tcPr>
          <w:p w14:paraId="6F576F39" w14:textId="12883227" w:rsidR="0077144B" w:rsidRPr="00082718" w:rsidRDefault="0077144B" w:rsidP="0077144B">
            <w:pPr>
              <w:rPr>
                <w:rFonts w:asciiTheme="minorHAnsi" w:hAnsiTheme="minorHAnsi" w:cs="Arial"/>
                <w:sz w:val="24"/>
                <w:szCs w:val="24"/>
              </w:rPr>
            </w:pPr>
            <w:r w:rsidRPr="00082718">
              <w:rPr>
                <w:rFonts w:asciiTheme="minorHAnsi" w:hAnsiTheme="minorHAnsi" w:cs="Arial"/>
                <w:sz w:val="24"/>
                <w:szCs w:val="24"/>
              </w:rPr>
              <w:t>Solution Arena for reporting on projections, including the use of flexibility</w:t>
            </w:r>
          </w:p>
        </w:tc>
      </w:tr>
    </w:tbl>
    <w:p w14:paraId="7581DA24" w14:textId="77777777" w:rsidR="0077144B" w:rsidRPr="00082718" w:rsidRDefault="0077144B" w:rsidP="0077144B">
      <w:pPr>
        <w:jc w:val="both"/>
        <w:rPr>
          <w:rFonts w:cs="Arial"/>
        </w:rPr>
      </w:pPr>
    </w:p>
    <w:p w14:paraId="6F6DAFE8" w14:textId="77777777" w:rsidR="00C72688" w:rsidRPr="00082718" w:rsidRDefault="00C72688" w:rsidP="00B96EAC">
      <w:pPr>
        <w:jc w:val="both"/>
        <w:rPr>
          <w:rStyle w:val="normaltextrun"/>
          <w:rFonts w:cs="Arial"/>
          <w:shd w:val="clear" w:color="auto" w:fill="FFFFFF"/>
        </w:rPr>
      </w:pPr>
    </w:p>
    <w:p w14:paraId="1F441E76" w14:textId="1C413793" w:rsidR="00B870EF" w:rsidRPr="00082718" w:rsidRDefault="50A0E79A" w:rsidP="39A7A6B4">
      <w:pPr>
        <w:jc w:val="both"/>
        <w:rPr>
          <w:rStyle w:val="normaltextrun"/>
          <w:rFonts w:cs="Arial"/>
          <w:b/>
          <w:bCs/>
          <w:shd w:val="clear" w:color="auto" w:fill="FFFFFF"/>
        </w:rPr>
      </w:pPr>
      <w:r w:rsidRPr="00082718">
        <w:rPr>
          <w:rStyle w:val="normaltextrun"/>
          <w:rFonts w:cs="Arial"/>
          <w:b/>
          <w:bCs/>
          <w:shd w:val="clear" w:color="auto" w:fill="FFFFFF"/>
        </w:rPr>
        <w:t>BTR Chapters – Session 3</w:t>
      </w:r>
      <w:r w:rsidR="3A5C0F3F" w:rsidRPr="00082718">
        <w:rPr>
          <w:rStyle w:val="normaltextrun"/>
          <w:rFonts w:cs="Arial"/>
          <w:b/>
          <w:bCs/>
          <w:shd w:val="clear" w:color="auto" w:fill="FFFFFF"/>
        </w:rPr>
        <w:t xml:space="preserve"> (d</w:t>
      </w:r>
      <w:r w:rsidR="7FF6026D" w:rsidRPr="00082718">
        <w:rPr>
          <w:rStyle w:val="normaltextrun"/>
          <w:rFonts w:cs="Arial"/>
          <w:b/>
          <w:bCs/>
          <w:shd w:val="clear" w:color="auto" w:fill="FFFFFF"/>
        </w:rPr>
        <w:t>ay 3</w:t>
      </w:r>
      <w:r w:rsidR="18E5A7A1" w:rsidRPr="00082718">
        <w:rPr>
          <w:rStyle w:val="normaltextrun"/>
          <w:rFonts w:cs="Arial"/>
          <w:b/>
          <w:bCs/>
          <w:shd w:val="clear" w:color="auto" w:fill="FFFFFF"/>
        </w:rPr>
        <w:t>)</w:t>
      </w:r>
      <w:r w:rsidR="4D97C6DD" w:rsidRPr="00082718">
        <w:rPr>
          <w:rStyle w:val="normaltextrun"/>
          <w:rFonts w:cs="Arial"/>
          <w:b/>
          <w:bCs/>
          <w:shd w:val="clear" w:color="auto" w:fill="FFFFFF"/>
        </w:rPr>
        <w:t>:</w:t>
      </w:r>
    </w:p>
    <w:tbl>
      <w:tblPr>
        <w:tblStyle w:val="TableGrid"/>
        <w:tblW w:w="0" w:type="auto"/>
        <w:tblInd w:w="0" w:type="dxa"/>
        <w:tblLook w:val="04A0" w:firstRow="1" w:lastRow="0" w:firstColumn="1" w:lastColumn="0" w:noHBand="0" w:noVBand="1"/>
      </w:tblPr>
      <w:tblGrid>
        <w:gridCol w:w="4088"/>
        <w:gridCol w:w="567"/>
        <w:gridCol w:w="4087"/>
      </w:tblGrid>
      <w:tr w:rsidR="008D14C4" w:rsidRPr="00082718" w14:paraId="0D4CF5BF" w14:textId="77777777" w:rsidTr="001C7009">
        <w:tc>
          <w:tcPr>
            <w:tcW w:w="4088" w:type="dxa"/>
            <w:tcBorders>
              <w:top w:val="single" w:sz="18" w:space="0" w:color="B7C5CE"/>
              <w:left w:val="single" w:sz="18" w:space="0" w:color="B7C5CE"/>
              <w:bottom w:val="single" w:sz="18" w:space="0" w:color="B7C5CE"/>
              <w:right w:val="single" w:sz="18" w:space="0" w:color="B7C5CE"/>
            </w:tcBorders>
            <w:shd w:val="clear" w:color="auto" w:fill="auto"/>
          </w:tcPr>
          <w:p w14:paraId="4ECC0D2C" w14:textId="77777777" w:rsidR="008D14C4" w:rsidRPr="00082718" w:rsidRDefault="008D14C4">
            <w:pPr>
              <w:jc w:val="both"/>
              <w:rPr>
                <w:rFonts w:asciiTheme="minorHAnsi" w:hAnsiTheme="minorHAnsi" w:cs="Arial"/>
                <w:sz w:val="24"/>
                <w:szCs w:val="24"/>
              </w:rPr>
            </w:pPr>
            <w:r w:rsidRPr="00082718">
              <w:rPr>
                <w:rFonts w:asciiTheme="minorHAnsi" w:hAnsiTheme="minorHAnsi" w:cs="Arial"/>
                <w:sz w:val="24"/>
                <w:szCs w:val="24"/>
              </w:rPr>
              <w:t>Support provided and mobilised</w:t>
            </w:r>
          </w:p>
        </w:tc>
        <w:tc>
          <w:tcPr>
            <w:tcW w:w="567" w:type="dxa"/>
            <w:tcBorders>
              <w:top w:val="nil"/>
              <w:left w:val="single" w:sz="18" w:space="0" w:color="B7C5CE"/>
              <w:bottom w:val="nil"/>
              <w:right w:val="single" w:sz="18" w:space="0" w:color="B7C5CE"/>
            </w:tcBorders>
          </w:tcPr>
          <w:p w14:paraId="4D8B9E9A" w14:textId="20994A0E" w:rsidR="008D14C4" w:rsidRPr="00082718" w:rsidRDefault="008D14C4" w:rsidP="001C7009">
            <w:pPr>
              <w:rPr>
                <w:rFonts w:asciiTheme="minorHAnsi" w:hAnsiTheme="minorHAnsi" w:cs="Arial"/>
              </w:rPr>
            </w:pPr>
          </w:p>
          <w:p w14:paraId="70B3E672" w14:textId="6908B10C" w:rsidR="008D14C4" w:rsidRPr="00082718" w:rsidRDefault="6227E5CA" w:rsidP="001C7009">
            <w:pPr>
              <w:rPr>
                <w:rFonts w:asciiTheme="minorHAnsi" w:hAnsiTheme="minorHAnsi" w:cs="Arial"/>
              </w:rPr>
            </w:pPr>
            <w:r w:rsidRPr="00082718">
              <w:rPr>
                <w:rFonts w:asciiTheme="minorHAnsi" w:hAnsiTheme="minorHAnsi" w:cs="Arial"/>
                <w:sz w:val="22"/>
                <w:szCs w:val="22"/>
              </w:rPr>
              <w:t>OR</w:t>
            </w:r>
          </w:p>
        </w:tc>
        <w:tc>
          <w:tcPr>
            <w:tcW w:w="4087" w:type="dxa"/>
            <w:tcBorders>
              <w:top w:val="single" w:sz="18" w:space="0" w:color="B7C5CE"/>
              <w:left w:val="single" w:sz="18" w:space="0" w:color="B7C5CE"/>
              <w:bottom w:val="single" w:sz="18" w:space="0" w:color="B7C5CE"/>
              <w:right w:val="single" w:sz="18" w:space="0" w:color="B7C5CE"/>
            </w:tcBorders>
            <w:shd w:val="clear" w:color="auto" w:fill="auto"/>
          </w:tcPr>
          <w:p w14:paraId="05223B63" w14:textId="473C55C9" w:rsidR="008D14C4" w:rsidRPr="00082718" w:rsidRDefault="008D14C4">
            <w:pPr>
              <w:jc w:val="both"/>
              <w:rPr>
                <w:rFonts w:asciiTheme="minorHAnsi" w:hAnsiTheme="minorHAnsi" w:cs="Arial"/>
                <w:sz w:val="24"/>
                <w:szCs w:val="24"/>
              </w:rPr>
            </w:pPr>
            <w:r w:rsidRPr="00082718">
              <w:rPr>
                <w:rFonts w:asciiTheme="minorHAnsi" w:hAnsiTheme="minorHAnsi" w:cs="Arial"/>
                <w:sz w:val="24"/>
                <w:szCs w:val="24"/>
              </w:rPr>
              <w:t>Developing country Parties support needed and received</w:t>
            </w:r>
          </w:p>
        </w:tc>
      </w:tr>
    </w:tbl>
    <w:p w14:paraId="311D4BF6" w14:textId="77777777" w:rsidR="00B870EF" w:rsidRPr="00082718" w:rsidRDefault="00B870EF" w:rsidP="00B96EAC">
      <w:pPr>
        <w:jc w:val="both"/>
        <w:rPr>
          <w:rFonts w:cs="Arial"/>
          <w:shd w:val="clear" w:color="auto" w:fill="FFFFFF"/>
        </w:rPr>
      </w:pPr>
    </w:p>
    <w:p w14:paraId="186B5F37" w14:textId="2D331331" w:rsidR="1713BEDB" w:rsidRPr="00082718" w:rsidRDefault="1713BEDB" w:rsidP="001C7009">
      <w:pPr>
        <w:jc w:val="both"/>
        <w:rPr>
          <w:rStyle w:val="normaltextrun"/>
          <w:rFonts w:cs="Arial"/>
          <w:b/>
          <w:bCs/>
        </w:rPr>
      </w:pPr>
      <w:r w:rsidRPr="00082718">
        <w:rPr>
          <w:rStyle w:val="normaltextrun"/>
          <w:rFonts w:cs="Arial"/>
          <w:b/>
          <w:bCs/>
        </w:rPr>
        <w:t>Deep Dives (day 3):</w:t>
      </w:r>
    </w:p>
    <w:tbl>
      <w:tblPr>
        <w:tblStyle w:val="TableGrid"/>
        <w:tblW w:w="0" w:type="auto"/>
        <w:tblInd w:w="0" w:type="dxa"/>
        <w:tblLook w:val="04A0" w:firstRow="1" w:lastRow="0" w:firstColumn="1" w:lastColumn="0" w:noHBand="0" w:noVBand="1"/>
      </w:tblPr>
      <w:tblGrid>
        <w:gridCol w:w="4088"/>
        <w:gridCol w:w="567"/>
        <w:gridCol w:w="4087"/>
      </w:tblGrid>
      <w:tr w:rsidR="00082718" w:rsidRPr="00082718" w14:paraId="18C7CFC9" w14:textId="77777777" w:rsidTr="001C7009">
        <w:trPr>
          <w:trHeight w:val="567"/>
        </w:trPr>
        <w:tc>
          <w:tcPr>
            <w:tcW w:w="4088" w:type="dxa"/>
            <w:tcBorders>
              <w:top w:val="single" w:sz="18" w:space="0" w:color="B7C5CE"/>
              <w:left w:val="single" w:sz="18" w:space="0" w:color="B7C5CE"/>
              <w:bottom w:val="single" w:sz="18" w:space="0" w:color="B7C5CE"/>
              <w:right w:val="single" w:sz="18" w:space="0" w:color="B7C5CE"/>
            </w:tcBorders>
            <w:shd w:val="clear" w:color="auto" w:fill="auto"/>
          </w:tcPr>
          <w:p w14:paraId="5D454ACF" w14:textId="0D5D9DAD" w:rsidR="008D14C4" w:rsidRPr="00082718" w:rsidRDefault="0D7D8BBE" w:rsidP="39A7A6B4">
            <w:pPr>
              <w:jc w:val="both"/>
              <w:rPr>
                <w:rFonts w:asciiTheme="minorHAnsi" w:hAnsiTheme="minorHAnsi" w:cs="Arial"/>
                <w:sz w:val="24"/>
                <w:szCs w:val="24"/>
              </w:rPr>
            </w:pPr>
            <w:r w:rsidRPr="00082718">
              <w:rPr>
                <w:rFonts w:asciiTheme="minorHAnsi" w:hAnsiTheme="minorHAnsi" w:cs="Arial"/>
                <w:sz w:val="24"/>
                <w:szCs w:val="24"/>
              </w:rPr>
              <w:t>Adaptation Report</w:t>
            </w:r>
            <w:r w:rsidR="5307F18D" w:rsidRPr="00082718">
              <w:rPr>
                <w:rFonts w:asciiTheme="minorHAnsi" w:hAnsiTheme="minorHAnsi" w:cs="Arial"/>
                <w:sz w:val="24"/>
                <w:szCs w:val="24"/>
              </w:rPr>
              <w:t>ing</w:t>
            </w:r>
          </w:p>
        </w:tc>
        <w:tc>
          <w:tcPr>
            <w:tcW w:w="567" w:type="dxa"/>
            <w:tcBorders>
              <w:top w:val="nil"/>
              <w:left w:val="single" w:sz="18" w:space="0" w:color="B7C5CE"/>
              <w:bottom w:val="nil"/>
              <w:right w:val="single" w:sz="18" w:space="0" w:color="B7C5CE"/>
            </w:tcBorders>
          </w:tcPr>
          <w:p w14:paraId="63D6A80B" w14:textId="20994A0E" w:rsidR="008D14C4" w:rsidRPr="00082718" w:rsidRDefault="008D14C4" w:rsidP="001C7009">
            <w:pPr>
              <w:rPr>
                <w:rFonts w:asciiTheme="minorHAnsi" w:hAnsiTheme="minorHAnsi" w:cs="Arial"/>
              </w:rPr>
            </w:pPr>
          </w:p>
          <w:p w14:paraId="075128DF" w14:textId="6CAD60ED" w:rsidR="008D14C4" w:rsidRPr="00082718" w:rsidRDefault="0A347F4A" w:rsidP="001C7009">
            <w:pPr>
              <w:rPr>
                <w:rFonts w:asciiTheme="minorHAnsi" w:hAnsiTheme="minorHAnsi" w:cs="Arial"/>
              </w:rPr>
            </w:pPr>
            <w:r w:rsidRPr="00082718">
              <w:rPr>
                <w:rFonts w:asciiTheme="minorHAnsi" w:hAnsiTheme="minorHAnsi" w:cs="Arial"/>
                <w:sz w:val="22"/>
                <w:szCs w:val="22"/>
              </w:rPr>
              <w:t>OR</w:t>
            </w:r>
          </w:p>
        </w:tc>
        <w:tc>
          <w:tcPr>
            <w:tcW w:w="4087" w:type="dxa"/>
            <w:tcBorders>
              <w:top w:val="single" w:sz="18" w:space="0" w:color="B7C5CE"/>
              <w:left w:val="single" w:sz="18" w:space="0" w:color="B7C5CE"/>
              <w:bottom w:val="single" w:sz="18" w:space="0" w:color="B7C5CE"/>
              <w:right w:val="single" w:sz="18" w:space="0" w:color="B7C5CE"/>
            </w:tcBorders>
            <w:shd w:val="clear" w:color="auto" w:fill="auto"/>
          </w:tcPr>
          <w:p w14:paraId="4653D2B9" w14:textId="6CCA412E" w:rsidR="008D14C4" w:rsidRPr="00082718" w:rsidRDefault="0D7D8BBE" w:rsidP="39A7A6B4">
            <w:pPr>
              <w:jc w:val="both"/>
              <w:rPr>
                <w:rFonts w:asciiTheme="minorHAnsi" w:hAnsiTheme="minorHAnsi" w:cs="Arial"/>
                <w:sz w:val="24"/>
                <w:szCs w:val="24"/>
              </w:rPr>
            </w:pPr>
            <w:r w:rsidRPr="00082718">
              <w:rPr>
                <w:rFonts w:asciiTheme="minorHAnsi" w:hAnsiTheme="minorHAnsi" w:cs="Arial"/>
                <w:sz w:val="24"/>
                <w:szCs w:val="24"/>
              </w:rPr>
              <w:t>Technical Annex for REDD+</w:t>
            </w:r>
          </w:p>
        </w:tc>
      </w:tr>
    </w:tbl>
    <w:p w14:paraId="0296E51D" w14:textId="0CF3CA47" w:rsidR="00793B2C" w:rsidRPr="00082718" w:rsidRDefault="005E135A" w:rsidP="00793B2C">
      <w:pPr>
        <w:pStyle w:val="scriptor-listitemlistlist-bdb78e1d-e6e1-4342-a1b5-e362e004318f0"/>
        <w:spacing w:after="0" w:line="276" w:lineRule="auto"/>
        <w:jc w:val="both"/>
        <w:rPr>
          <w:rFonts w:asciiTheme="minorHAnsi" w:hAnsiTheme="minorHAnsi" w:cs="Arial"/>
          <w:b/>
          <w:bCs/>
          <w:sz w:val="32"/>
          <w:szCs w:val="32"/>
          <w:lang w:val="en-GB"/>
        </w:rPr>
      </w:pPr>
      <w:r w:rsidRPr="00082718">
        <w:rPr>
          <w:rFonts w:asciiTheme="minorHAnsi" w:hAnsiTheme="minorHAnsi" w:cs="Arial"/>
          <w:lang w:val="en-GB"/>
        </w:rPr>
        <w:br w:type="page"/>
      </w:r>
      <w:r w:rsidR="746388BF" w:rsidRPr="00082718">
        <w:rPr>
          <w:rFonts w:asciiTheme="minorHAnsi" w:hAnsiTheme="minorHAnsi" w:cs="Arial"/>
          <w:b/>
          <w:bCs/>
          <w:sz w:val="32"/>
          <w:szCs w:val="32"/>
          <w:lang w:val="en-GB"/>
        </w:rPr>
        <w:t>General Reflections from Day 1</w:t>
      </w:r>
    </w:p>
    <w:p w14:paraId="61877D73" w14:textId="3F0B480B" w:rsidR="1B53B86D" w:rsidRPr="00082718" w:rsidRDefault="1B53B86D" w:rsidP="001C7009">
      <w:pPr>
        <w:rPr>
          <w:rFonts w:cs="Arial"/>
        </w:rPr>
      </w:pPr>
      <w:r w:rsidRPr="00082718">
        <w:rPr>
          <w:rFonts w:cs="Arial"/>
        </w:rPr>
        <w:t>What did I learn today?</w:t>
      </w:r>
    </w:p>
    <w:p w14:paraId="063F40EE" w14:textId="77777777" w:rsidR="00BF46D5" w:rsidRPr="00082718" w:rsidRDefault="00BF46D5" w:rsidP="001C7009">
      <w:pPr>
        <w:rPr>
          <w:rFonts w:cs="Arial"/>
        </w:rPr>
      </w:pPr>
    </w:p>
    <w:p w14:paraId="26FCC01C" w14:textId="693C3064" w:rsidR="008D14C4" w:rsidRPr="00082718" w:rsidRDefault="746388BF" w:rsidP="00793B2C">
      <w:pPr>
        <w:rPr>
          <w:rFonts w:cs="Arial"/>
          <w:shd w:val="clear" w:color="auto" w:fill="FFFFFF"/>
        </w:rPr>
      </w:pPr>
      <w:r w:rsidRPr="00082718">
        <w:rPr>
          <w:rFonts w:cs="Arial"/>
          <w:shd w:val="clear" w:color="auto" w:fill="FFFFFF"/>
        </w:rPr>
        <w:t>What can I take home with me?</w:t>
      </w:r>
    </w:p>
    <w:p w14:paraId="03FE0BEA" w14:textId="77777777" w:rsidR="00BF46D5" w:rsidRPr="00082718" w:rsidRDefault="00BF46D5" w:rsidP="00793B2C">
      <w:pPr>
        <w:rPr>
          <w:rFonts w:cs="Arial"/>
          <w:shd w:val="clear" w:color="auto" w:fill="FFFFFF"/>
        </w:rPr>
      </w:pPr>
    </w:p>
    <w:p w14:paraId="034EE0A4" w14:textId="3205A4E8" w:rsidR="67CE59F6" w:rsidRPr="00082718" w:rsidRDefault="67CE59F6" w:rsidP="001C7009">
      <w:pPr>
        <w:rPr>
          <w:rFonts w:cs="Arial"/>
        </w:rPr>
      </w:pPr>
      <w:r w:rsidRPr="00082718">
        <w:rPr>
          <w:rFonts w:cs="Arial"/>
        </w:rPr>
        <w:t>Where should I focus my energy on day 2?</w:t>
      </w:r>
    </w:p>
    <w:p w14:paraId="786C3A9D" w14:textId="77777777" w:rsidR="00BF46D5" w:rsidRPr="00082718" w:rsidRDefault="00BF46D5" w:rsidP="001C7009">
      <w:pPr>
        <w:rPr>
          <w:rFonts w:cs="Arial"/>
        </w:rPr>
      </w:pPr>
    </w:p>
    <w:p w14:paraId="26CBA069" w14:textId="6984BCED" w:rsidR="72E2E485" w:rsidRPr="00082718" w:rsidRDefault="72E2E485" w:rsidP="001C7009">
      <w:pPr>
        <w:rPr>
          <w:rFonts w:cs="Arial"/>
        </w:rPr>
      </w:pPr>
      <w:r w:rsidRPr="00082718">
        <w:rPr>
          <w:rFonts w:cs="Arial"/>
        </w:rPr>
        <w:t>Who would I like to have conversations with during the next days?</w:t>
      </w:r>
    </w:p>
    <w:p w14:paraId="53EE9D26" w14:textId="040F9DA4" w:rsidR="00793B2C" w:rsidRPr="00082718" w:rsidRDefault="00793B2C">
      <w:pPr>
        <w:rPr>
          <w:rFonts w:cs="Arial"/>
          <w:shd w:val="clear" w:color="auto" w:fill="FFFFFF"/>
        </w:rPr>
      </w:pPr>
      <w:r w:rsidRPr="00082718">
        <w:rPr>
          <w:rFonts w:cs="Arial"/>
          <w:shd w:val="clear" w:color="auto" w:fill="FFFFFF"/>
        </w:rPr>
        <w:br w:type="page"/>
      </w:r>
    </w:p>
    <w:p w14:paraId="57EAB64E" w14:textId="2C2D262A" w:rsidR="00793B2C" w:rsidRPr="00082718" w:rsidRDefault="60017C2E" w:rsidP="00D86575">
      <w:pPr>
        <w:pStyle w:val="scriptor-listitemlistlist-bdb78e1d-e6e1-4342-a1b5-e362e004318f0"/>
        <w:spacing w:after="0" w:line="276" w:lineRule="auto"/>
        <w:jc w:val="both"/>
        <w:rPr>
          <w:rFonts w:asciiTheme="minorHAnsi" w:hAnsiTheme="minorHAnsi" w:cs="Arial"/>
          <w:b/>
          <w:sz w:val="32"/>
          <w:szCs w:val="32"/>
          <w:lang w:val="en-GB"/>
        </w:rPr>
      </w:pPr>
      <w:r w:rsidRPr="00082718">
        <w:rPr>
          <w:rFonts w:asciiTheme="minorHAnsi" w:hAnsiTheme="minorHAnsi" w:cs="Arial"/>
          <w:b/>
          <w:sz w:val="32"/>
          <w:szCs w:val="32"/>
          <w:lang w:val="en-GB"/>
        </w:rPr>
        <w:t>Day 2: Tuesday, 30 April 2024</w:t>
      </w:r>
    </w:p>
    <w:p w14:paraId="661F4018" w14:textId="77777777" w:rsidR="00793B2C" w:rsidRPr="00082718" w:rsidRDefault="00793B2C" w:rsidP="00793B2C">
      <w:pPr>
        <w:rPr>
          <w:rFonts w:cs="Arial"/>
          <w:shd w:val="clear" w:color="auto" w:fill="FFFFFF"/>
        </w:rPr>
      </w:pPr>
    </w:p>
    <w:p w14:paraId="0C1A1349" w14:textId="5876EFF8" w:rsidR="007E276E" w:rsidRPr="00082718" w:rsidRDefault="01E6C096" w:rsidP="001C7009">
      <w:pPr>
        <w:pStyle w:val="scriptor-listitemlistlist-bdb78e1d-e6e1-4342-a1b5-e362e004318f0"/>
        <w:spacing w:after="0" w:line="276" w:lineRule="auto"/>
        <w:jc w:val="both"/>
        <w:rPr>
          <w:rFonts w:asciiTheme="minorHAnsi" w:hAnsiTheme="minorHAnsi" w:cs="Arial"/>
          <w:b/>
          <w:bCs/>
          <w:sz w:val="28"/>
          <w:szCs w:val="28"/>
          <w:lang w:val="en-GB"/>
        </w:rPr>
      </w:pPr>
      <w:r w:rsidRPr="00082718">
        <w:rPr>
          <w:rFonts w:asciiTheme="minorHAnsi" w:hAnsiTheme="minorHAnsi" w:cs="Arial"/>
          <w:b/>
          <w:bCs/>
          <w:sz w:val="28"/>
          <w:szCs w:val="28"/>
          <w:lang w:val="en-GB"/>
        </w:rPr>
        <w:t>Facilitated discussion on key challenges by BTR Chapter</w:t>
      </w:r>
      <w:r w:rsidR="5D53CFB2" w:rsidRPr="00082718">
        <w:rPr>
          <w:rFonts w:asciiTheme="minorHAnsi" w:hAnsiTheme="minorHAnsi" w:cs="Arial"/>
          <w:b/>
          <w:bCs/>
          <w:sz w:val="28"/>
          <w:szCs w:val="28"/>
          <w:lang w:val="en-GB"/>
        </w:rPr>
        <w:t xml:space="preserve"> (Session 1)</w:t>
      </w:r>
      <w:r w:rsidRPr="00082718">
        <w:rPr>
          <w:rFonts w:asciiTheme="minorHAnsi" w:hAnsiTheme="minorHAnsi" w:cs="Arial"/>
          <w:b/>
          <w:bCs/>
          <w:sz w:val="28"/>
          <w:szCs w:val="28"/>
          <w:lang w:val="en-GB"/>
        </w:rPr>
        <w:t>: National GHG Inventory</w:t>
      </w:r>
    </w:p>
    <w:p w14:paraId="5F62988E" w14:textId="77777777" w:rsidR="007E276E" w:rsidRPr="00082718" w:rsidRDefault="007E276E" w:rsidP="007E276E">
      <w:pPr>
        <w:pStyle w:val="scriptor-listitemlistlist-bdb78e1d-e6e1-4342-a1b5-e362e004318f0"/>
        <w:spacing w:after="0" w:line="276" w:lineRule="auto"/>
        <w:jc w:val="both"/>
        <w:rPr>
          <w:rFonts w:asciiTheme="minorHAnsi" w:hAnsiTheme="minorHAnsi" w:cs="Arial"/>
          <w:lang w:val="en-GB"/>
        </w:rPr>
      </w:pPr>
    </w:p>
    <w:p w14:paraId="648372E6" w14:textId="63E489DB" w:rsidR="007E276E" w:rsidRPr="00082718" w:rsidRDefault="007E276E" w:rsidP="007E276E">
      <w:pPr>
        <w:pStyle w:val="scriptor-listitemlistlist-bdb78e1d-e6e1-4342-a1b5-e362e004318f0"/>
        <w:spacing w:after="0" w:line="276" w:lineRule="auto"/>
        <w:jc w:val="both"/>
        <w:rPr>
          <w:rStyle w:val="eop"/>
          <w:rFonts w:asciiTheme="minorHAnsi" w:hAnsiTheme="minorHAnsi" w:cs="Arial"/>
          <w:shd w:val="clear" w:color="auto" w:fill="FFFFFF"/>
          <w:lang w:val="en-GB"/>
        </w:rPr>
      </w:pPr>
      <w:r w:rsidRPr="00082718">
        <w:rPr>
          <w:rStyle w:val="normaltextrun"/>
          <w:rFonts w:asciiTheme="minorHAnsi" w:hAnsiTheme="minorHAnsi" w:cs="Arial"/>
          <w:shd w:val="clear" w:color="auto" w:fill="FFFFFF"/>
          <w:lang w:val="en-GB"/>
        </w:rPr>
        <w:t xml:space="preserve">The purpose of the session </w:t>
      </w:r>
      <w:r w:rsidR="00165EF8" w:rsidRPr="00082718">
        <w:rPr>
          <w:rStyle w:val="normaltextrun"/>
          <w:rFonts w:asciiTheme="minorHAnsi" w:hAnsiTheme="minorHAnsi" w:cs="Arial"/>
          <w:shd w:val="clear" w:color="auto" w:fill="FFFFFF"/>
          <w:lang w:val="en-GB"/>
        </w:rPr>
        <w:t>is</w:t>
      </w:r>
      <w:r w:rsidRPr="00082718">
        <w:rPr>
          <w:rStyle w:val="normaltextrun"/>
          <w:rFonts w:asciiTheme="minorHAnsi" w:hAnsiTheme="minorHAnsi" w:cs="Arial"/>
          <w:shd w:val="clear" w:color="auto" w:fill="FFFFFF"/>
          <w:lang w:val="en-GB"/>
        </w:rPr>
        <w:t xml:space="preserve"> to provide an overview of the chapter on GHG inventory, as a preparation for the detailed discussions in the breakout groups.</w:t>
      </w:r>
      <w:r w:rsidRPr="00082718">
        <w:rPr>
          <w:rStyle w:val="eop"/>
          <w:rFonts w:asciiTheme="minorHAnsi" w:hAnsiTheme="minorHAnsi" w:cs="Arial"/>
          <w:shd w:val="clear" w:color="auto" w:fill="FFFFFF"/>
          <w:lang w:val="en-GB"/>
        </w:rPr>
        <w:t> </w:t>
      </w:r>
    </w:p>
    <w:p w14:paraId="4EE5850E" w14:textId="77777777" w:rsidR="0038516B" w:rsidRPr="00082718" w:rsidRDefault="0038516B" w:rsidP="007E276E">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4141A274" w14:textId="77777777" w:rsidR="003B6FE5" w:rsidRPr="00082718" w:rsidRDefault="003B6FE5" w:rsidP="007E276E">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382022C2" w14:textId="2BCD0D60" w:rsidR="00F939B2" w:rsidRPr="00082718" w:rsidRDefault="00F939B2" w:rsidP="007E276E">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0DF3C157" w14:textId="77777777" w:rsidR="00215482" w:rsidRPr="00082718" w:rsidRDefault="00215482" w:rsidP="007E276E">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69B16617" w14:textId="77777777" w:rsidR="00215482" w:rsidRPr="00082718" w:rsidRDefault="00215482" w:rsidP="007E276E">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02C41C55" w14:textId="581102BE" w:rsidR="003B6FE5" w:rsidRPr="00082718" w:rsidRDefault="186554FD" w:rsidP="001C7009">
      <w:pPr>
        <w:pStyle w:val="scriptor-listitemlistlist-bdb78e1d-e6e1-4342-a1b5-e362e004318f0"/>
        <w:spacing w:after="0" w:line="276" w:lineRule="auto"/>
        <w:jc w:val="both"/>
        <w:rPr>
          <w:rStyle w:val="eop"/>
          <w:rFonts w:asciiTheme="minorHAnsi" w:hAnsiTheme="minorHAnsi" w:cs="Arial"/>
          <w:shd w:val="clear" w:color="auto" w:fill="FFFFFF"/>
          <w:lang w:val="en-GB"/>
        </w:rPr>
      </w:pPr>
      <w:r w:rsidRPr="00082718">
        <w:rPr>
          <w:rStyle w:val="eop"/>
          <w:rFonts w:asciiTheme="minorHAnsi" w:hAnsiTheme="minorHAnsi" w:cs="Arial"/>
          <w:shd w:val="clear" w:color="auto" w:fill="FFFFFF"/>
          <w:lang w:val="en-GB"/>
        </w:rPr>
        <w:t xml:space="preserve">Questions, </w:t>
      </w:r>
      <w:proofErr w:type="gramStart"/>
      <w:r w:rsidRPr="00082718">
        <w:rPr>
          <w:rStyle w:val="eop"/>
          <w:rFonts w:asciiTheme="minorHAnsi" w:hAnsiTheme="minorHAnsi" w:cs="Arial"/>
          <w:shd w:val="clear" w:color="auto" w:fill="FFFFFF"/>
          <w:lang w:val="en-GB"/>
        </w:rPr>
        <w:t>r</w:t>
      </w:r>
      <w:r w:rsidR="74757321" w:rsidRPr="00082718">
        <w:rPr>
          <w:rStyle w:val="eop"/>
          <w:rFonts w:asciiTheme="minorHAnsi" w:hAnsiTheme="minorHAnsi" w:cs="Arial"/>
          <w:shd w:val="clear" w:color="auto" w:fill="FFFFFF"/>
          <w:lang w:val="en-GB"/>
        </w:rPr>
        <w:t>eflections</w:t>
      </w:r>
      <w:proofErr w:type="gramEnd"/>
      <w:r w:rsidR="51FB3603" w:rsidRPr="00082718">
        <w:rPr>
          <w:rStyle w:val="eop"/>
          <w:rFonts w:asciiTheme="minorHAnsi" w:hAnsiTheme="minorHAnsi" w:cs="Arial"/>
          <w:shd w:val="clear" w:color="auto" w:fill="FFFFFF"/>
          <w:lang w:val="en-GB"/>
        </w:rPr>
        <w:t xml:space="preserve"> and insights</w:t>
      </w:r>
      <w:r w:rsidR="74757321" w:rsidRPr="00082718">
        <w:rPr>
          <w:rStyle w:val="eop"/>
          <w:rFonts w:asciiTheme="minorHAnsi" w:hAnsiTheme="minorHAnsi" w:cs="Arial"/>
          <w:shd w:val="clear" w:color="auto" w:fill="FFFFFF"/>
          <w:lang w:val="en-GB"/>
        </w:rPr>
        <w:t>:</w:t>
      </w:r>
    </w:p>
    <w:p w14:paraId="3AD6E546" w14:textId="77777777" w:rsidR="003B6FE5" w:rsidRPr="00082718" w:rsidRDefault="003B6FE5" w:rsidP="007E276E">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1BEB02E7" w14:textId="77777777" w:rsidR="003B6FE5" w:rsidRPr="00082718" w:rsidRDefault="003B6FE5" w:rsidP="007E276E">
      <w:pPr>
        <w:pStyle w:val="scriptor-listitemlistlist-bdb78e1d-e6e1-4342-a1b5-e362e004318f0"/>
        <w:spacing w:after="0" w:line="276" w:lineRule="auto"/>
        <w:jc w:val="both"/>
        <w:rPr>
          <w:rFonts w:asciiTheme="minorHAnsi" w:hAnsiTheme="minorHAnsi" w:cs="Arial"/>
          <w:sz w:val="28"/>
          <w:szCs w:val="28"/>
          <w:lang w:val="en-GB"/>
        </w:rPr>
      </w:pPr>
    </w:p>
    <w:p w14:paraId="11271F4F" w14:textId="77777777" w:rsidR="009459E8" w:rsidRPr="00082718" w:rsidRDefault="009459E8">
      <w:pPr>
        <w:rPr>
          <w:rFonts w:eastAsia="Times New Roman" w:cs="Arial"/>
          <w:sz w:val="28"/>
          <w:szCs w:val="28"/>
          <w:lang w:eastAsia="de-DE"/>
        </w:rPr>
      </w:pPr>
      <w:r w:rsidRPr="00082718">
        <w:rPr>
          <w:rFonts w:cs="Arial"/>
          <w:sz w:val="28"/>
          <w:szCs w:val="28"/>
        </w:rPr>
        <w:br w:type="page"/>
      </w:r>
    </w:p>
    <w:p w14:paraId="0E725E86" w14:textId="1A95B571" w:rsidR="007E276E" w:rsidRPr="00082718" w:rsidRDefault="01E6C096" w:rsidP="001C7009">
      <w:pPr>
        <w:pStyle w:val="scriptor-listitemlistlist-bdb78e1d-e6e1-4342-a1b5-e362e004318f0"/>
        <w:spacing w:after="0" w:line="276" w:lineRule="auto"/>
        <w:jc w:val="both"/>
        <w:rPr>
          <w:rFonts w:asciiTheme="minorHAnsi" w:hAnsiTheme="minorHAnsi" w:cs="Arial"/>
          <w:b/>
          <w:bCs/>
          <w:sz w:val="28"/>
          <w:szCs w:val="28"/>
          <w:lang w:val="en-GB"/>
        </w:rPr>
      </w:pPr>
      <w:r w:rsidRPr="00082718">
        <w:rPr>
          <w:rFonts w:asciiTheme="minorHAnsi" w:hAnsiTheme="minorHAnsi" w:cs="Arial"/>
          <w:b/>
          <w:bCs/>
          <w:sz w:val="28"/>
          <w:szCs w:val="28"/>
          <w:lang w:val="en-GB"/>
        </w:rPr>
        <w:t>Facilitated discussion on key challenges by BTR Chapter</w:t>
      </w:r>
      <w:r w:rsidR="3F63BD4D" w:rsidRPr="00082718">
        <w:rPr>
          <w:rFonts w:asciiTheme="minorHAnsi" w:hAnsiTheme="minorHAnsi" w:cs="Arial"/>
          <w:b/>
          <w:bCs/>
          <w:sz w:val="28"/>
          <w:szCs w:val="28"/>
          <w:lang w:val="en-GB"/>
        </w:rPr>
        <w:t xml:space="preserve"> (Session 2)</w:t>
      </w:r>
      <w:r w:rsidRPr="00082718">
        <w:rPr>
          <w:rFonts w:asciiTheme="minorHAnsi" w:hAnsiTheme="minorHAnsi" w:cs="Arial"/>
          <w:b/>
          <w:bCs/>
          <w:sz w:val="28"/>
          <w:szCs w:val="28"/>
          <w:lang w:val="en-GB"/>
        </w:rPr>
        <w:t xml:space="preserve">: Information necessary to track progress in implementing and achieving its </w:t>
      </w:r>
      <w:proofErr w:type="gramStart"/>
      <w:r w:rsidRPr="00082718">
        <w:rPr>
          <w:rFonts w:asciiTheme="minorHAnsi" w:hAnsiTheme="minorHAnsi" w:cs="Arial"/>
          <w:b/>
          <w:bCs/>
          <w:sz w:val="28"/>
          <w:szCs w:val="28"/>
          <w:lang w:val="en-GB"/>
        </w:rPr>
        <w:t>NDC</w:t>
      </w:r>
      <w:proofErr w:type="gramEnd"/>
    </w:p>
    <w:p w14:paraId="54A0E649" w14:textId="77777777" w:rsidR="007E276E" w:rsidRPr="00082718" w:rsidRDefault="007E276E" w:rsidP="007E276E">
      <w:pPr>
        <w:pStyle w:val="scriptor-listitemlistlist-bdb78e1d-e6e1-4342-a1b5-e362e004318f0"/>
        <w:spacing w:after="0" w:line="276" w:lineRule="auto"/>
        <w:jc w:val="both"/>
        <w:rPr>
          <w:rFonts w:asciiTheme="minorHAnsi" w:hAnsiTheme="minorHAnsi" w:cs="Arial"/>
          <w:lang w:val="en-GB"/>
        </w:rPr>
      </w:pPr>
    </w:p>
    <w:p w14:paraId="3BAF73C8" w14:textId="69CE2083" w:rsidR="007E276E" w:rsidRPr="00082718" w:rsidRDefault="007E276E" w:rsidP="007E276E">
      <w:pPr>
        <w:pStyle w:val="scriptor-listitemlistlist-bdb78e1d-e6e1-4342-a1b5-e362e004318f0"/>
        <w:spacing w:after="0" w:line="276" w:lineRule="auto"/>
        <w:jc w:val="both"/>
        <w:rPr>
          <w:rFonts w:asciiTheme="minorHAnsi" w:hAnsiTheme="minorHAnsi" w:cs="Arial"/>
          <w:sz w:val="28"/>
          <w:szCs w:val="28"/>
          <w:lang w:val="en-GB"/>
        </w:rPr>
      </w:pPr>
      <w:r w:rsidRPr="00082718">
        <w:rPr>
          <w:rStyle w:val="normaltextrun"/>
          <w:rFonts w:asciiTheme="minorHAnsi" w:hAnsiTheme="minorHAnsi" w:cs="Arial"/>
          <w:shd w:val="clear" w:color="auto" w:fill="FFFFFF"/>
          <w:lang w:val="en-GB"/>
        </w:rPr>
        <w:t xml:space="preserve">The purpose of the session </w:t>
      </w:r>
      <w:r w:rsidR="00165EF8" w:rsidRPr="00082718">
        <w:rPr>
          <w:rStyle w:val="normaltextrun"/>
          <w:rFonts w:asciiTheme="minorHAnsi" w:hAnsiTheme="minorHAnsi" w:cs="Arial"/>
          <w:shd w:val="clear" w:color="auto" w:fill="FFFFFF"/>
          <w:lang w:val="en-GB"/>
        </w:rPr>
        <w:t>is</w:t>
      </w:r>
      <w:r w:rsidRPr="00082718">
        <w:rPr>
          <w:rStyle w:val="normaltextrun"/>
          <w:rFonts w:asciiTheme="minorHAnsi" w:hAnsiTheme="minorHAnsi" w:cs="Arial"/>
          <w:shd w:val="clear" w:color="auto" w:fill="FFFFFF"/>
          <w:lang w:val="en-GB"/>
        </w:rPr>
        <w:t xml:space="preserve"> to provide an overview of the chapter on tracking progress, as a preparation for the detailed discussions in the breakout groups.</w:t>
      </w:r>
      <w:r w:rsidRPr="00082718">
        <w:rPr>
          <w:rStyle w:val="eop"/>
          <w:rFonts w:asciiTheme="minorHAnsi" w:hAnsiTheme="minorHAnsi" w:cs="Arial"/>
          <w:shd w:val="clear" w:color="auto" w:fill="FFFFFF"/>
          <w:lang w:val="en-GB"/>
        </w:rPr>
        <w:t> </w:t>
      </w:r>
    </w:p>
    <w:p w14:paraId="54F9A3C2" w14:textId="77777777" w:rsidR="007E276E" w:rsidRPr="00082718" w:rsidRDefault="007E276E" w:rsidP="007E276E">
      <w:pPr>
        <w:pStyle w:val="scriptor-listitemlistlist-bdb78e1d-e6e1-4342-a1b5-e362e004318f0"/>
        <w:spacing w:after="0" w:line="276" w:lineRule="auto"/>
        <w:jc w:val="both"/>
        <w:rPr>
          <w:rFonts w:asciiTheme="minorHAnsi" w:hAnsiTheme="minorHAnsi" w:cs="Arial"/>
          <w:lang w:val="en-GB"/>
        </w:rPr>
      </w:pPr>
    </w:p>
    <w:p w14:paraId="159F0DC0" w14:textId="77777777" w:rsidR="003B6FE5" w:rsidRPr="00082718" w:rsidRDefault="003B6FE5" w:rsidP="003B6FE5">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69827598" w14:textId="77777777" w:rsidR="00215482" w:rsidRPr="00082718" w:rsidRDefault="00215482" w:rsidP="00215482">
      <w:pPr>
        <w:pStyle w:val="scriptor-listitemlistlist-bdb78e1d-e6e1-4342-a1b5-e362e004318f0"/>
        <w:spacing w:after="0" w:line="276" w:lineRule="auto"/>
        <w:rPr>
          <w:rStyle w:val="eop"/>
          <w:rFonts w:asciiTheme="minorHAnsi" w:hAnsiTheme="minorHAnsi" w:cs="Arial"/>
          <w:shd w:val="clear" w:color="auto" w:fill="FFFFFF"/>
          <w:lang w:val="en-GB"/>
        </w:rPr>
      </w:pPr>
    </w:p>
    <w:p w14:paraId="7DCA5A6F" w14:textId="581102BE" w:rsidR="7A6349EC" w:rsidRPr="00082718" w:rsidRDefault="7A6349EC"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1954DD27" w14:textId="77777777" w:rsidR="001C7009" w:rsidRPr="00082718" w:rsidRDefault="001C7009" w:rsidP="001C7009">
      <w:pPr>
        <w:pStyle w:val="scriptor-listitemlistlist-bdb78e1d-e6e1-4342-a1b5-e362e004318f0"/>
        <w:spacing w:after="0" w:line="276" w:lineRule="auto"/>
        <w:jc w:val="both"/>
        <w:rPr>
          <w:rStyle w:val="eop"/>
          <w:rFonts w:asciiTheme="minorHAnsi" w:hAnsiTheme="minorHAnsi" w:cs="Arial"/>
          <w:lang w:val="en-GB"/>
        </w:rPr>
      </w:pPr>
    </w:p>
    <w:p w14:paraId="556BABCF" w14:textId="4585F5B8" w:rsidR="001C7009" w:rsidRPr="00082718" w:rsidRDefault="001C7009" w:rsidP="001C7009">
      <w:pPr>
        <w:pStyle w:val="scriptor-listitemlistlist-bdb78e1d-e6e1-4342-a1b5-e362e004318f0"/>
        <w:spacing w:after="0" w:line="276" w:lineRule="auto"/>
        <w:rPr>
          <w:rStyle w:val="eop"/>
          <w:rFonts w:asciiTheme="minorHAnsi" w:hAnsiTheme="minorHAnsi" w:cs="Arial"/>
          <w:lang w:val="en-GB"/>
        </w:rPr>
      </w:pPr>
    </w:p>
    <w:p w14:paraId="6BB32632" w14:textId="77777777" w:rsidR="007E276E" w:rsidRPr="00082718" w:rsidRDefault="007E276E" w:rsidP="007E276E">
      <w:pPr>
        <w:pStyle w:val="scriptor-listitemlistlist-bdb78e1d-e6e1-4342-a1b5-e362e004318f0"/>
        <w:jc w:val="both"/>
        <w:rPr>
          <w:rFonts w:asciiTheme="minorHAnsi" w:hAnsiTheme="minorHAnsi" w:cs="Arial"/>
          <w:lang w:val="en-GB"/>
        </w:rPr>
      </w:pPr>
    </w:p>
    <w:p w14:paraId="111274DE" w14:textId="4FB67B82" w:rsidR="00AA57C8" w:rsidRPr="00082718" w:rsidRDefault="00AA57C8">
      <w:pPr>
        <w:rPr>
          <w:rFonts w:cs="Arial"/>
          <w:shd w:val="clear" w:color="auto" w:fill="FFFFFF"/>
        </w:rPr>
      </w:pPr>
      <w:r w:rsidRPr="00082718">
        <w:rPr>
          <w:rFonts w:cs="Arial"/>
          <w:shd w:val="clear" w:color="auto" w:fill="FFFFFF"/>
        </w:rPr>
        <w:br w:type="page"/>
      </w:r>
    </w:p>
    <w:p w14:paraId="26AD1886" w14:textId="73241E93" w:rsidR="007E276E" w:rsidRPr="00082718" w:rsidRDefault="009459E8" w:rsidP="39A7A6B4">
      <w:pPr>
        <w:rPr>
          <w:rFonts w:cs="Arial"/>
          <w:b/>
          <w:bCs/>
          <w:sz w:val="28"/>
          <w:szCs w:val="28"/>
          <w:shd w:val="clear" w:color="auto" w:fill="FFFFFF"/>
        </w:rPr>
      </w:pPr>
      <w:r w:rsidRPr="00082718">
        <w:rPr>
          <w:noProof/>
          <w:shd w:val="clear" w:color="auto" w:fill="E6E6E6"/>
        </w:rPr>
        <w:drawing>
          <wp:anchor distT="0" distB="0" distL="114300" distR="114300" simplePos="0" relativeHeight="251658245" behindDoc="1" locked="0" layoutInCell="1" allowOverlap="1" wp14:anchorId="3008F311" wp14:editId="0E5C6087">
            <wp:simplePos x="0" y="0"/>
            <wp:positionH relativeFrom="margin">
              <wp:align>right</wp:align>
            </wp:positionH>
            <wp:positionV relativeFrom="paragraph">
              <wp:posOffset>-5715</wp:posOffset>
            </wp:positionV>
            <wp:extent cx="994787" cy="1041991"/>
            <wp:effectExtent l="0" t="0" r="0" b="63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4787" cy="1041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57E5E413" w:rsidRPr="00082718">
        <w:rPr>
          <w:rFonts w:cs="Arial"/>
          <w:b/>
          <w:bCs/>
          <w:sz w:val="28"/>
          <w:szCs w:val="28"/>
          <w:shd w:val="clear" w:color="auto" w:fill="FFFFFF"/>
        </w:rPr>
        <w:t>Solution Arena Round 1</w:t>
      </w:r>
    </w:p>
    <w:p w14:paraId="762AE226" w14:textId="77777777" w:rsidR="00AA57C8" w:rsidRPr="00082718" w:rsidRDefault="00AA57C8" w:rsidP="00793B2C">
      <w:pPr>
        <w:rPr>
          <w:rFonts w:cs="Arial"/>
          <w:shd w:val="clear" w:color="auto" w:fill="FFFFFF"/>
        </w:rPr>
      </w:pPr>
    </w:p>
    <w:p w14:paraId="4339D7F6" w14:textId="5D2E4568" w:rsidR="00AA57C8" w:rsidRPr="00082718" w:rsidRDefault="00AA57C8" w:rsidP="00793B2C">
      <w:pPr>
        <w:rPr>
          <w:rFonts w:cs="Arial"/>
          <w:shd w:val="clear" w:color="auto" w:fill="FFFFFF"/>
        </w:rPr>
      </w:pPr>
      <w:r w:rsidRPr="00082718">
        <w:rPr>
          <w:rFonts w:cs="Arial"/>
          <w:shd w:val="clear" w:color="auto" w:fill="FFFFFF"/>
        </w:rPr>
        <w:t>Group:</w:t>
      </w:r>
    </w:p>
    <w:p w14:paraId="4F080523" w14:textId="77777777" w:rsidR="00AA57C8" w:rsidRPr="00082718" w:rsidRDefault="00AA57C8" w:rsidP="00793B2C">
      <w:pPr>
        <w:rPr>
          <w:rFonts w:cs="Arial"/>
          <w:shd w:val="clear" w:color="auto" w:fill="FFFFFF"/>
        </w:rPr>
      </w:pPr>
    </w:p>
    <w:p w14:paraId="55613153" w14:textId="77777777" w:rsidR="00AA57C8" w:rsidRPr="00082718" w:rsidRDefault="00AA57C8" w:rsidP="00793B2C">
      <w:pPr>
        <w:rPr>
          <w:rFonts w:cs="Arial"/>
          <w:shd w:val="clear" w:color="auto" w:fill="FFFFFF"/>
        </w:rPr>
      </w:pPr>
    </w:p>
    <w:p w14:paraId="2BD73E30" w14:textId="581102BE" w:rsidR="5A6D3F23" w:rsidRPr="00082718" w:rsidRDefault="5A6D3F23"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281077A4" w14:textId="6B77D12F" w:rsidR="001C7009" w:rsidRPr="00082718" w:rsidRDefault="001C7009" w:rsidP="001C7009">
      <w:pPr>
        <w:rPr>
          <w:rFonts w:cs="Arial"/>
        </w:rPr>
      </w:pPr>
    </w:p>
    <w:p w14:paraId="750012E7" w14:textId="77777777" w:rsidR="00AA57C8" w:rsidRPr="00082718" w:rsidRDefault="00AA57C8" w:rsidP="00793B2C">
      <w:pPr>
        <w:rPr>
          <w:rFonts w:cs="Arial"/>
          <w:shd w:val="clear" w:color="auto" w:fill="FFFFFF"/>
        </w:rPr>
      </w:pPr>
    </w:p>
    <w:p w14:paraId="635E13B3" w14:textId="77777777" w:rsidR="00AA57C8" w:rsidRPr="00082718" w:rsidRDefault="00AA57C8" w:rsidP="00793B2C">
      <w:pPr>
        <w:rPr>
          <w:rFonts w:cs="Arial"/>
          <w:shd w:val="clear" w:color="auto" w:fill="FFFFFF"/>
        </w:rPr>
      </w:pPr>
    </w:p>
    <w:p w14:paraId="041185A8" w14:textId="77777777" w:rsidR="00AA57C8" w:rsidRPr="00082718" w:rsidRDefault="00AA57C8" w:rsidP="00793B2C">
      <w:pPr>
        <w:rPr>
          <w:rFonts w:cs="Arial"/>
          <w:shd w:val="clear" w:color="auto" w:fill="FFFFFF"/>
        </w:rPr>
      </w:pPr>
    </w:p>
    <w:p w14:paraId="74FAE40A" w14:textId="77777777" w:rsidR="00AA57C8" w:rsidRPr="00082718" w:rsidRDefault="00AA57C8" w:rsidP="00793B2C">
      <w:pPr>
        <w:rPr>
          <w:rFonts w:cs="Arial"/>
          <w:shd w:val="clear" w:color="auto" w:fill="FFFFFF"/>
        </w:rPr>
      </w:pPr>
    </w:p>
    <w:p w14:paraId="44A7B58E" w14:textId="77777777" w:rsidR="00AA57C8" w:rsidRPr="00082718" w:rsidRDefault="00AA57C8" w:rsidP="00793B2C">
      <w:pPr>
        <w:rPr>
          <w:rFonts w:cs="Arial"/>
          <w:shd w:val="clear" w:color="auto" w:fill="FFFFFF"/>
        </w:rPr>
      </w:pPr>
    </w:p>
    <w:p w14:paraId="4D7D4153" w14:textId="1C27DF31" w:rsidR="00AA57C8" w:rsidRPr="00082718" w:rsidRDefault="00AA57C8" w:rsidP="00793B2C">
      <w:pPr>
        <w:rPr>
          <w:rFonts w:cs="Arial"/>
          <w:shd w:val="clear" w:color="auto" w:fill="FFFFFF"/>
        </w:rPr>
      </w:pPr>
    </w:p>
    <w:p w14:paraId="6261B016" w14:textId="0FF6AFE5" w:rsidR="009459E8" w:rsidRPr="00082718" w:rsidRDefault="009459E8" w:rsidP="009459E8">
      <w:pPr>
        <w:pStyle w:val="NormalWeb"/>
        <w:rPr>
          <w:rFonts w:asciiTheme="minorHAnsi" w:hAnsiTheme="minorHAnsi"/>
          <w:lang w:val="en-GB"/>
        </w:rPr>
      </w:pPr>
    </w:p>
    <w:p w14:paraId="17447E43" w14:textId="45AFD853" w:rsidR="00AA57C8" w:rsidRPr="00082718" w:rsidRDefault="00AA57C8" w:rsidP="00793B2C">
      <w:pPr>
        <w:rPr>
          <w:rFonts w:cs="Arial"/>
          <w:shd w:val="clear" w:color="auto" w:fill="FFFFFF"/>
        </w:rPr>
      </w:pPr>
    </w:p>
    <w:p w14:paraId="55ACD7EC" w14:textId="00F474BC" w:rsidR="39A7A6B4" w:rsidRPr="00082718" w:rsidRDefault="39A7A6B4" w:rsidP="39A7A6B4">
      <w:pPr>
        <w:rPr>
          <w:rFonts w:cs="Arial"/>
        </w:rPr>
      </w:pPr>
    </w:p>
    <w:p w14:paraId="51ABBD9A" w14:textId="40123A7F" w:rsidR="39A7A6B4" w:rsidRPr="00082718" w:rsidRDefault="39A7A6B4" w:rsidP="39A7A6B4">
      <w:pPr>
        <w:rPr>
          <w:rFonts w:cs="Arial"/>
        </w:rPr>
      </w:pPr>
    </w:p>
    <w:p w14:paraId="267698EE" w14:textId="77777777" w:rsidR="00AA57C8" w:rsidRPr="00082718" w:rsidRDefault="00AA57C8" w:rsidP="00AA57C8">
      <w:pPr>
        <w:rPr>
          <w:rFonts w:cs="Arial"/>
          <w:sz w:val="28"/>
          <w:szCs w:val="28"/>
          <w:shd w:val="clear" w:color="auto" w:fill="FFFFFF"/>
        </w:rPr>
      </w:pPr>
    </w:p>
    <w:p w14:paraId="415F7ED6" w14:textId="772E1EAC" w:rsidR="00CC477A" w:rsidRPr="00082718" w:rsidRDefault="00CC477A" w:rsidP="00AA57C8">
      <w:pPr>
        <w:rPr>
          <w:rFonts w:cs="Arial"/>
          <w:sz w:val="28"/>
          <w:szCs w:val="28"/>
          <w:shd w:val="clear" w:color="auto" w:fill="FFFFFF"/>
        </w:rPr>
      </w:pPr>
    </w:p>
    <w:p w14:paraId="19FFE197" w14:textId="4BB5EA3C" w:rsidR="00AA57C8" w:rsidRPr="00082718" w:rsidRDefault="009459E8" w:rsidP="39A7A6B4">
      <w:pPr>
        <w:rPr>
          <w:rFonts w:cs="Arial"/>
          <w:b/>
          <w:bCs/>
          <w:sz w:val="28"/>
          <w:szCs w:val="28"/>
          <w:shd w:val="clear" w:color="auto" w:fill="FFFFFF"/>
        </w:rPr>
      </w:pPr>
      <w:r w:rsidRPr="00082718">
        <w:rPr>
          <w:noProof/>
          <w:shd w:val="clear" w:color="auto" w:fill="E6E6E6"/>
        </w:rPr>
        <w:drawing>
          <wp:anchor distT="0" distB="0" distL="114300" distR="114300" simplePos="0" relativeHeight="251658246" behindDoc="1" locked="0" layoutInCell="1" allowOverlap="1" wp14:anchorId="15C6E1E4" wp14:editId="1CE7CAF4">
            <wp:simplePos x="0" y="0"/>
            <wp:positionH relativeFrom="margin">
              <wp:align>right</wp:align>
            </wp:positionH>
            <wp:positionV relativeFrom="paragraph">
              <wp:posOffset>9580</wp:posOffset>
            </wp:positionV>
            <wp:extent cx="994787" cy="1041991"/>
            <wp:effectExtent l="0" t="0" r="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4787" cy="1041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57E5E413" w:rsidRPr="00082718">
        <w:rPr>
          <w:rFonts w:cs="Arial"/>
          <w:b/>
          <w:bCs/>
          <w:sz w:val="28"/>
          <w:szCs w:val="28"/>
          <w:shd w:val="clear" w:color="auto" w:fill="FFFFFF"/>
        </w:rPr>
        <w:t>Solution Arena Round 2</w:t>
      </w:r>
    </w:p>
    <w:p w14:paraId="087E1588" w14:textId="77777777" w:rsidR="00AA57C8" w:rsidRPr="00082718" w:rsidRDefault="00AA57C8" w:rsidP="00AA57C8">
      <w:pPr>
        <w:rPr>
          <w:rFonts w:cs="Arial"/>
          <w:shd w:val="clear" w:color="auto" w:fill="FFFFFF"/>
        </w:rPr>
      </w:pPr>
    </w:p>
    <w:p w14:paraId="680CB44E" w14:textId="77777777" w:rsidR="00AA57C8" w:rsidRPr="00082718" w:rsidRDefault="00AA57C8" w:rsidP="00AA57C8">
      <w:pPr>
        <w:rPr>
          <w:rFonts w:cs="Arial"/>
          <w:shd w:val="clear" w:color="auto" w:fill="FFFFFF"/>
        </w:rPr>
      </w:pPr>
      <w:r w:rsidRPr="00082718">
        <w:rPr>
          <w:rFonts w:cs="Arial"/>
          <w:shd w:val="clear" w:color="auto" w:fill="FFFFFF"/>
        </w:rPr>
        <w:t>Group:</w:t>
      </w:r>
    </w:p>
    <w:p w14:paraId="4A6E137D" w14:textId="77777777" w:rsidR="00AA57C8" w:rsidRPr="00082718" w:rsidRDefault="00AA57C8" w:rsidP="00AA57C8">
      <w:pPr>
        <w:rPr>
          <w:rFonts w:cs="Arial"/>
          <w:shd w:val="clear" w:color="auto" w:fill="FFFFFF"/>
        </w:rPr>
      </w:pPr>
    </w:p>
    <w:p w14:paraId="7BEE859D" w14:textId="77777777" w:rsidR="00AA57C8" w:rsidRPr="00082718" w:rsidRDefault="00AA57C8" w:rsidP="00AA57C8">
      <w:pPr>
        <w:rPr>
          <w:rFonts w:cs="Arial"/>
          <w:shd w:val="clear" w:color="auto" w:fill="FFFFFF"/>
        </w:rPr>
      </w:pPr>
    </w:p>
    <w:p w14:paraId="34E789DC" w14:textId="581102BE" w:rsidR="381C9931" w:rsidRPr="00082718" w:rsidRDefault="381C9931"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5370BC1C" w14:textId="3EA0B2CC" w:rsidR="001C7009" w:rsidRPr="00082718" w:rsidRDefault="001C7009" w:rsidP="001C7009">
      <w:pPr>
        <w:rPr>
          <w:rFonts w:cs="Arial"/>
        </w:rPr>
      </w:pPr>
    </w:p>
    <w:p w14:paraId="093B098F" w14:textId="77777777" w:rsidR="00AA57C8" w:rsidRPr="00082718" w:rsidRDefault="00AA57C8" w:rsidP="00793B2C">
      <w:pPr>
        <w:rPr>
          <w:rFonts w:cs="Arial"/>
          <w:shd w:val="clear" w:color="auto" w:fill="FFFFFF"/>
        </w:rPr>
      </w:pPr>
    </w:p>
    <w:p w14:paraId="1588ECC4" w14:textId="77777777" w:rsidR="00AA57C8" w:rsidRPr="00082718" w:rsidRDefault="00AA57C8" w:rsidP="00793B2C">
      <w:pPr>
        <w:rPr>
          <w:rFonts w:cs="Arial"/>
          <w:shd w:val="clear" w:color="auto" w:fill="FFFFFF"/>
        </w:rPr>
      </w:pPr>
    </w:p>
    <w:p w14:paraId="0FE85A87" w14:textId="77777777" w:rsidR="00CC477A" w:rsidRPr="00082718" w:rsidRDefault="00CC477A" w:rsidP="00793B2C">
      <w:pPr>
        <w:rPr>
          <w:rFonts w:cs="Arial"/>
          <w:shd w:val="clear" w:color="auto" w:fill="FFFFFF"/>
        </w:rPr>
      </w:pPr>
    </w:p>
    <w:p w14:paraId="0B0BF4CC" w14:textId="77777777" w:rsidR="00CC477A" w:rsidRPr="00082718" w:rsidRDefault="00CC477A" w:rsidP="00793B2C">
      <w:pPr>
        <w:rPr>
          <w:rFonts w:cs="Arial"/>
          <w:shd w:val="clear" w:color="auto" w:fill="FFFFFF"/>
        </w:rPr>
      </w:pPr>
    </w:p>
    <w:p w14:paraId="7240E9EB" w14:textId="77777777" w:rsidR="00CC477A" w:rsidRPr="00082718" w:rsidRDefault="00CC477A" w:rsidP="00793B2C">
      <w:pPr>
        <w:rPr>
          <w:rFonts w:cs="Arial"/>
          <w:shd w:val="clear" w:color="auto" w:fill="FFFFFF"/>
        </w:rPr>
      </w:pPr>
    </w:p>
    <w:p w14:paraId="00896987" w14:textId="42A7A07F" w:rsidR="00CC477A" w:rsidRPr="00082718" w:rsidRDefault="00CC477A" w:rsidP="001C7009">
      <w:pPr>
        <w:rPr>
          <w:rFonts w:cs="Arial"/>
          <w:shd w:val="clear" w:color="auto" w:fill="FFFFFF"/>
        </w:rPr>
      </w:pPr>
    </w:p>
    <w:p w14:paraId="0E694BC7" w14:textId="77777777" w:rsidR="00CC477A" w:rsidRPr="00082718" w:rsidRDefault="00CC477A" w:rsidP="00793B2C">
      <w:pPr>
        <w:rPr>
          <w:rFonts w:cs="Arial"/>
          <w:shd w:val="clear" w:color="auto" w:fill="FFFFFF"/>
        </w:rPr>
      </w:pPr>
    </w:p>
    <w:p w14:paraId="10A26E87" w14:textId="77777777" w:rsidR="00CC477A" w:rsidRPr="00082718" w:rsidRDefault="00CC477A" w:rsidP="00793B2C">
      <w:pPr>
        <w:rPr>
          <w:rFonts w:cs="Arial"/>
          <w:shd w:val="clear" w:color="auto" w:fill="FFFFFF"/>
        </w:rPr>
      </w:pPr>
    </w:p>
    <w:p w14:paraId="69C1761A" w14:textId="77777777" w:rsidR="00CC477A" w:rsidRPr="00082718" w:rsidRDefault="00CC477A" w:rsidP="00793B2C">
      <w:pPr>
        <w:rPr>
          <w:rFonts w:cs="Arial"/>
          <w:shd w:val="clear" w:color="auto" w:fill="FFFFFF"/>
        </w:rPr>
      </w:pPr>
    </w:p>
    <w:p w14:paraId="5941E95D" w14:textId="77777777" w:rsidR="00CC477A" w:rsidRPr="00082718" w:rsidRDefault="00CC477A" w:rsidP="00793B2C">
      <w:pPr>
        <w:rPr>
          <w:rFonts w:cs="Arial"/>
          <w:shd w:val="clear" w:color="auto" w:fill="FFFFFF"/>
        </w:rPr>
      </w:pPr>
    </w:p>
    <w:p w14:paraId="0A0C34F8" w14:textId="46CF790D" w:rsidR="001560E6" w:rsidRPr="00082718" w:rsidRDefault="001560E6">
      <w:pPr>
        <w:rPr>
          <w:rFonts w:cs="Arial"/>
          <w:shd w:val="clear" w:color="auto" w:fill="FFFFFF"/>
        </w:rPr>
      </w:pPr>
      <w:r w:rsidRPr="00082718">
        <w:rPr>
          <w:rFonts w:cs="Arial"/>
          <w:shd w:val="clear" w:color="auto" w:fill="FFFFFF"/>
        </w:rPr>
        <w:br w:type="page"/>
      </w:r>
    </w:p>
    <w:p w14:paraId="5605DB0B" w14:textId="77777777" w:rsidR="002D585E" w:rsidRPr="00082718" w:rsidRDefault="002D585E">
      <w:pPr>
        <w:rPr>
          <w:rFonts w:cs="Arial"/>
          <w:b/>
          <w:bCs/>
          <w:sz w:val="32"/>
          <w:szCs w:val="32"/>
        </w:rPr>
      </w:pPr>
      <w:r w:rsidRPr="00082718">
        <w:rPr>
          <w:rFonts w:cs="Arial"/>
          <w:b/>
          <w:bCs/>
          <w:sz w:val="32"/>
          <w:szCs w:val="32"/>
        </w:rPr>
        <w:t>Halftime…</w:t>
      </w:r>
    </w:p>
    <w:p w14:paraId="58849A0F" w14:textId="77777777" w:rsidR="002D585E" w:rsidRPr="00082718" w:rsidRDefault="002D585E">
      <w:pPr>
        <w:rPr>
          <w:rFonts w:cs="Arial"/>
          <w:b/>
          <w:bCs/>
          <w:sz w:val="32"/>
          <w:szCs w:val="32"/>
        </w:rPr>
      </w:pPr>
    </w:p>
    <w:p w14:paraId="0B1C5E08" w14:textId="77777777" w:rsidR="002D585E" w:rsidRPr="00082718" w:rsidRDefault="002D585E">
      <w:pPr>
        <w:rPr>
          <w:rFonts w:cs="Arial"/>
          <w:sz w:val="28"/>
          <w:szCs w:val="28"/>
        </w:rPr>
      </w:pPr>
      <w:r w:rsidRPr="00082718">
        <w:rPr>
          <w:rFonts w:cs="Arial"/>
          <w:sz w:val="28"/>
          <w:szCs w:val="28"/>
        </w:rPr>
        <w:t>What have I learned so far? Which of my questions have been answered?</w:t>
      </w:r>
    </w:p>
    <w:p w14:paraId="4E9B5EE2" w14:textId="77777777" w:rsidR="002D585E" w:rsidRPr="00082718" w:rsidRDefault="002D585E">
      <w:pPr>
        <w:rPr>
          <w:rFonts w:cs="Arial"/>
          <w:sz w:val="28"/>
          <w:szCs w:val="28"/>
        </w:rPr>
      </w:pPr>
    </w:p>
    <w:p w14:paraId="773DA929" w14:textId="77777777" w:rsidR="002D585E" w:rsidRPr="00082718" w:rsidRDefault="002D585E">
      <w:pPr>
        <w:rPr>
          <w:rFonts w:cs="Arial"/>
          <w:sz w:val="28"/>
          <w:szCs w:val="28"/>
        </w:rPr>
      </w:pPr>
    </w:p>
    <w:p w14:paraId="050ACEE6" w14:textId="77777777" w:rsidR="002D585E" w:rsidRPr="00082718" w:rsidRDefault="002D585E">
      <w:pPr>
        <w:rPr>
          <w:rFonts w:cs="Arial"/>
          <w:sz w:val="28"/>
          <w:szCs w:val="28"/>
        </w:rPr>
      </w:pPr>
    </w:p>
    <w:p w14:paraId="1D440028" w14:textId="77777777" w:rsidR="002D585E" w:rsidRPr="00082718" w:rsidRDefault="002D585E">
      <w:pPr>
        <w:rPr>
          <w:rFonts w:cs="Arial"/>
          <w:sz w:val="28"/>
          <w:szCs w:val="28"/>
        </w:rPr>
      </w:pPr>
    </w:p>
    <w:p w14:paraId="6D05F00D" w14:textId="77777777" w:rsidR="00DE5935" w:rsidRPr="00082718" w:rsidRDefault="00DE5935">
      <w:pPr>
        <w:rPr>
          <w:rFonts w:cs="Arial"/>
          <w:sz w:val="28"/>
          <w:szCs w:val="28"/>
        </w:rPr>
      </w:pPr>
    </w:p>
    <w:p w14:paraId="2FCBD93B" w14:textId="77777777" w:rsidR="00DE5935" w:rsidRPr="00082718" w:rsidRDefault="00DE5935">
      <w:pPr>
        <w:rPr>
          <w:rFonts w:cs="Arial"/>
          <w:sz w:val="28"/>
          <w:szCs w:val="28"/>
        </w:rPr>
      </w:pPr>
    </w:p>
    <w:p w14:paraId="14E33B3D" w14:textId="77777777" w:rsidR="00DE5935" w:rsidRPr="00082718" w:rsidRDefault="00DE5935">
      <w:pPr>
        <w:rPr>
          <w:rFonts w:cs="Arial"/>
          <w:sz w:val="28"/>
          <w:szCs w:val="28"/>
        </w:rPr>
      </w:pPr>
    </w:p>
    <w:p w14:paraId="5E108BB9" w14:textId="77777777" w:rsidR="00DE5935" w:rsidRPr="00082718" w:rsidRDefault="00DE5935">
      <w:pPr>
        <w:rPr>
          <w:rFonts w:cs="Arial"/>
          <w:sz w:val="28"/>
          <w:szCs w:val="28"/>
        </w:rPr>
      </w:pPr>
    </w:p>
    <w:p w14:paraId="455CA67B" w14:textId="77777777" w:rsidR="00DE5935" w:rsidRPr="00082718" w:rsidRDefault="00DE5935">
      <w:pPr>
        <w:rPr>
          <w:rFonts w:cs="Arial"/>
          <w:sz w:val="28"/>
          <w:szCs w:val="28"/>
        </w:rPr>
      </w:pPr>
    </w:p>
    <w:p w14:paraId="4EBFB844" w14:textId="77777777" w:rsidR="00DE5935" w:rsidRPr="00082718" w:rsidRDefault="00DE5935">
      <w:pPr>
        <w:rPr>
          <w:rFonts w:cs="Arial"/>
          <w:sz w:val="28"/>
          <w:szCs w:val="28"/>
        </w:rPr>
      </w:pPr>
    </w:p>
    <w:p w14:paraId="08699CFF" w14:textId="77777777" w:rsidR="00DE5935" w:rsidRPr="00082718" w:rsidRDefault="00DE5935">
      <w:pPr>
        <w:rPr>
          <w:rFonts w:cs="Arial"/>
          <w:sz w:val="28"/>
          <w:szCs w:val="28"/>
        </w:rPr>
      </w:pPr>
    </w:p>
    <w:p w14:paraId="01107779" w14:textId="77777777" w:rsidR="00DE5935" w:rsidRPr="00082718" w:rsidRDefault="00DE5935">
      <w:pPr>
        <w:rPr>
          <w:rFonts w:cs="Arial"/>
          <w:sz w:val="28"/>
          <w:szCs w:val="28"/>
        </w:rPr>
      </w:pPr>
    </w:p>
    <w:p w14:paraId="4DC8DA3E" w14:textId="77777777" w:rsidR="00DE5935" w:rsidRPr="00082718" w:rsidRDefault="00DE5935">
      <w:pPr>
        <w:rPr>
          <w:rFonts w:cs="Arial"/>
          <w:sz w:val="28"/>
          <w:szCs w:val="28"/>
        </w:rPr>
      </w:pPr>
    </w:p>
    <w:p w14:paraId="72EC54CC" w14:textId="12D98BB6" w:rsidR="00DE5935" w:rsidRPr="00082718" w:rsidRDefault="5A8DE096">
      <w:pPr>
        <w:rPr>
          <w:rFonts w:cs="Arial"/>
          <w:sz w:val="28"/>
          <w:szCs w:val="28"/>
        </w:rPr>
      </w:pPr>
      <w:r w:rsidRPr="00082718">
        <w:rPr>
          <w:rFonts w:cs="Arial"/>
          <w:sz w:val="28"/>
          <w:szCs w:val="28"/>
        </w:rPr>
        <w:t>What do I still want to discuss in the coming days</w:t>
      </w:r>
      <w:r w:rsidR="0E4F0CEA" w:rsidRPr="00082718">
        <w:rPr>
          <w:rFonts w:cs="Arial"/>
          <w:sz w:val="28"/>
          <w:szCs w:val="28"/>
        </w:rPr>
        <w:t>?</w:t>
      </w:r>
      <w:r w:rsidR="6F76A579" w:rsidRPr="00082718">
        <w:rPr>
          <w:rFonts w:cs="Arial"/>
          <w:sz w:val="28"/>
          <w:szCs w:val="28"/>
        </w:rPr>
        <w:t xml:space="preserve"> What needs to happen to facilitate my needs? </w:t>
      </w:r>
    </w:p>
    <w:p w14:paraId="541F2FAD" w14:textId="77777777" w:rsidR="00DE5935" w:rsidRPr="00082718" w:rsidRDefault="00DE5935">
      <w:pPr>
        <w:rPr>
          <w:rFonts w:cs="Arial"/>
          <w:sz w:val="28"/>
          <w:szCs w:val="28"/>
        </w:rPr>
      </w:pPr>
    </w:p>
    <w:p w14:paraId="60849BEE" w14:textId="77777777" w:rsidR="00DE5935" w:rsidRPr="00082718" w:rsidRDefault="00DE5935">
      <w:pPr>
        <w:rPr>
          <w:rFonts w:cs="Arial"/>
          <w:sz w:val="28"/>
          <w:szCs w:val="28"/>
        </w:rPr>
      </w:pPr>
    </w:p>
    <w:p w14:paraId="05F65EF4" w14:textId="77777777" w:rsidR="00DE5935" w:rsidRPr="00082718" w:rsidRDefault="00DE5935">
      <w:pPr>
        <w:rPr>
          <w:rFonts w:cs="Arial"/>
          <w:sz w:val="28"/>
          <w:szCs w:val="28"/>
        </w:rPr>
      </w:pPr>
    </w:p>
    <w:p w14:paraId="01D8FC12" w14:textId="77777777" w:rsidR="00DE5935" w:rsidRPr="00082718" w:rsidRDefault="00DE5935">
      <w:pPr>
        <w:rPr>
          <w:rFonts w:cs="Arial"/>
          <w:sz w:val="28"/>
          <w:szCs w:val="28"/>
        </w:rPr>
      </w:pPr>
    </w:p>
    <w:p w14:paraId="2393D855" w14:textId="77777777" w:rsidR="00DE5935" w:rsidRPr="00082718" w:rsidRDefault="00DE5935">
      <w:pPr>
        <w:rPr>
          <w:rFonts w:cs="Arial"/>
          <w:sz w:val="28"/>
          <w:szCs w:val="28"/>
        </w:rPr>
      </w:pPr>
    </w:p>
    <w:p w14:paraId="7961E742" w14:textId="77777777" w:rsidR="00DE5935" w:rsidRPr="00082718" w:rsidRDefault="00DE5935">
      <w:pPr>
        <w:rPr>
          <w:rFonts w:cs="Arial"/>
          <w:sz w:val="28"/>
          <w:szCs w:val="28"/>
        </w:rPr>
      </w:pPr>
    </w:p>
    <w:p w14:paraId="478BDF1D" w14:textId="77777777" w:rsidR="00DE5935" w:rsidRPr="00082718" w:rsidRDefault="00DE5935">
      <w:pPr>
        <w:rPr>
          <w:rFonts w:cs="Arial"/>
          <w:sz w:val="28"/>
          <w:szCs w:val="28"/>
        </w:rPr>
      </w:pPr>
    </w:p>
    <w:p w14:paraId="4CCBB19C" w14:textId="77777777" w:rsidR="00DE5935" w:rsidRPr="00082718" w:rsidRDefault="00DE5935">
      <w:pPr>
        <w:rPr>
          <w:rFonts w:cs="Arial"/>
          <w:sz w:val="28"/>
          <w:szCs w:val="28"/>
        </w:rPr>
      </w:pPr>
    </w:p>
    <w:p w14:paraId="16384A7A" w14:textId="77777777" w:rsidR="00DE5935" w:rsidRPr="00082718" w:rsidRDefault="00DE5935">
      <w:pPr>
        <w:rPr>
          <w:rFonts w:cs="Arial"/>
          <w:sz w:val="28"/>
          <w:szCs w:val="28"/>
        </w:rPr>
      </w:pPr>
    </w:p>
    <w:p w14:paraId="48B0282F" w14:textId="77777777" w:rsidR="00DE5935" w:rsidRPr="00082718" w:rsidRDefault="00DE5935">
      <w:pPr>
        <w:rPr>
          <w:rFonts w:cs="Arial"/>
          <w:sz w:val="28"/>
          <w:szCs w:val="28"/>
        </w:rPr>
      </w:pPr>
    </w:p>
    <w:p w14:paraId="71EA8331" w14:textId="535A1D88" w:rsidR="00DE5935" w:rsidRPr="00082718" w:rsidRDefault="00DE5935">
      <w:pPr>
        <w:rPr>
          <w:rFonts w:cs="Arial"/>
          <w:sz w:val="28"/>
          <w:szCs w:val="28"/>
        </w:rPr>
      </w:pPr>
      <w:r w:rsidRPr="00082718">
        <w:rPr>
          <w:rFonts w:cs="Arial"/>
          <w:sz w:val="28"/>
          <w:szCs w:val="28"/>
        </w:rPr>
        <w:t>Whom do I still want to meet? Whom should I continue talking to?</w:t>
      </w:r>
    </w:p>
    <w:p w14:paraId="47924886" w14:textId="77777777" w:rsidR="00DE5935" w:rsidRPr="00082718" w:rsidRDefault="00DE5935">
      <w:pPr>
        <w:rPr>
          <w:rFonts w:cs="Arial"/>
          <w:b/>
          <w:bCs/>
          <w:sz w:val="32"/>
          <w:szCs w:val="32"/>
        </w:rPr>
      </w:pPr>
    </w:p>
    <w:p w14:paraId="428D5C91" w14:textId="77777777" w:rsidR="00DE5935" w:rsidRPr="00082718" w:rsidRDefault="00DE5935">
      <w:pPr>
        <w:rPr>
          <w:rFonts w:cs="Arial"/>
          <w:b/>
          <w:bCs/>
          <w:sz w:val="32"/>
          <w:szCs w:val="32"/>
        </w:rPr>
      </w:pPr>
    </w:p>
    <w:p w14:paraId="2BA29817" w14:textId="1A481B89" w:rsidR="002D585E" w:rsidRPr="00082718" w:rsidRDefault="002D585E">
      <w:pPr>
        <w:rPr>
          <w:rFonts w:cs="Arial"/>
          <w:b/>
          <w:bCs/>
          <w:sz w:val="32"/>
          <w:szCs w:val="32"/>
        </w:rPr>
      </w:pPr>
      <w:r w:rsidRPr="00082718">
        <w:rPr>
          <w:rFonts w:cs="Arial"/>
          <w:b/>
          <w:bCs/>
          <w:sz w:val="32"/>
          <w:szCs w:val="32"/>
        </w:rPr>
        <w:br w:type="page"/>
      </w:r>
    </w:p>
    <w:p w14:paraId="7D5F5742" w14:textId="1988AEB2" w:rsidR="006D529C" w:rsidRPr="00082718" w:rsidRDefault="7698B67D" w:rsidP="00D86575">
      <w:pPr>
        <w:pStyle w:val="scriptor-listitemlistlist-bdb78e1d-e6e1-4342-a1b5-e362e004318f0"/>
        <w:spacing w:after="0" w:line="276" w:lineRule="auto"/>
        <w:jc w:val="both"/>
        <w:rPr>
          <w:rFonts w:asciiTheme="minorHAnsi" w:hAnsiTheme="minorHAnsi" w:cs="Arial"/>
          <w:b/>
          <w:sz w:val="32"/>
          <w:szCs w:val="32"/>
          <w:lang w:val="en-GB"/>
        </w:rPr>
      </w:pPr>
      <w:r w:rsidRPr="00082718">
        <w:rPr>
          <w:rFonts w:asciiTheme="minorHAnsi" w:hAnsiTheme="minorHAnsi" w:cs="Arial"/>
          <w:b/>
          <w:sz w:val="32"/>
          <w:szCs w:val="32"/>
          <w:lang w:val="en-GB"/>
        </w:rPr>
        <w:t xml:space="preserve">Day 3: Thursday, </w:t>
      </w:r>
      <w:r w:rsidR="0ACB5975" w:rsidRPr="00082718">
        <w:rPr>
          <w:rFonts w:asciiTheme="minorHAnsi" w:hAnsiTheme="minorHAnsi" w:cs="Arial"/>
          <w:b/>
          <w:sz w:val="32"/>
          <w:szCs w:val="32"/>
          <w:lang w:val="en-GB"/>
        </w:rPr>
        <w:t>02</w:t>
      </w:r>
      <w:r w:rsidRPr="00082718">
        <w:rPr>
          <w:rFonts w:asciiTheme="minorHAnsi" w:hAnsiTheme="minorHAnsi" w:cs="Arial"/>
          <w:b/>
          <w:sz w:val="32"/>
          <w:szCs w:val="32"/>
          <w:lang w:val="en-GB"/>
        </w:rPr>
        <w:t xml:space="preserve"> </w:t>
      </w:r>
      <w:r w:rsidR="0ACB5975" w:rsidRPr="00082718">
        <w:rPr>
          <w:rFonts w:asciiTheme="minorHAnsi" w:hAnsiTheme="minorHAnsi" w:cs="Arial"/>
          <w:b/>
          <w:sz w:val="32"/>
          <w:szCs w:val="32"/>
          <w:lang w:val="en-GB"/>
        </w:rPr>
        <w:t>May</w:t>
      </w:r>
      <w:r w:rsidRPr="00082718">
        <w:rPr>
          <w:rFonts w:asciiTheme="minorHAnsi" w:hAnsiTheme="minorHAnsi" w:cs="Arial"/>
          <w:b/>
          <w:sz w:val="32"/>
          <w:szCs w:val="32"/>
          <w:lang w:val="en-GB"/>
        </w:rPr>
        <w:t xml:space="preserve"> 2024</w:t>
      </w:r>
    </w:p>
    <w:p w14:paraId="57C32B5A" w14:textId="77777777" w:rsidR="00D86575" w:rsidRPr="00082718" w:rsidRDefault="00D86575" w:rsidP="39A7A6B4">
      <w:pPr>
        <w:rPr>
          <w:rFonts w:cs="Arial"/>
          <w:b/>
          <w:bCs/>
          <w:sz w:val="28"/>
          <w:szCs w:val="28"/>
          <w:shd w:val="clear" w:color="auto" w:fill="FFFFFF"/>
        </w:rPr>
      </w:pPr>
    </w:p>
    <w:p w14:paraId="1391A545" w14:textId="447BADB1" w:rsidR="0033258F" w:rsidRPr="00082718" w:rsidRDefault="009459E8" w:rsidP="39A7A6B4">
      <w:pPr>
        <w:rPr>
          <w:rFonts w:cs="Arial"/>
          <w:b/>
          <w:bCs/>
          <w:sz w:val="28"/>
          <w:szCs w:val="28"/>
          <w:shd w:val="clear" w:color="auto" w:fill="FFFFFF"/>
        </w:rPr>
      </w:pPr>
      <w:r w:rsidRPr="00082718">
        <w:rPr>
          <w:noProof/>
          <w:shd w:val="clear" w:color="auto" w:fill="E6E6E6"/>
        </w:rPr>
        <w:drawing>
          <wp:anchor distT="0" distB="0" distL="114300" distR="114300" simplePos="0" relativeHeight="251658247" behindDoc="1" locked="0" layoutInCell="1" allowOverlap="1" wp14:anchorId="553FB249" wp14:editId="60F330AA">
            <wp:simplePos x="0" y="0"/>
            <wp:positionH relativeFrom="margin">
              <wp:align>right</wp:align>
            </wp:positionH>
            <wp:positionV relativeFrom="paragraph">
              <wp:posOffset>50624</wp:posOffset>
            </wp:positionV>
            <wp:extent cx="994787" cy="1041991"/>
            <wp:effectExtent l="0" t="0" r="0" b="635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4787" cy="1041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E149143" w:rsidRPr="00082718">
        <w:rPr>
          <w:rFonts w:cs="Arial"/>
          <w:b/>
          <w:bCs/>
          <w:sz w:val="28"/>
          <w:szCs w:val="28"/>
          <w:shd w:val="clear" w:color="auto" w:fill="FFFFFF"/>
        </w:rPr>
        <w:t xml:space="preserve">Solution Arena Round </w:t>
      </w:r>
      <w:r w:rsidR="31E4F40F" w:rsidRPr="00082718">
        <w:rPr>
          <w:rFonts w:cs="Arial"/>
          <w:b/>
          <w:bCs/>
          <w:sz w:val="28"/>
          <w:szCs w:val="28"/>
          <w:shd w:val="clear" w:color="auto" w:fill="FFFFFF"/>
        </w:rPr>
        <w:t>3</w:t>
      </w:r>
    </w:p>
    <w:p w14:paraId="557DF3F9" w14:textId="0FC5EDF2" w:rsidR="0033258F" w:rsidRPr="00082718" w:rsidRDefault="0033258F" w:rsidP="0033258F">
      <w:pPr>
        <w:rPr>
          <w:rFonts w:cs="Arial"/>
          <w:shd w:val="clear" w:color="auto" w:fill="FFFFFF"/>
        </w:rPr>
      </w:pPr>
    </w:p>
    <w:p w14:paraId="5C05823A" w14:textId="70A35538" w:rsidR="0033258F" w:rsidRPr="00082718" w:rsidRDefault="0033258F" w:rsidP="0033258F">
      <w:pPr>
        <w:rPr>
          <w:rFonts w:cs="Arial"/>
          <w:shd w:val="clear" w:color="auto" w:fill="FFFFFF"/>
        </w:rPr>
      </w:pPr>
      <w:r w:rsidRPr="00082718">
        <w:rPr>
          <w:rFonts w:cs="Arial"/>
          <w:shd w:val="clear" w:color="auto" w:fill="FFFFFF"/>
        </w:rPr>
        <w:t>Group:</w:t>
      </w:r>
    </w:p>
    <w:p w14:paraId="5A61E50D" w14:textId="77777777" w:rsidR="0033258F" w:rsidRPr="00082718" w:rsidRDefault="0033258F" w:rsidP="0033258F">
      <w:pPr>
        <w:rPr>
          <w:rFonts w:cs="Arial"/>
          <w:shd w:val="clear" w:color="auto" w:fill="FFFFFF"/>
        </w:rPr>
      </w:pPr>
    </w:p>
    <w:p w14:paraId="789D18D5" w14:textId="77777777" w:rsidR="0033258F" w:rsidRPr="00082718" w:rsidRDefault="0033258F" w:rsidP="0033258F">
      <w:pPr>
        <w:rPr>
          <w:rFonts w:cs="Arial"/>
          <w:shd w:val="clear" w:color="auto" w:fill="FFFFFF"/>
        </w:rPr>
      </w:pPr>
    </w:p>
    <w:p w14:paraId="48666485" w14:textId="581102BE" w:rsidR="4570D496" w:rsidRPr="00082718" w:rsidRDefault="4570D496"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67E6C6F8" w14:textId="7485ADB0" w:rsidR="001C7009" w:rsidRPr="00082718" w:rsidRDefault="001C7009" w:rsidP="001C7009">
      <w:pPr>
        <w:rPr>
          <w:rFonts w:cs="Arial"/>
        </w:rPr>
      </w:pPr>
    </w:p>
    <w:p w14:paraId="3AD9834A" w14:textId="0F1C7FCF" w:rsidR="0033258F" w:rsidRPr="00082718" w:rsidRDefault="0033258F" w:rsidP="0033258F">
      <w:pPr>
        <w:rPr>
          <w:rFonts w:cs="Arial"/>
          <w:shd w:val="clear" w:color="auto" w:fill="FFFFFF"/>
        </w:rPr>
      </w:pPr>
    </w:p>
    <w:p w14:paraId="458E78F6" w14:textId="467BD6CE" w:rsidR="0033258F" w:rsidRPr="00082718" w:rsidRDefault="0033258F" w:rsidP="0033258F">
      <w:pPr>
        <w:rPr>
          <w:rFonts w:cs="Arial"/>
          <w:shd w:val="clear" w:color="auto" w:fill="FFFFFF"/>
        </w:rPr>
      </w:pPr>
    </w:p>
    <w:p w14:paraId="05C34F5C" w14:textId="53738817" w:rsidR="0033258F" w:rsidRPr="00082718" w:rsidRDefault="0033258F" w:rsidP="0033258F">
      <w:pPr>
        <w:rPr>
          <w:rFonts w:cs="Arial"/>
          <w:shd w:val="clear" w:color="auto" w:fill="FFFFFF"/>
        </w:rPr>
      </w:pPr>
    </w:p>
    <w:p w14:paraId="30C835AB" w14:textId="77777777" w:rsidR="0033258F" w:rsidRPr="00082718" w:rsidRDefault="0033258F" w:rsidP="0033258F">
      <w:pPr>
        <w:rPr>
          <w:rFonts w:cs="Arial"/>
          <w:shd w:val="clear" w:color="auto" w:fill="FFFFFF"/>
        </w:rPr>
      </w:pPr>
    </w:p>
    <w:p w14:paraId="0BBFB246" w14:textId="26EC3C4E" w:rsidR="0033258F" w:rsidRPr="00082718" w:rsidRDefault="0033258F" w:rsidP="0033258F">
      <w:pPr>
        <w:rPr>
          <w:rFonts w:cs="Arial"/>
          <w:shd w:val="clear" w:color="auto" w:fill="FFFFFF"/>
        </w:rPr>
      </w:pPr>
    </w:p>
    <w:p w14:paraId="5426D00A" w14:textId="0803577E" w:rsidR="0033258F" w:rsidRPr="00082718" w:rsidRDefault="0033258F" w:rsidP="0033258F">
      <w:pPr>
        <w:rPr>
          <w:rFonts w:cs="Arial"/>
          <w:shd w:val="clear" w:color="auto" w:fill="FFFFFF"/>
        </w:rPr>
      </w:pPr>
    </w:p>
    <w:p w14:paraId="7007FAB4" w14:textId="77777777" w:rsidR="0033258F" w:rsidRPr="00082718" w:rsidRDefault="0033258F" w:rsidP="0033258F">
      <w:pPr>
        <w:rPr>
          <w:rFonts w:cs="Arial"/>
          <w:shd w:val="clear" w:color="auto" w:fill="FFFFFF"/>
        </w:rPr>
      </w:pPr>
    </w:p>
    <w:p w14:paraId="7D29BAE1" w14:textId="45DF0D88" w:rsidR="0033258F" w:rsidRPr="00082718" w:rsidRDefault="0033258F" w:rsidP="0033258F">
      <w:pPr>
        <w:rPr>
          <w:rFonts w:cs="Arial"/>
          <w:shd w:val="clear" w:color="auto" w:fill="FFFFFF"/>
        </w:rPr>
      </w:pPr>
    </w:p>
    <w:p w14:paraId="44F354BB" w14:textId="77777777" w:rsidR="0033258F" w:rsidRPr="00082718" w:rsidRDefault="0033258F" w:rsidP="0033258F">
      <w:pPr>
        <w:rPr>
          <w:rFonts w:cs="Arial"/>
          <w:shd w:val="clear" w:color="auto" w:fill="FFFFFF"/>
        </w:rPr>
      </w:pPr>
    </w:p>
    <w:p w14:paraId="460661AD" w14:textId="4CCF1D33" w:rsidR="0033258F" w:rsidRPr="00082718" w:rsidRDefault="0033258F" w:rsidP="0033258F">
      <w:pPr>
        <w:rPr>
          <w:rFonts w:cs="Arial"/>
          <w:shd w:val="clear" w:color="auto" w:fill="FFFFFF"/>
        </w:rPr>
      </w:pPr>
    </w:p>
    <w:p w14:paraId="7DDDF838" w14:textId="11278330" w:rsidR="0033258F" w:rsidRPr="00082718" w:rsidRDefault="0033258F" w:rsidP="0033258F">
      <w:pPr>
        <w:rPr>
          <w:rFonts w:cs="Arial"/>
          <w:shd w:val="clear" w:color="auto" w:fill="FFFFFF"/>
        </w:rPr>
      </w:pPr>
    </w:p>
    <w:p w14:paraId="47887C65" w14:textId="5601B9E3" w:rsidR="0033258F" w:rsidRPr="00082718" w:rsidRDefault="0033258F" w:rsidP="0033258F">
      <w:pPr>
        <w:rPr>
          <w:rFonts w:cs="Arial"/>
          <w:shd w:val="clear" w:color="auto" w:fill="FFFFFF"/>
        </w:rPr>
      </w:pPr>
      <w:r w:rsidRPr="00082718">
        <w:rPr>
          <w:rFonts w:cs="Arial"/>
          <w:shd w:val="clear" w:color="auto" w:fill="FFFFFF"/>
        </w:rPr>
        <w:t>With whom do I want to have further bilateral discussions?</w:t>
      </w:r>
    </w:p>
    <w:p w14:paraId="5A1918DD" w14:textId="77777777" w:rsidR="0033258F" w:rsidRPr="00082718" w:rsidRDefault="0033258F" w:rsidP="0033258F">
      <w:pPr>
        <w:rPr>
          <w:rFonts w:cs="Arial"/>
          <w:sz w:val="28"/>
          <w:szCs w:val="28"/>
          <w:shd w:val="clear" w:color="auto" w:fill="FFFFFF"/>
        </w:rPr>
      </w:pPr>
    </w:p>
    <w:p w14:paraId="0FDBBEE3" w14:textId="3E5FA8C1" w:rsidR="0033258F" w:rsidRPr="00082718" w:rsidRDefault="0033258F" w:rsidP="0033258F">
      <w:pPr>
        <w:rPr>
          <w:rFonts w:cs="Arial"/>
          <w:sz w:val="28"/>
          <w:szCs w:val="28"/>
          <w:shd w:val="clear" w:color="auto" w:fill="FFFFFF"/>
        </w:rPr>
      </w:pPr>
    </w:p>
    <w:p w14:paraId="7C36D3D1" w14:textId="7CB93D41" w:rsidR="0033258F" w:rsidRPr="00082718" w:rsidRDefault="009459E8" w:rsidP="39A7A6B4">
      <w:pPr>
        <w:rPr>
          <w:rFonts w:cs="Arial"/>
          <w:b/>
          <w:bCs/>
          <w:sz w:val="28"/>
          <w:szCs w:val="28"/>
          <w:shd w:val="clear" w:color="auto" w:fill="FFFFFF"/>
        </w:rPr>
      </w:pPr>
      <w:r w:rsidRPr="00082718">
        <w:rPr>
          <w:noProof/>
          <w:shd w:val="clear" w:color="auto" w:fill="E6E6E6"/>
        </w:rPr>
        <w:drawing>
          <wp:anchor distT="0" distB="0" distL="114300" distR="114300" simplePos="0" relativeHeight="251658248" behindDoc="1" locked="0" layoutInCell="1" allowOverlap="1" wp14:anchorId="42844379" wp14:editId="698E6395">
            <wp:simplePos x="0" y="0"/>
            <wp:positionH relativeFrom="margin">
              <wp:align>right</wp:align>
            </wp:positionH>
            <wp:positionV relativeFrom="paragraph">
              <wp:posOffset>35560</wp:posOffset>
            </wp:positionV>
            <wp:extent cx="994410" cy="1041400"/>
            <wp:effectExtent l="0" t="0" r="0"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441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E149143" w:rsidRPr="00082718">
        <w:rPr>
          <w:rFonts w:cs="Arial"/>
          <w:b/>
          <w:bCs/>
          <w:sz w:val="28"/>
          <w:szCs w:val="28"/>
          <w:shd w:val="clear" w:color="auto" w:fill="FFFFFF"/>
        </w:rPr>
        <w:t xml:space="preserve">Solution Arena Round </w:t>
      </w:r>
      <w:r w:rsidR="3A75707B" w:rsidRPr="00082718">
        <w:rPr>
          <w:rFonts w:cs="Arial"/>
          <w:b/>
          <w:bCs/>
          <w:sz w:val="28"/>
          <w:szCs w:val="28"/>
          <w:shd w:val="clear" w:color="auto" w:fill="FFFFFF"/>
        </w:rPr>
        <w:t>4</w:t>
      </w:r>
    </w:p>
    <w:p w14:paraId="5E68F275" w14:textId="77777777" w:rsidR="0033258F" w:rsidRPr="00082718" w:rsidRDefault="0033258F" w:rsidP="0033258F">
      <w:pPr>
        <w:rPr>
          <w:rFonts w:cs="Arial"/>
          <w:shd w:val="clear" w:color="auto" w:fill="FFFFFF"/>
        </w:rPr>
      </w:pPr>
    </w:p>
    <w:p w14:paraId="7B2A6451" w14:textId="2493941A" w:rsidR="0033258F" w:rsidRPr="00082718" w:rsidRDefault="0033258F" w:rsidP="0033258F">
      <w:pPr>
        <w:rPr>
          <w:rFonts w:cs="Arial"/>
          <w:shd w:val="clear" w:color="auto" w:fill="FFFFFF"/>
        </w:rPr>
      </w:pPr>
      <w:r w:rsidRPr="00082718">
        <w:rPr>
          <w:rFonts w:cs="Arial"/>
          <w:shd w:val="clear" w:color="auto" w:fill="FFFFFF"/>
        </w:rPr>
        <w:t>Group:</w:t>
      </w:r>
    </w:p>
    <w:p w14:paraId="24577442" w14:textId="7788936B" w:rsidR="0033258F" w:rsidRPr="00082718" w:rsidRDefault="0033258F" w:rsidP="0033258F">
      <w:pPr>
        <w:rPr>
          <w:rFonts w:cs="Arial"/>
          <w:shd w:val="clear" w:color="auto" w:fill="FFFFFF"/>
        </w:rPr>
      </w:pPr>
    </w:p>
    <w:p w14:paraId="4A13D321" w14:textId="77777777" w:rsidR="0033258F" w:rsidRPr="00082718" w:rsidRDefault="0033258F" w:rsidP="0033258F">
      <w:pPr>
        <w:rPr>
          <w:rFonts w:cs="Arial"/>
          <w:shd w:val="clear" w:color="auto" w:fill="FFFFFF"/>
        </w:rPr>
      </w:pPr>
    </w:p>
    <w:p w14:paraId="048797EE" w14:textId="581102BE" w:rsidR="6C79E0CB" w:rsidRPr="00082718" w:rsidRDefault="6C79E0CB"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3759F1E3" w14:textId="1AF40126" w:rsidR="001C7009" w:rsidRPr="00082718" w:rsidRDefault="001C7009" w:rsidP="001C7009">
      <w:pPr>
        <w:rPr>
          <w:rFonts w:cs="Arial"/>
        </w:rPr>
      </w:pPr>
    </w:p>
    <w:p w14:paraId="4F2E1467" w14:textId="77777777" w:rsidR="0033258F" w:rsidRPr="00082718" w:rsidRDefault="0033258F" w:rsidP="0033258F">
      <w:pPr>
        <w:rPr>
          <w:rFonts w:cs="Arial"/>
          <w:shd w:val="clear" w:color="auto" w:fill="FFFFFF"/>
        </w:rPr>
      </w:pPr>
    </w:p>
    <w:p w14:paraId="35D18504" w14:textId="77777777" w:rsidR="0033258F" w:rsidRPr="00082718" w:rsidRDefault="0033258F" w:rsidP="0033258F">
      <w:pPr>
        <w:rPr>
          <w:rFonts w:cs="Arial"/>
          <w:shd w:val="clear" w:color="auto" w:fill="FFFFFF"/>
        </w:rPr>
      </w:pPr>
    </w:p>
    <w:p w14:paraId="41E8BCE0" w14:textId="77777777" w:rsidR="0033258F" w:rsidRPr="00082718" w:rsidRDefault="0033258F" w:rsidP="0033258F">
      <w:pPr>
        <w:rPr>
          <w:rFonts w:cs="Arial"/>
          <w:shd w:val="clear" w:color="auto" w:fill="FFFFFF"/>
        </w:rPr>
      </w:pPr>
    </w:p>
    <w:p w14:paraId="18A2AFB9" w14:textId="77777777" w:rsidR="0033258F" w:rsidRPr="00082718" w:rsidRDefault="0033258F" w:rsidP="0033258F">
      <w:pPr>
        <w:rPr>
          <w:rFonts w:cs="Arial"/>
          <w:shd w:val="clear" w:color="auto" w:fill="FFFFFF"/>
        </w:rPr>
      </w:pPr>
    </w:p>
    <w:p w14:paraId="343C1796" w14:textId="77777777" w:rsidR="0033258F" w:rsidRPr="00082718" w:rsidRDefault="0033258F" w:rsidP="0033258F">
      <w:pPr>
        <w:rPr>
          <w:rFonts w:cs="Arial"/>
          <w:shd w:val="clear" w:color="auto" w:fill="FFFFFF"/>
        </w:rPr>
      </w:pPr>
    </w:p>
    <w:p w14:paraId="0061A4FF" w14:textId="77777777" w:rsidR="0033258F" w:rsidRPr="00082718" w:rsidRDefault="0033258F" w:rsidP="0033258F">
      <w:pPr>
        <w:rPr>
          <w:rFonts w:cs="Arial"/>
          <w:shd w:val="clear" w:color="auto" w:fill="FFFFFF"/>
        </w:rPr>
      </w:pPr>
    </w:p>
    <w:p w14:paraId="3D037366" w14:textId="77777777" w:rsidR="0033258F" w:rsidRPr="00082718" w:rsidRDefault="0033258F" w:rsidP="0033258F">
      <w:pPr>
        <w:rPr>
          <w:rFonts w:cs="Arial"/>
          <w:shd w:val="clear" w:color="auto" w:fill="FFFFFF"/>
        </w:rPr>
      </w:pPr>
    </w:p>
    <w:p w14:paraId="486EE2B4" w14:textId="77777777" w:rsidR="0033258F" w:rsidRPr="00082718" w:rsidRDefault="0033258F" w:rsidP="0033258F">
      <w:pPr>
        <w:rPr>
          <w:rFonts w:cs="Arial"/>
          <w:shd w:val="clear" w:color="auto" w:fill="FFFFFF"/>
        </w:rPr>
      </w:pPr>
    </w:p>
    <w:p w14:paraId="60FBE2AA" w14:textId="77777777" w:rsidR="0033258F" w:rsidRPr="00082718" w:rsidRDefault="0033258F" w:rsidP="0033258F">
      <w:pPr>
        <w:rPr>
          <w:rFonts w:cs="Arial"/>
          <w:shd w:val="clear" w:color="auto" w:fill="FFFFFF"/>
        </w:rPr>
      </w:pPr>
    </w:p>
    <w:p w14:paraId="63030C9D" w14:textId="6DDA655A" w:rsidR="0033258F" w:rsidRPr="00082718" w:rsidRDefault="0033258F" w:rsidP="001C7009">
      <w:pPr>
        <w:rPr>
          <w:rFonts w:cs="Arial"/>
          <w:shd w:val="clear" w:color="auto" w:fill="FFFFFF"/>
        </w:rPr>
      </w:pPr>
    </w:p>
    <w:p w14:paraId="0707C92B" w14:textId="77777777" w:rsidR="0033258F" w:rsidRPr="00082718" w:rsidRDefault="0033258F" w:rsidP="0033258F">
      <w:pPr>
        <w:rPr>
          <w:rFonts w:cs="Arial"/>
          <w:shd w:val="clear" w:color="auto" w:fill="FFFFFF"/>
        </w:rPr>
      </w:pPr>
    </w:p>
    <w:p w14:paraId="50BD19D6" w14:textId="77777777" w:rsidR="0033258F" w:rsidRPr="00082718" w:rsidRDefault="0033258F" w:rsidP="0033258F">
      <w:pPr>
        <w:rPr>
          <w:rFonts w:cs="Arial"/>
          <w:shd w:val="clear" w:color="auto" w:fill="FFFFFF"/>
        </w:rPr>
      </w:pPr>
      <w:r w:rsidRPr="00082718">
        <w:rPr>
          <w:rFonts w:cs="Arial"/>
          <w:shd w:val="clear" w:color="auto" w:fill="FFFFFF"/>
        </w:rPr>
        <w:t>With whom do I want to have further bilateral discussions?</w:t>
      </w:r>
    </w:p>
    <w:p w14:paraId="01950ED2" w14:textId="77777777" w:rsidR="0033258F" w:rsidRPr="00082718" w:rsidRDefault="0033258F" w:rsidP="0033258F">
      <w:pPr>
        <w:rPr>
          <w:rFonts w:cs="Arial"/>
          <w:shd w:val="clear" w:color="auto" w:fill="FFFFFF"/>
        </w:rPr>
      </w:pPr>
      <w:r w:rsidRPr="00082718">
        <w:rPr>
          <w:rFonts w:cs="Arial"/>
          <w:shd w:val="clear" w:color="auto" w:fill="FFFFFF"/>
        </w:rPr>
        <w:br w:type="page"/>
      </w:r>
    </w:p>
    <w:p w14:paraId="3431ADAE" w14:textId="791E8F3D" w:rsidR="0033258F" w:rsidRPr="00082718" w:rsidRDefault="0E149143" w:rsidP="001C7009">
      <w:pPr>
        <w:pStyle w:val="scriptor-listitemlistlist-bdb78e1d-e6e1-4342-a1b5-e362e004318f0"/>
        <w:spacing w:after="0" w:line="276" w:lineRule="auto"/>
        <w:jc w:val="both"/>
        <w:rPr>
          <w:rFonts w:asciiTheme="minorHAnsi" w:hAnsiTheme="minorHAnsi" w:cs="Arial"/>
          <w:b/>
          <w:bCs/>
          <w:lang w:val="en-GB"/>
        </w:rPr>
      </w:pPr>
      <w:r w:rsidRPr="00082718">
        <w:rPr>
          <w:rFonts w:asciiTheme="minorHAnsi" w:hAnsiTheme="minorHAnsi" w:cs="Arial"/>
          <w:b/>
          <w:bCs/>
          <w:sz w:val="28"/>
          <w:szCs w:val="28"/>
          <w:lang w:val="en-GB"/>
        </w:rPr>
        <w:t>Facilitated discussion on key challenges by BTR Chapter</w:t>
      </w:r>
      <w:r w:rsidR="709E5015" w:rsidRPr="00082718">
        <w:rPr>
          <w:rFonts w:asciiTheme="minorHAnsi" w:hAnsiTheme="minorHAnsi" w:cs="Arial"/>
          <w:b/>
          <w:bCs/>
          <w:sz w:val="28"/>
          <w:szCs w:val="28"/>
          <w:lang w:val="en-GB"/>
        </w:rPr>
        <w:t xml:space="preserve"> (Session 3)</w:t>
      </w:r>
      <w:r w:rsidRPr="00082718">
        <w:rPr>
          <w:rFonts w:asciiTheme="minorHAnsi" w:hAnsiTheme="minorHAnsi" w:cs="Arial"/>
          <w:b/>
          <w:bCs/>
          <w:sz w:val="28"/>
          <w:szCs w:val="28"/>
          <w:lang w:val="en-GB"/>
        </w:rPr>
        <w:t xml:space="preserve">: </w:t>
      </w:r>
      <w:r w:rsidR="03C0D2A4" w:rsidRPr="00082718">
        <w:rPr>
          <w:rFonts w:asciiTheme="minorHAnsi" w:hAnsiTheme="minorHAnsi" w:cs="Arial"/>
          <w:b/>
          <w:bCs/>
          <w:sz w:val="28"/>
          <w:szCs w:val="28"/>
          <w:lang w:val="en-GB"/>
        </w:rPr>
        <w:t>I</w:t>
      </w:r>
      <w:r w:rsidR="2A7E8C18" w:rsidRPr="00082718">
        <w:rPr>
          <w:rFonts w:asciiTheme="minorHAnsi" w:hAnsiTheme="minorHAnsi" w:cs="Arial"/>
          <w:b/>
          <w:bCs/>
          <w:sz w:val="28"/>
          <w:szCs w:val="28"/>
          <w:lang w:val="en-GB"/>
        </w:rPr>
        <w:t xml:space="preserve">nformation on financial, technology transfer and capacity-building </w:t>
      </w:r>
      <w:proofErr w:type="gramStart"/>
      <w:r w:rsidR="2A7E8C18" w:rsidRPr="00082718">
        <w:rPr>
          <w:rFonts w:asciiTheme="minorHAnsi" w:hAnsiTheme="minorHAnsi" w:cs="Arial"/>
          <w:b/>
          <w:bCs/>
          <w:sz w:val="28"/>
          <w:szCs w:val="28"/>
          <w:lang w:val="en-GB"/>
        </w:rPr>
        <w:t>support</w:t>
      </w:r>
      <w:proofErr w:type="gramEnd"/>
    </w:p>
    <w:p w14:paraId="4AC460F4" w14:textId="77777777" w:rsidR="00165EF8" w:rsidRPr="00082718" w:rsidRDefault="00165EF8" w:rsidP="00165EF8">
      <w:pPr>
        <w:pStyle w:val="paragraph"/>
        <w:spacing w:before="0" w:beforeAutospacing="0" w:after="0" w:afterAutospacing="0"/>
        <w:jc w:val="both"/>
        <w:textAlignment w:val="baseline"/>
        <w:rPr>
          <w:rStyle w:val="normaltextrun"/>
          <w:rFonts w:asciiTheme="minorHAnsi" w:hAnsiTheme="minorHAnsi" w:cs="Arial"/>
          <w:shd w:val="clear" w:color="auto" w:fill="FFFFFF"/>
          <w:lang w:val="en-GB"/>
        </w:rPr>
      </w:pPr>
    </w:p>
    <w:p w14:paraId="47F8B63C" w14:textId="43DE3378" w:rsidR="00165EF8" w:rsidRPr="00082718" w:rsidRDefault="00165EF8" w:rsidP="00165EF8">
      <w:pPr>
        <w:pStyle w:val="paragraph"/>
        <w:spacing w:before="0" w:beforeAutospacing="0" w:after="0" w:afterAutospacing="0"/>
        <w:jc w:val="both"/>
        <w:textAlignment w:val="baseline"/>
        <w:rPr>
          <w:rFonts w:asciiTheme="minorHAnsi" w:hAnsiTheme="minorHAnsi" w:cs="Segoe UI"/>
          <w:lang w:val="en-GB"/>
        </w:rPr>
      </w:pPr>
      <w:r w:rsidRPr="00082718">
        <w:rPr>
          <w:rStyle w:val="normaltextrun"/>
          <w:rFonts w:asciiTheme="minorHAnsi" w:hAnsiTheme="minorHAnsi" w:cs="Arial"/>
          <w:shd w:val="clear" w:color="auto" w:fill="FFFFFF"/>
          <w:lang w:val="en-GB"/>
        </w:rPr>
        <w:t xml:space="preserve">The purpose of the session is to </w:t>
      </w:r>
      <w:r w:rsidRPr="00082718">
        <w:rPr>
          <w:rStyle w:val="normaltextrun"/>
          <w:rFonts w:asciiTheme="minorHAnsi" w:hAnsiTheme="minorHAnsi" w:cs="Arial"/>
          <w:lang w:val="en-GB"/>
        </w:rPr>
        <w:t>provide an overview of the chapter on support.</w:t>
      </w:r>
      <w:r w:rsidRPr="00082718">
        <w:rPr>
          <w:rStyle w:val="eop"/>
          <w:rFonts w:asciiTheme="minorHAnsi" w:hAnsiTheme="minorHAnsi" w:cs="Arial"/>
        </w:rPr>
        <w:t> </w:t>
      </w:r>
    </w:p>
    <w:p w14:paraId="77ED0B7B" w14:textId="77777777" w:rsidR="0033258F" w:rsidRPr="00082718" w:rsidRDefault="0033258F" w:rsidP="0033258F">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58A00922" w14:textId="77777777" w:rsidR="0033258F" w:rsidRPr="00082718" w:rsidRDefault="0033258F" w:rsidP="0033258F">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0E7D9CB7" w14:textId="77777777" w:rsidR="0033258F" w:rsidRPr="00082718" w:rsidRDefault="0033258F" w:rsidP="0033258F">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03F1E0CA" w14:textId="77777777" w:rsidR="0033258F" w:rsidRPr="00082718" w:rsidRDefault="0033258F" w:rsidP="0033258F">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57CFB9E4" w14:textId="581102BE" w:rsidR="03DBC237" w:rsidRPr="00082718" w:rsidRDefault="03DBC237"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672B95B0" w14:textId="6D2C2C57" w:rsidR="001C7009" w:rsidRPr="00082718" w:rsidRDefault="001C7009" w:rsidP="001C7009">
      <w:pPr>
        <w:pStyle w:val="scriptor-listitemlistlist-bdb78e1d-e6e1-4342-a1b5-e362e004318f0"/>
        <w:spacing w:after="0" w:line="276" w:lineRule="auto"/>
        <w:jc w:val="both"/>
        <w:rPr>
          <w:rStyle w:val="eop"/>
          <w:rFonts w:asciiTheme="minorHAnsi" w:hAnsiTheme="minorHAnsi" w:cs="Arial"/>
          <w:lang w:val="en-GB"/>
        </w:rPr>
      </w:pPr>
    </w:p>
    <w:p w14:paraId="27838ED8" w14:textId="77777777" w:rsidR="0033258F" w:rsidRPr="00082718" w:rsidRDefault="0033258F" w:rsidP="0033258F">
      <w:pPr>
        <w:pStyle w:val="scriptor-listitemlistlist-bdb78e1d-e6e1-4342-a1b5-e362e004318f0"/>
        <w:spacing w:after="0" w:line="276" w:lineRule="auto"/>
        <w:jc w:val="both"/>
        <w:rPr>
          <w:rStyle w:val="eop"/>
          <w:rFonts w:asciiTheme="minorHAnsi" w:hAnsiTheme="minorHAnsi" w:cs="Arial"/>
          <w:shd w:val="clear" w:color="auto" w:fill="FFFFFF"/>
          <w:lang w:val="en-GB"/>
        </w:rPr>
      </w:pPr>
    </w:p>
    <w:p w14:paraId="7D0BB7D3" w14:textId="77777777" w:rsidR="0033258F" w:rsidRPr="00082718" w:rsidRDefault="0033258F" w:rsidP="0033258F">
      <w:pPr>
        <w:pStyle w:val="scriptor-listitemlistlist-bdb78e1d-e6e1-4342-a1b5-e362e004318f0"/>
        <w:spacing w:after="0" w:line="276" w:lineRule="auto"/>
        <w:jc w:val="both"/>
        <w:rPr>
          <w:rFonts w:asciiTheme="minorHAnsi" w:hAnsiTheme="minorHAnsi" w:cs="Arial"/>
          <w:sz w:val="28"/>
          <w:szCs w:val="28"/>
          <w:lang w:val="en-GB"/>
        </w:rPr>
      </w:pPr>
    </w:p>
    <w:p w14:paraId="535D7060" w14:textId="47DB7D7E" w:rsidR="008B2059" w:rsidRPr="00082718" w:rsidRDefault="008B2059" w:rsidP="001C7009">
      <w:pPr>
        <w:pStyle w:val="scriptor-listitemlistlist-bdb78e1d-e6e1-4342-a1b5-e362e004318f0"/>
        <w:spacing w:after="0" w:line="276" w:lineRule="auto"/>
        <w:jc w:val="both"/>
        <w:rPr>
          <w:rFonts w:asciiTheme="minorHAnsi" w:hAnsiTheme="minorHAnsi" w:cs="Arial"/>
          <w:sz w:val="28"/>
          <w:szCs w:val="28"/>
          <w:lang w:val="en-GB"/>
        </w:rPr>
      </w:pPr>
    </w:p>
    <w:p w14:paraId="0077A958" w14:textId="77777777" w:rsidR="008B2059" w:rsidRPr="00082718" w:rsidRDefault="008B2059" w:rsidP="0033258F">
      <w:pPr>
        <w:pStyle w:val="scriptor-listitemlistlist-bdb78e1d-e6e1-4342-a1b5-e362e004318f0"/>
        <w:spacing w:after="0" w:line="276" w:lineRule="auto"/>
        <w:jc w:val="both"/>
        <w:rPr>
          <w:rFonts w:asciiTheme="minorHAnsi" w:hAnsiTheme="minorHAnsi" w:cs="Arial"/>
          <w:sz w:val="28"/>
          <w:szCs w:val="28"/>
          <w:lang w:val="en-GB"/>
        </w:rPr>
      </w:pPr>
    </w:p>
    <w:p w14:paraId="18128D8A" w14:textId="77777777" w:rsidR="008B2059" w:rsidRPr="00082718" w:rsidRDefault="008B2059" w:rsidP="0033258F">
      <w:pPr>
        <w:pStyle w:val="scriptor-listitemlistlist-bdb78e1d-e6e1-4342-a1b5-e362e004318f0"/>
        <w:spacing w:after="0" w:line="276" w:lineRule="auto"/>
        <w:jc w:val="both"/>
        <w:rPr>
          <w:rFonts w:asciiTheme="minorHAnsi" w:hAnsiTheme="minorHAnsi" w:cs="Arial"/>
          <w:sz w:val="28"/>
          <w:szCs w:val="28"/>
          <w:lang w:val="en-GB"/>
        </w:rPr>
      </w:pPr>
    </w:p>
    <w:p w14:paraId="3652B469" w14:textId="77777777" w:rsidR="008B2059" w:rsidRPr="00082718" w:rsidRDefault="008B2059" w:rsidP="0033258F">
      <w:pPr>
        <w:pStyle w:val="scriptor-listitemlistlist-bdb78e1d-e6e1-4342-a1b5-e362e004318f0"/>
        <w:spacing w:after="0" w:line="276" w:lineRule="auto"/>
        <w:jc w:val="both"/>
        <w:rPr>
          <w:rFonts w:asciiTheme="minorHAnsi" w:hAnsiTheme="minorHAnsi" w:cs="Arial"/>
          <w:sz w:val="28"/>
          <w:szCs w:val="28"/>
          <w:lang w:val="en-GB"/>
        </w:rPr>
      </w:pPr>
    </w:p>
    <w:p w14:paraId="31E3F896" w14:textId="77777777" w:rsidR="008B2059" w:rsidRPr="00082718" w:rsidRDefault="008B2059" w:rsidP="0033258F">
      <w:pPr>
        <w:pStyle w:val="scriptor-listitemlistlist-bdb78e1d-e6e1-4342-a1b5-e362e004318f0"/>
        <w:spacing w:after="0" w:line="276" w:lineRule="auto"/>
        <w:jc w:val="both"/>
        <w:rPr>
          <w:rFonts w:asciiTheme="minorHAnsi" w:hAnsiTheme="minorHAnsi" w:cs="Arial"/>
          <w:sz w:val="28"/>
          <w:szCs w:val="28"/>
          <w:lang w:val="en-GB"/>
        </w:rPr>
      </w:pPr>
    </w:p>
    <w:p w14:paraId="3349BAEB" w14:textId="77777777" w:rsidR="008B2059" w:rsidRPr="00082718" w:rsidRDefault="008B2059" w:rsidP="0033258F">
      <w:pPr>
        <w:pStyle w:val="scriptor-listitemlistlist-bdb78e1d-e6e1-4342-a1b5-e362e004318f0"/>
        <w:spacing w:after="0" w:line="276" w:lineRule="auto"/>
        <w:jc w:val="both"/>
        <w:rPr>
          <w:rFonts w:asciiTheme="minorHAnsi" w:hAnsiTheme="minorHAnsi" w:cs="Arial"/>
          <w:sz w:val="28"/>
          <w:szCs w:val="28"/>
          <w:lang w:val="en-GB"/>
        </w:rPr>
      </w:pPr>
    </w:p>
    <w:p w14:paraId="1837956E" w14:textId="77777777" w:rsidR="008B2059" w:rsidRPr="00082718" w:rsidRDefault="008B2059" w:rsidP="0033258F">
      <w:pPr>
        <w:pStyle w:val="scriptor-listitemlistlist-bdb78e1d-e6e1-4342-a1b5-e362e004318f0"/>
        <w:spacing w:after="0" w:line="276" w:lineRule="auto"/>
        <w:jc w:val="both"/>
        <w:rPr>
          <w:rFonts w:asciiTheme="minorHAnsi" w:hAnsiTheme="minorHAnsi" w:cs="Arial"/>
          <w:sz w:val="28"/>
          <w:szCs w:val="28"/>
          <w:lang w:val="en-GB"/>
        </w:rPr>
      </w:pPr>
    </w:p>
    <w:p w14:paraId="5114BE73" w14:textId="796CBF18" w:rsidR="0033258F" w:rsidRPr="00082718" w:rsidRDefault="1BFCF322" w:rsidP="001C7009">
      <w:pPr>
        <w:pStyle w:val="scriptor-listitemlistlist-bdb78e1d-e6e1-4342-a1b5-e362e004318f0"/>
        <w:spacing w:after="0" w:line="276" w:lineRule="auto"/>
        <w:jc w:val="both"/>
        <w:rPr>
          <w:rFonts w:asciiTheme="minorHAnsi" w:hAnsiTheme="minorHAnsi" w:cs="Arial"/>
          <w:b/>
          <w:bCs/>
          <w:sz w:val="28"/>
          <w:szCs w:val="28"/>
          <w:lang w:val="en-GB"/>
        </w:rPr>
      </w:pPr>
      <w:r w:rsidRPr="00082718">
        <w:rPr>
          <w:rFonts w:asciiTheme="minorHAnsi" w:hAnsiTheme="minorHAnsi" w:cs="Arial"/>
          <w:b/>
          <w:bCs/>
          <w:sz w:val="28"/>
          <w:szCs w:val="28"/>
          <w:lang w:val="en-GB"/>
        </w:rPr>
        <w:t>Break-out Group BTR Chapters Session 3: Information on financial, technology transfer and capacity-building support</w:t>
      </w:r>
    </w:p>
    <w:p w14:paraId="11A2DD94" w14:textId="1182BB78" w:rsidR="0033258F" w:rsidRPr="00082718" w:rsidRDefault="0033258F" w:rsidP="001C7009">
      <w:pPr>
        <w:rPr>
          <w:rFonts w:cs="Arial"/>
        </w:rPr>
      </w:pPr>
    </w:p>
    <w:p w14:paraId="76D9E979" w14:textId="2D11D2D9" w:rsidR="0033258F" w:rsidRPr="00082718" w:rsidRDefault="1BFCF322" w:rsidP="001C7009">
      <w:pPr>
        <w:rPr>
          <w:rFonts w:cs="Arial"/>
        </w:rPr>
      </w:pPr>
      <w:r w:rsidRPr="00082718">
        <w:rPr>
          <w:rFonts w:cs="Arial"/>
        </w:rPr>
        <w:t>Group I joined:</w:t>
      </w:r>
    </w:p>
    <w:p w14:paraId="277D4277" w14:textId="379F6BE7" w:rsidR="0033258F" w:rsidRPr="00082718" w:rsidRDefault="1BFCF322" w:rsidP="001C7009">
      <w:pPr>
        <w:rPr>
          <w:rFonts w:cs="Arial"/>
        </w:rPr>
      </w:pPr>
      <w:proofErr w:type="gramStart"/>
      <w:r w:rsidRPr="00082718">
        <w:rPr>
          <w:rFonts w:cs="Arial"/>
        </w:rPr>
        <w:t>🔲  Support</w:t>
      </w:r>
      <w:proofErr w:type="gramEnd"/>
      <w:r w:rsidRPr="00082718">
        <w:rPr>
          <w:rFonts w:cs="Arial"/>
        </w:rPr>
        <w:t xml:space="preserve"> provided and mobilised</w:t>
      </w:r>
    </w:p>
    <w:p w14:paraId="60441909" w14:textId="317798FF" w:rsidR="0033258F" w:rsidRPr="00082718" w:rsidRDefault="1BFCF322" w:rsidP="001C7009">
      <w:pPr>
        <w:rPr>
          <w:rFonts w:cs="Arial"/>
        </w:rPr>
      </w:pPr>
      <w:proofErr w:type="gramStart"/>
      <w:r w:rsidRPr="00082718">
        <w:rPr>
          <w:rFonts w:cs="Arial"/>
        </w:rPr>
        <w:t>🔲  Developing</w:t>
      </w:r>
      <w:proofErr w:type="gramEnd"/>
      <w:r w:rsidRPr="00082718">
        <w:rPr>
          <w:rFonts w:cs="Arial"/>
        </w:rPr>
        <w:t xml:space="preserve"> country Parties support needed and received</w:t>
      </w:r>
    </w:p>
    <w:p w14:paraId="6DA11C2C" w14:textId="35A200E1" w:rsidR="0033258F" w:rsidRPr="00082718" w:rsidRDefault="0033258F" w:rsidP="001C7009">
      <w:pPr>
        <w:rPr>
          <w:rFonts w:cs="Arial"/>
        </w:rPr>
      </w:pPr>
    </w:p>
    <w:p w14:paraId="2DE2CFE6" w14:textId="34EA0242" w:rsidR="0033258F" w:rsidRPr="00082718" w:rsidRDefault="0033258F" w:rsidP="001C7009">
      <w:pPr>
        <w:rPr>
          <w:rFonts w:cs="Arial"/>
        </w:rPr>
      </w:pPr>
    </w:p>
    <w:p w14:paraId="21598EF3" w14:textId="581102BE" w:rsidR="0033258F" w:rsidRPr="00082718" w:rsidRDefault="714D64BC"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16313A56" w14:textId="6503B105" w:rsidR="0033258F" w:rsidRPr="00082718" w:rsidRDefault="008B2059">
      <w:pPr>
        <w:rPr>
          <w:rFonts w:eastAsia="Times New Roman" w:cs="Arial"/>
          <w:sz w:val="28"/>
          <w:szCs w:val="28"/>
          <w:lang w:eastAsia="de-DE"/>
        </w:rPr>
      </w:pPr>
      <w:r w:rsidRPr="00082718">
        <w:rPr>
          <w:rFonts w:cs="Arial"/>
          <w:sz w:val="28"/>
          <w:szCs w:val="28"/>
        </w:rPr>
        <w:br w:type="page"/>
      </w:r>
    </w:p>
    <w:p w14:paraId="4598252B" w14:textId="0C8881EB" w:rsidR="0033258F" w:rsidRPr="00082718" w:rsidRDefault="5E973300" w:rsidP="001C7009">
      <w:pPr>
        <w:pStyle w:val="scriptor-listitemlistlist-bdb78e1d-e6e1-4342-a1b5-e362e004318f0"/>
        <w:spacing w:after="0" w:line="276" w:lineRule="auto"/>
        <w:jc w:val="both"/>
        <w:rPr>
          <w:rFonts w:asciiTheme="minorHAnsi" w:hAnsiTheme="minorHAnsi" w:cs="Arial"/>
          <w:b/>
          <w:bCs/>
          <w:sz w:val="28"/>
          <w:szCs w:val="28"/>
          <w:lang w:val="en-GB"/>
        </w:rPr>
      </w:pPr>
      <w:r w:rsidRPr="00082718">
        <w:rPr>
          <w:rFonts w:asciiTheme="minorHAnsi" w:hAnsiTheme="minorHAnsi" w:cs="Arial"/>
          <w:b/>
          <w:bCs/>
          <w:sz w:val="28"/>
          <w:szCs w:val="28"/>
          <w:lang w:val="en-GB"/>
        </w:rPr>
        <w:t>Facilitated discussion on key challenges by BTR Chapter</w:t>
      </w:r>
      <w:r w:rsidR="36241333" w:rsidRPr="00082718">
        <w:rPr>
          <w:rFonts w:asciiTheme="minorHAnsi" w:hAnsiTheme="minorHAnsi" w:cs="Arial"/>
          <w:b/>
          <w:bCs/>
          <w:sz w:val="28"/>
          <w:szCs w:val="28"/>
          <w:lang w:val="en-GB"/>
        </w:rPr>
        <w:t xml:space="preserve"> (Session 4)</w:t>
      </w:r>
      <w:r w:rsidRPr="00082718">
        <w:rPr>
          <w:rFonts w:asciiTheme="minorHAnsi" w:hAnsiTheme="minorHAnsi" w:cs="Arial"/>
          <w:b/>
          <w:bCs/>
          <w:sz w:val="28"/>
          <w:szCs w:val="28"/>
          <w:lang w:val="en-GB"/>
        </w:rPr>
        <w:t xml:space="preserve">: </w:t>
      </w:r>
      <w:r w:rsidR="6CE0110B" w:rsidRPr="00082718">
        <w:rPr>
          <w:rFonts w:asciiTheme="minorHAnsi" w:hAnsiTheme="minorHAnsi" w:cs="Arial"/>
          <w:b/>
          <w:bCs/>
          <w:sz w:val="28"/>
          <w:szCs w:val="28"/>
          <w:lang w:val="en-GB"/>
        </w:rPr>
        <w:t xml:space="preserve">Information on climate change impacts and </w:t>
      </w:r>
      <w:proofErr w:type="gramStart"/>
      <w:r w:rsidR="6CE0110B" w:rsidRPr="00082718">
        <w:rPr>
          <w:rFonts w:asciiTheme="minorHAnsi" w:hAnsiTheme="minorHAnsi" w:cs="Arial"/>
          <w:b/>
          <w:bCs/>
          <w:sz w:val="28"/>
          <w:szCs w:val="28"/>
          <w:lang w:val="en-GB"/>
        </w:rPr>
        <w:t>adaptation</w:t>
      </w:r>
      <w:proofErr w:type="gramEnd"/>
    </w:p>
    <w:p w14:paraId="78D6C4D9" w14:textId="77777777" w:rsidR="0033258F" w:rsidRPr="00082718" w:rsidRDefault="0033258F" w:rsidP="0033258F">
      <w:pPr>
        <w:pStyle w:val="scriptor-listitemlistlist-bdb78e1d-e6e1-4342-a1b5-e362e004318f0"/>
        <w:spacing w:after="0" w:line="276" w:lineRule="auto"/>
        <w:jc w:val="both"/>
        <w:rPr>
          <w:rFonts w:asciiTheme="minorHAnsi" w:hAnsiTheme="minorHAnsi" w:cs="Arial"/>
          <w:lang w:val="en-GB"/>
        </w:rPr>
      </w:pPr>
    </w:p>
    <w:p w14:paraId="323EB129" w14:textId="77777777" w:rsidR="00DB6ABF" w:rsidRPr="00082718" w:rsidRDefault="00DB6ABF" w:rsidP="00DB6ABF">
      <w:pPr>
        <w:pStyle w:val="scriptor-listitemlistlist-bdb78e1d-e6e1-4342-a1b5-e362e004318f0"/>
        <w:spacing w:after="0" w:line="276" w:lineRule="auto"/>
        <w:jc w:val="both"/>
        <w:rPr>
          <w:rFonts w:asciiTheme="minorHAnsi" w:hAnsiTheme="minorHAnsi" w:cs="Arial"/>
          <w:sz w:val="28"/>
          <w:szCs w:val="28"/>
          <w:lang w:val="en-GB"/>
        </w:rPr>
      </w:pPr>
      <w:r w:rsidRPr="00082718">
        <w:rPr>
          <w:rStyle w:val="normaltextrun"/>
          <w:rFonts w:asciiTheme="minorHAnsi" w:hAnsiTheme="minorHAnsi" w:cs="Arial"/>
          <w:shd w:val="clear" w:color="auto" w:fill="FFFFFF"/>
          <w:lang w:val="en-GB"/>
        </w:rPr>
        <w:t>The purpose of the session was to provide an overview of the chapter on climate change impacts and adaptation, discussing how to report on adaptation meaningfully in the BTR and avoid duplication of work.</w:t>
      </w:r>
      <w:r w:rsidRPr="00082718">
        <w:rPr>
          <w:rStyle w:val="eop"/>
          <w:rFonts w:asciiTheme="minorHAnsi" w:hAnsiTheme="minorHAnsi" w:cs="Arial"/>
          <w:shd w:val="clear" w:color="auto" w:fill="FFFFFF"/>
          <w:lang w:val="en-GB"/>
        </w:rPr>
        <w:t> </w:t>
      </w:r>
    </w:p>
    <w:p w14:paraId="6869F76D" w14:textId="77777777" w:rsidR="0033258F" w:rsidRPr="00082718" w:rsidRDefault="0033258F" w:rsidP="0033258F">
      <w:pPr>
        <w:pStyle w:val="scriptor-listitemlistlist-bdb78e1d-e6e1-4342-a1b5-e362e004318f0"/>
        <w:spacing w:after="0" w:line="276" w:lineRule="auto"/>
        <w:jc w:val="both"/>
        <w:rPr>
          <w:rFonts w:asciiTheme="minorHAnsi" w:hAnsiTheme="minorHAnsi" w:cs="Arial"/>
          <w:lang w:val="en-GB"/>
        </w:rPr>
      </w:pPr>
    </w:p>
    <w:p w14:paraId="57D2A834" w14:textId="581102BE" w:rsidR="5B6C502F" w:rsidRPr="00082718" w:rsidRDefault="5B6C502F"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2A99B24E" w14:textId="5616FE5A" w:rsidR="001C7009" w:rsidRPr="00082718" w:rsidRDefault="001C7009" w:rsidP="001C7009">
      <w:pPr>
        <w:pStyle w:val="scriptor-listitemlistlist-bdb78e1d-e6e1-4342-a1b5-e362e004318f0"/>
        <w:spacing w:after="0" w:line="276" w:lineRule="auto"/>
        <w:rPr>
          <w:rStyle w:val="eop"/>
          <w:rFonts w:asciiTheme="minorHAnsi" w:hAnsiTheme="minorHAnsi" w:cs="Arial"/>
          <w:lang w:val="en-GB"/>
        </w:rPr>
      </w:pPr>
    </w:p>
    <w:p w14:paraId="3C2D94AE" w14:textId="77777777" w:rsidR="00CC477A" w:rsidRPr="00082718" w:rsidRDefault="00CC477A" w:rsidP="00793B2C">
      <w:pPr>
        <w:rPr>
          <w:rFonts w:cs="Arial"/>
          <w:shd w:val="clear" w:color="auto" w:fill="FFFFFF"/>
        </w:rPr>
      </w:pPr>
    </w:p>
    <w:p w14:paraId="29770ABF" w14:textId="77777777" w:rsidR="008B2059" w:rsidRPr="00082718" w:rsidRDefault="008B2059" w:rsidP="00793B2C">
      <w:pPr>
        <w:rPr>
          <w:rFonts w:cs="Arial"/>
          <w:shd w:val="clear" w:color="auto" w:fill="FFFFFF"/>
        </w:rPr>
      </w:pPr>
    </w:p>
    <w:p w14:paraId="04F01489" w14:textId="77777777" w:rsidR="008B2059" w:rsidRPr="00082718" w:rsidRDefault="008B2059" w:rsidP="00793B2C">
      <w:pPr>
        <w:rPr>
          <w:rFonts w:cs="Arial"/>
          <w:shd w:val="clear" w:color="auto" w:fill="FFFFFF"/>
        </w:rPr>
      </w:pPr>
    </w:p>
    <w:p w14:paraId="6F84CD30" w14:textId="77777777" w:rsidR="008B2059" w:rsidRPr="00082718" w:rsidRDefault="008B2059" w:rsidP="00793B2C">
      <w:pPr>
        <w:rPr>
          <w:rFonts w:cs="Arial"/>
          <w:shd w:val="clear" w:color="auto" w:fill="FFFFFF"/>
        </w:rPr>
      </w:pPr>
    </w:p>
    <w:p w14:paraId="7A7F7404" w14:textId="77777777" w:rsidR="008B2059" w:rsidRPr="00082718" w:rsidRDefault="008B2059" w:rsidP="00793B2C">
      <w:pPr>
        <w:rPr>
          <w:rFonts w:cs="Arial"/>
          <w:shd w:val="clear" w:color="auto" w:fill="FFFFFF"/>
        </w:rPr>
      </w:pPr>
    </w:p>
    <w:p w14:paraId="43216EC8" w14:textId="77777777" w:rsidR="008B2059" w:rsidRPr="00082718" w:rsidRDefault="008B2059" w:rsidP="00793B2C">
      <w:pPr>
        <w:rPr>
          <w:rFonts w:cs="Arial"/>
          <w:shd w:val="clear" w:color="auto" w:fill="FFFFFF"/>
        </w:rPr>
      </w:pPr>
    </w:p>
    <w:p w14:paraId="33B4CD4F" w14:textId="79FB2AC7" w:rsidR="008B2059" w:rsidRPr="00082718" w:rsidRDefault="008B2059" w:rsidP="001C7009">
      <w:pPr>
        <w:rPr>
          <w:rFonts w:cs="Arial"/>
          <w:shd w:val="clear" w:color="auto" w:fill="FFFFFF"/>
        </w:rPr>
      </w:pPr>
    </w:p>
    <w:p w14:paraId="0551B31B" w14:textId="77777777" w:rsidR="008B2059" w:rsidRPr="00082718" w:rsidRDefault="008B2059" w:rsidP="008B2059">
      <w:pPr>
        <w:pStyle w:val="scriptor-listitemlistlist-bdb78e1d-e6e1-4342-a1b5-e362e004318f0"/>
        <w:spacing w:after="0" w:line="276" w:lineRule="auto"/>
        <w:jc w:val="both"/>
        <w:rPr>
          <w:rFonts w:asciiTheme="minorHAnsi" w:hAnsiTheme="minorHAnsi" w:cs="Arial"/>
          <w:sz w:val="28"/>
          <w:szCs w:val="28"/>
          <w:lang w:val="en-GB"/>
        </w:rPr>
      </w:pPr>
    </w:p>
    <w:p w14:paraId="778333CF" w14:textId="77777777" w:rsidR="008B2059" w:rsidRPr="00082718" w:rsidRDefault="008B2059" w:rsidP="008B2059">
      <w:pPr>
        <w:pStyle w:val="scriptor-listitemlistlist-bdb78e1d-e6e1-4342-a1b5-e362e004318f0"/>
        <w:spacing w:after="0" w:line="276" w:lineRule="auto"/>
        <w:jc w:val="both"/>
        <w:rPr>
          <w:rFonts w:asciiTheme="minorHAnsi" w:hAnsiTheme="minorHAnsi" w:cs="Arial"/>
          <w:sz w:val="28"/>
          <w:szCs w:val="28"/>
          <w:lang w:val="en-GB"/>
        </w:rPr>
      </w:pPr>
    </w:p>
    <w:p w14:paraId="427C5D6C" w14:textId="77777777" w:rsidR="008B2059" w:rsidRPr="00082718" w:rsidRDefault="008B2059" w:rsidP="008B2059">
      <w:pPr>
        <w:pStyle w:val="scriptor-listitemlistlist-bdb78e1d-e6e1-4342-a1b5-e362e004318f0"/>
        <w:spacing w:after="0" w:line="276" w:lineRule="auto"/>
        <w:jc w:val="both"/>
        <w:rPr>
          <w:rFonts w:asciiTheme="minorHAnsi" w:hAnsiTheme="minorHAnsi" w:cs="Arial"/>
          <w:sz w:val="28"/>
          <w:szCs w:val="28"/>
          <w:lang w:val="en-GB"/>
        </w:rPr>
      </w:pPr>
    </w:p>
    <w:p w14:paraId="1F47CB27" w14:textId="43A216B3" w:rsidR="008B2059" w:rsidRPr="00082718" w:rsidRDefault="3F50553F" w:rsidP="001C7009">
      <w:pPr>
        <w:pStyle w:val="scriptor-listitemlistlist-bdb78e1d-e6e1-4342-a1b5-e362e004318f0"/>
        <w:spacing w:after="0" w:line="276" w:lineRule="auto"/>
        <w:jc w:val="both"/>
        <w:rPr>
          <w:rFonts w:asciiTheme="minorHAnsi" w:hAnsiTheme="minorHAnsi" w:cs="Arial"/>
          <w:sz w:val="28"/>
          <w:szCs w:val="28"/>
          <w:lang w:val="en-GB"/>
        </w:rPr>
      </w:pPr>
      <w:r w:rsidRPr="00082718">
        <w:rPr>
          <w:rFonts w:asciiTheme="minorHAnsi" w:hAnsiTheme="minorHAnsi" w:cs="Arial"/>
          <w:sz w:val="28"/>
          <w:szCs w:val="28"/>
          <w:lang w:val="en-GB"/>
        </w:rPr>
        <w:t>Deep Dive</w:t>
      </w:r>
      <w:r w:rsidR="54D678D3" w:rsidRPr="00082718">
        <w:rPr>
          <w:rFonts w:asciiTheme="minorHAnsi" w:hAnsiTheme="minorHAnsi" w:cs="Arial"/>
          <w:sz w:val="28"/>
          <w:szCs w:val="28"/>
          <w:lang w:val="en-GB"/>
        </w:rPr>
        <w:t>s / Open Space</w:t>
      </w:r>
    </w:p>
    <w:p w14:paraId="1B4E0B8C" w14:textId="1182BB78" w:rsidR="002D585E" w:rsidRPr="00082718" w:rsidRDefault="002D585E" w:rsidP="001C7009">
      <w:pPr>
        <w:spacing w:line="276" w:lineRule="auto"/>
        <w:rPr>
          <w:rFonts w:cs="Arial"/>
        </w:rPr>
      </w:pPr>
    </w:p>
    <w:p w14:paraId="36296B1F" w14:textId="2D11D2D9" w:rsidR="002D585E" w:rsidRPr="00082718" w:rsidRDefault="54D678D3" w:rsidP="001C7009">
      <w:pPr>
        <w:spacing w:line="276" w:lineRule="auto"/>
        <w:rPr>
          <w:rFonts w:cs="Arial"/>
        </w:rPr>
      </w:pPr>
      <w:r w:rsidRPr="00082718">
        <w:rPr>
          <w:rFonts w:cs="Arial"/>
        </w:rPr>
        <w:t>Group I joined:</w:t>
      </w:r>
    </w:p>
    <w:p w14:paraId="0043C38A" w14:textId="39892EE9" w:rsidR="002D585E" w:rsidRPr="00082718" w:rsidRDefault="54D678D3" w:rsidP="001C7009">
      <w:pPr>
        <w:spacing w:line="276" w:lineRule="auto"/>
        <w:rPr>
          <w:rFonts w:cs="Arial"/>
        </w:rPr>
      </w:pPr>
      <w:proofErr w:type="gramStart"/>
      <w:r w:rsidRPr="00082718">
        <w:rPr>
          <w:rFonts w:cs="Arial"/>
        </w:rPr>
        <w:t>🔲  Adaptation</w:t>
      </w:r>
      <w:proofErr w:type="gramEnd"/>
      <w:r w:rsidRPr="00082718">
        <w:rPr>
          <w:rFonts w:cs="Arial"/>
        </w:rPr>
        <w:t xml:space="preserve"> reporting</w:t>
      </w:r>
    </w:p>
    <w:p w14:paraId="63EF2ECB" w14:textId="39F838CC" w:rsidR="002D585E" w:rsidRPr="00082718" w:rsidRDefault="54D678D3" w:rsidP="001C7009">
      <w:pPr>
        <w:spacing w:line="276" w:lineRule="auto"/>
        <w:rPr>
          <w:rFonts w:cs="Arial"/>
        </w:rPr>
      </w:pPr>
      <w:proofErr w:type="gramStart"/>
      <w:r w:rsidRPr="00082718">
        <w:rPr>
          <w:rFonts w:cs="Arial"/>
        </w:rPr>
        <w:t>🔲  Technical</w:t>
      </w:r>
      <w:proofErr w:type="gramEnd"/>
      <w:r w:rsidRPr="00082718">
        <w:rPr>
          <w:rFonts w:cs="Arial"/>
        </w:rPr>
        <w:t xml:space="preserve"> annexes for REDD+</w:t>
      </w:r>
    </w:p>
    <w:p w14:paraId="664D9E4B" w14:textId="1A6F8F12" w:rsidR="002D585E" w:rsidRPr="00082718" w:rsidRDefault="54D678D3" w:rsidP="001C7009">
      <w:pPr>
        <w:spacing w:line="276" w:lineRule="auto"/>
        <w:rPr>
          <w:rFonts w:cs="Arial"/>
        </w:rPr>
      </w:pPr>
      <w:proofErr w:type="gramStart"/>
      <w:r w:rsidRPr="00082718">
        <w:rPr>
          <w:rFonts w:cs="Arial"/>
        </w:rPr>
        <w:t>🔲  Open</w:t>
      </w:r>
      <w:proofErr w:type="gramEnd"/>
      <w:r w:rsidRPr="00082718">
        <w:rPr>
          <w:rFonts w:cs="Arial"/>
        </w:rPr>
        <w:t xml:space="preserve"> Space session: ___________________</w:t>
      </w:r>
    </w:p>
    <w:p w14:paraId="132B11FC" w14:textId="2E047B5C" w:rsidR="002D585E" w:rsidRPr="00082718" w:rsidRDefault="002D585E" w:rsidP="001C7009">
      <w:pPr>
        <w:spacing w:line="276" w:lineRule="auto"/>
        <w:rPr>
          <w:rFonts w:cs="Arial"/>
        </w:rPr>
      </w:pPr>
    </w:p>
    <w:p w14:paraId="3EA7335A" w14:textId="6A162D56" w:rsidR="002D585E" w:rsidRPr="00082718" w:rsidRDefault="002D585E" w:rsidP="001C7009">
      <w:pPr>
        <w:spacing w:line="276" w:lineRule="auto"/>
        <w:rPr>
          <w:rFonts w:cs="Arial"/>
        </w:rPr>
      </w:pPr>
    </w:p>
    <w:p w14:paraId="437740DB" w14:textId="35A200E1" w:rsidR="002D585E" w:rsidRPr="00082718" w:rsidRDefault="002D585E" w:rsidP="001C7009">
      <w:pPr>
        <w:spacing w:line="276" w:lineRule="auto"/>
        <w:rPr>
          <w:rFonts w:cs="Arial"/>
        </w:rPr>
      </w:pPr>
    </w:p>
    <w:p w14:paraId="32774AAB" w14:textId="34EA0242" w:rsidR="002D585E" w:rsidRPr="00082718" w:rsidRDefault="002D585E" w:rsidP="001C7009">
      <w:pPr>
        <w:spacing w:line="276" w:lineRule="auto"/>
        <w:rPr>
          <w:rFonts w:cs="Arial"/>
        </w:rPr>
      </w:pPr>
    </w:p>
    <w:p w14:paraId="10AFEFE8" w14:textId="581102BE" w:rsidR="002D585E" w:rsidRPr="00082718" w:rsidRDefault="54D678D3"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65CC9567" w14:textId="6503B105" w:rsidR="002D585E" w:rsidRPr="00082718" w:rsidRDefault="002D585E" w:rsidP="001C7009">
      <w:pPr>
        <w:spacing w:line="276" w:lineRule="auto"/>
        <w:rPr>
          <w:rFonts w:eastAsia="Times New Roman" w:cs="Arial"/>
          <w:sz w:val="28"/>
          <w:szCs w:val="28"/>
          <w:lang w:eastAsia="de-DE"/>
        </w:rPr>
      </w:pPr>
      <w:r w:rsidRPr="00082718">
        <w:rPr>
          <w:rFonts w:cs="Arial"/>
          <w:sz w:val="28"/>
          <w:szCs w:val="28"/>
        </w:rPr>
        <w:br w:type="page"/>
      </w:r>
    </w:p>
    <w:p w14:paraId="6FEB60CE" w14:textId="7DCF1AC1" w:rsidR="002D585E" w:rsidRPr="00082718" w:rsidRDefault="468D4C20" w:rsidP="001C7009">
      <w:pPr>
        <w:pStyle w:val="scriptor-listitemlistlist-bdb78e1d-e6e1-4342-a1b5-e362e004318f0"/>
        <w:spacing w:after="0" w:line="276" w:lineRule="auto"/>
        <w:rPr>
          <w:rFonts w:asciiTheme="minorHAnsi" w:hAnsiTheme="minorHAnsi" w:cs="Arial"/>
          <w:b/>
          <w:bCs/>
          <w:sz w:val="32"/>
          <w:szCs w:val="32"/>
          <w:lang w:val="en-GB"/>
        </w:rPr>
      </w:pPr>
      <w:r w:rsidRPr="00082718">
        <w:rPr>
          <w:rFonts w:asciiTheme="minorHAnsi" w:hAnsiTheme="minorHAnsi" w:cs="Arial"/>
          <w:b/>
          <w:bCs/>
          <w:sz w:val="32"/>
          <w:szCs w:val="32"/>
          <w:lang w:val="en-GB"/>
        </w:rPr>
        <w:t xml:space="preserve">General Reflections from Day </w:t>
      </w:r>
      <w:r w:rsidR="53D4472F" w:rsidRPr="00082718">
        <w:rPr>
          <w:rFonts w:asciiTheme="minorHAnsi" w:hAnsiTheme="minorHAnsi" w:cs="Arial"/>
          <w:b/>
          <w:bCs/>
          <w:sz w:val="32"/>
          <w:szCs w:val="32"/>
          <w:lang w:val="en-GB"/>
        </w:rPr>
        <w:t>3</w:t>
      </w:r>
    </w:p>
    <w:p w14:paraId="65737095" w14:textId="3F0B480B" w:rsidR="53D4472F" w:rsidRPr="00082718" w:rsidRDefault="53D4472F" w:rsidP="001C7009">
      <w:pPr>
        <w:rPr>
          <w:rFonts w:cs="Arial"/>
        </w:rPr>
      </w:pPr>
      <w:r w:rsidRPr="00082718">
        <w:rPr>
          <w:rFonts w:cs="Arial"/>
        </w:rPr>
        <w:t>What did I learn today?</w:t>
      </w:r>
    </w:p>
    <w:p w14:paraId="1F656384" w14:textId="693C3064" w:rsidR="53D4472F" w:rsidRPr="00082718" w:rsidRDefault="53D4472F" w:rsidP="001C7009">
      <w:pPr>
        <w:rPr>
          <w:rFonts w:cs="Arial"/>
        </w:rPr>
      </w:pPr>
      <w:r w:rsidRPr="00082718">
        <w:rPr>
          <w:rFonts w:cs="Arial"/>
        </w:rPr>
        <w:t>What can I take home with me?</w:t>
      </w:r>
    </w:p>
    <w:p w14:paraId="1E260B9F" w14:textId="1DB0E775" w:rsidR="53D4472F" w:rsidRPr="00082718" w:rsidRDefault="53D4472F" w:rsidP="001C7009">
      <w:pPr>
        <w:rPr>
          <w:rFonts w:cs="Arial"/>
        </w:rPr>
      </w:pPr>
      <w:r w:rsidRPr="00082718">
        <w:rPr>
          <w:rFonts w:cs="Arial"/>
        </w:rPr>
        <w:t>Where should I focus my energy on my last day? What is still missing?</w:t>
      </w:r>
    </w:p>
    <w:p w14:paraId="3FFAF4A8" w14:textId="77777777" w:rsidR="002D585E" w:rsidRPr="00082718" w:rsidRDefault="002D585E" w:rsidP="002D585E">
      <w:pPr>
        <w:rPr>
          <w:rFonts w:cs="Arial"/>
          <w:shd w:val="clear" w:color="auto" w:fill="FFFFFF"/>
        </w:rPr>
      </w:pPr>
      <w:r w:rsidRPr="00082718">
        <w:rPr>
          <w:rFonts w:cs="Arial"/>
          <w:shd w:val="clear" w:color="auto" w:fill="FFFFFF"/>
        </w:rPr>
        <w:br w:type="page"/>
      </w:r>
    </w:p>
    <w:p w14:paraId="6A52F33E" w14:textId="30D4C25A" w:rsidR="00AF3683" w:rsidRPr="00082718" w:rsidRDefault="2B6D4787" w:rsidP="00D86575">
      <w:pPr>
        <w:pStyle w:val="scriptor-listitemlistlist-bdb78e1d-e6e1-4342-a1b5-e362e004318f0"/>
        <w:spacing w:after="0" w:line="276" w:lineRule="auto"/>
        <w:jc w:val="both"/>
        <w:rPr>
          <w:rFonts w:asciiTheme="minorHAnsi" w:hAnsiTheme="minorHAnsi" w:cs="Arial"/>
          <w:b/>
          <w:sz w:val="32"/>
          <w:szCs w:val="32"/>
          <w:lang w:val="en-GB"/>
        </w:rPr>
      </w:pPr>
      <w:bookmarkStart w:id="2" w:name="_Toc164080943"/>
      <w:r w:rsidRPr="00082718">
        <w:rPr>
          <w:rFonts w:asciiTheme="minorHAnsi" w:hAnsiTheme="minorHAnsi" w:cs="Arial"/>
          <w:b/>
          <w:sz w:val="32"/>
          <w:szCs w:val="32"/>
          <w:lang w:val="en-GB"/>
        </w:rPr>
        <w:t>Day 4: Friday, 02 May 2024</w:t>
      </w:r>
      <w:bookmarkEnd w:id="2"/>
    </w:p>
    <w:p w14:paraId="41C7833D" w14:textId="77777777" w:rsidR="007E5324" w:rsidRPr="00082718" w:rsidRDefault="007E5324" w:rsidP="007E5324">
      <w:pPr>
        <w:pStyle w:val="scriptor-listitemlistlist-bdb78e1d-e6e1-4342-a1b5-e362e004318f0"/>
        <w:spacing w:after="0" w:line="276" w:lineRule="auto"/>
        <w:jc w:val="both"/>
        <w:rPr>
          <w:rFonts w:asciiTheme="minorHAnsi" w:hAnsiTheme="minorHAnsi" w:cs="Arial"/>
          <w:bCs/>
          <w:sz w:val="28"/>
          <w:szCs w:val="28"/>
          <w:lang w:val="en-GB"/>
        </w:rPr>
      </w:pPr>
    </w:p>
    <w:p w14:paraId="5C089426" w14:textId="0A6E3A84" w:rsidR="007E5324" w:rsidRPr="00082718" w:rsidRDefault="007E5324" w:rsidP="007E5324">
      <w:pPr>
        <w:pStyle w:val="scriptor-listitemlistlist-bdb78e1d-e6e1-4342-a1b5-e362e004318f0"/>
        <w:spacing w:after="0" w:line="276" w:lineRule="auto"/>
        <w:jc w:val="both"/>
        <w:rPr>
          <w:rFonts w:asciiTheme="minorHAnsi" w:hAnsiTheme="minorHAnsi" w:cs="Arial"/>
          <w:b/>
          <w:sz w:val="28"/>
          <w:szCs w:val="28"/>
          <w:lang w:val="en-GB"/>
        </w:rPr>
      </w:pPr>
      <w:r w:rsidRPr="00082718">
        <w:rPr>
          <w:rFonts w:asciiTheme="minorHAnsi" w:hAnsiTheme="minorHAnsi" w:cs="Arial"/>
          <w:b/>
          <w:sz w:val="28"/>
          <w:szCs w:val="28"/>
          <w:lang w:val="en-GB"/>
        </w:rPr>
        <w:t>The relevance of the BTR in the NDC update process in 2025</w:t>
      </w:r>
    </w:p>
    <w:p w14:paraId="208380A8" w14:textId="3966BC95" w:rsidR="002D585E" w:rsidRPr="00082718" w:rsidRDefault="007E5324" w:rsidP="007E5324">
      <w:pPr>
        <w:rPr>
          <w:rFonts w:cs="Arial"/>
        </w:rPr>
      </w:pPr>
      <w:r w:rsidRPr="00082718">
        <w:rPr>
          <w:rFonts w:cs="Arial"/>
        </w:rPr>
        <w:t xml:space="preserve">The panel discussion </w:t>
      </w:r>
      <w:r w:rsidR="00715A7E" w:rsidRPr="00082718">
        <w:rPr>
          <w:rFonts w:cs="Arial"/>
        </w:rPr>
        <w:t>is</w:t>
      </w:r>
      <w:r w:rsidRPr="00082718">
        <w:rPr>
          <w:rFonts w:cs="Arial"/>
        </w:rPr>
        <w:t xml:space="preserve"> on the relevance of the BTR in the NDC update process in 2025.</w:t>
      </w:r>
    </w:p>
    <w:p w14:paraId="64968D1C" w14:textId="77777777" w:rsidR="007E5324" w:rsidRPr="00082718" w:rsidRDefault="007E5324" w:rsidP="007E5324">
      <w:pPr>
        <w:rPr>
          <w:rFonts w:cs="Arial"/>
        </w:rPr>
      </w:pPr>
    </w:p>
    <w:p w14:paraId="4D739D52" w14:textId="77777777" w:rsidR="007E5324" w:rsidRPr="00082718" w:rsidRDefault="007E5324" w:rsidP="007E5324">
      <w:pPr>
        <w:rPr>
          <w:rFonts w:cs="Arial"/>
        </w:rPr>
      </w:pPr>
    </w:p>
    <w:p w14:paraId="7EC56379" w14:textId="6C30506E" w:rsidR="001C7009" w:rsidRPr="00082718" w:rsidRDefault="001C7009" w:rsidP="001C7009">
      <w:pPr>
        <w:rPr>
          <w:rFonts w:cs="Arial"/>
        </w:rPr>
      </w:pPr>
    </w:p>
    <w:p w14:paraId="624073CD" w14:textId="581102BE" w:rsidR="0AE4DE46" w:rsidRPr="00082718" w:rsidRDefault="0AE4DE46"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4F502A5B" w14:textId="0007ED2F" w:rsidR="001C7009" w:rsidRPr="00082718" w:rsidRDefault="001C7009" w:rsidP="001C7009">
      <w:pPr>
        <w:rPr>
          <w:rFonts w:cs="Arial"/>
        </w:rPr>
      </w:pPr>
    </w:p>
    <w:p w14:paraId="3D1F7DEB" w14:textId="77777777" w:rsidR="007368AB" w:rsidRPr="00082718" w:rsidRDefault="007368AB" w:rsidP="007E5324">
      <w:pPr>
        <w:rPr>
          <w:rFonts w:cs="Arial"/>
          <w:shd w:val="clear" w:color="auto" w:fill="FFFFFF"/>
        </w:rPr>
      </w:pPr>
    </w:p>
    <w:p w14:paraId="1ED3D2A0" w14:textId="77777777" w:rsidR="007368AB" w:rsidRPr="00082718" w:rsidRDefault="007368AB" w:rsidP="007E5324">
      <w:pPr>
        <w:rPr>
          <w:rFonts w:cs="Arial"/>
          <w:shd w:val="clear" w:color="auto" w:fill="FFFFFF"/>
        </w:rPr>
      </w:pPr>
    </w:p>
    <w:p w14:paraId="320DAC1D" w14:textId="77777777" w:rsidR="007368AB" w:rsidRPr="00082718" w:rsidRDefault="007368AB" w:rsidP="007E5324">
      <w:pPr>
        <w:rPr>
          <w:rFonts w:cs="Arial"/>
          <w:shd w:val="clear" w:color="auto" w:fill="FFFFFF"/>
        </w:rPr>
      </w:pPr>
    </w:p>
    <w:p w14:paraId="32E693EF" w14:textId="77777777" w:rsidR="007368AB" w:rsidRPr="00082718" w:rsidRDefault="007368AB" w:rsidP="007E5324">
      <w:pPr>
        <w:rPr>
          <w:rFonts w:cs="Arial"/>
          <w:shd w:val="clear" w:color="auto" w:fill="FFFFFF"/>
        </w:rPr>
      </w:pPr>
    </w:p>
    <w:p w14:paraId="0FF76298" w14:textId="77777777" w:rsidR="007368AB" w:rsidRPr="00082718" w:rsidRDefault="007368AB" w:rsidP="007E5324">
      <w:pPr>
        <w:rPr>
          <w:rFonts w:cs="Arial"/>
          <w:shd w:val="clear" w:color="auto" w:fill="FFFFFF"/>
        </w:rPr>
      </w:pPr>
    </w:p>
    <w:p w14:paraId="05C841D3" w14:textId="77777777" w:rsidR="007368AB" w:rsidRPr="00082718" w:rsidRDefault="007368AB" w:rsidP="007E5324">
      <w:pPr>
        <w:rPr>
          <w:rFonts w:cs="Arial"/>
          <w:shd w:val="clear" w:color="auto" w:fill="FFFFFF"/>
        </w:rPr>
      </w:pPr>
    </w:p>
    <w:p w14:paraId="78AFE467" w14:textId="77777777" w:rsidR="00715A7E" w:rsidRPr="00082718" w:rsidRDefault="00715A7E" w:rsidP="007368AB">
      <w:pPr>
        <w:pStyle w:val="scriptor-listitemlistlist-bdb78e1d-e6e1-4342-a1b5-e362e004318f0"/>
        <w:spacing w:after="0" w:line="276" w:lineRule="auto"/>
        <w:jc w:val="both"/>
        <w:rPr>
          <w:rFonts w:asciiTheme="minorHAnsi" w:hAnsiTheme="minorHAnsi" w:cs="Arial"/>
          <w:bCs/>
          <w:sz w:val="28"/>
          <w:szCs w:val="28"/>
          <w:lang w:val="en-GB"/>
        </w:rPr>
      </w:pPr>
    </w:p>
    <w:p w14:paraId="649DB0E3" w14:textId="77777777" w:rsidR="00715A7E" w:rsidRPr="00082718" w:rsidRDefault="00715A7E" w:rsidP="007368AB">
      <w:pPr>
        <w:pStyle w:val="scriptor-listitemlistlist-bdb78e1d-e6e1-4342-a1b5-e362e004318f0"/>
        <w:spacing w:after="0" w:line="276" w:lineRule="auto"/>
        <w:jc w:val="both"/>
        <w:rPr>
          <w:rFonts w:asciiTheme="minorHAnsi" w:hAnsiTheme="minorHAnsi" w:cs="Arial"/>
          <w:bCs/>
          <w:sz w:val="28"/>
          <w:szCs w:val="28"/>
          <w:lang w:val="en-GB"/>
        </w:rPr>
      </w:pPr>
    </w:p>
    <w:p w14:paraId="3DD575AF" w14:textId="77777777" w:rsidR="00F25CCA" w:rsidRPr="00082718" w:rsidRDefault="00F25CCA" w:rsidP="007368AB">
      <w:pPr>
        <w:pStyle w:val="scriptor-listitemlistlist-bdb78e1d-e6e1-4342-a1b5-e362e004318f0"/>
        <w:spacing w:after="0" w:line="276" w:lineRule="auto"/>
        <w:jc w:val="both"/>
        <w:rPr>
          <w:rFonts w:asciiTheme="minorHAnsi" w:hAnsiTheme="minorHAnsi" w:cs="Arial"/>
          <w:bCs/>
          <w:sz w:val="28"/>
          <w:szCs w:val="28"/>
          <w:lang w:val="en-GB"/>
        </w:rPr>
      </w:pPr>
    </w:p>
    <w:p w14:paraId="62B1F9A1" w14:textId="77777777" w:rsidR="00715A7E" w:rsidRPr="00082718" w:rsidRDefault="00715A7E" w:rsidP="007368AB">
      <w:pPr>
        <w:pStyle w:val="scriptor-listitemlistlist-bdb78e1d-e6e1-4342-a1b5-e362e004318f0"/>
        <w:spacing w:after="0" w:line="276" w:lineRule="auto"/>
        <w:jc w:val="both"/>
        <w:rPr>
          <w:rFonts w:asciiTheme="minorHAnsi" w:hAnsiTheme="minorHAnsi" w:cs="Arial"/>
          <w:bCs/>
          <w:sz w:val="28"/>
          <w:szCs w:val="28"/>
          <w:lang w:val="en-GB"/>
        </w:rPr>
      </w:pPr>
    </w:p>
    <w:p w14:paraId="20C23DD5" w14:textId="77777777" w:rsidR="00715A7E" w:rsidRPr="00082718" w:rsidRDefault="00715A7E" w:rsidP="007368AB">
      <w:pPr>
        <w:pStyle w:val="scriptor-listitemlistlist-bdb78e1d-e6e1-4342-a1b5-e362e004318f0"/>
        <w:spacing w:after="0" w:line="276" w:lineRule="auto"/>
        <w:jc w:val="both"/>
        <w:rPr>
          <w:rFonts w:asciiTheme="minorHAnsi" w:hAnsiTheme="minorHAnsi" w:cs="Arial"/>
          <w:bCs/>
          <w:sz w:val="28"/>
          <w:szCs w:val="28"/>
          <w:lang w:val="en-GB"/>
        </w:rPr>
      </w:pPr>
    </w:p>
    <w:p w14:paraId="10EDFD34" w14:textId="77777777" w:rsidR="009459E8" w:rsidRPr="00082718" w:rsidRDefault="009459E8">
      <w:pPr>
        <w:rPr>
          <w:rFonts w:eastAsia="Times New Roman" w:cs="Arial"/>
          <w:bCs/>
          <w:sz w:val="28"/>
          <w:szCs w:val="28"/>
          <w:lang w:eastAsia="de-DE"/>
        </w:rPr>
      </w:pPr>
      <w:r w:rsidRPr="00082718">
        <w:rPr>
          <w:rFonts w:cs="Arial"/>
          <w:bCs/>
          <w:sz w:val="28"/>
          <w:szCs w:val="28"/>
        </w:rPr>
        <w:br w:type="page"/>
      </w:r>
    </w:p>
    <w:p w14:paraId="186A2F7F" w14:textId="168F4245" w:rsidR="007368AB" w:rsidRPr="00082718" w:rsidRDefault="007368AB" w:rsidP="007368AB">
      <w:pPr>
        <w:pStyle w:val="scriptor-listitemlistlist-bdb78e1d-e6e1-4342-a1b5-e362e004318f0"/>
        <w:spacing w:after="0" w:line="276" w:lineRule="auto"/>
        <w:jc w:val="both"/>
        <w:rPr>
          <w:rFonts w:asciiTheme="minorHAnsi" w:hAnsiTheme="minorHAnsi" w:cs="Arial"/>
          <w:b/>
          <w:sz w:val="28"/>
          <w:szCs w:val="28"/>
          <w:lang w:val="en-GB"/>
        </w:rPr>
      </w:pPr>
      <w:r w:rsidRPr="00082718">
        <w:rPr>
          <w:rFonts w:asciiTheme="minorHAnsi" w:hAnsiTheme="minorHAnsi" w:cs="Arial"/>
          <w:b/>
          <w:sz w:val="28"/>
          <w:szCs w:val="28"/>
          <w:lang w:val="en-GB"/>
        </w:rPr>
        <w:t>Facilitated discussions regarding the user experiences with the UNFCCC electronic reporting tools (CTRs and CTFs)</w:t>
      </w:r>
    </w:p>
    <w:p w14:paraId="3CACE17F" w14:textId="6C365BC8" w:rsidR="007368AB" w:rsidRPr="00082718" w:rsidRDefault="007368AB" w:rsidP="007368AB">
      <w:pPr>
        <w:pStyle w:val="scriptor-listitemlistlist-bdb78e1d-e6e1-4342-a1b5-e362e004318f0"/>
        <w:spacing w:after="0" w:line="276" w:lineRule="auto"/>
        <w:jc w:val="both"/>
        <w:rPr>
          <w:rFonts w:asciiTheme="minorHAnsi" w:hAnsiTheme="minorHAnsi" w:cs="Arial"/>
          <w:sz w:val="28"/>
          <w:szCs w:val="28"/>
          <w:lang w:val="en-GB"/>
        </w:rPr>
      </w:pPr>
      <w:r w:rsidRPr="00082718">
        <w:rPr>
          <w:rStyle w:val="normaltextrun"/>
          <w:rFonts w:asciiTheme="minorHAnsi" w:hAnsiTheme="minorHAnsi" w:cs="Arial"/>
          <w:shd w:val="clear" w:color="auto" w:fill="FFFFFF"/>
          <w:lang w:val="en-GB"/>
        </w:rPr>
        <w:t xml:space="preserve">The purpose of the session </w:t>
      </w:r>
      <w:r w:rsidR="00715A7E" w:rsidRPr="00082718">
        <w:rPr>
          <w:rStyle w:val="normaltextrun"/>
          <w:rFonts w:asciiTheme="minorHAnsi" w:hAnsiTheme="minorHAnsi" w:cs="Arial"/>
          <w:shd w:val="clear" w:color="auto" w:fill="FFFFFF"/>
          <w:lang w:val="en-GB"/>
        </w:rPr>
        <w:t>is</w:t>
      </w:r>
      <w:r w:rsidRPr="00082718">
        <w:rPr>
          <w:rStyle w:val="normaltextrun"/>
          <w:rFonts w:asciiTheme="minorHAnsi" w:hAnsiTheme="minorHAnsi" w:cs="Arial"/>
          <w:shd w:val="clear" w:color="auto" w:fill="FFFFFF"/>
          <w:lang w:val="en-GB"/>
        </w:rPr>
        <w:t xml:space="preserve"> to provide an overview of the UNFCCC electronic reporting tools and discuss the participants’ experience with them.</w:t>
      </w:r>
      <w:r w:rsidRPr="00082718">
        <w:rPr>
          <w:rStyle w:val="eop"/>
          <w:rFonts w:asciiTheme="minorHAnsi" w:hAnsiTheme="minorHAnsi" w:cs="Arial"/>
          <w:shd w:val="clear" w:color="auto" w:fill="FFFFFF"/>
          <w:lang w:val="en-GB"/>
        </w:rPr>
        <w:t> </w:t>
      </w:r>
    </w:p>
    <w:p w14:paraId="6D05F3E3" w14:textId="77777777" w:rsidR="007368AB" w:rsidRPr="00082718" w:rsidRDefault="007368AB" w:rsidP="007E5324">
      <w:pPr>
        <w:rPr>
          <w:rFonts w:cs="Arial"/>
          <w:shd w:val="clear" w:color="auto" w:fill="FFFFFF"/>
        </w:rPr>
      </w:pPr>
    </w:p>
    <w:p w14:paraId="51D8A228" w14:textId="669766C5" w:rsidR="007368AB" w:rsidRPr="00082718" w:rsidRDefault="007368AB" w:rsidP="007368AB">
      <w:pPr>
        <w:rPr>
          <w:rFonts w:cs="Arial"/>
          <w:shd w:val="clear" w:color="auto" w:fill="FFFFFF"/>
        </w:rPr>
      </w:pPr>
    </w:p>
    <w:p w14:paraId="792E6B78" w14:textId="581102BE" w:rsidR="5F090DCC" w:rsidRPr="00082718" w:rsidRDefault="5F090DCC"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 xml:space="preserve">Questions, </w:t>
      </w:r>
      <w:proofErr w:type="gramStart"/>
      <w:r w:rsidRPr="00082718">
        <w:rPr>
          <w:rStyle w:val="eop"/>
          <w:rFonts w:asciiTheme="minorHAnsi" w:hAnsiTheme="minorHAnsi" w:cs="Arial"/>
          <w:lang w:val="en-GB"/>
        </w:rPr>
        <w:t>reflections</w:t>
      </w:r>
      <w:proofErr w:type="gramEnd"/>
      <w:r w:rsidRPr="00082718">
        <w:rPr>
          <w:rStyle w:val="eop"/>
          <w:rFonts w:asciiTheme="minorHAnsi" w:hAnsiTheme="minorHAnsi" w:cs="Arial"/>
          <w:lang w:val="en-GB"/>
        </w:rPr>
        <w:t xml:space="preserve"> and insights:</w:t>
      </w:r>
    </w:p>
    <w:p w14:paraId="0063957D" w14:textId="21905F88" w:rsidR="001C7009" w:rsidRPr="00082718" w:rsidRDefault="001C7009" w:rsidP="001C7009">
      <w:pPr>
        <w:rPr>
          <w:rFonts w:cs="Arial"/>
        </w:rPr>
      </w:pPr>
    </w:p>
    <w:p w14:paraId="2D645E71" w14:textId="77777777" w:rsidR="00715A7E" w:rsidRPr="00082718" w:rsidRDefault="00715A7E" w:rsidP="007368AB">
      <w:pPr>
        <w:rPr>
          <w:rFonts w:cs="Arial"/>
          <w:shd w:val="clear" w:color="auto" w:fill="FFFFFF"/>
        </w:rPr>
      </w:pPr>
    </w:p>
    <w:p w14:paraId="3FD61326" w14:textId="77777777" w:rsidR="00715A7E" w:rsidRPr="00082718" w:rsidRDefault="00715A7E" w:rsidP="007368AB">
      <w:pPr>
        <w:rPr>
          <w:rFonts w:cs="Arial"/>
          <w:shd w:val="clear" w:color="auto" w:fill="FFFFFF"/>
        </w:rPr>
      </w:pPr>
    </w:p>
    <w:p w14:paraId="287A27D6" w14:textId="77777777" w:rsidR="00715A7E" w:rsidRPr="00082718" w:rsidRDefault="00715A7E">
      <w:pPr>
        <w:rPr>
          <w:rFonts w:eastAsia="Times New Roman" w:cs="Arial"/>
          <w:sz w:val="28"/>
          <w:szCs w:val="28"/>
          <w:lang w:eastAsia="de-DE"/>
        </w:rPr>
      </w:pPr>
      <w:r w:rsidRPr="00082718">
        <w:rPr>
          <w:rFonts w:cs="Arial"/>
          <w:sz w:val="28"/>
          <w:szCs w:val="28"/>
        </w:rPr>
        <w:br w:type="page"/>
      </w:r>
    </w:p>
    <w:p w14:paraId="1A0E47E3" w14:textId="07ECF4DB" w:rsidR="00715A7E" w:rsidRPr="00082718" w:rsidRDefault="00715A7E" w:rsidP="00715A7E">
      <w:pPr>
        <w:pStyle w:val="scriptor-listitemlistlist-bdb78e1d-e6e1-4342-a1b5-e362e004318f0"/>
        <w:spacing w:after="0" w:line="276" w:lineRule="auto"/>
        <w:jc w:val="both"/>
        <w:rPr>
          <w:rFonts w:asciiTheme="minorHAnsi" w:hAnsiTheme="minorHAnsi" w:cs="Arial"/>
          <w:b/>
          <w:bCs/>
          <w:sz w:val="28"/>
          <w:szCs w:val="28"/>
          <w:lang w:val="en-GB"/>
        </w:rPr>
      </w:pPr>
      <w:r w:rsidRPr="00082718">
        <w:rPr>
          <w:rFonts w:asciiTheme="minorHAnsi" w:hAnsiTheme="minorHAnsi" w:cs="Arial"/>
          <w:b/>
          <w:bCs/>
          <w:sz w:val="28"/>
          <w:szCs w:val="28"/>
          <w:lang w:val="en-GB"/>
        </w:rPr>
        <w:t>Open Space</w:t>
      </w:r>
    </w:p>
    <w:p w14:paraId="30E88FC1" w14:textId="2E4BD823"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r w:rsidRPr="00082718">
        <w:rPr>
          <w:rFonts w:asciiTheme="minorHAnsi" w:hAnsiTheme="minorHAnsi" w:cs="Arial"/>
          <w:lang w:val="en-GB"/>
        </w:rPr>
        <w:t>During this open space, I had talks with….</w:t>
      </w:r>
    </w:p>
    <w:p w14:paraId="5D0DEB3D" w14:textId="7777777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6418D8EA" w14:textId="7777777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34C5B165" w14:textId="7777777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0B1A94CB" w14:textId="7777777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228A5E3F" w14:textId="7777777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2398E2AF" w14:textId="7777777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313E38A2" w14:textId="7777777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5C0EAA8A" w14:textId="7777777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642D0792" w14:textId="7777777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4165A6F0" w14:textId="2FD904E7" w:rsidR="00715A7E" w:rsidRPr="00082718" w:rsidRDefault="00715A7E" w:rsidP="00715A7E">
      <w:pPr>
        <w:pStyle w:val="scriptor-listitemlistlist-bdb78e1d-e6e1-4342-a1b5-e362e004318f0"/>
        <w:spacing w:after="0" w:line="276" w:lineRule="auto"/>
        <w:jc w:val="both"/>
        <w:rPr>
          <w:rFonts w:asciiTheme="minorHAnsi" w:hAnsiTheme="minorHAnsi" w:cs="Arial"/>
          <w:lang w:val="en-GB"/>
        </w:rPr>
      </w:pPr>
    </w:p>
    <w:p w14:paraId="64DFB31B" w14:textId="339DD009" w:rsidR="00715A7E" w:rsidRPr="00082718" w:rsidRDefault="00881C25" w:rsidP="00715A7E">
      <w:pPr>
        <w:pStyle w:val="scriptor-listitemlistlist-bdb78e1d-e6e1-4342-a1b5-e362e004318f0"/>
        <w:jc w:val="both"/>
        <w:rPr>
          <w:rFonts w:asciiTheme="minorHAnsi" w:hAnsiTheme="minorHAnsi" w:cs="Arial"/>
          <w:lang w:val="en-GB"/>
        </w:rPr>
      </w:pPr>
      <w:r w:rsidRPr="00082718">
        <w:rPr>
          <w:rFonts w:asciiTheme="minorHAnsi" w:hAnsiTheme="minorHAnsi"/>
          <w:noProof/>
          <w:shd w:val="clear" w:color="auto" w:fill="E6E6E6"/>
        </w:rPr>
        <w:drawing>
          <wp:anchor distT="0" distB="0" distL="114300" distR="114300" simplePos="0" relativeHeight="251658249" behindDoc="1" locked="0" layoutInCell="1" allowOverlap="1" wp14:anchorId="793B307C" wp14:editId="5D0C7B5D">
            <wp:simplePos x="0" y="0"/>
            <wp:positionH relativeFrom="margin">
              <wp:align>right</wp:align>
            </wp:positionH>
            <wp:positionV relativeFrom="paragraph">
              <wp:posOffset>11430</wp:posOffset>
            </wp:positionV>
            <wp:extent cx="1219200" cy="127698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BF2" w:rsidRPr="00082718">
        <w:rPr>
          <w:rFonts w:asciiTheme="minorHAnsi" w:hAnsiTheme="minorHAnsi" w:cs="Arial"/>
          <w:lang w:val="en-GB"/>
        </w:rPr>
        <w:t xml:space="preserve">These are the ideas I am taking with </w:t>
      </w:r>
      <w:proofErr w:type="gramStart"/>
      <w:r w:rsidR="00487BF2" w:rsidRPr="00082718">
        <w:rPr>
          <w:rFonts w:asciiTheme="minorHAnsi" w:hAnsiTheme="minorHAnsi" w:cs="Arial"/>
          <w:lang w:val="en-GB"/>
        </w:rPr>
        <w:t>me</w:t>
      </w:r>
      <w:proofErr w:type="gramEnd"/>
    </w:p>
    <w:p w14:paraId="61C641B0" w14:textId="23C6B6A1" w:rsidR="00487BF2" w:rsidRPr="00082718" w:rsidRDefault="00487BF2">
      <w:pPr>
        <w:rPr>
          <w:rFonts w:eastAsia="Times New Roman" w:cs="Arial"/>
          <w:sz w:val="28"/>
          <w:szCs w:val="28"/>
          <w:lang w:eastAsia="de-DE"/>
        </w:rPr>
      </w:pPr>
      <w:r w:rsidRPr="00082718">
        <w:rPr>
          <w:rFonts w:cs="Arial"/>
          <w:sz w:val="28"/>
          <w:szCs w:val="28"/>
        </w:rPr>
        <w:br w:type="page"/>
      </w:r>
    </w:p>
    <w:p w14:paraId="74E70466" w14:textId="5FDFF948" w:rsidR="00715A7E" w:rsidRPr="00082718" w:rsidRDefault="00715A7E" w:rsidP="00715A7E">
      <w:pPr>
        <w:pStyle w:val="scriptor-listitemlistlist-bdb78e1d-e6e1-4342-a1b5-e362e004318f0"/>
        <w:spacing w:after="0" w:line="276" w:lineRule="auto"/>
        <w:jc w:val="both"/>
        <w:rPr>
          <w:rFonts w:asciiTheme="minorHAnsi" w:hAnsiTheme="minorHAnsi" w:cs="Arial"/>
          <w:b/>
          <w:bCs/>
          <w:sz w:val="28"/>
          <w:szCs w:val="28"/>
          <w:lang w:val="en-GB"/>
        </w:rPr>
      </w:pPr>
      <w:r w:rsidRPr="00082718">
        <w:rPr>
          <w:rFonts w:asciiTheme="minorHAnsi" w:hAnsiTheme="minorHAnsi" w:cs="Arial"/>
          <w:b/>
          <w:bCs/>
          <w:sz w:val="28"/>
          <w:szCs w:val="28"/>
          <w:lang w:val="en-GB"/>
        </w:rPr>
        <w:t>Individual work on countries’ journey to BTR delivery</w:t>
      </w:r>
    </w:p>
    <w:p w14:paraId="78012242" w14:textId="239909D2" w:rsidR="005768F6" w:rsidRPr="00082718" w:rsidRDefault="3482210F" w:rsidP="39A7A6B4">
      <w:pPr>
        <w:pStyle w:val="scriptor-listitemlistlist-bdb78e1d-e6e1-4342-a1b5-e362e004318f0"/>
        <w:spacing w:after="0" w:line="276" w:lineRule="auto"/>
        <w:jc w:val="both"/>
        <w:rPr>
          <w:rFonts w:asciiTheme="minorHAnsi" w:hAnsiTheme="minorHAnsi" w:cs="Arial"/>
          <w:sz w:val="28"/>
          <w:szCs w:val="28"/>
          <w:lang w:val="en-GB"/>
        </w:rPr>
      </w:pPr>
      <w:r w:rsidRPr="00082718">
        <w:rPr>
          <w:rFonts w:asciiTheme="minorHAnsi" w:hAnsiTheme="minorHAnsi" w:cs="Arial"/>
          <w:sz w:val="28"/>
          <w:szCs w:val="28"/>
          <w:lang w:val="en-GB"/>
        </w:rPr>
        <w:t>Gameplan</w:t>
      </w:r>
      <w:r w:rsidR="269A5569" w:rsidRPr="00082718">
        <w:rPr>
          <w:rFonts w:asciiTheme="minorHAnsi" w:hAnsiTheme="minorHAnsi" w:cs="Arial"/>
          <w:sz w:val="28"/>
          <w:szCs w:val="28"/>
          <w:lang w:val="en-GB"/>
        </w:rPr>
        <w:t xml:space="preserve"> to</w:t>
      </w:r>
      <w:r w:rsidR="37E666CB" w:rsidRPr="00082718">
        <w:rPr>
          <w:rFonts w:asciiTheme="minorHAnsi" w:hAnsiTheme="minorHAnsi" w:cs="Arial"/>
          <w:sz w:val="28"/>
          <w:szCs w:val="28"/>
          <w:lang w:val="en-GB"/>
        </w:rPr>
        <w:t xml:space="preserve"> a</w:t>
      </w:r>
      <w:r w:rsidR="269A5569" w:rsidRPr="00082718">
        <w:rPr>
          <w:rFonts w:asciiTheme="minorHAnsi" w:hAnsiTheme="minorHAnsi" w:cs="Arial"/>
          <w:sz w:val="28"/>
          <w:szCs w:val="28"/>
          <w:lang w:val="en-GB"/>
        </w:rPr>
        <w:t xml:space="preserve"> BTR Submission: Deadline December 2024</w:t>
      </w:r>
    </w:p>
    <w:p w14:paraId="5DA0A4FB" w14:textId="4D5F8D7F" w:rsidR="00715A7E" w:rsidRPr="00082718" w:rsidRDefault="005768F6" w:rsidP="00715A7E">
      <w:pPr>
        <w:pStyle w:val="scriptor-listitemlistlist-bdb78e1d-e6e1-4342-a1b5-e362e004318f0"/>
        <w:spacing w:after="0" w:line="276" w:lineRule="auto"/>
        <w:jc w:val="both"/>
        <w:rPr>
          <w:rFonts w:asciiTheme="minorHAnsi" w:hAnsiTheme="minorHAnsi" w:cs="Arial"/>
          <w:lang w:val="en-GB"/>
        </w:rPr>
      </w:pPr>
      <w:r w:rsidRPr="00082718">
        <w:rPr>
          <w:rFonts w:asciiTheme="minorHAnsi" w:hAnsiTheme="minorHAnsi" w:cs="Arial"/>
          <w:lang w:val="en-GB"/>
        </w:rPr>
        <w:t xml:space="preserve">This </w:t>
      </w:r>
      <w:r w:rsidR="00715A7E" w:rsidRPr="00082718">
        <w:rPr>
          <w:rFonts w:asciiTheme="minorHAnsi" w:hAnsiTheme="minorHAnsi" w:cs="Arial"/>
          <w:lang w:val="en-GB"/>
        </w:rPr>
        <w:t>should be a compilation of the discussions from the previous days.</w:t>
      </w:r>
    </w:p>
    <w:p w14:paraId="699E4FA7" w14:textId="77777777" w:rsidR="003C3B9D" w:rsidRPr="00082718" w:rsidRDefault="003C3B9D" w:rsidP="00715A7E">
      <w:pPr>
        <w:pStyle w:val="scriptor-listitemlistlist-bdb78e1d-e6e1-4342-a1b5-e362e004318f0"/>
        <w:spacing w:after="0" w:line="276" w:lineRule="auto"/>
        <w:jc w:val="both"/>
        <w:rPr>
          <w:rFonts w:asciiTheme="minorHAnsi" w:hAnsiTheme="minorHAnsi" w:cs="Arial"/>
          <w:lang w:val="en-GB"/>
        </w:rPr>
      </w:pPr>
    </w:p>
    <w:tbl>
      <w:tblPr>
        <w:tblStyle w:val="TableGrid"/>
        <w:tblW w:w="0" w:type="auto"/>
        <w:tblInd w:w="0" w:type="dxa"/>
        <w:tblLook w:val="04A0" w:firstRow="1" w:lastRow="0" w:firstColumn="1" w:lastColumn="0" w:noHBand="0" w:noVBand="1"/>
      </w:tblPr>
      <w:tblGrid>
        <w:gridCol w:w="4389"/>
        <w:gridCol w:w="4389"/>
      </w:tblGrid>
      <w:tr w:rsidR="00082718" w:rsidRPr="00082718" w14:paraId="68723E14" w14:textId="77777777" w:rsidTr="003C3B9D">
        <w:tc>
          <w:tcPr>
            <w:tcW w:w="4389" w:type="dxa"/>
          </w:tcPr>
          <w:p w14:paraId="711DFF3C" w14:textId="45BD5931" w:rsidR="003C3B9D" w:rsidRPr="00082718" w:rsidRDefault="003C3B9D" w:rsidP="004B57BD">
            <w:pPr>
              <w:pStyle w:val="scriptor-listitemlistlist-bdb78e1d-e6e1-4342-a1b5-e362e004318f0"/>
              <w:spacing w:after="0" w:line="276" w:lineRule="auto"/>
              <w:jc w:val="center"/>
              <w:rPr>
                <w:rFonts w:asciiTheme="minorHAnsi" w:hAnsiTheme="minorHAnsi" w:cs="Arial"/>
                <w:sz w:val="28"/>
                <w:szCs w:val="28"/>
                <w:lang w:val="en-GB"/>
              </w:rPr>
            </w:pPr>
            <w:r w:rsidRPr="00082718">
              <w:rPr>
                <w:rFonts w:asciiTheme="minorHAnsi" w:hAnsiTheme="minorHAnsi" w:cs="Arial"/>
                <w:sz w:val="28"/>
                <w:szCs w:val="28"/>
                <w:lang w:val="en-GB"/>
              </w:rPr>
              <w:t>My challenges</w:t>
            </w:r>
          </w:p>
        </w:tc>
        <w:tc>
          <w:tcPr>
            <w:tcW w:w="4389" w:type="dxa"/>
          </w:tcPr>
          <w:p w14:paraId="26D58594" w14:textId="40911C34" w:rsidR="003C3B9D" w:rsidRPr="00082718" w:rsidRDefault="003C3B9D" w:rsidP="004B57BD">
            <w:pPr>
              <w:pStyle w:val="scriptor-listitemlistlist-bdb78e1d-e6e1-4342-a1b5-e362e004318f0"/>
              <w:spacing w:after="0" w:line="276" w:lineRule="auto"/>
              <w:jc w:val="center"/>
              <w:rPr>
                <w:rFonts w:asciiTheme="minorHAnsi" w:hAnsiTheme="minorHAnsi" w:cs="Arial"/>
                <w:sz w:val="28"/>
                <w:szCs w:val="28"/>
                <w:lang w:val="en-GB"/>
              </w:rPr>
            </w:pPr>
            <w:r w:rsidRPr="00082718">
              <w:rPr>
                <w:rFonts w:asciiTheme="minorHAnsi" w:hAnsiTheme="minorHAnsi" w:cs="Arial"/>
                <w:sz w:val="28"/>
                <w:szCs w:val="28"/>
                <w:lang w:val="en-GB"/>
              </w:rPr>
              <w:t>Potential Solutions</w:t>
            </w:r>
          </w:p>
        </w:tc>
      </w:tr>
      <w:tr w:rsidR="003C3B9D" w:rsidRPr="00082718" w14:paraId="71DC26D9" w14:textId="77777777" w:rsidTr="003C3B9D">
        <w:tc>
          <w:tcPr>
            <w:tcW w:w="4389" w:type="dxa"/>
          </w:tcPr>
          <w:p w14:paraId="631B7F04" w14:textId="77777777" w:rsidR="003C3B9D" w:rsidRPr="00082718" w:rsidRDefault="003C3B9D" w:rsidP="00715A7E">
            <w:pPr>
              <w:pStyle w:val="scriptor-listitemlistlist-bdb78e1d-e6e1-4342-a1b5-e362e004318f0"/>
              <w:spacing w:after="0" w:line="276" w:lineRule="auto"/>
              <w:jc w:val="both"/>
              <w:rPr>
                <w:rFonts w:asciiTheme="minorHAnsi" w:hAnsiTheme="minorHAnsi" w:cs="Arial"/>
                <w:lang w:val="en-GB"/>
              </w:rPr>
            </w:pPr>
          </w:p>
          <w:p w14:paraId="50CA7A5A"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4D6E4259"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458473DC"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72F3BFEC"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5F08D38A"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7EFF398C"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2D1F1C2E"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26FA27A6"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71158AF3"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7846C041"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3AB8D00E"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625B451B"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0CFA40C7"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79D216D9"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6744797B"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03BBEA0E"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5FB2F787"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71090939"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42902531"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396D7FB2"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02C5A670"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49D728F2"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72A8990E"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5348E282"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15C176DB"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31A0A7B0"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7759CBEF"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302F2E4B"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7D75EDA0"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572646DA"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28C7E723"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108295C4"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42726292"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5C0C7C56"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4B7706C2"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4F3444F4"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p w14:paraId="01C471C4" w14:textId="77777777" w:rsidR="004B57BD" w:rsidRPr="00082718" w:rsidRDefault="004B57BD" w:rsidP="00715A7E">
            <w:pPr>
              <w:pStyle w:val="scriptor-listitemlistlist-bdb78e1d-e6e1-4342-a1b5-e362e004318f0"/>
              <w:spacing w:after="0" w:line="276" w:lineRule="auto"/>
              <w:jc w:val="both"/>
              <w:rPr>
                <w:rFonts w:asciiTheme="minorHAnsi" w:hAnsiTheme="minorHAnsi" w:cs="Arial"/>
                <w:lang w:val="en-GB"/>
              </w:rPr>
            </w:pPr>
          </w:p>
        </w:tc>
        <w:tc>
          <w:tcPr>
            <w:tcW w:w="4389" w:type="dxa"/>
          </w:tcPr>
          <w:p w14:paraId="684D2047" w14:textId="77777777" w:rsidR="003C3B9D" w:rsidRPr="00082718" w:rsidRDefault="003C3B9D" w:rsidP="00715A7E">
            <w:pPr>
              <w:pStyle w:val="scriptor-listitemlistlist-bdb78e1d-e6e1-4342-a1b5-e362e004318f0"/>
              <w:spacing w:after="0" w:line="276" w:lineRule="auto"/>
              <w:jc w:val="both"/>
              <w:rPr>
                <w:rFonts w:asciiTheme="minorHAnsi" w:hAnsiTheme="minorHAnsi" w:cs="Arial"/>
                <w:lang w:val="en-GB"/>
              </w:rPr>
            </w:pPr>
          </w:p>
        </w:tc>
      </w:tr>
    </w:tbl>
    <w:p w14:paraId="59764938" w14:textId="77777777" w:rsidR="003C3B9D" w:rsidRPr="00082718" w:rsidRDefault="003C3B9D" w:rsidP="00715A7E">
      <w:pPr>
        <w:pStyle w:val="scriptor-listitemlistlist-bdb78e1d-e6e1-4342-a1b5-e362e004318f0"/>
        <w:spacing w:after="0" w:line="276" w:lineRule="auto"/>
        <w:jc w:val="both"/>
        <w:rPr>
          <w:rFonts w:asciiTheme="minorHAnsi" w:hAnsiTheme="minorHAnsi" w:cs="Arial"/>
          <w:lang w:val="en-GB"/>
        </w:rPr>
      </w:pPr>
    </w:p>
    <w:p w14:paraId="7B8B0123" w14:textId="6541BCB4" w:rsidR="004B57BD" w:rsidRPr="00082718" w:rsidRDefault="004B57BD">
      <w:pPr>
        <w:rPr>
          <w:rFonts w:cs="Arial"/>
          <w:bCs/>
          <w:sz w:val="28"/>
          <w:szCs w:val="28"/>
        </w:rPr>
      </w:pPr>
    </w:p>
    <w:p w14:paraId="6FF18741" w14:textId="77777777" w:rsidR="004B57BD" w:rsidRPr="00082718" w:rsidRDefault="004B57BD">
      <w:pPr>
        <w:rPr>
          <w:rFonts w:cs="Arial"/>
          <w:bCs/>
          <w:sz w:val="28"/>
          <w:szCs w:val="28"/>
        </w:rPr>
      </w:pPr>
    </w:p>
    <w:p w14:paraId="2EBC771C" w14:textId="77777777" w:rsidR="00F47A70" w:rsidRPr="00082718" w:rsidRDefault="00F47A70">
      <w:pPr>
        <w:rPr>
          <w:rFonts w:cs="Arial"/>
          <w:bCs/>
          <w:sz w:val="28"/>
          <w:szCs w:val="28"/>
        </w:rPr>
      </w:pPr>
    </w:p>
    <w:p w14:paraId="757C989F" w14:textId="1E474205" w:rsidR="007436FA" w:rsidRPr="00082718" w:rsidRDefault="007436FA">
      <w:pPr>
        <w:rPr>
          <w:rFonts w:cs="Arial"/>
          <w:b/>
          <w:sz w:val="28"/>
          <w:szCs w:val="28"/>
        </w:rPr>
      </w:pPr>
      <w:r w:rsidRPr="00082718">
        <w:rPr>
          <w:rFonts w:cs="Arial"/>
          <w:b/>
          <w:sz w:val="28"/>
          <w:szCs w:val="28"/>
        </w:rPr>
        <w:t>Actions to be taken in…</w:t>
      </w:r>
    </w:p>
    <w:p w14:paraId="63E71573" w14:textId="44E738D8" w:rsidR="005768F6" w:rsidRPr="00082718" w:rsidRDefault="005768F6">
      <w:pPr>
        <w:rPr>
          <w:rFonts w:cs="Arial"/>
          <w:bCs/>
          <w:sz w:val="28"/>
          <w:szCs w:val="28"/>
        </w:rPr>
      </w:pPr>
      <w:r w:rsidRPr="00082718">
        <w:rPr>
          <w:rFonts w:cs="Arial"/>
          <w:bCs/>
          <w:sz w:val="28"/>
          <w:szCs w:val="28"/>
        </w:rPr>
        <w:t>May 2024</w:t>
      </w:r>
    </w:p>
    <w:p w14:paraId="2722A365" w14:textId="77777777" w:rsidR="005768F6" w:rsidRPr="00082718" w:rsidRDefault="005768F6">
      <w:pPr>
        <w:rPr>
          <w:rFonts w:cs="Arial"/>
          <w:bCs/>
          <w:sz w:val="28"/>
          <w:szCs w:val="28"/>
        </w:rPr>
      </w:pPr>
    </w:p>
    <w:p w14:paraId="7FEFF71E" w14:textId="77777777" w:rsidR="005768F6" w:rsidRPr="00082718" w:rsidRDefault="005768F6">
      <w:pPr>
        <w:rPr>
          <w:rFonts w:cs="Arial"/>
          <w:bCs/>
          <w:sz w:val="28"/>
          <w:szCs w:val="28"/>
        </w:rPr>
      </w:pPr>
    </w:p>
    <w:p w14:paraId="6D495D5D" w14:textId="77777777" w:rsidR="005768F6" w:rsidRPr="00082718" w:rsidRDefault="005768F6">
      <w:pPr>
        <w:rPr>
          <w:rFonts w:cs="Arial"/>
          <w:bCs/>
          <w:sz w:val="28"/>
          <w:szCs w:val="28"/>
        </w:rPr>
      </w:pPr>
    </w:p>
    <w:p w14:paraId="67CCF7FE" w14:textId="77777777" w:rsidR="005768F6" w:rsidRPr="00082718" w:rsidRDefault="005768F6">
      <w:pPr>
        <w:rPr>
          <w:rFonts w:cs="Arial"/>
          <w:bCs/>
          <w:sz w:val="28"/>
          <w:szCs w:val="28"/>
        </w:rPr>
      </w:pPr>
    </w:p>
    <w:p w14:paraId="288944B5" w14:textId="77777777" w:rsidR="005768F6" w:rsidRPr="00082718" w:rsidRDefault="005768F6">
      <w:pPr>
        <w:rPr>
          <w:rFonts w:cs="Arial"/>
          <w:bCs/>
          <w:sz w:val="28"/>
          <w:szCs w:val="28"/>
        </w:rPr>
      </w:pPr>
    </w:p>
    <w:p w14:paraId="4A8EA073" w14:textId="77777777" w:rsidR="005768F6" w:rsidRPr="00082718" w:rsidRDefault="005768F6">
      <w:pPr>
        <w:rPr>
          <w:rFonts w:cs="Arial"/>
          <w:bCs/>
          <w:sz w:val="28"/>
          <w:szCs w:val="28"/>
        </w:rPr>
      </w:pPr>
    </w:p>
    <w:p w14:paraId="20579693" w14:textId="77777777" w:rsidR="005768F6" w:rsidRPr="00082718" w:rsidRDefault="005768F6">
      <w:pPr>
        <w:rPr>
          <w:rFonts w:cs="Arial"/>
          <w:bCs/>
          <w:sz w:val="28"/>
          <w:szCs w:val="28"/>
        </w:rPr>
      </w:pPr>
    </w:p>
    <w:p w14:paraId="1AD33468" w14:textId="77777777" w:rsidR="005768F6" w:rsidRPr="00082718" w:rsidRDefault="005768F6">
      <w:pPr>
        <w:rPr>
          <w:rFonts w:cs="Arial"/>
          <w:bCs/>
          <w:sz w:val="28"/>
          <w:szCs w:val="28"/>
        </w:rPr>
      </w:pPr>
    </w:p>
    <w:p w14:paraId="73E6268E" w14:textId="77777777" w:rsidR="005768F6" w:rsidRPr="00082718" w:rsidRDefault="005768F6">
      <w:pPr>
        <w:rPr>
          <w:rFonts w:cs="Arial"/>
          <w:bCs/>
          <w:sz w:val="28"/>
          <w:szCs w:val="28"/>
        </w:rPr>
      </w:pPr>
    </w:p>
    <w:p w14:paraId="368444F3" w14:textId="77777777" w:rsidR="005768F6" w:rsidRPr="00082718" w:rsidRDefault="005768F6">
      <w:pPr>
        <w:rPr>
          <w:rFonts w:cs="Arial"/>
          <w:bCs/>
          <w:sz w:val="28"/>
          <w:szCs w:val="28"/>
        </w:rPr>
      </w:pPr>
    </w:p>
    <w:p w14:paraId="1733874C" w14:textId="77777777" w:rsidR="004B57BD" w:rsidRPr="00082718" w:rsidRDefault="004B57BD">
      <w:pPr>
        <w:rPr>
          <w:rFonts w:cs="Arial"/>
          <w:bCs/>
          <w:sz w:val="28"/>
          <w:szCs w:val="28"/>
        </w:rPr>
      </w:pPr>
    </w:p>
    <w:p w14:paraId="79258AB6" w14:textId="77777777" w:rsidR="005768F6" w:rsidRPr="00082718" w:rsidRDefault="005768F6">
      <w:pPr>
        <w:rPr>
          <w:rFonts w:cs="Arial"/>
          <w:bCs/>
          <w:sz w:val="28"/>
          <w:szCs w:val="28"/>
        </w:rPr>
      </w:pPr>
    </w:p>
    <w:p w14:paraId="18FAE440" w14:textId="77777777" w:rsidR="004B57BD" w:rsidRPr="00082718" w:rsidRDefault="004B57BD">
      <w:pPr>
        <w:rPr>
          <w:rFonts w:cs="Arial"/>
          <w:bCs/>
          <w:sz w:val="28"/>
          <w:szCs w:val="28"/>
        </w:rPr>
      </w:pPr>
    </w:p>
    <w:p w14:paraId="54B20D55" w14:textId="338E447C" w:rsidR="005768F6" w:rsidRPr="00082718" w:rsidRDefault="005768F6">
      <w:pPr>
        <w:rPr>
          <w:rFonts w:cs="Arial"/>
          <w:bCs/>
          <w:sz w:val="28"/>
          <w:szCs w:val="28"/>
        </w:rPr>
      </w:pPr>
      <w:r w:rsidRPr="00082718">
        <w:rPr>
          <w:rFonts w:cs="Arial"/>
          <w:bCs/>
          <w:sz w:val="28"/>
          <w:szCs w:val="28"/>
        </w:rPr>
        <w:t>June 2024</w:t>
      </w:r>
    </w:p>
    <w:p w14:paraId="6608F86B" w14:textId="77777777" w:rsidR="005768F6" w:rsidRPr="00082718" w:rsidRDefault="005768F6">
      <w:pPr>
        <w:rPr>
          <w:rFonts w:cs="Arial"/>
          <w:bCs/>
          <w:sz w:val="28"/>
          <w:szCs w:val="28"/>
        </w:rPr>
      </w:pPr>
    </w:p>
    <w:p w14:paraId="069658C7" w14:textId="77777777" w:rsidR="005768F6" w:rsidRPr="00082718" w:rsidRDefault="005768F6">
      <w:pPr>
        <w:rPr>
          <w:rFonts w:cs="Arial"/>
          <w:bCs/>
          <w:sz w:val="28"/>
          <w:szCs w:val="28"/>
        </w:rPr>
      </w:pPr>
    </w:p>
    <w:p w14:paraId="1DF31981" w14:textId="77777777" w:rsidR="005768F6" w:rsidRPr="00082718" w:rsidRDefault="005768F6">
      <w:pPr>
        <w:rPr>
          <w:rFonts w:cs="Arial"/>
          <w:bCs/>
          <w:sz w:val="28"/>
          <w:szCs w:val="28"/>
        </w:rPr>
      </w:pPr>
    </w:p>
    <w:p w14:paraId="4F1ECCD2" w14:textId="77777777" w:rsidR="005768F6" w:rsidRPr="00082718" w:rsidRDefault="005768F6">
      <w:pPr>
        <w:rPr>
          <w:rFonts w:cs="Arial"/>
          <w:bCs/>
          <w:sz w:val="28"/>
          <w:szCs w:val="28"/>
        </w:rPr>
      </w:pPr>
    </w:p>
    <w:p w14:paraId="202FC1FF" w14:textId="77777777" w:rsidR="005768F6" w:rsidRPr="00082718" w:rsidRDefault="005768F6">
      <w:pPr>
        <w:rPr>
          <w:rFonts w:cs="Arial"/>
          <w:bCs/>
          <w:sz w:val="28"/>
          <w:szCs w:val="28"/>
        </w:rPr>
      </w:pPr>
    </w:p>
    <w:p w14:paraId="13305F3A" w14:textId="77777777" w:rsidR="005768F6" w:rsidRPr="00082718" w:rsidRDefault="005768F6">
      <w:pPr>
        <w:rPr>
          <w:rFonts w:cs="Arial"/>
          <w:bCs/>
          <w:sz w:val="28"/>
          <w:szCs w:val="28"/>
        </w:rPr>
      </w:pPr>
    </w:p>
    <w:p w14:paraId="454A49A3" w14:textId="77777777" w:rsidR="005768F6" w:rsidRPr="00082718" w:rsidRDefault="005768F6">
      <w:pPr>
        <w:rPr>
          <w:rFonts w:cs="Arial"/>
          <w:bCs/>
          <w:sz w:val="28"/>
          <w:szCs w:val="28"/>
        </w:rPr>
      </w:pPr>
    </w:p>
    <w:p w14:paraId="3AB9CEBB" w14:textId="77777777" w:rsidR="005768F6" w:rsidRPr="00082718" w:rsidRDefault="005768F6">
      <w:pPr>
        <w:rPr>
          <w:rFonts w:cs="Arial"/>
          <w:bCs/>
          <w:sz w:val="28"/>
          <w:szCs w:val="28"/>
        </w:rPr>
      </w:pPr>
    </w:p>
    <w:p w14:paraId="055E1B5F" w14:textId="77777777" w:rsidR="005768F6" w:rsidRPr="00082718" w:rsidRDefault="005768F6">
      <w:pPr>
        <w:rPr>
          <w:rFonts w:cs="Arial"/>
          <w:bCs/>
          <w:sz w:val="28"/>
          <w:szCs w:val="28"/>
        </w:rPr>
      </w:pPr>
    </w:p>
    <w:p w14:paraId="4B054D89" w14:textId="77777777" w:rsidR="005768F6" w:rsidRPr="00082718" w:rsidRDefault="005768F6">
      <w:pPr>
        <w:rPr>
          <w:rFonts w:cs="Arial"/>
          <w:bCs/>
          <w:sz w:val="28"/>
          <w:szCs w:val="28"/>
        </w:rPr>
      </w:pPr>
    </w:p>
    <w:p w14:paraId="06A5A7D0" w14:textId="77777777" w:rsidR="004B57BD" w:rsidRPr="00082718" w:rsidRDefault="004B57BD">
      <w:pPr>
        <w:rPr>
          <w:rFonts w:cs="Arial"/>
          <w:bCs/>
          <w:sz w:val="28"/>
          <w:szCs w:val="28"/>
        </w:rPr>
      </w:pPr>
    </w:p>
    <w:p w14:paraId="009CC034" w14:textId="77777777" w:rsidR="004B57BD" w:rsidRPr="00082718" w:rsidRDefault="004B57BD">
      <w:pPr>
        <w:rPr>
          <w:rFonts w:cs="Arial"/>
          <w:bCs/>
          <w:sz w:val="28"/>
          <w:szCs w:val="28"/>
        </w:rPr>
      </w:pPr>
    </w:p>
    <w:p w14:paraId="309E2DF9" w14:textId="77777777" w:rsidR="005768F6" w:rsidRPr="00082718" w:rsidRDefault="005768F6">
      <w:pPr>
        <w:rPr>
          <w:rFonts w:cs="Arial"/>
          <w:bCs/>
          <w:sz w:val="28"/>
          <w:szCs w:val="28"/>
        </w:rPr>
      </w:pPr>
    </w:p>
    <w:p w14:paraId="16626DAE" w14:textId="41C1DD0E" w:rsidR="005768F6" w:rsidRPr="00082718" w:rsidRDefault="005768F6">
      <w:pPr>
        <w:rPr>
          <w:rFonts w:cs="Arial"/>
          <w:bCs/>
          <w:sz w:val="28"/>
          <w:szCs w:val="28"/>
        </w:rPr>
      </w:pPr>
      <w:r w:rsidRPr="00082718">
        <w:rPr>
          <w:rFonts w:cs="Arial"/>
          <w:bCs/>
          <w:sz w:val="28"/>
          <w:szCs w:val="28"/>
        </w:rPr>
        <w:t>July 2024</w:t>
      </w:r>
    </w:p>
    <w:p w14:paraId="491163BE" w14:textId="77777777" w:rsidR="005768F6" w:rsidRPr="00082718" w:rsidRDefault="005768F6">
      <w:pPr>
        <w:rPr>
          <w:rFonts w:cs="Arial"/>
          <w:bCs/>
          <w:sz w:val="28"/>
          <w:szCs w:val="28"/>
        </w:rPr>
      </w:pPr>
    </w:p>
    <w:p w14:paraId="718B13B9" w14:textId="77777777" w:rsidR="005768F6" w:rsidRPr="00082718" w:rsidRDefault="005768F6">
      <w:pPr>
        <w:rPr>
          <w:rFonts w:cs="Arial"/>
          <w:bCs/>
          <w:sz w:val="28"/>
          <w:szCs w:val="28"/>
        </w:rPr>
      </w:pPr>
    </w:p>
    <w:p w14:paraId="03299E3F" w14:textId="77777777" w:rsidR="005768F6" w:rsidRPr="00082718" w:rsidRDefault="005768F6">
      <w:pPr>
        <w:rPr>
          <w:rFonts w:cs="Arial"/>
          <w:bCs/>
          <w:sz w:val="28"/>
          <w:szCs w:val="28"/>
        </w:rPr>
      </w:pPr>
    </w:p>
    <w:p w14:paraId="50B47BC6" w14:textId="77777777" w:rsidR="005768F6" w:rsidRPr="00082718" w:rsidRDefault="005768F6">
      <w:pPr>
        <w:rPr>
          <w:rFonts w:cs="Arial"/>
          <w:bCs/>
          <w:sz w:val="28"/>
          <w:szCs w:val="28"/>
        </w:rPr>
      </w:pPr>
    </w:p>
    <w:p w14:paraId="29A20977" w14:textId="77777777" w:rsidR="005768F6" w:rsidRPr="00082718" w:rsidRDefault="005768F6">
      <w:pPr>
        <w:rPr>
          <w:rFonts w:cs="Arial"/>
          <w:bCs/>
          <w:sz w:val="28"/>
          <w:szCs w:val="28"/>
        </w:rPr>
      </w:pPr>
    </w:p>
    <w:p w14:paraId="2A8DF251" w14:textId="77777777" w:rsidR="005768F6" w:rsidRPr="00082718" w:rsidRDefault="005768F6">
      <w:pPr>
        <w:rPr>
          <w:rFonts w:cs="Arial"/>
          <w:bCs/>
          <w:sz w:val="28"/>
          <w:szCs w:val="28"/>
        </w:rPr>
      </w:pPr>
    </w:p>
    <w:p w14:paraId="683B36E3" w14:textId="77777777" w:rsidR="005768F6" w:rsidRPr="00082718" w:rsidRDefault="005768F6">
      <w:pPr>
        <w:rPr>
          <w:rFonts w:cs="Arial"/>
          <w:bCs/>
          <w:sz w:val="28"/>
          <w:szCs w:val="28"/>
        </w:rPr>
      </w:pPr>
    </w:p>
    <w:p w14:paraId="4A234ED7" w14:textId="77777777" w:rsidR="005768F6" w:rsidRPr="00082718" w:rsidRDefault="005768F6">
      <w:pPr>
        <w:rPr>
          <w:rFonts w:cs="Arial"/>
          <w:bCs/>
          <w:sz w:val="28"/>
          <w:szCs w:val="28"/>
        </w:rPr>
      </w:pPr>
    </w:p>
    <w:p w14:paraId="40B0DE24" w14:textId="77777777" w:rsidR="00034EC8" w:rsidRPr="00082718" w:rsidRDefault="00034EC8">
      <w:pPr>
        <w:rPr>
          <w:rFonts w:cs="Arial"/>
          <w:bCs/>
          <w:sz w:val="28"/>
          <w:szCs w:val="28"/>
        </w:rPr>
      </w:pPr>
    </w:p>
    <w:p w14:paraId="718668A5" w14:textId="77777777" w:rsidR="004B57BD" w:rsidRPr="00082718" w:rsidRDefault="004B57BD">
      <w:pPr>
        <w:rPr>
          <w:rFonts w:cs="Arial"/>
          <w:bCs/>
          <w:sz w:val="28"/>
          <w:szCs w:val="28"/>
        </w:rPr>
      </w:pPr>
    </w:p>
    <w:p w14:paraId="4D80F46D" w14:textId="664D644A" w:rsidR="005768F6" w:rsidRPr="00082718" w:rsidRDefault="005768F6">
      <w:pPr>
        <w:rPr>
          <w:rFonts w:cs="Arial"/>
          <w:bCs/>
          <w:sz w:val="28"/>
          <w:szCs w:val="28"/>
        </w:rPr>
      </w:pPr>
      <w:r w:rsidRPr="00082718">
        <w:rPr>
          <w:rFonts w:cs="Arial"/>
          <w:bCs/>
          <w:sz w:val="28"/>
          <w:szCs w:val="28"/>
        </w:rPr>
        <w:t>August 2024</w:t>
      </w:r>
    </w:p>
    <w:p w14:paraId="60DB278B" w14:textId="77777777" w:rsidR="005768F6" w:rsidRPr="00082718" w:rsidRDefault="005768F6">
      <w:pPr>
        <w:rPr>
          <w:rFonts w:cs="Arial"/>
          <w:bCs/>
          <w:sz w:val="28"/>
          <w:szCs w:val="28"/>
        </w:rPr>
      </w:pPr>
    </w:p>
    <w:p w14:paraId="18B23AA2" w14:textId="77777777" w:rsidR="00034EC8" w:rsidRPr="00082718" w:rsidRDefault="00034EC8">
      <w:pPr>
        <w:rPr>
          <w:rFonts w:cs="Arial"/>
          <w:bCs/>
          <w:sz w:val="28"/>
          <w:szCs w:val="28"/>
        </w:rPr>
      </w:pPr>
    </w:p>
    <w:p w14:paraId="32630FD4" w14:textId="77777777" w:rsidR="00034EC8" w:rsidRPr="00082718" w:rsidRDefault="00034EC8">
      <w:pPr>
        <w:rPr>
          <w:rFonts w:cs="Arial"/>
          <w:bCs/>
          <w:sz w:val="28"/>
          <w:szCs w:val="28"/>
        </w:rPr>
      </w:pPr>
    </w:p>
    <w:p w14:paraId="7AB6E6FD" w14:textId="77777777" w:rsidR="00034EC8" w:rsidRPr="00082718" w:rsidRDefault="00034EC8">
      <w:pPr>
        <w:rPr>
          <w:rFonts w:cs="Arial"/>
          <w:bCs/>
          <w:sz w:val="28"/>
          <w:szCs w:val="28"/>
        </w:rPr>
      </w:pPr>
    </w:p>
    <w:p w14:paraId="06198945" w14:textId="77777777" w:rsidR="00034EC8" w:rsidRPr="00082718" w:rsidRDefault="00034EC8">
      <w:pPr>
        <w:rPr>
          <w:rFonts w:cs="Arial"/>
          <w:bCs/>
          <w:sz w:val="28"/>
          <w:szCs w:val="28"/>
        </w:rPr>
      </w:pPr>
    </w:p>
    <w:p w14:paraId="3902BB1C" w14:textId="77777777" w:rsidR="00034EC8" w:rsidRPr="00082718" w:rsidRDefault="00034EC8">
      <w:pPr>
        <w:rPr>
          <w:rFonts w:cs="Arial"/>
          <w:bCs/>
          <w:sz w:val="28"/>
          <w:szCs w:val="28"/>
        </w:rPr>
      </w:pPr>
    </w:p>
    <w:p w14:paraId="41ED2E46" w14:textId="77777777" w:rsidR="00034EC8" w:rsidRPr="00082718" w:rsidRDefault="00034EC8">
      <w:pPr>
        <w:rPr>
          <w:rFonts w:cs="Arial"/>
          <w:bCs/>
          <w:sz w:val="28"/>
          <w:szCs w:val="28"/>
        </w:rPr>
      </w:pPr>
    </w:p>
    <w:p w14:paraId="19B94118" w14:textId="77777777" w:rsidR="00034EC8" w:rsidRPr="00082718" w:rsidRDefault="00034EC8">
      <w:pPr>
        <w:rPr>
          <w:rFonts w:cs="Arial"/>
          <w:bCs/>
          <w:sz w:val="28"/>
          <w:szCs w:val="28"/>
        </w:rPr>
      </w:pPr>
    </w:p>
    <w:p w14:paraId="5450F6F6" w14:textId="77777777" w:rsidR="00034EC8" w:rsidRPr="00082718" w:rsidRDefault="00034EC8">
      <w:pPr>
        <w:rPr>
          <w:rFonts w:cs="Arial"/>
          <w:bCs/>
          <w:sz w:val="28"/>
          <w:szCs w:val="28"/>
        </w:rPr>
      </w:pPr>
    </w:p>
    <w:p w14:paraId="61801849" w14:textId="77777777" w:rsidR="00034EC8" w:rsidRPr="00082718" w:rsidRDefault="00034EC8">
      <w:pPr>
        <w:rPr>
          <w:rFonts w:cs="Arial"/>
          <w:bCs/>
          <w:sz w:val="28"/>
          <w:szCs w:val="28"/>
        </w:rPr>
      </w:pPr>
    </w:p>
    <w:p w14:paraId="1FAD739F" w14:textId="77777777" w:rsidR="00034EC8" w:rsidRPr="00082718" w:rsidRDefault="00034EC8">
      <w:pPr>
        <w:rPr>
          <w:rFonts w:cs="Arial"/>
          <w:bCs/>
          <w:sz w:val="28"/>
          <w:szCs w:val="28"/>
        </w:rPr>
      </w:pPr>
    </w:p>
    <w:p w14:paraId="03DD3FE3" w14:textId="77777777" w:rsidR="00034EC8" w:rsidRPr="00082718" w:rsidRDefault="00034EC8">
      <w:pPr>
        <w:rPr>
          <w:rFonts w:cs="Arial"/>
          <w:bCs/>
          <w:sz w:val="28"/>
          <w:szCs w:val="28"/>
        </w:rPr>
      </w:pPr>
    </w:p>
    <w:p w14:paraId="5C7DFECF" w14:textId="01E2476F" w:rsidR="005768F6" w:rsidRPr="00082718" w:rsidRDefault="005768F6">
      <w:pPr>
        <w:rPr>
          <w:rFonts w:cs="Arial"/>
          <w:bCs/>
          <w:sz w:val="28"/>
          <w:szCs w:val="28"/>
        </w:rPr>
      </w:pPr>
      <w:r w:rsidRPr="00082718">
        <w:rPr>
          <w:rFonts w:cs="Arial"/>
          <w:bCs/>
          <w:sz w:val="28"/>
          <w:szCs w:val="28"/>
        </w:rPr>
        <w:t>September 2024</w:t>
      </w:r>
    </w:p>
    <w:p w14:paraId="27088E93" w14:textId="77777777" w:rsidR="005768F6" w:rsidRPr="00082718" w:rsidRDefault="005768F6">
      <w:pPr>
        <w:rPr>
          <w:rFonts w:cs="Arial"/>
          <w:bCs/>
          <w:sz w:val="28"/>
          <w:szCs w:val="28"/>
        </w:rPr>
      </w:pPr>
    </w:p>
    <w:p w14:paraId="4DAF08A6" w14:textId="77777777" w:rsidR="00034EC8" w:rsidRPr="00082718" w:rsidRDefault="00034EC8">
      <w:pPr>
        <w:rPr>
          <w:rFonts w:cs="Arial"/>
          <w:bCs/>
          <w:sz w:val="28"/>
          <w:szCs w:val="28"/>
        </w:rPr>
      </w:pPr>
    </w:p>
    <w:p w14:paraId="440B10D5" w14:textId="77777777" w:rsidR="00034EC8" w:rsidRPr="00082718" w:rsidRDefault="00034EC8">
      <w:pPr>
        <w:rPr>
          <w:rFonts w:cs="Arial"/>
          <w:bCs/>
          <w:sz w:val="28"/>
          <w:szCs w:val="28"/>
        </w:rPr>
      </w:pPr>
    </w:p>
    <w:p w14:paraId="28300A58" w14:textId="77777777" w:rsidR="00034EC8" w:rsidRPr="00082718" w:rsidRDefault="00034EC8">
      <w:pPr>
        <w:rPr>
          <w:rFonts w:cs="Arial"/>
          <w:bCs/>
          <w:sz w:val="28"/>
          <w:szCs w:val="28"/>
        </w:rPr>
      </w:pPr>
    </w:p>
    <w:p w14:paraId="48F79991" w14:textId="77777777" w:rsidR="00034EC8" w:rsidRPr="00082718" w:rsidRDefault="00034EC8">
      <w:pPr>
        <w:rPr>
          <w:rFonts w:cs="Arial"/>
          <w:bCs/>
          <w:sz w:val="28"/>
          <w:szCs w:val="28"/>
        </w:rPr>
      </w:pPr>
    </w:p>
    <w:p w14:paraId="53EDD6AE" w14:textId="77777777" w:rsidR="00034EC8" w:rsidRPr="00082718" w:rsidRDefault="00034EC8">
      <w:pPr>
        <w:rPr>
          <w:rFonts w:cs="Arial"/>
          <w:bCs/>
          <w:sz w:val="28"/>
          <w:szCs w:val="28"/>
        </w:rPr>
      </w:pPr>
    </w:p>
    <w:p w14:paraId="65EDE576" w14:textId="77777777" w:rsidR="00034EC8" w:rsidRPr="00082718" w:rsidRDefault="00034EC8">
      <w:pPr>
        <w:rPr>
          <w:rFonts w:cs="Arial"/>
          <w:bCs/>
          <w:sz w:val="28"/>
          <w:szCs w:val="28"/>
        </w:rPr>
      </w:pPr>
    </w:p>
    <w:p w14:paraId="0659B79D" w14:textId="77777777" w:rsidR="00034EC8" w:rsidRPr="00082718" w:rsidRDefault="00034EC8">
      <w:pPr>
        <w:rPr>
          <w:rFonts w:cs="Arial"/>
          <w:bCs/>
          <w:sz w:val="28"/>
          <w:szCs w:val="28"/>
        </w:rPr>
      </w:pPr>
    </w:p>
    <w:p w14:paraId="1A06AD8A" w14:textId="77777777" w:rsidR="00034EC8" w:rsidRPr="00082718" w:rsidRDefault="00034EC8">
      <w:pPr>
        <w:rPr>
          <w:rFonts w:cs="Arial"/>
          <w:bCs/>
          <w:sz w:val="28"/>
          <w:szCs w:val="28"/>
        </w:rPr>
      </w:pPr>
    </w:p>
    <w:p w14:paraId="5CF169B3" w14:textId="77777777" w:rsidR="00034EC8" w:rsidRPr="00082718" w:rsidRDefault="00034EC8">
      <w:pPr>
        <w:rPr>
          <w:rFonts w:cs="Arial"/>
          <w:bCs/>
          <w:sz w:val="28"/>
          <w:szCs w:val="28"/>
        </w:rPr>
      </w:pPr>
    </w:p>
    <w:p w14:paraId="1FB2A336" w14:textId="77777777" w:rsidR="00034EC8" w:rsidRPr="00082718" w:rsidRDefault="00034EC8">
      <w:pPr>
        <w:rPr>
          <w:rFonts w:cs="Arial"/>
          <w:bCs/>
          <w:sz w:val="28"/>
          <w:szCs w:val="28"/>
        </w:rPr>
      </w:pPr>
    </w:p>
    <w:p w14:paraId="6BF9F1A3" w14:textId="77777777" w:rsidR="00034EC8" w:rsidRPr="00082718" w:rsidRDefault="00034EC8">
      <w:pPr>
        <w:rPr>
          <w:rFonts w:cs="Arial"/>
          <w:bCs/>
          <w:sz w:val="28"/>
          <w:szCs w:val="28"/>
        </w:rPr>
      </w:pPr>
    </w:p>
    <w:p w14:paraId="0CD215E8" w14:textId="77777777" w:rsidR="005768F6" w:rsidRPr="00082718" w:rsidRDefault="005768F6">
      <w:pPr>
        <w:rPr>
          <w:rFonts w:cs="Arial"/>
          <w:bCs/>
          <w:sz w:val="28"/>
          <w:szCs w:val="28"/>
        </w:rPr>
      </w:pPr>
    </w:p>
    <w:p w14:paraId="6BF9EF11" w14:textId="77777777" w:rsidR="005768F6" w:rsidRPr="00082718" w:rsidRDefault="005768F6">
      <w:pPr>
        <w:rPr>
          <w:rFonts w:cs="Arial"/>
          <w:bCs/>
          <w:sz w:val="28"/>
          <w:szCs w:val="28"/>
        </w:rPr>
      </w:pPr>
      <w:r w:rsidRPr="00082718">
        <w:rPr>
          <w:rFonts w:cs="Arial"/>
          <w:bCs/>
          <w:sz w:val="28"/>
          <w:szCs w:val="28"/>
        </w:rPr>
        <w:t>October 2024</w:t>
      </w:r>
    </w:p>
    <w:p w14:paraId="5C7AFB16" w14:textId="77777777" w:rsidR="005768F6" w:rsidRPr="00082718" w:rsidRDefault="005768F6">
      <w:pPr>
        <w:rPr>
          <w:rFonts w:cs="Arial"/>
          <w:bCs/>
          <w:sz w:val="28"/>
          <w:szCs w:val="28"/>
        </w:rPr>
      </w:pPr>
    </w:p>
    <w:p w14:paraId="01B9C8D0" w14:textId="77777777" w:rsidR="005768F6" w:rsidRPr="00082718" w:rsidRDefault="005768F6">
      <w:pPr>
        <w:rPr>
          <w:rFonts w:cs="Arial"/>
          <w:bCs/>
          <w:sz w:val="28"/>
          <w:szCs w:val="28"/>
        </w:rPr>
      </w:pPr>
    </w:p>
    <w:p w14:paraId="24DAB041" w14:textId="77777777" w:rsidR="00034EC8" w:rsidRPr="00082718" w:rsidRDefault="00034EC8">
      <w:pPr>
        <w:rPr>
          <w:rFonts w:cs="Arial"/>
          <w:bCs/>
          <w:sz w:val="28"/>
          <w:szCs w:val="28"/>
        </w:rPr>
      </w:pPr>
    </w:p>
    <w:p w14:paraId="7E86F426" w14:textId="77777777" w:rsidR="00034EC8" w:rsidRPr="00082718" w:rsidRDefault="00034EC8">
      <w:pPr>
        <w:rPr>
          <w:rFonts w:cs="Arial"/>
          <w:bCs/>
          <w:sz w:val="28"/>
          <w:szCs w:val="28"/>
        </w:rPr>
      </w:pPr>
    </w:p>
    <w:p w14:paraId="3BB9AF5B" w14:textId="77777777" w:rsidR="00034EC8" w:rsidRPr="00082718" w:rsidRDefault="00034EC8">
      <w:pPr>
        <w:rPr>
          <w:rFonts w:cs="Arial"/>
          <w:bCs/>
          <w:sz w:val="28"/>
          <w:szCs w:val="28"/>
        </w:rPr>
      </w:pPr>
    </w:p>
    <w:p w14:paraId="6D5C25EC" w14:textId="77777777" w:rsidR="00034EC8" w:rsidRPr="00082718" w:rsidRDefault="00034EC8">
      <w:pPr>
        <w:rPr>
          <w:rFonts w:cs="Arial"/>
          <w:bCs/>
          <w:sz w:val="28"/>
          <w:szCs w:val="28"/>
        </w:rPr>
      </w:pPr>
    </w:p>
    <w:p w14:paraId="297CBC09" w14:textId="77777777" w:rsidR="00034EC8" w:rsidRPr="00082718" w:rsidRDefault="00034EC8">
      <w:pPr>
        <w:rPr>
          <w:rFonts w:cs="Arial"/>
          <w:bCs/>
          <w:sz w:val="28"/>
          <w:szCs w:val="28"/>
        </w:rPr>
      </w:pPr>
    </w:p>
    <w:p w14:paraId="77D7E5BC" w14:textId="77777777" w:rsidR="00034EC8" w:rsidRPr="00082718" w:rsidRDefault="00034EC8">
      <w:pPr>
        <w:rPr>
          <w:rFonts w:cs="Arial"/>
          <w:bCs/>
          <w:sz w:val="28"/>
          <w:szCs w:val="28"/>
        </w:rPr>
      </w:pPr>
    </w:p>
    <w:p w14:paraId="69317749" w14:textId="77777777" w:rsidR="00034EC8" w:rsidRPr="00082718" w:rsidRDefault="00034EC8">
      <w:pPr>
        <w:rPr>
          <w:rFonts w:cs="Arial"/>
          <w:bCs/>
          <w:sz w:val="28"/>
          <w:szCs w:val="28"/>
        </w:rPr>
      </w:pPr>
    </w:p>
    <w:p w14:paraId="62CAF0CE" w14:textId="77777777" w:rsidR="00034EC8" w:rsidRPr="00082718" w:rsidRDefault="00034EC8">
      <w:pPr>
        <w:rPr>
          <w:rFonts w:cs="Arial"/>
          <w:bCs/>
          <w:sz w:val="28"/>
          <w:szCs w:val="28"/>
        </w:rPr>
      </w:pPr>
    </w:p>
    <w:p w14:paraId="6DB9512E" w14:textId="77777777" w:rsidR="00034EC8" w:rsidRPr="00082718" w:rsidRDefault="00034EC8">
      <w:pPr>
        <w:rPr>
          <w:rFonts w:cs="Arial"/>
          <w:bCs/>
          <w:sz w:val="28"/>
          <w:szCs w:val="28"/>
        </w:rPr>
      </w:pPr>
    </w:p>
    <w:p w14:paraId="4753A096" w14:textId="77777777" w:rsidR="00034EC8" w:rsidRPr="00082718" w:rsidRDefault="00034EC8">
      <w:pPr>
        <w:rPr>
          <w:rFonts w:cs="Arial"/>
          <w:bCs/>
          <w:sz w:val="28"/>
          <w:szCs w:val="28"/>
        </w:rPr>
      </w:pPr>
    </w:p>
    <w:p w14:paraId="6CEE59EF" w14:textId="3E49178C" w:rsidR="005768F6" w:rsidRPr="00082718" w:rsidRDefault="005768F6">
      <w:pPr>
        <w:rPr>
          <w:rFonts w:cs="Arial"/>
          <w:bCs/>
          <w:sz w:val="28"/>
          <w:szCs w:val="28"/>
        </w:rPr>
      </w:pPr>
      <w:r w:rsidRPr="00082718">
        <w:rPr>
          <w:rFonts w:cs="Arial"/>
          <w:bCs/>
          <w:sz w:val="28"/>
          <w:szCs w:val="28"/>
        </w:rPr>
        <w:t>November 2024</w:t>
      </w:r>
    </w:p>
    <w:p w14:paraId="205DEFA8" w14:textId="77777777" w:rsidR="005768F6" w:rsidRPr="00082718" w:rsidRDefault="005768F6">
      <w:pPr>
        <w:rPr>
          <w:rFonts w:cs="Arial"/>
          <w:bCs/>
          <w:sz w:val="28"/>
          <w:szCs w:val="28"/>
        </w:rPr>
      </w:pPr>
    </w:p>
    <w:p w14:paraId="2B1FB65B" w14:textId="77777777" w:rsidR="005768F6" w:rsidRPr="00082718" w:rsidRDefault="005768F6">
      <w:pPr>
        <w:rPr>
          <w:rFonts w:cs="Arial"/>
          <w:bCs/>
          <w:sz w:val="28"/>
          <w:szCs w:val="28"/>
        </w:rPr>
      </w:pPr>
    </w:p>
    <w:p w14:paraId="71A55949" w14:textId="77777777" w:rsidR="005768F6" w:rsidRPr="00082718" w:rsidRDefault="005768F6">
      <w:pPr>
        <w:rPr>
          <w:rFonts w:cs="Arial"/>
          <w:bCs/>
          <w:sz w:val="28"/>
          <w:szCs w:val="28"/>
        </w:rPr>
      </w:pPr>
    </w:p>
    <w:p w14:paraId="47E33FE5" w14:textId="152B647F" w:rsidR="00034EC8" w:rsidRPr="00082718" w:rsidRDefault="00034EC8">
      <w:pPr>
        <w:rPr>
          <w:rFonts w:cs="Arial"/>
          <w:bCs/>
          <w:sz w:val="28"/>
          <w:szCs w:val="28"/>
        </w:rPr>
      </w:pPr>
    </w:p>
    <w:p w14:paraId="33C725DD" w14:textId="77777777" w:rsidR="00034EC8" w:rsidRPr="00082718" w:rsidRDefault="00034EC8">
      <w:pPr>
        <w:rPr>
          <w:rFonts w:cs="Arial"/>
          <w:bCs/>
          <w:sz w:val="28"/>
          <w:szCs w:val="28"/>
        </w:rPr>
      </w:pPr>
    </w:p>
    <w:p w14:paraId="122B7160" w14:textId="26C9E806" w:rsidR="00034EC8" w:rsidRPr="00082718" w:rsidRDefault="00034EC8">
      <w:pPr>
        <w:rPr>
          <w:rFonts w:cs="Arial"/>
          <w:bCs/>
          <w:sz w:val="28"/>
          <w:szCs w:val="28"/>
        </w:rPr>
      </w:pPr>
    </w:p>
    <w:p w14:paraId="1F47FF29" w14:textId="77777777" w:rsidR="00034EC8" w:rsidRPr="00082718" w:rsidRDefault="00034EC8">
      <w:pPr>
        <w:rPr>
          <w:rFonts w:cs="Arial"/>
          <w:bCs/>
          <w:sz w:val="28"/>
          <w:szCs w:val="28"/>
        </w:rPr>
      </w:pPr>
    </w:p>
    <w:p w14:paraId="39964617" w14:textId="35F76AC6" w:rsidR="00034EC8" w:rsidRPr="00082718" w:rsidRDefault="00034EC8">
      <w:pPr>
        <w:rPr>
          <w:rFonts w:cs="Arial"/>
          <w:bCs/>
          <w:sz w:val="28"/>
          <w:szCs w:val="28"/>
        </w:rPr>
      </w:pPr>
    </w:p>
    <w:p w14:paraId="3F4052D6" w14:textId="77777777" w:rsidR="00034EC8" w:rsidRPr="00082718" w:rsidRDefault="00034EC8">
      <w:pPr>
        <w:rPr>
          <w:rFonts w:cs="Arial"/>
          <w:bCs/>
          <w:sz w:val="28"/>
          <w:szCs w:val="28"/>
        </w:rPr>
      </w:pPr>
    </w:p>
    <w:p w14:paraId="76A94618" w14:textId="3FCCE474" w:rsidR="00034EC8" w:rsidRPr="00082718" w:rsidRDefault="00034EC8">
      <w:pPr>
        <w:rPr>
          <w:rFonts w:cs="Arial"/>
          <w:bCs/>
          <w:sz w:val="28"/>
          <w:szCs w:val="28"/>
        </w:rPr>
      </w:pPr>
    </w:p>
    <w:p w14:paraId="44465E84" w14:textId="77777777" w:rsidR="00034EC8" w:rsidRPr="00082718" w:rsidRDefault="00034EC8">
      <w:pPr>
        <w:rPr>
          <w:rFonts w:cs="Arial"/>
          <w:bCs/>
          <w:sz w:val="28"/>
          <w:szCs w:val="28"/>
        </w:rPr>
      </w:pPr>
    </w:p>
    <w:p w14:paraId="5F99EB89" w14:textId="4767E889" w:rsidR="00034EC8" w:rsidRPr="00082718" w:rsidRDefault="00034EC8">
      <w:pPr>
        <w:rPr>
          <w:rFonts w:cs="Arial"/>
          <w:bCs/>
          <w:sz w:val="28"/>
          <w:szCs w:val="28"/>
        </w:rPr>
      </w:pPr>
    </w:p>
    <w:p w14:paraId="718757E7" w14:textId="77777777" w:rsidR="00034EC8" w:rsidRPr="00082718" w:rsidRDefault="00034EC8">
      <w:pPr>
        <w:rPr>
          <w:rFonts w:cs="Arial"/>
          <w:bCs/>
          <w:sz w:val="28"/>
          <w:szCs w:val="28"/>
        </w:rPr>
      </w:pPr>
    </w:p>
    <w:p w14:paraId="201D7C64" w14:textId="16F87237" w:rsidR="005768F6" w:rsidRPr="00082718" w:rsidRDefault="005768F6">
      <w:pPr>
        <w:rPr>
          <w:rFonts w:eastAsia="Times New Roman" w:cs="Arial"/>
          <w:bCs/>
          <w:sz w:val="28"/>
          <w:szCs w:val="28"/>
          <w:lang w:eastAsia="de-DE"/>
        </w:rPr>
      </w:pPr>
      <w:r w:rsidRPr="00082718">
        <w:rPr>
          <w:rFonts w:cs="Arial"/>
          <w:bCs/>
          <w:sz w:val="28"/>
          <w:szCs w:val="28"/>
        </w:rPr>
        <w:t>December 2024: Submission!</w:t>
      </w:r>
    </w:p>
    <w:p w14:paraId="1F23282B" w14:textId="122F5DD8" w:rsidR="00D479B5" w:rsidRPr="00082718" w:rsidRDefault="00D479B5" w:rsidP="00D479B5">
      <w:pPr>
        <w:pStyle w:val="NormalWeb"/>
        <w:rPr>
          <w:rFonts w:asciiTheme="minorHAnsi" w:hAnsiTheme="minorHAnsi"/>
          <w:lang w:val="en-GB"/>
        </w:rPr>
      </w:pPr>
      <w:r w:rsidRPr="00082718">
        <w:rPr>
          <w:rFonts w:asciiTheme="minorHAnsi" w:hAnsiTheme="minorHAnsi"/>
          <w:noProof/>
          <w:shd w:val="clear" w:color="auto" w:fill="E6E6E6"/>
        </w:rPr>
        <w:drawing>
          <wp:anchor distT="0" distB="0" distL="114300" distR="114300" simplePos="0" relativeHeight="251658268" behindDoc="1" locked="0" layoutInCell="1" allowOverlap="1" wp14:anchorId="3E2FDD0B" wp14:editId="2FEF84C0">
            <wp:simplePos x="0" y="0"/>
            <wp:positionH relativeFrom="leftMargin">
              <wp:align>right</wp:align>
            </wp:positionH>
            <wp:positionV relativeFrom="paragraph">
              <wp:posOffset>3799205</wp:posOffset>
            </wp:positionV>
            <wp:extent cx="1668780" cy="1398942"/>
            <wp:effectExtent l="363537" t="265113" r="333058" b="256857"/>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3159112">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61" behindDoc="1" locked="0" layoutInCell="1" allowOverlap="1" wp14:anchorId="54DE42C6" wp14:editId="66852620">
            <wp:simplePos x="0" y="0"/>
            <wp:positionH relativeFrom="page">
              <wp:posOffset>-12700</wp:posOffset>
            </wp:positionH>
            <wp:positionV relativeFrom="paragraph">
              <wp:posOffset>3176905</wp:posOffset>
            </wp:positionV>
            <wp:extent cx="1668780" cy="1398942"/>
            <wp:effectExtent l="0" t="0" r="762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57" behindDoc="1" locked="0" layoutInCell="1" allowOverlap="1" wp14:anchorId="28C9F07D" wp14:editId="27EA10FE">
            <wp:simplePos x="0" y="0"/>
            <wp:positionH relativeFrom="column">
              <wp:posOffset>37465</wp:posOffset>
            </wp:positionH>
            <wp:positionV relativeFrom="paragraph">
              <wp:posOffset>2984500</wp:posOffset>
            </wp:positionV>
            <wp:extent cx="1668780" cy="1398942"/>
            <wp:effectExtent l="0" t="0" r="762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58" behindDoc="1" locked="0" layoutInCell="1" allowOverlap="1" wp14:anchorId="4E41ADBD" wp14:editId="6B48F3B3">
            <wp:simplePos x="0" y="0"/>
            <wp:positionH relativeFrom="column">
              <wp:posOffset>1155065</wp:posOffset>
            </wp:positionH>
            <wp:positionV relativeFrom="paragraph">
              <wp:posOffset>3100705</wp:posOffset>
            </wp:positionV>
            <wp:extent cx="1668780" cy="1398942"/>
            <wp:effectExtent l="266700" t="361950" r="160020" b="35369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8723300">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59" behindDoc="1" locked="0" layoutInCell="1" allowOverlap="1" wp14:anchorId="7ACA143B" wp14:editId="20C81D67">
            <wp:simplePos x="0" y="0"/>
            <wp:positionH relativeFrom="page">
              <wp:posOffset>3615690</wp:posOffset>
            </wp:positionH>
            <wp:positionV relativeFrom="paragraph">
              <wp:posOffset>3116263</wp:posOffset>
            </wp:positionV>
            <wp:extent cx="1668780" cy="1398942"/>
            <wp:effectExtent l="0" t="0" r="762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60" behindDoc="1" locked="0" layoutInCell="1" allowOverlap="1" wp14:anchorId="16A5FE0A" wp14:editId="15B013AD">
            <wp:simplePos x="0" y="0"/>
            <wp:positionH relativeFrom="column">
              <wp:posOffset>3999865</wp:posOffset>
            </wp:positionH>
            <wp:positionV relativeFrom="paragraph">
              <wp:posOffset>3037714</wp:posOffset>
            </wp:positionV>
            <wp:extent cx="1668736" cy="1513205"/>
            <wp:effectExtent l="287020" t="246380" r="276225" b="25717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4686133">
                      <a:off x="0" y="0"/>
                      <a:ext cx="1668736"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55" behindDoc="1" locked="0" layoutInCell="1" allowOverlap="1" wp14:anchorId="382BA02F" wp14:editId="633D9B3A">
            <wp:simplePos x="0" y="0"/>
            <wp:positionH relativeFrom="column">
              <wp:posOffset>5294947</wp:posOffset>
            </wp:positionH>
            <wp:positionV relativeFrom="paragraph">
              <wp:posOffset>3113087</wp:posOffset>
            </wp:positionV>
            <wp:extent cx="1668780" cy="1398942"/>
            <wp:effectExtent l="382587" t="265113" r="352108" b="256857"/>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3062797">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56" behindDoc="1" locked="0" layoutInCell="1" allowOverlap="1" wp14:anchorId="2F226C4B" wp14:editId="1A9B4E36">
            <wp:simplePos x="0" y="0"/>
            <wp:positionH relativeFrom="page">
              <wp:align>left</wp:align>
            </wp:positionH>
            <wp:positionV relativeFrom="paragraph">
              <wp:posOffset>3303905</wp:posOffset>
            </wp:positionV>
            <wp:extent cx="1668780" cy="1398942"/>
            <wp:effectExtent l="0" t="0" r="762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cs="Arial"/>
          <w:bCs/>
          <w:noProof/>
          <w:sz w:val="28"/>
          <w:szCs w:val="28"/>
          <w:shd w:val="clear" w:color="auto" w:fill="E6E6E6"/>
        </w:rPr>
        <mc:AlternateContent>
          <mc:Choice Requires="wps">
            <w:drawing>
              <wp:anchor distT="0" distB="0" distL="114300" distR="114300" simplePos="0" relativeHeight="251658250" behindDoc="0" locked="0" layoutInCell="1" allowOverlap="1" wp14:anchorId="5EEC7FEB" wp14:editId="0C133C83">
                <wp:simplePos x="0" y="0"/>
                <wp:positionH relativeFrom="margin">
                  <wp:align>left</wp:align>
                </wp:positionH>
                <wp:positionV relativeFrom="paragraph">
                  <wp:posOffset>4383405</wp:posOffset>
                </wp:positionV>
                <wp:extent cx="5715000" cy="654050"/>
                <wp:effectExtent l="57150" t="19050" r="76200" b="88900"/>
                <wp:wrapNone/>
                <wp:docPr id="19" name="Rechteck 19"/>
                <wp:cNvGraphicFramePr/>
                <a:graphic xmlns:a="http://schemas.openxmlformats.org/drawingml/2006/main">
                  <a:graphicData uri="http://schemas.microsoft.com/office/word/2010/wordprocessingShape">
                    <wps:wsp>
                      <wps:cNvSpPr/>
                      <wps:spPr>
                        <a:xfrm>
                          <a:off x="0" y="0"/>
                          <a:ext cx="5715000" cy="654050"/>
                        </a:xfrm>
                        <a:prstGeom prst="rect">
                          <a:avLst/>
                        </a:prstGeom>
                        <a:solidFill>
                          <a:srgbClr val="042C4C"/>
                        </a:solidFill>
                        <a:ln>
                          <a:solidFill>
                            <a:srgbClr val="042C4C"/>
                          </a:solidFill>
                        </a:ln>
                      </wps:spPr>
                      <wps:style>
                        <a:lnRef idx="1">
                          <a:schemeClr val="accent1"/>
                        </a:lnRef>
                        <a:fillRef idx="3">
                          <a:schemeClr val="accent1"/>
                        </a:fillRef>
                        <a:effectRef idx="2">
                          <a:schemeClr val="accent1"/>
                        </a:effectRef>
                        <a:fontRef idx="minor">
                          <a:schemeClr val="lt1"/>
                        </a:fontRef>
                      </wps:style>
                      <wps:txbx>
                        <w:txbxContent>
                          <w:p w14:paraId="6E71BA8C" w14:textId="3FAED5CE" w:rsidR="00881C25" w:rsidRPr="00881C25" w:rsidRDefault="00881C25" w:rsidP="00881C25">
                            <w:pPr>
                              <w:jc w:val="center"/>
                              <w:rPr>
                                <w:sz w:val="48"/>
                                <w:szCs w:val="48"/>
                              </w:rPr>
                            </w:pPr>
                            <w:r w:rsidRPr="00881C25">
                              <w:rPr>
                                <w:sz w:val="48"/>
                                <w:szCs w:val="48"/>
                              </w:rPr>
                              <w:t>31 DECEMBER 2024</w:t>
                            </w:r>
                            <w:r w:rsidR="00F47A70">
                              <w:rPr>
                                <w:sz w:val="48"/>
                                <w:szCs w:val="48"/>
                              </w:rPr>
                              <w:t>:</w:t>
                            </w:r>
                            <w:r w:rsidRPr="00881C25">
                              <w:rPr>
                                <w:sz w:val="48"/>
                                <w:szCs w:val="48"/>
                              </w:rPr>
                              <w:t xml:space="preserve"> BTR IS SUBMITTED</w:t>
                            </w:r>
                            <w:r w:rsidR="00F47A70">
                              <w:rPr>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EC7FEB" id="Rechteck 19" o:spid="_x0000_s1029" style="position:absolute;margin-left:0;margin-top:345.15pt;width:450pt;height:51.5pt;z-index:2516582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" fillcolor="#042c4c" strokecolor="#042c4c">
                <v:shadow on="t" color="black" opacity="22937f" origin=",.5" offset="0,.63889mm"/>
                <v:textbox>
                  <w:txbxContent>
                    <w:p w14:paraId="6E71BA8C" w14:textId="3FAED5CE" w:rsidR="00881C25" w:rsidRPr="00881C25" w:rsidRDefault="00881C25" w:rsidP="00881C25">
                      <w:pPr>
                        <w:jc w:val="center"/>
                        <w:rPr>
                          <w:sz w:val="48"/>
                          <w:szCs w:val="48"/>
                        </w:rPr>
                      </w:pPr>
                      <w:r w:rsidRPr="00881C25">
                        <w:rPr>
                          <w:sz w:val="48"/>
                          <w:szCs w:val="48"/>
                        </w:rPr>
                        <w:t>31 DECEMBER 2024</w:t>
                      </w:r>
                      <w:r w:rsidR="00F47A70">
                        <w:rPr>
                          <w:sz w:val="48"/>
                          <w:szCs w:val="48"/>
                        </w:rPr>
                        <w:t>:</w:t>
                      </w:r>
                      <w:r w:rsidRPr="00881C25">
                        <w:rPr>
                          <w:sz w:val="48"/>
                          <w:szCs w:val="48"/>
                        </w:rPr>
                        <w:t xml:space="preserve"> BTR IS SUBMITTED</w:t>
                      </w:r>
                      <w:r w:rsidR="00F47A70">
                        <w:rPr>
                          <w:sz w:val="48"/>
                          <w:szCs w:val="48"/>
                        </w:rPr>
                        <w:t>!</w:t>
                      </w:r>
                    </w:p>
                  </w:txbxContent>
                </v:textbox>
                <w10:wrap anchorx="margin"/>
              </v:rect>
            </w:pict>
          </mc:Fallback>
        </mc:AlternateContent>
      </w:r>
      <w:r w:rsidRPr="00082718">
        <w:rPr>
          <w:rFonts w:asciiTheme="minorHAnsi" w:hAnsiTheme="minorHAnsi"/>
          <w:noProof/>
          <w:shd w:val="clear" w:color="auto" w:fill="E6E6E6"/>
        </w:rPr>
        <w:drawing>
          <wp:anchor distT="0" distB="0" distL="114300" distR="114300" simplePos="0" relativeHeight="251658267" behindDoc="1" locked="0" layoutInCell="1" allowOverlap="1" wp14:anchorId="3CE77FB7" wp14:editId="526B1C87">
            <wp:simplePos x="0" y="0"/>
            <wp:positionH relativeFrom="rightMargin">
              <wp:align>left</wp:align>
            </wp:positionH>
            <wp:positionV relativeFrom="paragraph">
              <wp:posOffset>4678680</wp:posOffset>
            </wp:positionV>
            <wp:extent cx="1668780" cy="1398942"/>
            <wp:effectExtent l="0" t="0" r="762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66" behindDoc="1" locked="0" layoutInCell="1" allowOverlap="1" wp14:anchorId="2E2EE5E8" wp14:editId="789A8005">
            <wp:simplePos x="0" y="0"/>
            <wp:positionH relativeFrom="page">
              <wp:posOffset>6083300</wp:posOffset>
            </wp:positionH>
            <wp:positionV relativeFrom="paragraph">
              <wp:posOffset>5640705</wp:posOffset>
            </wp:positionV>
            <wp:extent cx="1668780" cy="1398942"/>
            <wp:effectExtent l="0" t="0" r="762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40" behindDoc="1" locked="0" layoutInCell="1" allowOverlap="1" wp14:anchorId="59C3843F" wp14:editId="575E1308">
            <wp:simplePos x="0" y="0"/>
            <wp:positionH relativeFrom="page">
              <wp:posOffset>4805045</wp:posOffset>
            </wp:positionH>
            <wp:positionV relativeFrom="paragraph">
              <wp:posOffset>5085080</wp:posOffset>
            </wp:positionV>
            <wp:extent cx="1668780" cy="1398942"/>
            <wp:effectExtent l="0" t="0" r="762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65" behindDoc="1" locked="0" layoutInCell="1" allowOverlap="1" wp14:anchorId="22C561B5" wp14:editId="405AD17A">
            <wp:simplePos x="0" y="0"/>
            <wp:positionH relativeFrom="page">
              <wp:posOffset>4025900</wp:posOffset>
            </wp:positionH>
            <wp:positionV relativeFrom="paragraph">
              <wp:posOffset>4678680</wp:posOffset>
            </wp:positionV>
            <wp:extent cx="1668780" cy="1398942"/>
            <wp:effectExtent l="1587" t="0" r="9208" b="9207"/>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64" behindDoc="1" locked="0" layoutInCell="1" allowOverlap="1" wp14:anchorId="282F4F0A" wp14:editId="635E65FC">
            <wp:simplePos x="0" y="0"/>
            <wp:positionH relativeFrom="page">
              <wp:posOffset>2438400</wp:posOffset>
            </wp:positionH>
            <wp:positionV relativeFrom="paragraph">
              <wp:posOffset>4827905</wp:posOffset>
            </wp:positionV>
            <wp:extent cx="1668780" cy="1398942"/>
            <wp:effectExtent l="247650" t="381000" r="160020" b="37274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331917">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63" behindDoc="1" locked="0" layoutInCell="1" allowOverlap="1" wp14:anchorId="656EF496" wp14:editId="718EBC80">
            <wp:simplePos x="0" y="0"/>
            <wp:positionH relativeFrom="page">
              <wp:posOffset>927735</wp:posOffset>
            </wp:positionH>
            <wp:positionV relativeFrom="paragraph">
              <wp:posOffset>4674870</wp:posOffset>
            </wp:positionV>
            <wp:extent cx="1668780" cy="1398942"/>
            <wp:effectExtent l="228600" t="304800" r="236220" b="31559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026907">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62" behindDoc="1" locked="0" layoutInCell="1" allowOverlap="1" wp14:anchorId="1F5F40F4" wp14:editId="15917449">
            <wp:simplePos x="0" y="0"/>
            <wp:positionH relativeFrom="page">
              <wp:align>left</wp:align>
            </wp:positionH>
            <wp:positionV relativeFrom="paragraph">
              <wp:posOffset>4884064</wp:posOffset>
            </wp:positionV>
            <wp:extent cx="1430448" cy="1199148"/>
            <wp:effectExtent l="127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430448" cy="11991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54" behindDoc="1" locked="0" layoutInCell="1" allowOverlap="1" wp14:anchorId="4E56A3CC" wp14:editId="3ADB8FC3">
            <wp:simplePos x="0" y="0"/>
            <wp:positionH relativeFrom="column">
              <wp:posOffset>4431665</wp:posOffset>
            </wp:positionH>
            <wp:positionV relativeFrom="paragraph">
              <wp:posOffset>3786505</wp:posOffset>
            </wp:positionV>
            <wp:extent cx="1668780" cy="1398942"/>
            <wp:effectExtent l="0" t="0" r="762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53" behindDoc="1" locked="0" layoutInCell="1" allowOverlap="1" wp14:anchorId="2C6B31AC" wp14:editId="1940B4F9">
            <wp:simplePos x="0" y="0"/>
            <wp:positionH relativeFrom="column">
              <wp:posOffset>2844165</wp:posOffset>
            </wp:positionH>
            <wp:positionV relativeFrom="paragraph">
              <wp:posOffset>3850005</wp:posOffset>
            </wp:positionV>
            <wp:extent cx="1668780" cy="1398942"/>
            <wp:effectExtent l="0" t="0" r="762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52" behindDoc="1" locked="0" layoutInCell="1" allowOverlap="1" wp14:anchorId="63853875" wp14:editId="4890D2A7">
            <wp:simplePos x="0" y="0"/>
            <wp:positionH relativeFrom="column">
              <wp:posOffset>1299845</wp:posOffset>
            </wp:positionH>
            <wp:positionV relativeFrom="paragraph">
              <wp:posOffset>3786505</wp:posOffset>
            </wp:positionV>
            <wp:extent cx="1668780" cy="1398942"/>
            <wp:effectExtent l="0" t="0" r="762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718">
        <w:rPr>
          <w:rFonts w:asciiTheme="minorHAnsi" w:hAnsiTheme="minorHAnsi"/>
          <w:noProof/>
          <w:shd w:val="clear" w:color="auto" w:fill="E6E6E6"/>
        </w:rPr>
        <w:drawing>
          <wp:anchor distT="0" distB="0" distL="114300" distR="114300" simplePos="0" relativeHeight="251658251" behindDoc="1" locked="0" layoutInCell="1" allowOverlap="1" wp14:anchorId="7E6FB943" wp14:editId="77F84A0B">
            <wp:simplePos x="0" y="0"/>
            <wp:positionH relativeFrom="column">
              <wp:posOffset>-368935</wp:posOffset>
            </wp:positionH>
            <wp:positionV relativeFrom="paragraph">
              <wp:posOffset>3788410</wp:posOffset>
            </wp:positionV>
            <wp:extent cx="1668780" cy="1398942"/>
            <wp:effectExtent l="0" t="0" r="762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398942"/>
                    </a:xfrm>
                    <a:prstGeom prst="rect">
                      <a:avLst/>
                    </a:prstGeom>
                    <a:noFill/>
                    <a:ln>
                      <a:noFill/>
                    </a:ln>
                  </pic:spPr>
                </pic:pic>
              </a:graphicData>
            </a:graphic>
            <wp14:sizeRelH relativeFrom="page">
              <wp14:pctWidth>0</wp14:pctWidth>
            </wp14:sizeRelH>
            <wp14:sizeRelV relativeFrom="page">
              <wp14:pctHeight>0</wp14:pctHeight>
            </wp14:sizeRelV>
          </wp:anchor>
        </w:drawing>
      </w:r>
      <w:r w:rsidR="00034EC8" w:rsidRPr="00082718">
        <w:rPr>
          <w:rFonts w:asciiTheme="minorHAnsi" w:hAnsiTheme="minorHAnsi" w:cs="Arial"/>
          <w:bCs/>
          <w:sz w:val="28"/>
          <w:szCs w:val="28"/>
          <w:lang w:val="en-GB"/>
        </w:rPr>
        <w:br w:type="page"/>
      </w:r>
    </w:p>
    <w:p w14:paraId="12DAB0BC" w14:textId="2E621D9C" w:rsidR="00034EC8" w:rsidRPr="00082718" w:rsidRDefault="00034EC8">
      <w:pPr>
        <w:rPr>
          <w:rFonts w:eastAsia="Times New Roman" w:cs="Arial"/>
          <w:bCs/>
          <w:sz w:val="28"/>
          <w:szCs w:val="28"/>
          <w:lang w:eastAsia="de-DE"/>
        </w:rPr>
      </w:pPr>
    </w:p>
    <w:p w14:paraId="55B5DC0B" w14:textId="5442699E" w:rsidR="00715A7E" w:rsidRPr="00082718" w:rsidRDefault="00715A7E" w:rsidP="00715A7E">
      <w:pPr>
        <w:pStyle w:val="scriptor-listitemlistlist-bdb78e1d-e6e1-4342-a1b5-e362e004318f0"/>
        <w:spacing w:after="0" w:line="276" w:lineRule="auto"/>
        <w:jc w:val="both"/>
        <w:rPr>
          <w:rFonts w:asciiTheme="minorHAnsi" w:hAnsiTheme="minorHAnsi" w:cs="Arial"/>
          <w:bCs/>
          <w:sz w:val="28"/>
          <w:szCs w:val="28"/>
          <w:lang w:val="en-GB"/>
        </w:rPr>
      </w:pPr>
      <w:r w:rsidRPr="00082718">
        <w:rPr>
          <w:rFonts w:asciiTheme="minorHAnsi" w:hAnsiTheme="minorHAnsi" w:cs="Arial"/>
          <w:bCs/>
          <w:sz w:val="28"/>
          <w:szCs w:val="28"/>
          <w:lang w:val="en-GB"/>
        </w:rPr>
        <w:t>Facilitated discussion on the key messages from the Global BTR Dialogue</w:t>
      </w:r>
    </w:p>
    <w:p w14:paraId="3CC78071" w14:textId="64BFA8D8" w:rsidR="00715A7E" w:rsidRPr="00082718" w:rsidRDefault="00715A7E" w:rsidP="00715A7E">
      <w:pPr>
        <w:spacing w:line="276" w:lineRule="auto"/>
        <w:textAlignment w:val="baseline"/>
        <w:rPr>
          <w:rFonts w:eastAsia="Times New Roman" w:cs="Arial"/>
        </w:rPr>
      </w:pPr>
      <w:r w:rsidRPr="00082718">
        <w:rPr>
          <w:rFonts w:eastAsia="Times New Roman" w:cs="Arial"/>
        </w:rPr>
        <w:t xml:space="preserve">The purpose of the session </w:t>
      </w:r>
      <w:r w:rsidR="00034EC8" w:rsidRPr="00082718">
        <w:rPr>
          <w:rFonts w:eastAsia="Times New Roman" w:cs="Arial"/>
        </w:rPr>
        <w:t xml:space="preserve">is </w:t>
      </w:r>
      <w:r w:rsidRPr="00082718">
        <w:rPr>
          <w:rFonts w:eastAsia="Times New Roman" w:cs="Arial"/>
        </w:rPr>
        <w:t>to present and discuss key messages from the four days of the BTR dialogue.</w:t>
      </w:r>
    </w:p>
    <w:p w14:paraId="24FF49DA" w14:textId="77777777" w:rsidR="00034EC8" w:rsidRPr="00082718" w:rsidRDefault="00034EC8" w:rsidP="00715A7E">
      <w:pPr>
        <w:spacing w:line="276" w:lineRule="auto"/>
        <w:textAlignment w:val="baseline"/>
        <w:rPr>
          <w:rFonts w:eastAsia="Times New Roman" w:cs="Arial"/>
        </w:rPr>
      </w:pPr>
    </w:p>
    <w:p w14:paraId="3412003C" w14:textId="1951CB67" w:rsidR="3EE4D628" w:rsidRPr="00082718" w:rsidRDefault="3EE4D628" w:rsidP="001C7009">
      <w:pPr>
        <w:pStyle w:val="scriptor-listitemlistlist-bdb78e1d-e6e1-4342-a1b5-e362e004318f0"/>
        <w:spacing w:after="0" w:line="276" w:lineRule="auto"/>
        <w:jc w:val="both"/>
        <w:rPr>
          <w:rStyle w:val="eop"/>
          <w:rFonts w:asciiTheme="minorHAnsi" w:hAnsiTheme="minorHAnsi" w:cs="Arial"/>
          <w:lang w:val="en-GB"/>
        </w:rPr>
      </w:pPr>
      <w:r w:rsidRPr="00082718">
        <w:rPr>
          <w:rStyle w:val="eop"/>
          <w:rFonts w:asciiTheme="minorHAnsi" w:hAnsiTheme="minorHAnsi" w:cs="Arial"/>
          <w:lang w:val="en-GB"/>
        </w:rPr>
        <w:t>Reflections and insights:</w:t>
      </w:r>
    </w:p>
    <w:p w14:paraId="54ECF015" w14:textId="69371B37" w:rsidR="001C7009" w:rsidRPr="00082718" w:rsidRDefault="001C7009" w:rsidP="001C7009">
      <w:pPr>
        <w:spacing w:line="276" w:lineRule="auto"/>
        <w:rPr>
          <w:rFonts w:eastAsia="Times New Roman" w:cs="Arial"/>
        </w:rPr>
      </w:pPr>
    </w:p>
    <w:p w14:paraId="479CA6F3" w14:textId="77777777" w:rsidR="002C782B" w:rsidRPr="00082718" w:rsidRDefault="002C782B">
      <w:pPr>
        <w:rPr>
          <w:rFonts w:eastAsia="Times New Roman" w:cs="Arial"/>
        </w:rPr>
      </w:pPr>
      <w:r w:rsidRPr="00082718">
        <w:rPr>
          <w:rFonts w:eastAsia="Times New Roman" w:cs="Arial"/>
        </w:rPr>
        <w:br w:type="page"/>
      </w:r>
    </w:p>
    <w:p w14:paraId="06E854EA" w14:textId="5D809F3B" w:rsidR="00715A7E" w:rsidRPr="00082718" w:rsidRDefault="002C782B" w:rsidP="007368AB">
      <w:pPr>
        <w:rPr>
          <w:rFonts w:cs="Arial"/>
          <w:b/>
          <w:bCs/>
          <w:sz w:val="32"/>
          <w:szCs w:val="32"/>
          <w:shd w:val="clear" w:color="auto" w:fill="FFFFFF"/>
        </w:rPr>
      </w:pPr>
      <w:r w:rsidRPr="00082718">
        <w:rPr>
          <w:rFonts w:cs="Arial"/>
          <w:b/>
          <w:bCs/>
          <w:sz w:val="32"/>
          <w:szCs w:val="32"/>
          <w:shd w:val="clear" w:color="auto" w:fill="FFFFFF"/>
        </w:rPr>
        <w:t>On the way home….</w:t>
      </w:r>
    </w:p>
    <w:p w14:paraId="2CCC1A04" w14:textId="77777777" w:rsidR="002C782B" w:rsidRPr="00082718" w:rsidRDefault="002C782B" w:rsidP="007368AB">
      <w:pPr>
        <w:rPr>
          <w:rFonts w:cs="Arial"/>
          <w:shd w:val="clear" w:color="auto" w:fill="FFFFFF"/>
        </w:rPr>
      </w:pPr>
    </w:p>
    <w:p w14:paraId="2A99F84E" w14:textId="6951F165" w:rsidR="002C782B" w:rsidRPr="00082718" w:rsidRDefault="002C782B" w:rsidP="007368AB">
      <w:pPr>
        <w:rPr>
          <w:rFonts w:cs="Arial"/>
          <w:shd w:val="clear" w:color="auto" w:fill="FFFFFF"/>
        </w:rPr>
      </w:pPr>
      <w:r w:rsidRPr="00082718">
        <w:rPr>
          <w:rFonts w:cs="Arial"/>
          <w:shd w:val="clear" w:color="auto" w:fill="FFFFFF"/>
        </w:rPr>
        <w:t>What ideas and solutions am I taking home?</w:t>
      </w:r>
    </w:p>
    <w:p w14:paraId="1D751B5F" w14:textId="77777777" w:rsidR="002C782B" w:rsidRPr="00082718" w:rsidRDefault="002C782B" w:rsidP="007368AB">
      <w:pPr>
        <w:rPr>
          <w:rFonts w:cs="Arial"/>
          <w:shd w:val="clear" w:color="auto" w:fill="FFFFFF"/>
        </w:rPr>
      </w:pPr>
    </w:p>
    <w:p w14:paraId="2F25B846" w14:textId="77777777" w:rsidR="002C782B" w:rsidRPr="00082718" w:rsidRDefault="002C782B" w:rsidP="007368AB">
      <w:pPr>
        <w:rPr>
          <w:rFonts w:cs="Arial"/>
          <w:shd w:val="clear" w:color="auto" w:fill="FFFFFF"/>
        </w:rPr>
      </w:pPr>
    </w:p>
    <w:p w14:paraId="0AA72D25" w14:textId="77777777" w:rsidR="002C782B" w:rsidRPr="00082718" w:rsidRDefault="002C782B" w:rsidP="007368AB">
      <w:pPr>
        <w:rPr>
          <w:rFonts w:cs="Arial"/>
          <w:shd w:val="clear" w:color="auto" w:fill="FFFFFF"/>
        </w:rPr>
      </w:pPr>
    </w:p>
    <w:p w14:paraId="4E2575F7" w14:textId="77777777" w:rsidR="003C3B9D" w:rsidRPr="00082718" w:rsidRDefault="003C3B9D" w:rsidP="007368AB">
      <w:pPr>
        <w:rPr>
          <w:rFonts w:cs="Arial"/>
          <w:shd w:val="clear" w:color="auto" w:fill="FFFFFF"/>
        </w:rPr>
      </w:pPr>
    </w:p>
    <w:p w14:paraId="26D8312F" w14:textId="6962E99A" w:rsidR="003C3B9D" w:rsidRPr="00082718" w:rsidRDefault="003C3B9D" w:rsidP="001C7009">
      <w:pPr>
        <w:rPr>
          <w:rFonts w:cs="Arial"/>
          <w:shd w:val="clear" w:color="auto" w:fill="FFFFFF"/>
        </w:rPr>
      </w:pPr>
    </w:p>
    <w:p w14:paraId="0B47E812" w14:textId="77777777" w:rsidR="003C3B9D" w:rsidRPr="00082718" w:rsidRDefault="003C3B9D" w:rsidP="007368AB">
      <w:pPr>
        <w:rPr>
          <w:rFonts w:cs="Arial"/>
          <w:shd w:val="clear" w:color="auto" w:fill="FFFFFF"/>
        </w:rPr>
      </w:pPr>
    </w:p>
    <w:p w14:paraId="4183ECC4" w14:textId="77777777" w:rsidR="003C3B9D" w:rsidRPr="00082718" w:rsidRDefault="003C3B9D" w:rsidP="007368AB">
      <w:pPr>
        <w:rPr>
          <w:rFonts w:cs="Arial"/>
          <w:shd w:val="clear" w:color="auto" w:fill="FFFFFF"/>
        </w:rPr>
      </w:pPr>
    </w:p>
    <w:p w14:paraId="25B18F6E" w14:textId="77777777" w:rsidR="003C3B9D" w:rsidRPr="00082718" w:rsidRDefault="003C3B9D" w:rsidP="007368AB">
      <w:pPr>
        <w:rPr>
          <w:rFonts w:cs="Arial"/>
          <w:shd w:val="clear" w:color="auto" w:fill="FFFFFF"/>
        </w:rPr>
      </w:pPr>
    </w:p>
    <w:p w14:paraId="2ED838DF" w14:textId="77777777" w:rsidR="003C3B9D" w:rsidRPr="00082718" w:rsidRDefault="003C3B9D" w:rsidP="007368AB">
      <w:pPr>
        <w:rPr>
          <w:rFonts w:cs="Arial"/>
          <w:shd w:val="clear" w:color="auto" w:fill="FFFFFF"/>
        </w:rPr>
      </w:pPr>
    </w:p>
    <w:p w14:paraId="07BD8510" w14:textId="77777777" w:rsidR="003C3B9D" w:rsidRPr="00082718" w:rsidRDefault="003C3B9D" w:rsidP="007368AB">
      <w:pPr>
        <w:rPr>
          <w:rFonts w:cs="Arial"/>
          <w:shd w:val="clear" w:color="auto" w:fill="FFFFFF"/>
        </w:rPr>
      </w:pPr>
    </w:p>
    <w:p w14:paraId="02A2627F" w14:textId="380A8C84" w:rsidR="002C782B" w:rsidRPr="00082718" w:rsidRDefault="002C782B" w:rsidP="007368AB">
      <w:pPr>
        <w:rPr>
          <w:rFonts w:cs="Arial"/>
          <w:shd w:val="clear" w:color="auto" w:fill="FFFFFF"/>
        </w:rPr>
      </w:pPr>
      <w:r w:rsidRPr="00082718">
        <w:rPr>
          <w:rFonts w:cs="Arial"/>
          <w:shd w:val="clear" w:color="auto" w:fill="FFFFFF"/>
        </w:rPr>
        <w:t>What are my next steps?</w:t>
      </w:r>
    </w:p>
    <w:p w14:paraId="4967F3B2" w14:textId="77777777" w:rsidR="002C782B" w:rsidRPr="00082718" w:rsidRDefault="002C782B" w:rsidP="007368AB">
      <w:pPr>
        <w:rPr>
          <w:rFonts w:cs="Arial"/>
          <w:shd w:val="clear" w:color="auto" w:fill="FFFFFF"/>
        </w:rPr>
      </w:pPr>
    </w:p>
    <w:p w14:paraId="52A1B9C0" w14:textId="7E35B106" w:rsidR="001C7009" w:rsidRPr="00082718" w:rsidRDefault="001C7009" w:rsidP="001C7009">
      <w:pPr>
        <w:rPr>
          <w:rFonts w:cs="Arial"/>
        </w:rPr>
      </w:pPr>
    </w:p>
    <w:p w14:paraId="11306110" w14:textId="3EFE50EC" w:rsidR="001C7009" w:rsidRPr="00082718" w:rsidRDefault="001C7009" w:rsidP="001C7009">
      <w:pPr>
        <w:rPr>
          <w:rFonts w:cs="Arial"/>
        </w:rPr>
      </w:pPr>
    </w:p>
    <w:p w14:paraId="2B0C9BE2" w14:textId="6030CF3F" w:rsidR="001C7009" w:rsidRPr="00082718" w:rsidRDefault="001C7009" w:rsidP="001C7009">
      <w:pPr>
        <w:rPr>
          <w:rFonts w:cs="Arial"/>
        </w:rPr>
      </w:pPr>
    </w:p>
    <w:p w14:paraId="76F2105C" w14:textId="77777777" w:rsidR="0054798C" w:rsidRPr="00082718" w:rsidRDefault="0054798C" w:rsidP="001C7009">
      <w:pPr>
        <w:rPr>
          <w:rFonts w:cs="Arial"/>
        </w:rPr>
      </w:pPr>
    </w:p>
    <w:p w14:paraId="088864EC" w14:textId="77777777" w:rsidR="0054798C" w:rsidRPr="00082718" w:rsidRDefault="0054798C" w:rsidP="001C7009">
      <w:pPr>
        <w:rPr>
          <w:rFonts w:cs="Arial"/>
        </w:rPr>
      </w:pPr>
    </w:p>
    <w:p w14:paraId="75EAF402" w14:textId="77777777" w:rsidR="0054798C" w:rsidRPr="00082718" w:rsidRDefault="0054798C" w:rsidP="001C7009">
      <w:pPr>
        <w:rPr>
          <w:rFonts w:cs="Arial"/>
        </w:rPr>
      </w:pPr>
    </w:p>
    <w:p w14:paraId="73CA1F8A" w14:textId="53FE99F1" w:rsidR="001C7009" w:rsidRPr="00082718" w:rsidRDefault="001C7009" w:rsidP="001C7009">
      <w:pPr>
        <w:rPr>
          <w:rFonts w:cs="Arial"/>
        </w:rPr>
      </w:pPr>
    </w:p>
    <w:p w14:paraId="4B2455EE" w14:textId="332CB189" w:rsidR="001C7009" w:rsidRPr="00082718" w:rsidRDefault="001C7009" w:rsidP="001C7009">
      <w:pPr>
        <w:rPr>
          <w:rFonts w:cs="Arial"/>
        </w:rPr>
      </w:pPr>
    </w:p>
    <w:p w14:paraId="0A924299" w14:textId="4411CC8F" w:rsidR="001C7009" w:rsidRPr="00082718" w:rsidRDefault="003F59AD" w:rsidP="001C7009">
      <w:pPr>
        <w:rPr>
          <w:rFonts w:cs="Arial"/>
        </w:rPr>
      </w:pPr>
      <w:r w:rsidRPr="00082718">
        <w:rPr>
          <w:rFonts w:cs="Arial"/>
        </w:rPr>
        <w:t>Who are the people I met during the event that I will follow up with?</w:t>
      </w:r>
    </w:p>
    <w:p w14:paraId="7C069328" w14:textId="085BE74F" w:rsidR="001C7009" w:rsidRPr="00082718" w:rsidRDefault="001C7009" w:rsidP="001C7009">
      <w:pPr>
        <w:rPr>
          <w:rFonts w:cs="Arial"/>
        </w:rPr>
      </w:pPr>
    </w:p>
    <w:p w14:paraId="089F1AD4" w14:textId="2FF753DB" w:rsidR="001C7009" w:rsidRPr="00082718" w:rsidRDefault="001C7009" w:rsidP="001C7009">
      <w:pPr>
        <w:rPr>
          <w:rFonts w:cs="Arial"/>
        </w:rPr>
      </w:pPr>
    </w:p>
    <w:p w14:paraId="1C0998E8" w14:textId="77777777" w:rsidR="0054798C" w:rsidRPr="00082718" w:rsidRDefault="0054798C" w:rsidP="001C7009">
      <w:pPr>
        <w:rPr>
          <w:rFonts w:cs="Arial"/>
        </w:rPr>
      </w:pPr>
    </w:p>
    <w:p w14:paraId="0C954051" w14:textId="77777777" w:rsidR="0054798C" w:rsidRPr="00082718" w:rsidRDefault="0054798C" w:rsidP="001C7009">
      <w:pPr>
        <w:rPr>
          <w:rFonts w:cs="Arial"/>
        </w:rPr>
      </w:pPr>
    </w:p>
    <w:p w14:paraId="004F47C3" w14:textId="77777777" w:rsidR="0054798C" w:rsidRPr="00082718" w:rsidRDefault="0054798C" w:rsidP="001C7009">
      <w:pPr>
        <w:rPr>
          <w:rFonts w:cs="Arial"/>
        </w:rPr>
      </w:pPr>
    </w:p>
    <w:p w14:paraId="6EACAB20" w14:textId="77777777" w:rsidR="0054798C" w:rsidRPr="00082718" w:rsidRDefault="0054798C" w:rsidP="001C7009">
      <w:pPr>
        <w:rPr>
          <w:rFonts w:cs="Arial"/>
        </w:rPr>
      </w:pPr>
    </w:p>
    <w:p w14:paraId="00DB361F" w14:textId="511E9807" w:rsidR="001C7009" w:rsidRPr="00082718" w:rsidRDefault="001C7009" w:rsidP="001C7009">
      <w:pPr>
        <w:rPr>
          <w:rFonts w:cs="Arial"/>
        </w:rPr>
      </w:pPr>
    </w:p>
    <w:p w14:paraId="58A1D11F" w14:textId="5408CEA6" w:rsidR="001C7009" w:rsidRPr="00082718" w:rsidRDefault="001C7009" w:rsidP="001C7009">
      <w:pPr>
        <w:rPr>
          <w:rFonts w:cs="Arial"/>
        </w:rPr>
      </w:pPr>
    </w:p>
    <w:p w14:paraId="544B9616" w14:textId="690815B9" w:rsidR="55D1B46E" w:rsidRPr="00082718" w:rsidRDefault="0054798C" w:rsidP="001C7009">
      <w:pPr>
        <w:spacing w:line="259" w:lineRule="auto"/>
        <w:rPr>
          <w:rFonts w:cs="Arial"/>
        </w:rPr>
      </w:pPr>
      <w:r w:rsidRPr="00082718">
        <w:rPr>
          <w:rFonts w:cs="Arial"/>
        </w:rPr>
        <w:t>I want to say thank you to…</w:t>
      </w:r>
    </w:p>
    <w:sectPr w:rsidR="55D1B46E" w:rsidRPr="00082718" w:rsidSect="003E0E7F">
      <w:pgSz w:w="11907" w:h="16840" w:code="9"/>
      <w:pgMar w:top="1985" w:right="1418" w:bottom="1418"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EF6E3" w14:textId="77777777" w:rsidR="00B3148F" w:rsidRDefault="00B3148F" w:rsidP="006460F5">
      <w:r>
        <w:separator/>
      </w:r>
    </w:p>
  </w:endnote>
  <w:endnote w:type="continuationSeparator" w:id="0">
    <w:p w14:paraId="5E9B0AA5" w14:textId="77777777" w:rsidR="00B3148F" w:rsidRDefault="00B3148F" w:rsidP="006460F5">
      <w:r>
        <w:continuationSeparator/>
      </w:r>
    </w:p>
  </w:endnote>
  <w:endnote w:type="continuationNotice" w:id="1">
    <w:p w14:paraId="40DF7E65" w14:textId="77777777" w:rsidR="00B3148F" w:rsidRDefault="00B31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DaunPenh">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Arial Unicode MS">
    <w:panose1 w:val="020B0604020202020204"/>
    <w:charset w:val="00"/>
    <w:family w:val="roman"/>
    <w:pitch w:val="variable"/>
    <w:sig w:usb0="00000003" w:usb1="00000000" w:usb2="00000000" w:usb3="00000000" w:csb0="00000001" w:csb1="00000000"/>
  </w:font>
  <w:font w:name="Broadway">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18753" w14:textId="77777777" w:rsidR="006460F5" w:rsidRDefault="006460F5" w:rsidP="00D42A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E12E07" w14:textId="77777777" w:rsidR="006460F5" w:rsidRDefault="006460F5" w:rsidP="006460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AB750" w14:textId="07B0CB78" w:rsidR="006460F5" w:rsidRDefault="006460F5" w:rsidP="00D42A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7650">
      <w:rPr>
        <w:rStyle w:val="PageNumber"/>
        <w:noProof/>
      </w:rPr>
      <w:t>5</w:t>
    </w:r>
    <w:r>
      <w:rPr>
        <w:rStyle w:val="PageNumber"/>
      </w:rPr>
      <w:fldChar w:fldCharType="end"/>
    </w:r>
  </w:p>
  <w:p w14:paraId="43572ADD" w14:textId="77777777" w:rsidR="006460F5" w:rsidRDefault="006460F5" w:rsidP="006460F5">
    <w:pPr>
      <w:pStyle w:val="Footer"/>
      <w:ind w:right="360"/>
    </w:pPr>
    <w:r>
      <w:rPr>
        <w:noProof/>
        <w:color w:val="2B579A"/>
        <w:shd w:val="clear" w:color="auto" w:fill="E6E6E6"/>
        <w:lang w:eastAsia="en-GB" w:bidi="th-TH"/>
      </w:rPr>
      <w:drawing>
        <wp:anchor distT="0" distB="0" distL="114300" distR="114300" simplePos="0" relativeHeight="251658240" behindDoc="1" locked="0" layoutInCell="1" allowOverlap="1" wp14:anchorId="21A6B839" wp14:editId="441062FF">
          <wp:simplePos x="0" y="0"/>
          <wp:positionH relativeFrom="page">
            <wp:align>center</wp:align>
          </wp:positionH>
          <wp:positionV relativeFrom="paragraph">
            <wp:posOffset>-3293745</wp:posOffset>
          </wp:positionV>
          <wp:extent cx="7772400" cy="3904192"/>
          <wp:effectExtent l="0" t="0" r="0" b="1270"/>
          <wp:wrapNone/>
          <wp:docPr id="2" name="Grafik 2" descr="Macintosh SSD:Users:Camp:Deskto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Camp:Desktop: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3904192"/>
                  </a:xfrm>
                  <a:prstGeom prst="rect">
                    <a:avLst/>
                  </a:prstGeom>
                  <a:noFill/>
                  <a:ln>
                    <a:noFill/>
                  </a:ln>
                  <a:extLst>
                    <a:ext uri="{FAA26D3D-D897-4be2-8F04-BA451C77F1D7}">
                      <ma14:placeholderFlag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D74D1" w14:textId="77777777" w:rsidR="00B3148F" w:rsidRDefault="00B3148F" w:rsidP="006460F5">
      <w:bookmarkStart w:id="0" w:name="_Hlk37875464"/>
      <w:bookmarkEnd w:id="0"/>
      <w:r>
        <w:separator/>
      </w:r>
    </w:p>
  </w:footnote>
  <w:footnote w:type="continuationSeparator" w:id="0">
    <w:p w14:paraId="484C3F25" w14:textId="77777777" w:rsidR="00B3148F" w:rsidRDefault="00B3148F" w:rsidP="006460F5">
      <w:r>
        <w:continuationSeparator/>
      </w:r>
    </w:p>
  </w:footnote>
  <w:footnote w:type="continuationNotice" w:id="1">
    <w:p w14:paraId="3DE7E404" w14:textId="77777777" w:rsidR="00B3148F" w:rsidRDefault="00B314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1B2C7" w14:textId="54D5F73E" w:rsidR="006460F5" w:rsidRDefault="00FF03F8" w:rsidP="00034EC8">
    <w:pPr>
      <w:pStyle w:val="Header"/>
      <w:jc w:val="right"/>
    </w:pPr>
    <w:r>
      <w:rPr>
        <w:noProof/>
        <w:color w:val="2B579A"/>
        <w:shd w:val="clear" w:color="auto" w:fill="E6E6E6"/>
      </w:rPr>
      <w:drawing>
        <wp:inline distT="114300" distB="114300" distL="114300" distR="114300" wp14:anchorId="4CA9C04A" wp14:editId="2742BCA3">
          <wp:extent cx="2756773" cy="758621"/>
          <wp:effectExtent l="0" t="0" r="0" b="0"/>
          <wp:docPr id="1" name="Grafik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56773" cy="75862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32EFF" w14:textId="30A9B9CB" w:rsidR="003C0FE4" w:rsidRDefault="003C0FE4">
    <w:pPr>
      <w:pStyle w:val="Header"/>
    </w:pPr>
    <w:r>
      <w:rPr>
        <w:noProof/>
        <w:color w:val="2B579A"/>
        <w:shd w:val="clear" w:color="auto" w:fill="E6E6E6"/>
        <w:lang w:eastAsia="en-GB" w:bidi="th-TH"/>
      </w:rPr>
      <w:drawing>
        <wp:anchor distT="0" distB="0" distL="114300" distR="114300" simplePos="0" relativeHeight="251658241" behindDoc="1" locked="0" layoutInCell="1" allowOverlap="1" wp14:anchorId="7A496334" wp14:editId="44899C8F">
          <wp:simplePos x="0" y="0"/>
          <wp:positionH relativeFrom="page">
            <wp:posOffset>-1225375</wp:posOffset>
          </wp:positionH>
          <wp:positionV relativeFrom="paragraph">
            <wp:posOffset>-535940</wp:posOffset>
          </wp:positionV>
          <wp:extent cx="9413174" cy="5249917"/>
          <wp:effectExtent l="0" t="0" r="0" b="8255"/>
          <wp:wrapNone/>
          <wp:docPr id="5" name="Grafik 5" descr="Macintosh SSD:Users:Camp:Deskto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Camp:Desktop:BG.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939"/>
                  <a:stretch/>
                </pic:blipFill>
                <pic:spPr bwMode="auto">
                  <a:xfrm rot="10800000">
                    <a:off x="0" y="0"/>
                    <a:ext cx="9413174" cy="5249917"/>
                  </a:xfrm>
                  <a:prstGeom prst="rect">
                    <a:avLst/>
                  </a:prstGeom>
                  <a:noFill/>
                  <a:ln>
                    <a:noFill/>
                  </a:ln>
                  <a:extLst>
                    <a:ext uri="{53640926-AAD7-44D8-BBD7-CCE9431645EC}">
                      <a14:shadowObscured xmlns:a14="http://schemas.microsoft.com/office/drawing/2010/main"/>
                    </a:ext>
                    <a:ext uri="{FAA26D3D-D897-4be2-8F04-BA451C77F1D7}">
                      <ma14:placeholderFlag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E145A"/>
    <w:multiLevelType w:val="hybridMultilevel"/>
    <w:tmpl w:val="C59ECD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080503"/>
    <w:multiLevelType w:val="hybridMultilevel"/>
    <w:tmpl w:val="ECBC8E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CB64DC3"/>
    <w:multiLevelType w:val="multilevel"/>
    <w:tmpl w:val="F80E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03C95"/>
    <w:multiLevelType w:val="hybridMultilevel"/>
    <w:tmpl w:val="DF7C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22E00"/>
    <w:multiLevelType w:val="hybridMultilevel"/>
    <w:tmpl w:val="D4787B82"/>
    <w:lvl w:ilvl="0" w:tplc="7870C5C6">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BD492F"/>
    <w:multiLevelType w:val="hybridMultilevel"/>
    <w:tmpl w:val="83969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4D4DE0"/>
    <w:multiLevelType w:val="multilevel"/>
    <w:tmpl w:val="9D32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DD424F"/>
    <w:multiLevelType w:val="hybridMultilevel"/>
    <w:tmpl w:val="143A4BD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2097A"/>
    <w:multiLevelType w:val="multilevel"/>
    <w:tmpl w:val="9906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511F0"/>
    <w:multiLevelType w:val="hybridMultilevel"/>
    <w:tmpl w:val="A74486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C995431"/>
    <w:multiLevelType w:val="hybridMultilevel"/>
    <w:tmpl w:val="26D66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4C1E73"/>
    <w:multiLevelType w:val="multilevel"/>
    <w:tmpl w:val="C17C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8057A1"/>
    <w:multiLevelType w:val="hybridMultilevel"/>
    <w:tmpl w:val="05888A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483758"/>
    <w:multiLevelType w:val="multilevel"/>
    <w:tmpl w:val="B2E4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AC2EBA"/>
    <w:multiLevelType w:val="hybridMultilevel"/>
    <w:tmpl w:val="C9347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254E4A"/>
    <w:multiLevelType w:val="multilevel"/>
    <w:tmpl w:val="7014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0E56A1"/>
    <w:multiLevelType w:val="hybridMultilevel"/>
    <w:tmpl w:val="4ABA242E"/>
    <w:lvl w:ilvl="0" w:tplc="04070011">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C181CD5"/>
    <w:multiLevelType w:val="hybridMultilevel"/>
    <w:tmpl w:val="A87E7AE0"/>
    <w:lvl w:ilvl="0" w:tplc="0409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1D6C7E"/>
    <w:multiLevelType w:val="multilevel"/>
    <w:tmpl w:val="E852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A5CBE"/>
    <w:multiLevelType w:val="hybridMultilevel"/>
    <w:tmpl w:val="38CC6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975846"/>
    <w:multiLevelType w:val="hybridMultilevel"/>
    <w:tmpl w:val="70247D9E"/>
    <w:lvl w:ilvl="0" w:tplc="08090001">
      <w:start w:val="1"/>
      <w:numFmt w:val="bullet"/>
      <w:lvlText w:val=""/>
      <w:lvlJc w:val="left"/>
      <w:pPr>
        <w:ind w:left="817" w:hanging="360"/>
      </w:pPr>
      <w:rPr>
        <w:rFonts w:ascii="Symbol" w:hAnsi="Symbol" w:hint="default"/>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abstractNum w:abstractNumId="21" w15:restartNumberingAfterBreak="0">
    <w:nsid w:val="426D0695"/>
    <w:multiLevelType w:val="hybridMultilevel"/>
    <w:tmpl w:val="6FA8F52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5127CF8"/>
    <w:multiLevelType w:val="multilevel"/>
    <w:tmpl w:val="2186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260A7"/>
    <w:multiLevelType w:val="multilevel"/>
    <w:tmpl w:val="5DFC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6F252C"/>
    <w:multiLevelType w:val="hybridMultilevel"/>
    <w:tmpl w:val="651AEC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4A0021"/>
    <w:multiLevelType w:val="hybridMultilevel"/>
    <w:tmpl w:val="64E8A666"/>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26" w15:restartNumberingAfterBreak="0">
    <w:nsid w:val="4BB93D61"/>
    <w:multiLevelType w:val="hybridMultilevel"/>
    <w:tmpl w:val="E2EE81B8"/>
    <w:lvl w:ilvl="0" w:tplc="DD1AE360">
      <w:start w:val="1"/>
      <w:numFmt w:val="decimal"/>
      <w:lvlText w:val="%1)"/>
      <w:lvlJc w:val="left"/>
      <w:pPr>
        <w:ind w:left="360" w:hanging="360"/>
      </w:pPr>
      <w:rPr>
        <w:rFonts w:asciiTheme="minorHAnsi" w:hAnsiTheme="min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1317F25"/>
    <w:multiLevelType w:val="hybridMultilevel"/>
    <w:tmpl w:val="0D443F88"/>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28" w15:restartNumberingAfterBreak="0">
    <w:nsid w:val="53E12815"/>
    <w:multiLevelType w:val="multilevel"/>
    <w:tmpl w:val="E50C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EA7E5E"/>
    <w:multiLevelType w:val="hybridMultilevel"/>
    <w:tmpl w:val="0E287C0A"/>
    <w:lvl w:ilvl="0" w:tplc="04070011">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8F912C1"/>
    <w:multiLevelType w:val="hybridMultilevel"/>
    <w:tmpl w:val="415E2C78"/>
    <w:lvl w:ilvl="0" w:tplc="501C9E3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253CCB"/>
    <w:multiLevelType w:val="hybridMultilevel"/>
    <w:tmpl w:val="144ACFD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5F1A2CE7"/>
    <w:multiLevelType w:val="multilevel"/>
    <w:tmpl w:val="893C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57493E"/>
    <w:multiLevelType w:val="hybridMultilevel"/>
    <w:tmpl w:val="14AC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BB780F"/>
    <w:multiLevelType w:val="multilevel"/>
    <w:tmpl w:val="5D96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F06113"/>
    <w:multiLevelType w:val="hybridMultilevel"/>
    <w:tmpl w:val="5C1AA436"/>
    <w:lvl w:ilvl="0" w:tplc="70B8DF70">
      <w:start w:val="30"/>
      <w:numFmt w:val="bullet"/>
      <w:lvlText w:val="-"/>
      <w:lvlJc w:val="left"/>
      <w:pPr>
        <w:ind w:left="720" w:hanging="360"/>
      </w:pPr>
      <w:rPr>
        <w:rFonts w:ascii="Arial" w:eastAsia="MS Mincho"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80E2CA1"/>
    <w:multiLevelType w:val="hybridMultilevel"/>
    <w:tmpl w:val="D5B2A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81A6B04"/>
    <w:multiLevelType w:val="hybridMultilevel"/>
    <w:tmpl w:val="A296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4B08D3"/>
    <w:multiLevelType w:val="multilevel"/>
    <w:tmpl w:val="94A6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3E07BF"/>
    <w:multiLevelType w:val="hybridMultilevel"/>
    <w:tmpl w:val="DAB87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39E4361"/>
    <w:multiLevelType w:val="multilevel"/>
    <w:tmpl w:val="26AA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CD3D3E"/>
    <w:multiLevelType w:val="multilevel"/>
    <w:tmpl w:val="67A6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93631B"/>
    <w:multiLevelType w:val="hybridMultilevel"/>
    <w:tmpl w:val="BE8C765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7C29738E"/>
    <w:multiLevelType w:val="multilevel"/>
    <w:tmpl w:val="40F0AF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72542121">
    <w:abstractNumId w:val="43"/>
  </w:num>
  <w:num w:numId="2" w16cid:durableId="1205559286">
    <w:abstractNumId w:val="25"/>
  </w:num>
  <w:num w:numId="3" w16cid:durableId="2124808216">
    <w:abstractNumId w:val="20"/>
  </w:num>
  <w:num w:numId="4" w16cid:durableId="594364788">
    <w:abstractNumId w:val="27"/>
  </w:num>
  <w:num w:numId="5" w16cid:durableId="2097168306">
    <w:abstractNumId w:val="30"/>
  </w:num>
  <w:num w:numId="6" w16cid:durableId="1200702698">
    <w:abstractNumId w:val="35"/>
  </w:num>
  <w:num w:numId="7" w16cid:durableId="1496190889">
    <w:abstractNumId w:val="4"/>
  </w:num>
  <w:num w:numId="8" w16cid:durableId="225772549">
    <w:abstractNumId w:val="19"/>
  </w:num>
  <w:num w:numId="9" w16cid:durableId="444808172">
    <w:abstractNumId w:val="33"/>
  </w:num>
  <w:num w:numId="10" w16cid:durableId="440222269">
    <w:abstractNumId w:val="11"/>
  </w:num>
  <w:num w:numId="11" w16cid:durableId="1339506748">
    <w:abstractNumId w:val="6"/>
  </w:num>
  <w:num w:numId="12" w16cid:durableId="1123571168">
    <w:abstractNumId w:val="15"/>
  </w:num>
  <w:num w:numId="13" w16cid:durableId="1854220068">
    <w:abstractNumId w:val="41"/>
  </w:num>
  <w:num w:numId="14" w16cid:durableId="718091841">
    <w:abstractNumId w:val="23"/>
  </w:num>
  <w:num w:numId="15" w16cid:durableId="1616402851">
    <w:abstractNumId w:val="28"/>
  </w:num>
  <w:num w:numId="16" w16cid:durableId="1912617369">
    <w:abstractNumId w:val="0"/>
  </w:num>
  <w:num w:numId="17" w16cid:durableId="741374008">
    <w:abstractNumId w:val="14"/>
  </w:num>
  <w:num w:numId="18" w16cid:durableId="801270391">
    <w:abstractNumId w:val="17"/>
  </w:num>
  <w:num w:numId="19" w16cid:durableId="419835250">
    <w:abstractNumId w:val="24"/>
  </w:num>
  <w:num w:numId="20" w16cid:durableId="2140371094">
    <w:abstractNumId w:val="36"/>
  </w:num>
  <w:num w:numId="21" w16cid:durableId="977341394">
    <w:abstractNumId w:val="7"/>
  </w:num>
  <w:num w:numId="22" w16cid:durableId="777289153">
    <w:abstractNumId w:val="38"/>
  </w:num>
  <w:num w:numId="23" w16cid:durableId="1712627">
    <w:abstractNumId w:val="2"/>
  </w:num>
  <w:num w:numId="24" w16cid:durableId="1055207">
    <w:abstractNumId w:val="34"/>
  </w:num>
  <w:num w:numId="25" w16cid:durableId="368650940">
    <w:abstractNumId w:val="18"/>
  </w:num>
  <w:num w:numId="26" w16cid:durableId="979848568">
    <w:abstractNumId w:val="32"/>
  </w:num>
  <w:num w:numId="27" w16cid:durableId="487017088">
    <w:abstractNumId w:val="8"/>
  </w:num>
  <w:num w:numId="28" w16cid:durableId="641545604">
    <w:abstractNumId w:val="22"/>
  </w:num>
  <w:num w:numId="29" w16cid:durableId="1380665436">
    <w:abstractNumId w:val="3"/>
  </w:num>
  <w:num w:numId="30" w16cid:durableId="225342250">
    <w:abstractNumId w:val="37"/>
  </w:num>
  <w:num w:numId="31" w16cid:durableId="921723609">
    <w:abstractNumId w:val="1"/>
  </w:num>
  <w:num w:numId="32" w16cid:durableId="92018003">
    <w:abstractNumId w:val="31"/>
  </w:num>
  <w:num w:numId="33" w16cid:durableId="81685398">
    <w:abstractNumId w:val="9"/>
  </w:num>
  <w:num w:numId="34" w16cid:durableId="1947155914">
    <w:abstractNumId w:val="21"/>
  </w:num>
  <w:num w:numId="35" w16cid:durableId="241646927">
    <w:abstractNumId w:val="42"/>
  </w:num>
  <w:num w:numId="36" w16cid:durableId="170072866">
    <w:abstractNumId w:val="10"/>
  </w:num>
  <w:num w:numId="37" w16cid:durableId="433285061">
    <w:abstractNumId w:val="40"/>
  </w:num>
  <w:num w:numId="38" w16cid:durableId="1076590894">
    <w:abstractNumId w:val="13"/>
  </w:num>
  <w:num w:numId="39" w16cid:durableId="199782176">
    <w:abstractNumId w:val="5"/>
  </w:num>
  <w:num w:numId="40" w16cid:durableId="2050185735">
    <w:abstractNumId w:val="26"/>
  </w:num>
  <w:num w:numId="41" w16cid:durableId="1685789891">
    <w:abstractNumId w:val="12"/>
  </w:num>
  <w:num w:numId="42" w16cid:durableId="1140457701">
    <w:abstractNumId w:val="39"/>
  </w:num>
  <w:num w:numId="43" w16cid:durableId="1956404634">
    <w:abstractNumId w:val="16"/>
  </w:num>
  <w:num w:numId="44" w16cid:durableId="178442431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24A"/>
    <w:rsid w:val="000000EA"/>
    <w:rsid w:val="00002178"/>
    <w:rsid w:val="000045A0"/>
    <w:rsid w:val="00021375"/>
    <w:rsid w:val="0002187E"/>
    <w:rsid w:val="000234D3"/>
    <w:rsid w:val="000260A3"/>
    <w:rsid w:val="00031202"/>
    <w:rsid w:val="000319F6"/>
    <w:rsid w:val="00034297"/>
    <w:rsid w:val="00034EC8"/>
    <w:rsid w:val="00042D2C"/>
    <w:rsid w:val="00045B57"/>
    <w:rsid w:val="0005074A"/>
    <w:rsid w:val="00050E1C"/>
    <w:rsid w:val="000573CB"/>
    <w:rsid w:val="00071F68"/>
    <w:rsid w:val="00082718"/>
    <w:rsid w:val="0009184E"/>
    <w:rsid w:val="000918B7"/>
    <w:rsid w:val="00092405"/>
    <w:rsid w:val="00092BE9"/>
    <w:rsid w:val="00094324"/>
    <w:rsid w:val="000A0C71"/>
    <w:rsid w:val="000A477E"/>
    <w:rsid w:val="000A4DAC"/>
    <w:rsid w:val="000B50C5"/>
    <w:rsid w:val="000C0FEF"/>
    <w:rsid w:val="000C42AB"/>
    <w:rsid w:val="000C570D"/>
    <w:rsid w:val="000D45AA"/>
    <w:rsid w:val="000E57F1"/>
    <w:rsid w:val="000F7B15"/>
    <w:rsid w:val="0010167D"/>
    <w:rsid w:val="0010666D"/>
    <w:rsid w:val="00111CA4"/>
    <w:rsid w:val="00111D38"/>
    <w:rsid w:val="00112D89"/>
    <w:rsid w:val="00114377"/>
    <w:rsid w:val="00133243"/>
    <w:rsid w:val="00135EBB"/>
    <w:rsid w:val="00144FF3"/>
    <w:rsid w:val="00146CB6"/>
    <w:rsid w:val="001503B5"/>
    <w:rsid w:val="00151E93"/>
    <w:rsid w:val="001560E6"/>
    <w:rsid w:val="00156E35"/>
    <w:rsid w:val="00164B7E"/>
    <w:rsid w:val="001654D3"/>
    <w:rsid w:val="00165EF8"/>
    <w:rsid w:val="001845F6"/>
    <w:rsid w:val="00197D83"/>
    <w:rsid w:val="001A0F02"/>
    <w:rsid w:val="001A42B1"/>
    <w:rsid w:val="001B6689"/>
    <w:rsid w:val="001B7533"/>
    <w:rsid w:val="001C7009"/>
    <w:rsid w:val="001C76E1"/>
    <w:rsid w:val="001D3E0C"/>
    <w:rsid w:val="001D5F75"/>
    <w:rsid w:val="001D72F4"/>
    <w:rsid w:val="001E3204"/>
    <w:rsid w:val="001E7477"/>
    <w:rsid w:val="001F3110"/>
    <w:rsid w:val="0020352A"/>
    <w:rsid w:val="00205485"/>
    <w:rsid w:val="00206FF7"/>
    <w:rsid w:val="00215482"/>
    <w:rsid w:val="002163F7"/>
    <w:rsid w:val="0023218D"/>
    <w:rsid w:val="00243C1B"/>
    <w:rsid w:val="002455E0"/>
    <w:rsid w:val="00245AEB"/>
    <w:rsid w:val="00245D02"/>
    <w:rsid w:val="00247504"/>
    <w:rsid w:val="002546FE"/>
    <w:rsid w:val="00256B1D"/>
    <w:rsid w:val="002605E2"/>
    <w:rsid w:val="00260F13"/>
    <w:rsid w:val="00260F4A"/>
    <w:rsid w:val="00264551"/>
    <w:rsid w:val="002829ED"/>
    <w:rsid w:val="00285BB0"/>
    <w:rsid w:val="00290696"/>
    <w:rsid w:val="00291940"/>
    <w:rsid w:val="00291F30"/>
    <w:rsid w:val="00294C66"/>
    <w:rsid w:val="002A482B"/>
    <w:rsid w:val="002A50B5"/>
    <w:rsid w:val="002A7AF4"/>
    <w:rsid w:val="002A7FC8"/>
    <w:rsid w:val="002B2318"/>
    <w:rsid w:val="002B3A58"/>
    <w:rsid w:val="002B49CD"/>
    <w:rsid w:val="002B4BD7"/>
    <w:rsid w:val="002B5866"/>
    <w:rsid w:val="002B6D8B"/>
    <w:rsid w:val="002B7C95"/>
    <w:rsid w:val="002C782B"/>
    <w:rsid w:val="002C7FF5"/>
    <w:rsid w:val="002D221B"/>
    <w:rsid w:val="002D29BF"/>
    <w:rsid w:val="002D585E"/>
    <w:rsid w:val="002E0ACF"/>
    <w:rsid w:val="002E562B"/>
    <w:rsid w:val="002F0D6E"/>
    <w:rsid w:val="002F14AF"/>
    <w:rsid w:val="002F4B96"/>
    <w:rsid w:val="002F6F1D"/>
    <w:rsid w:val="002F75F3"/>
    <w:rsid w:val="0030264C"/>
    <w:rsid w:val="00302A07"/>
    <w:rsid w:val="0031438F"/>
    <w:rsid w:val="003151BF"/>
    <w:rsid w:val="00317A59"/>
    <w:rsid w:val="00322FCF"/>
    <w:rsid w:val="0033179F"/>
    <w:rsid w:val="0033258F"/>
    <w:rsid w:val="00334863"/>
    <w:rsid w:val="00334D03"/>
    <w:rsid w:val="00336BBB"/>
    <w:rsid w:val="00354532"/>
    <w:rsid w:val="00355DB3"/>
    <w:rsid w:val="00366B19"/>
    <w:rsid w:val="0037067C"/>
    <w:rsid w:val="003718D3"/>
    <w:rsid w:val="003742CD"/>
    <w:rsid w:val="003838B1"/>
    <w:rsid w:val="0038516B"/>
    <w:rsid w:val="00386FFA"/>
    <w:rsid w:val="0039310D"/>
    <w:rsid w:val="00395750"/>
    <w:rsid w:val="0039798A"/>
    <w:rsid w:val="003B6B4D"/>
    <w:rsid w:val="003B6FE5"/>
    <w:rsid w:val="003C0FE4"/>
    <w:rsid w:val="003C14AF"/>
    <w:rsid w:val="003C3B9D"/>
    <w:rsid w:val="003C7128"/>
    <w:rsid w:val="003D0E76"/>
    <w:rsid w:val="003E0E7F"/>
    <w:rsid w:val="003E1662"/>
    <w:rsid w:val="003E2281"/>
    <w:rsid w:val="003E3572"/>
    <w:rsid w:val="003F186F"/>
    <w:rsid w:val="003F33CA"/>
    <w:rsid w:val="003F3710"/>
    <w:rsid w:val="003F59AD"/>
    <w:rsid w:val="0040659A"/>
    <w:rsid w:val="00411250"/>
    <w:rsid w:val="0041316A"/>
    <w:rsid w:val="00420E2F"/>
    <w:rsid w:val="00421A66"/>
    <w:rsid w:val="004239A9"/>
    <w:rsid w:val="00425981"/>
    <w:rsid w:val="00434171"/>
    <w:rsid w:val="00434FDF"/>
    <w:rsid w:val="00436032"/>
    <w:rsid w:val="00443984"/>
    <w:rsid w:val="0044631A"/>
    <w:rsid w:val="00446341"/>
    <w:rsid w:val="00446EEE"/>
    <w:rsid w:val="00447878"/>
    <w:rsid w:val="00447D55"/>
    <w:rsid w:val="00467A02"/>
    <w:rsid w:val="004700DD"/>
    <w:rsid w:val="004725FB"/>
    <w:rsid w:val="00472B2F"/>
    <w:rsid w:val="0047340A"/>
    <w:rsid w:val="004739B0"/>
    <w:rsid w:val="004744B3"/>
    <w:rsid w:val="00476F12"/>
    <w:rsid w:val="0048249F"/>
    <w:rsid w:val="004825C8"/>
    <w:rsid w:val="00486E5E"/>
    <w:rsid w:val="0048761C"/>
    <w:rsid w:val="00487BF2"/>
    <w:rsid w:val="004955EF"/>
    <w:rsid w:val="004A0E32"/>
    <w:rsid w:val="004B0836"/>
    <w:rsid w:val="004B0B10"/>
    <w:rsid w:val="004B3194"/>
    <w:rsid w:val="004B3E3C"/>
    <w:rsid w:val="004B57BD"/>
    <w:rsid w:val="004B7156"/>
    <w:rsid w:val="004C43E0"/>
    <w:rsid w:val="004C4D59"/>
    <w:rsid w:val="004C5089"/>
    <w:rsid w:val="004C6AF1"/>
    <w:rsid w:val="004D7B84"/>
    <w:rsid w:val="004E2E07"/>
    <w:rsid w:val="004E58BD"/>
    <w:rsid w:val="0050039F"/>
    <w:rsid w:val="005140E6"/>
    <w:rsid w:val="00516505"/>
    <w:rsid w:val="005360CE"/>
    <w:rsid w:val="0054023D"/>
    <w:rsid w:val="00540686"/>
    <w:rsid w:val="00543821"/>
    <w:rsid w:val="005449BC"/>
    <w:rsid w:val="00547139"/>
    <w:rsid w:val="0054798C"/>
    <w:rsid w:val="0055185E"/>
    <w:rsid w:val="00552BAE"/>
    <w:rsid w:val="005534E1"/>
    <w:rsid w:val="00556B25"/>
    <w:rsid w:val="00571D27"/>
    <w:rsid w:val="00572F89"/>
    <w:rsid w:val="00573F67"/>
    <w:rsid w:val="005768F6"/>
    <w:rsid w:val="00581AE1"/>
    <w:rsid w:val="00583829"/>
    <w:rsid w:val="00592512"/>
    <w:rsid w:val="00592607"/>
    <w:rsid w:val="0059388D"/>
    <w:rsid w:val="00595779"/>
    <w:rsid w:val="005A0501"/>
    <w:rsid w:val="005A0B95"/>
    <w:rsid w:val="005A2286"/>
    <w:rsid w:val="005A342F"/>
    <w:rsid w:val="005A4A62"/>
    <w:rsid w:val="005A9526"/>
    <w:rsid w:val="005B05A8"/>
    <w:rsid w:val="005B0FF2"/>
    <w:rsid w:val="005C28DB"/>
    <w:rsid w:val="005D673C"/>
    <w:rsid w:val="005D6D93"/>
    <w:rsid w:val="005E1310"/>
    <w:rsid w:val="005E135A"/>
    <w:rsid w:val="005E4D03"/>
    <w:rsid w:val="005F2334"/>
    <w:rsid w:val="005F24FB"/>
    <w:rsid w:val="005F7559"/>
    <w:rsid w:val="00600C85"/>
    <w:rsid w:val="0060532E"/>
    <w:rsid w:val="006113B1"/>
    <w:rsid w:val="00612B52"/>
    <w:rsid w:val="0061377E"/>
    <w:rsid w:val="00613EB1"/>
    <w:rsid w:val="00622335"/>
    <w:rsid w:val="006257A5"/>
    <w:rsid w:val="00626E02"/>
    <w:rsid w:val="00637C95"/>
    <w:rsid w:val="00640353"/>
    <w:rsid w:val="00642D9E"/>
    <w:rsid w:val="00643D09"/>
    <w:rsid w:val="006460F5"/>
    <w:rsid w:val="0065161A"/>
    <w:rsid w:val="006564BD"/>
    <w:rsid w:val="00666581"/>
    <w:rsid w:val="00667110"/>
    <w:rsid w:val="0067320B"/>
    <w:rsid w:val="006809D6"/>
    <w:rsid w:val="0068356C"/>
    <w:rsid w:val="006873F1"/>
    <w:rsid w:val="00696E1A"/>
    <w:rsid w:val="006A1483"/>
    <w:rsid w:val="006A18A4"/>
    <w:rsid w:val="006B0D28"/>
    <w:rsid w:val="006B706E"/>
    <w:rsid w:val="006C3802"/>
    <w:rsid w:val="006C67A0"/>
    <w:rsid w:val="006D529C"/>
    <w:rsid w:val="006D5CF1"/>
    <w:rsid w:val="006E09AA"/>
    <w:rsid w:val="006E1538"/>
    <w:rsid w:val="006E197E"/>
    <w:rsid w:val="006E2AEF"/>
    <w:rsid w:val="006E4887"/>
    <w:rsid w:val="006E4AA5"/>
    <w:rsid w:val="006F0F5F"/>
    <w:rsid w:val="006F195B"/>
    <w:rsid w:val="006F1FF6"/>
    <w:rsid w:val="006F2D50"/>
    <w:rsid w:val="007015E5"/>
    <w:rsid w:val="00702289"/>
    <w:rsid w:val="00705684"/>
    <w:rsid w:val="00710777"/>
    <w:rsid w:val="00713925"/>
    <w:rsid w:val="00714065"/>
    <w:rsid w:val="007146D6"/>
    <w:rsid w:val="00714B04"/>
    <w:rsid w:val="00715A7E"/>
    <w:rsid w:val="00722DD1"/>
    <w:rsid w:val="007236A9"/>
    <w:rsid w:val="007239EB"/>
    <w:rsid w:val="00725222"/>
    <w:rsid w:val="0073167E"/>
    <w:rsid w:val="00732CD6"/>
    <w:rsid w:val="00734941"/>
    <w:rsid w:val="007368AB"/>
    <w:rsid w:val="007436FA"/>
    <w:rsid w:val="00755806"/>
    <w:rsid w:val="00757042"/>
    <w:rsid w:val="007665DC"/>
    <w:rsid w:val="007671A2"/>
    <w:rsid w:val="00767C51"/>
    <w:rsid w:val="00771332"/>
    <w:rsid w:val="0077144B"/>
    <w:rsid w:val="00772BD9"/>
    <w:rsid w:val="00772CDC"/>
    <w:rsid w:val="00774E82"/>
    <w:rsid w:val="00777C11"/>
    <w:rsid w:val="007813C3"/>
    <w:rsid w:val="00781EDA"/>
    <w:rsid w:val="007831D8"/>
    <w:rsid w:val="00786124"/>
    <w:rsid w:val="0079023D"/>
    <w:rsid w:val="00793B2C"/>
    <w:rsid w:val="007A4405"/>
    <w:rsid w:val="007B13E8"/>
    <w:rsid w:val="007B5E38"/>
    <w:rsid w:val="007B74E3"/>
    <w:rsid w:val="007B7B90"/>
    <w:rsid w:val="007C5F70"/>
    <w:rsid w:val="007D59D3"/>
    <w:rsid w:val="007D5A29"/>
    <w:rsid w:val="007E276E"/>
    <w:rsid w:val="007E2A91"/>
    <w:rsid w:val="007E411E"/>
    <w:rsid w:val="007E5324"/>
    <w:rsid w:val="007E5562"/>
    <w:rsid w:val="007E7F50"/>
    <w:rsid w:val="007F2D11"/>
    <w:rsid w:val="007F44D3"/>
    <w:rsid w:val="00801EEB"/>
    <w:rsid w:val="008035C5"/>
    <w:rsid w:val="00807650"/>
    <w:rsid w:val="00815CAD"/>
    <w:rsid w:val="00821E69"/>
    <w:rsid w:val="00824BF4"/>
    <w:rsid w:val="0083075E"/>
    <w:rsid w:val="00833B98"/>
    <w:rsid w:val="008366EF"/>
    <w:rsid w:val="00840B24"/>
    <w:rsid w:val="00845E83"/>
    <w:rsid w:val="0085451F"/>
    <w:rsid w:val="00854C60"/>
    <w:rsid w:val="008609A6"/>
    <w:rsid w:val="00870B52"/>
    <w:rsid w:val="00873EF6"/>
    <w:rsid w:val="00881C25"/>
    <w:rsid w:val="00887757"/>
    <w:rsid w:val="00895192"/>
    <w:rsid w:val="008A0A11"/>
    <w:rsid w:val="008A1BFC"/>
    <w:rsid w:val="008A1C1E"/>
    <w:rsid w:val="008A6218"/>
    <w:rsid w:val="008A6221"/>
    <w:rsid w:val="008A674B"/>
    <w:rsid w:val="008A7FE0"/>
    <w:rsid w:val="008B2059"/>
    <w:rsid w:val="008B2489"/>
    <w:rsid w:val="008B3CDB"/>
    <w:rsid w:val="008B5E45"/>
    <w:rsid w:val="008C25DE"/>
    <w:rsid w:val="008C7F06"/>
    <w:rsid w:val="008D0202"/>
    <w:rsid w:val="008D09C0"/>
    <w:rsid w:val="008D0F96"/>
    <w:rsid w:val="008D14C4"/>
    <w:rsid w:val="008D2481"/>
    <w:rsid w:val="008D38F4"/>
    <w:rsid w:val="008D5394"/>
    <w:rsid w:val="008D61E9"/>
    <w:rsid w:val="008D71C4"/>
    <w:rsid w:val="008E026B"/>
    <w:rsid w:val="008E2525"/>
    <w:rsid w:val="008E3F5D"/>
    <w:rsid w:val="008E7F5E"/>
    <w:rsid w:val="008F08B1"/>
    <w:rsid w:val="008F2491"/>
    <w:rsid w:val="008F4844"/>
    <w:rsid w:val="0090132B"/>
    <w:rsid w:val="00902EFC"/>
    <w:rsid w:val="00903042"/>
    <w:rsid w:val="009033F1"/>
    <w:rsid w:val="00914749"/>
    <w:rsid w:val="00914B6D"/>
    <w:rsid w:val="009225DB"/>
    <w:rsid w:val="00923F91"/>
    <w:rsid w:val="009261C3"/>
    <w:rsid w:val="00931C43"/>
    <w:rsid w:val="009358C4"/>
    <w:rsid w:val="00937E7E"/>
    <w:rsid w:val="00942325"/>
    <w:rsid w:val="009459E8"/>
    <w:rsid w:val="009468AD"/>
    <w:rsid w:val="009503EF"/>
    <w:rsid w:val="009515EE"/>
    <w:rsid w:val="00951BE3"/>
    <w:rsid w:val="0096074C"/>
    <w:rsid w:val="009723D3"/>
    <w:rsid w:val="00972DC9"/>
    <w:rsid w:val="0097472E"/>
    <w:rsid w:val="00983342"/>
    <w:rsid w:val="00991736"/>
    <w:rsid w:val="00993398"/>
    <w:rsid w:val="009950E4"/>
    <w:rsid w:val="009954A2"/>
    <w:rsid w:val="009A2709"/>
    <w:rsid w:val="009A36CD"/>
    <w:rsid w:val="009B2FF8"/>
    <w:rsid w:val="009C36DA"/>
    <w:rsid w:val="009C3F3C"/>
    <w:rsid w:val="009D158F"/>
    <w:rsid w:val="009D4FD6"/>
    <w:rsid w:val="009E02DD"/>
    <w:rsid w:val="009E1B7E"/>
    <w:rsid w:val="009E731F"/>
    <w:rsid w:val="009E7754"/>
    <w:rsid w:val="009F41F0"/>
    <w:rsid w:val="00A02B74"/>
    <w:rsid w:val="00A035BA"/>
    <w:rsid w:val="00A121E5"/>
    <w:rsid w:val="00A1428A"/>
    <w:rsid w:val="00A207D3"/>
    <w:rsid w:val="00A21BAF"/>
    <w:rsid w:val="00A25043"/>
    <w:rsid w:val="00A313D3"/>
    <w:rsid w:val="00A360F3"/>
    <w:rsid w:val="00A4686A"/>
    <w:rsid w:val="00A47942"/>
    <w:rsid w:val="00A64071"/>
    <w:rsid w:val="00A715C4"/>
    <w:rsid w:val="00A73A05"/>
    <w:rsid w:val="00A91B61"/>
    <w:rsid w:val="00A93790"/>
    <w:rsid w:val="00A976F1"/>
    <w:rsid w:val="00AA0183"/>
    <w:rsid w:val="00AA0921"/>
    <w:rsid w:val="00AA57C8"/>
    <w:rsid w:val="00AB1162"/>
    <w:rsid w:val="00AB63B4"/>
    <w:rsid w:val="00AC1E60"/>
    <w:rsid w:val="00AC7711"/>
    <w:rsid w:val="00AF3683"/>
    <w:rsid w:val="00B0149F"/>
    <w:rsid w:val="00B047B1"/>
    <w:rsid w:val="00B1501F"/>
    <w:rsid w:val="00B1640C"/>
    <w:rsid w:val="00B21A58"/>
    <w:rsid w:val="00B24DF8"/>
    <w:rsid w:val="00B277ED"/>
    <w:rsid w:val="00B3148F"/>
    <w:rsid w:val="00B35943"/>
    <w:rsid w:val="00B416D4"/>
    <w:rsid w:val="00B47734"/>
    <w:rsid w:val="00B53E82"/>
    <w:rsid w:val="00B643B5"/>
    <w:rsid w:val="00B66D00"/>
    <w:rsid w:val="00B66E25"/>
    <w:rsid w:val="00B71C08"/>
    <w:rsid w:val="00B756C9"/>
    <w:rsid w:val="00B75A13"/>
    <w:rsid w:val="00B84352"/>
    <w:rsid w:val="00B8441B"/>
    <w:rsid w:val="00B870EF"/>
    <w:rsid w:val="00B87DFD"/>
    <w:rsid w:val="00B90FA9"/>
    <w:rsid w:val="00B91697"/>
    <w:rsid w:val="00B91DBF"/>
    <w:rsid w:val="00B9471B"/>
    <w:rsid w:val="00B94891"/>
    <w:rsid w:val="00B96EAC"/>
    <w:rsid w:val="00BB4CC4"/>
    <w:rsid w:val="00BB5D05"/>
    <w:rsid w:val="00BB734E"/>
    <w:rsid w:val="00BC04BE"/>
    <w:rsid w:val="00BC2B89"/>
    <w:rsid w:val="00BC37DC"/>
    <w:rsid w:val="00BD2C88"/>
    <w:rsid w:val="00BD3427"/>
    <w:rsid w:val="00BD45B1"/>
    <w:rsid w:val="00BD6C04"/>
    <w:rsid w:val="00BD6D4D"/>
    <w:rsid w:val="00BE05DE"/>
    <w:rsid w:val="00BE49D1"/>
    <w:rsid w:val="00BE6C31"/>
    <w:rsid w:val="00BF46D5"/>
    <w:rsid w:val="00BF539E"/>
    <w:rsid w:val="00BF601D"/>
    <w:rsid w:val="00BF65C3"/>
    <w:rsid w:val="00BF6F69"/>
    <w:rsid w:val="00C10BA7"/>
    <w:rsid w:val="00C147BE"/>
    <w:rsid w:val="00C1642C"/>
    <w:rsid w:val="00C16AEC"/>
    <w:rsid w:val="00C229C7"/>
    <w:rsid w:val="00C2648C"/>
    <w:rsid w:val="00C36830"/>
    <w:rsid w:val="00C40370"/>
    <w:rsid w:val="00C43EAA"/>
    <w:rsid w:val="00C502DC"/>
    <w:rsid w:val="00C5320A"/>
    <w:rsid w:val="00C64CB8"/>
    <w:rsid w:val="00C65DBB"/>
    <w:rsid w:val="00C67056"/>
    <w:rsid w:val="00C72688"/>
    <w:rsid w:val="00C81709"/>
    <w:rsid w:val="00C856DC"/>
    <w:rsid w:val="00C97340"/>
    <w:rsid w:val="00CA3157"/>
    <w:rsid w:val="00CA4A16"/>
    <w:rsid w:val="00CB061E"/>
    <w:rsid w:val="00CB65D2"/>
    <w:rsid w:val="00CC2ADA"/>
    <w:rsid w:val="00CC477A"/>
    <w:rsid w:val="00CC5251"/>
    <w:rsid w:val="00CC7001"/>
    <w:rsid w:val="00CD24CA"/>
    <w:rsid w:val="00CD6843"/>
    <w:rsid w:val="00CE0E16"/>
    <w:rsid w:val="00CE1382"/>
    <w:rsid w:val="00CF0E8C"/>
    <w:rsid w:val="00CF1631"/>
    <w:rsid w:val="00CF250C"/>
    <w:rsid w:val="00CF581E"/>
    <w:rsid w:val="00CF7FFC"/>
    <w:rsid w:val="00D037A8"/>
    <w:rsid w:val="00D05070"/>
    <w:rsid w:val="00D06998"/>
    <w:rsid w:val="00D07B43"/>
    <w:rsid w:val="00D104C3"/>
    <w:rsid w:val="00D172FE"/>
    <w:rsid w:val="00D279C9"/>
    <w:rsid w:val="00D339C1"/>
    <w:rsid w:val="00D34562"/>
    <w:rsid w:val="00D3669F"/>
    <w:rsid w:val="00D42A39"/>
    <w:rsid w:val="00D479B5"/>
    <w:rsid w:val="00D52559"/>
    <w:rsid w:val="00D55527"/>
    <w:rsid w:val="00D571EF"/>
    <w:rsid w:val="00D600E5"/>
    <w:rsid w:val="00D63BC6"/>
    <w:rsid w:val="00D63E5B"/>
    <w:rsid w:val="00D71F9B"/>
    <w:rsid w:val="00D74FB2"/>
    <w:rsid w:val="00D80C1D"/>
    <w:rsid w:val="00D80E6F"/>
    <w:rsid w:val="00D86575"/>
    <w:rsid w:val="00D95A62"/>
    <w:rsid w:val="00DA6B15"/>
    <w:rsid w:val="00DA6C86"/>
    <w:rsid w:val="00DB395B"/>
    <w:rsid w:val="00DB5A5A"/>
    <w:rsid w:val="00DB6ABF"/>
    <w:rsid w:val="00DC2A16"/>
    <w:rsid w:val="00DC717B"/>
    <w:rsid w:val="00DD0FDE"/>
    <w:rsid w:val="00DD5312"/>
    <w:rsid w:val="00DD69F8"/>
    <w:rsid w:val="00DD6A1F"/>
    <w:rsid w:val="00DE37C4"/>
    <w:rsid w:val="00DE4EDA"/>
    <w:rsid w:val="00DE5935"/>
    <w:rsid w:val="00DF024A"/>
    <w:rsid w:val="00DF0A9F"/>
    <w:rsid w:val="00DF4B1B"/>
    <w:rsid w:val="00DF5972"/>
    <w:rsid w:val="00DF62CA"/>
    <w:rsid w:val="00E01F15"/>
    <w:rsid w:val="00E15B43"/>
    <w:rsid w:val="00E24A39"/>
    <w:rsid w:val="00E317BE"/>
    <w:rsid w:val="00E36182"/>
    <w:rsid w:val="00E4213A"/>
    <w:rsid w:val="00E42F2C"/>
    <w:rsid w:val="00E47A90"/>
    <w:rsid w:val="00E62A85"/>
    <w:rsid w:val="00E63143"/>
    <w:rsid w:val="00E72BC4"/>
    <w:rsid w:val="00E769B7"/>
    <w:rsid w:val="00E811F8"/>
    <w:rsid w:val="00E81D67"/>
    <w:rsid w:val="00E82056"/>
    <w:rsid w:val="00E86D3C"/>
    <w:rsid w:val="00E9090F"/>
    <w:rsid w:val="00E92261"/>
    <w:rsid w:val="00E92475"/>
    <w:rsid w:val="00E96418"/>
    <w:rsid w:val="00E968F7"/>
    <w:rsid w:val="00E9699B"/>
    <w:rsid w:val="00EA5B8A"/>
    <w:rsid w:val="00EA70CD"/>
    <w:rsid w:val="00EB1356"/>
    <w:rsid w:val="00EB3BD8"/>
    <w:rsid w:val="00EC5AE5"/>
    <w:rsid w:val="00ED5008"/>
    <w:rsid w:val="00EF2034"/>
    <w:rsid w:val="00EF587D"/>
    <w:rsid w:val="00EF5883"/>
    <w:rsid w:val="00EF7EE5"/>
    <w:rsid w:val="00F016ED"/>
    <w:rsid w:val="00F03697"/>
    <w:rsid w:val="00F04F40"/>
    <w:rsid w:val="00F0625F"/>
    <w:rsid w:val="00F10A37"/>
    <w:rsid w:val="00F14EE9"/>
    <w:rsid w:val="00F2157F"/>
    <w:rsid w:val="00F22F3A"/>
    <w:rsid w:val="00F24E73"/>
    <w:rsid w:val="00F25CCA"/>
    <w:rsid w:val="00F27DD1"/>
    <w:rsid w:val="00F31008"/>
    <w:rsid w:val="00F334AB"/>
    <w:rsid w:val="00F334C5"/>
    <w:rsid w:val="00F359DD"/>
    <w:rsid w:val="00F36A66"/>
    <w:rsid w:val="00F401F8"/>
    <w:rsid w:val="00F44D2A"/>
    <w:rsid w:val="00F470A4"/>
    <w:rsid w:val="00F47A70"/>
    <w:rsid w:val="00F5144C"/>
    <w:rsid w:val="00F53FCE"/>
    <w:rsid w:val="00F56150"/>
    <w:rsid w:val="00F617BD"/>
    <w:rsid w:val="00F64CC8"/>
    <w:rsid w:val="00F810E7"/>
    <w:rsid w:val="00F92E54"/>
    <w:rsid w:val="00F939B2"/>
    <w:rsid w:val="00FA3C29"/>
    <w:rsid w:val="00FA41AE"/>
    <w:rsid w:val="00FB1E1D"/>
    <w:rsid w:val="00FB6A07"/>
    <w:rsid w:val="00FC06C1"/>
    <w:rsid w:val="00FD3AFE"/>
    <w:rsid w:val="00FE628C"/>
    <w:rsid w:val="00FE65F9"/>
    <w:rsid w:val="00FF03F8"/>
    <w:rsid w:val="00FF1D08"/>
    <w:rsid w:val="00FF1E31"/>
    <w:rsid w:val="00FF410E"/>
    <w:rsid w:val="017CF41A"/>
    <w:rsid w:val="01D5BCC7"/>
    <w:rsid w:val="01E6C096"/>
    <w:rsid w:val="027AFA4D"/>
    <w:rsid w:val="03C0D2A4"/>
    <w:rsid w:val="03DBC237"/>
    <w:rsid w:val="04CE3307"/>
    <w:rsid w:val="059A02E4"/>
    <w:rsid w:val="078F44FF"/>
    <w:rsid w:val="07B5A46C"/>
    <w:rsid w:val="07C76703"/>
    <w:rsid w:val="07D38884"/>
    <w:rsid w:val="080531ED"/>
    <w:rsid w:val="08618977"/>
    <w:rsid w:val="09F29920"/>
    <w:rsid w:val="0A347F4A"/>
    <w:rsid w:val="0ACB5975"/>
    <w:rsid w:val="0AE4DE46"/>
    <w:rsid w:val="0B3C4F3D"/>
    <w:rsid w:val="0CE72F29"/>
    <w:rsid w:val="0D5A7090"/>
    <w:rsid w:val="0D7D8BBE"/>
    <w:rsid w:val="0E149143"/>
    <w:rsid w:val="0E4F0CEA"/>
    <w:rsid w:val="0FC51F2A"/>
    <w:rsid w:val="101AB7A3"/>
    <w:rsid w:val="10E97925"/>
    <w:rsid w:val="1145244D"/>
    <w:rsid w:val="1164112F"/>
    <w:rsid w:val="13792B87"/>
    <w:rsid w:val="137B1834"/>
    <w:rsid w:val="145E6223"/>
    <w:rsid w:val="15D520F0"/>
    <w:rsid w:val="16176D4C"/>
    <w:rsid w:val="1617C516"/>
    <w:rsid w:val="16627566"/>
    <w:rsid w:val="16BB5735"/>
    <w:rsid w:val="16D60412"/>
    <w:rsid w:val="1713BEDB"/>
    <w:rsid w:val="17D27FC0"/>
    <w:rsid w:val="186554FD"/>
    <w:rsid w:val="1876A96F"/>
    <w:rsid w:val="18DECB92"/>
    <w:rsid w:val="18E5A7A1"/>
    <w:rsid w:val="1917E23D"/>
    <w:rsid w:val="1A618A32"/>
    <w:rsid w:val="1B53B86D"/>
    <w:rsid w:val="1BFCF322"/>
    <w:rsid w:val="1D0135B5"/>
    <w:rsid w:val="1E6D874B"/>
    <w:rsid w:val="1ED0ECC8"/>
    <w:rsid w:val="1F909EA8"/>
    <w:rsid w:val="1FBFCFD1"/>
    <w:rsid w:val="2090427D"/>
    <w:rsid w:val="2194937A"/>
    <w:rsid w:val="229B1D5A"/>
    <w:rsid w:val="22DE4151"/>
    <w:rsid w:val="2340F86E"/>
    <w:rsid w:val="2341B3C8"/>
    <w:rsid w:val="23D7762F"/>
    <w:rsid w:val="2446249A"/>
    <w:rsid w:val="246FF8EC"/>
    <w:rsid w:val="247F67F3"/>
    <w:rsid w:val="26789930"/>
    <w:rsid w:val="269A5569"/>
    <w:rsid w:val="27203B06"/>
    <w:rsid w:val="27765BA6"/>
    <w:rsid w:val="279606D6"/>
    <w:rsid w:val="28007FD8"/>
    <w:rsid w:val="28402F25"/>
    <w:rsid w:val="29F50882"/>
    <w:rsid w:val="2A7E8C18"/>
    <w:rsid w:val="2B410D21"/>
    <w:rsid w:val="2B6D4787"/>
    <w:rsid w:val="2D86FEE1"/>
    <w:rsid w:val="2D9E6145"/>
    <w:rsid w:val="2DC2754A"/>
    <w:rsid w:val="2E6F8B60"/>
    <w:rsid w:val="2E9C6236"/>
    <w:rsid w:val="2F61B0FC"/>
    <w:rsid w:val="2FFB2B3A"/>
    <w:rsid w:val="309F51BA"/>
    <w:rsid w:val="30B4A8B9"/>
    <w:rsid w:val="30DE5EF1"/>
    <w:rsid w:val="3177C25B"/>
    <w:rsid w:val="31D0187F"/>
    <w:rsid w:val="31E4F40F"/>
    <w:rsid w:val="3295E66D"/>
    <w:rsid w:val="329F9516"/>
    <w:rsid w:val="332DFFAE"/>
    <w:rsid w:val="3375AB0C"/>
    <w:rsid w:val="3482210F"/>
    <w:rsid w:val="34DC5D1A"/>
    <w:rsid w:val="35073752"/>
    <w:rsid w:val="36241333"/>
    <w:rsid w:val="36913468"/>
    <w:rsid w:val="37229469"/>
    <w:rsid w:val="379A5D6C"/>
    <w:rsid w:val="37E666CB"/>
    <w:rsid w:val="381C9931"/>
    <w:rsid w:val="38C1CC24"/>
    <w:rsid w:val="39A7A6B4"/>
    <w:rsid w:val="39FA34C7"/>
    <w:rsid w:val="3A0755B5"/>
    <w:rsid w:val="3A5C0F3F"/>
    <w:rsid w:val="3A75707B"/>
    <w:rsid w:val="3B510402"/>
    <w:rsid w:val="3BA90CEB"/>
    <w:rsid w:val="3BE1E1AE"/>
    <w:rsid w:val="3E4E9BDB"/>
    <w:rsid w:val="3EE4D628"/>
    <w:rsid w:val="3EFE980D"/>
    <w:rsid w:val="3F50553F"/>
    <w:rsid w:val="3F63BD4D"/>
    <w:rsid w:val="3FB077BA"/>
    <w:rsid w:val="4085BB7C"/>
    <w:rsid w:val="41CD57F0"/>
    <w:rsid w:val="426CA2EE"/>
    <w:rsid w:val="436183E8"/>
    <w:rsid w:val="43B9BA05"/>
    <w:rsid w:val="4570D496"/>
    <w:rsid w:val="462B00C7"/>
    <w:rsid w:val="468D4C20"/>
    <w:rsid w:val="469924AA"/>
    <w:rsid w:val="47A2BE05"/>
    <w:rsid w:val="47B3EF45"/>
    <w:rsid w:val="47FF5F7A"/>
    <w:rsid w:val="494C77A2"/>
    <w:rsid w:val="49F30A74"/>
    <w:rsid w:val="4A58E027"/>
    <w:rsid w:val="4A7FD2BF"/>
    <w:rsid w:val="4AABF641"/>
    <w:rsid w:val="4AC7DAF5"/>
    <w:rsid w:val="4B4736A5"/>
    <w:rsid w:val="4B85F2CF"/>
    <w:rsid w:val="4D35C9BF"/>
    <w:rsid w:val="4D97C6DD"/>
    <w:rsid w:val="4E03F166"/>
    <w:rsid w:val="4E49189B"/>
    <w:rsid w:val="4EB30DCB"/>
    <w:rsid w:val="4F600650"/>
    <w:rsid w:val="4F927AC5"/>
    <w:rsid w:val="50A0E79A"/>
    <w:rsid w:val="50CB41D3"/>
    <w:rsid w:val="50E2DFEC"/>
    <w:rsid w:val="513A2B15"/>
    <w:rsid w:val="51FB3603"/>
    <w:rsid w:val="528BD99E"/>
    <w:rsid w:val="52F932AF"/>
    <w:rsid w:val="5307F18D"/>
    <w:rsid w:val="53A356D4"/>
    <w:rsid w:val="53CD5383"/>
    <w:rsid w:val="53D4472F"/>
    <w:rsid w:val="5414F491"/>
    <w:rsid w:val="54D678D3"/>
    <w:rsid w:val="54F707E5"/>
    <w:rsid w:val="55D1B46E"/>
    <w:rsid w:val="55EC9404"/>
    <w:rsid w:val="56041C31"/>
    <w:rsid w:val="575BC0D9"/>
    <w:rsid w:val="57E5E413"/>
    <w:rsid w:val="57EE8893"/>
    <w:rsid w:val="58F9F5C2"/>
    <w:rsid w:val="591AB680"/>
    <w:rsid w:val="59BB6BC1"/>
    <w:rsid w:val="5A0BF093"/>
    <w:rsid w:val="5A6D3F23"/>
    <w:rsid w:val="5A8DE096"/>
    <w:rsid w:val="5AF6109E"/>
    <w:rsid w:val="5B6C502F"/>
    <w:rsid w:val="5BC8F05F"/>
    <w:rsid w:val="5D53CFB2"/>
    <w:rsid w:val="5DF9248E"/>
    <w:rsid w:val="5E5B2019"/>
    <w:rsid w:val="5E973300"/>
    <w:rsid w:val="5EDB3334"/>
    <w:rsid w:val="5F090DCC"/>
    <w:rsid w:val="60017C2E"/>
    <w:rsid w:val="6227E5CA"/>
    <w:rsid w:val="64AE9CDA"/>
    <w:rsid w:val="6549FDA4"/>
    <w:rsid w:val="65D8033A"/>
    <w:rsid w:val="66CE4976"/>
    <w:rsid w:val="67CE59F6"/>
    <w:rsid w:val="685001C8"/>
    <w:rsid w:val="6915003B"/>
    <w:rsid w:val="695B9AA6"/>
    <w:rsid w:val="6ADA165F"/>
    <w:rsid w:val="6B077E50"/>
    <w:rsid w:val="6C2D6D3F"/>
    <w:rsid w:val="6C79E0CB"/>
    <w:rsid w:val="6CE0110B"/>
    <w:rsid w:val="6F76A579"/>
    <w:rsid w:val="709E5015"/>
    <w:rsid w:val="714D64BC"/>
    <w:rsid w:val="71BD4D2E"/>
    <w:rsid w:val="7288E032"/>
    <w:rsid w:val="72B2CC67"/>
    <w:rsid w:val="72C64D6B"/>
    <w:rsid w:val="72E2E485"/>
    <w:rsid w:val="73361B11"/>
    <w:rsid w:val="734FC274"/>
    <w:rsid w:val="7356B429"/>
    <w:rsid w:val="73BD5411"/>
    <w:rsid w:val="746388BF"/>
    <w:rsid w:val="74757321"/>
    <w:rsid w:val="74FA62DD"/>
    <w:rsid w:val="75DD3BDD"/>
    <w:rsid w:val="764B3A86"/>
    <w:rsid w:val="7698B67D"/>
    <w:rsid w:val="7969671C"/>
    <w:rsid w:val="799627F3"/>
    <w:rsid w:val="799831C7"/>
    <w:rsid w:val="7A6349EC"/>
    <w:rsid w:val="7AC352D0"/>
    <w:rsid w:val="7B49A717"/>
    <w:rsid w:val="7CE45F70"/>
    <w:rsid w:val="7D4E36A1"/>
    <w:rsid w:val="7E8DB5CA"/>
    <w:rsid w:val="7F027581"/>
    <w:rsid w:val="7F22B2FD"/>
    <w:rsid w:val="7F2812CB"/>
    <w:rsid w:val="7FF6026D"/>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BFE111"/>
  <w15:docId w15:val="{3F121DC0-05C0-4AFE-BC86-4220BA27E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B4BD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45B57"/>
    <w:pPr>
      <w:keepNext/>
      <w:keepLines/>
      <w:spacing w:before="240" w:after="120"/>
      <w:jc w:val="both"/>
      <w:outlineLvl w:val="1"/>
    </w:pPr>
    <w:rPr>
      <w:rFonts w:ascii="Arial" w:eastAsiaTheme="majorEastAsia" w:hAnsi="Arial" w:cstheme="majorBidi"/>
      <w:b/>
      <w:bCs/>
      <w:color w:val="000000" w:themeColor="text1"/>
      <w:szCs w:val="26"/>
    </w:rPr>
  </w:style>
  <w:style w:type="paragraph" w:styleId="Heading3">
    <w:name w:val="heading 3"/>
    <w:basedOn w:val="Normal"/>
    <w:next w:val="Normal"/>
    <w:link w:val="Heading3Char"/>
    <w:uiPriority w:val="9"/>
    <w:semiHidden/>
    <w:unhideWhenUsed/>
    <w:qFormat/>
    <w:rsid w:val="00486E5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460F5"/>
    <w:pPr>
      <w:tabs>
        <w:tab w:val="center" w:pos="4320"/>
        <w:tab w:val="right" w:pos="8640"/>
      </w:tabs>
    </w:pPr>
  </w:style>
  <w:style w:type="character" w:customStyle="1" w:styleId="FooterChar">
    <w:name w:val="Footer Char"/>
    <w:basedOn w:val="DefaultParagraphFont"/>
    <w:link w:val="Footer"/>
    <w:uiPriority w:val="99"/>
    <w:rsid w:val="006460F5"/>
  </w:style>
  <w:style w:type="character" w:styleId="PageNumber">
    <w:name w:val="page number"/>
    <w:basedOn w:val="DefaultParagraphFont"/>
    <w:uiPriority w:val="99"/>
    <w:semiHidden/>
    <w:unhideWhenUsed/>
    <w:rsid w:val="006460F5"/>
  </w:style>
  <w:style w:type="paragraph" w:styleId="Header">
    <w:name w:val="header"/>
    <w:basedOn w:val="Normal"/>
    <w:link w:val="HeaderChar"/>
    <w:uiPriority w:val="99"/>
    <w:unhideWhenUsed/>
    <w:rsid w:val="006460F5"/>
    <w:pPr>
      <w:tabs>
        <w:tab w:val="center" w:pos="4320"/>
        <w:tab w:val="right" w:pos="8640"/>
      </w:tabs>
    </w:pPr>
  </w:style>
  <w:style w:type="character" w:customStyle="1" w:styleId="HeaderChar">
    <w:name w:val="Header Char"/>
    <w:basedOn w:val="DefaultParagraphFont"/>
    <w:link w:val="Header"/>
    <w:uiPriority w:val="99"/>
    <w:rsid w:val="006460F5"/>
  </w:style>
  <w:style w:type="paragraph" w:styleId="BalloonText">
    <w:name w:val="Balloon Text"/>
    <w:basedOn w:val="Normal"/>
    <w:link w:val="BalloonTextChar"/>
    <w:uiPriority w:val="99"/>
    <w:semiHidden/>
    <w:unhideWhenUsed/>
    <w:rsid w:val="006460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60F5"/>
    <w:rPr>
      <w:rFonts w:ascii="Lucida Grande" w:hAnsi="Lucida Grande" w:cs="Lucida Grande"/>
      <w:sz w:val="18"/>
      <w:szCs w:val="18"/>
    </w:rPr>
  </w:style>
  <w:style w:type="character" w:customStyle="1" w:styleId="Heading2Char">
    <w:name w:val="Heading 2 Char"/>
    <w:basedOn w:val="DefaultParagraphFont"/>
    <w:link w:val="Heading2"/>
    <w:uiPriority w:val="9"/>
    <w:rsid w:val="00045B57"/>
    <w:rPr>
      <w:rFonts w:ascii="Arial" w:eastAsiaTheme="majorEastAsia" w:hAnsi="Arial" w:cstheme="majorBidi"/>
      <w:b/>
      <w:bCs/>
      <w:color w:val="000000" w:themeColor="text1"/>
      <w:szCs w:val="26"/>
      <w:lang w:val="en-GB"/>
    </w:rPr>
  </w:style>
  <w:style w:type="paragraph" w:styleId="ListParagraph">
    <w:name w:val="List Paragraph"/>
    <w:aliases w:val="Dot pt,F5 List Paragraph,List Paragraph1,No Spacing1,List Paragraph Char Char Char,Indicator Text,Colorful List - Accent 11,Numbered Para 1,Bullet 1,Bullet Points,List Paragraph2,MAIN CONTENT,List Paragraph12,Normal numbered"/>
    <w:basedOn w:val="Normal"/>
    <w:link w:val="ListParagraphChar"/>
    <w:uiPriority w:val="34"/>
    <w:qFormat/>
    <w:rsid w:val="00045B57"/>
    <w:pPr>
      <w:ind w:left="720"/>
      <w:contextualSpacing/>
      <w:jc w:val="both"/>
    </w:pPr>
    <w:rPr>
      <w:rFonts w:ascii="Arial" w:eastAsia="MS Mincho" w:hAnsi="Arial" w:cs="Times New Roman"/>
      <w:sz w:val="22"/>
    </w:rPr>
  </w:style>
  <w:style w:type="paragraph" w:customStyle="1" w:styleId="TableParagraph">
    <w:name w:val="Table Paragraph"/>
    <w:basedOn w:val="Normal"/>
    <w:uiPriority w:val="1"/>
    <w:qFormat/>
    <w:rsid w:val="00045B57"/>
    <w:pPr>
      <w:widowControl w:val="0"/>
    </w:pPr>
    <w:rPr>
      <w:rFonts w:eastAsia="MS Mincho"/>
      <w:sz w:val="22"/>
      <w:szCs w:val="22"/>
    </w:rPr>
  </w:style>
  <w:style w:type="character" w:styleId="CommentReference">
    <w:name w:val="annotation reference"/>
    <w:basedOn w:val="DefaultParagraphFont"/>
    <w:uiPriority w:val="99"/>
    <w:semiHidden/>
    <w:unhideWhenUsed/>
    <w:rsid w:val="00C81709"/>
    <w:rPr>
      <w:sz w:val="16"/>
      <w:szCs w:val="16"/>
    </w:rPr>
  </w:style>
  <w:style w:type="paragraph" w:styleId="CommentText">
    <w:name w:val="annotation text"/>
    <w:basedOn w:val="Normal"/>
    <w:link w:val="CommentTextChar"/>
    <w:uiPriority w:val="99"/>
    <w:unhideWhenUsed/>
    <w:rsid w:val="00C81709"/>
    <w:rPr>
      <w:sz w:val="20"/>
      <w:szCs w:val="20"/>
    </w:rPr>
  </w:style>
  <w:style w:type="character" w:customStyle="1" w:styleId="CommentTextChar">
    <w:name w:val="Comment Text Char"/>
    <w:basedOn w:val="DefaultParagraphFont"/>
    <w:link w:val="CommentText"/>
    <w:uiPriority w:val="99"/>
    <w:rsid w:val="00C81709"/>
    <w:rPr>
      <w:sz w:val="20"/>
      <w:szCs w:val="20"/>
      <w:lang w:val="en-GB"/>
    </w:rPr>
  </w:style>
  <w:style w:type="paragraph" w:styleId="CommentSubject">
    <w:name w:val="annotation subject"/>
    <w:basedOn w:val="CommentText"/>
    <w:next w:val="CommentText"/>
    <w:link w:val="CommentSubjectChar"/>
    <w:uiPriority w:val="99"/>
    <w:semiHidden/>
    <w:unhideWhenUsed/>
    <w:rsid w:val="00C81709"/>
    <w:rPr>
      <w:b/>
      <w:bCs/>
    </w:rPr>
  </w:style>
  <w:style w:type="character" w:customStyle="1" w:styleId="CommentSubjectChar">
    <w:name w:val="Comment Subject Char"/>
    <w:basedOn w:val="CommentTextChar"/>
    <w:link w:val="CommentSubject"/>
    <w:uiPriority w:val="99"/>
    <w:semiHidden/>
    <w:rsid w:val="00C81709"/>
    <w:rPr>
      <w:b/>
      <w:bCs/>
      <w:sz w:val="20"/>
      <w:szCs w:val="20"/>
      <w:lang w:val="en-GB"/>
    </w:rPr>
  </w:style>
  <w:style w:type="character" w:customStyle="1" w:styleId="Heading3Char">
    <w:name w:val="Heading 3 Char"/>
    <w:basedOn w:val="DefaultParagraphFont"/>
    <w:link w:val="Heading3"/>
    <w:uiPriority w:val="9"/>
    <w:semiHidden/>
    <w:rsid w:val="00486E5E"/>
    <w:rPr>
      <w:rFonts w:asciiTheme="majorHAnsi" w:eastAsiaTheme="majorEastAsia" w:hAnsiTheme="majorHAnsi" w:cstheme="majorBidi"/>
      <w:color w:val="243F60" w:themeColor="accent1" w:themeShade="7F"/>
      <w:lang w:val="en-GB"/>
    </w:rPr>
  </w:style>
  <w:style w:type="table" w:styleId="TableGrid">
    <w:name w:val="Table Grid"/>
    <w:basedOn w:val="TableNormal"/>
    <w:uiPriority w:val="39"/>
    <w:rsid w:val="00486E5E"/>
    <w:rPr>
      <w:rFonts w:ascii="Cambria" w:eastAsia="MS Mincho"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3572"/>
    <w:rPr>
      <w:color w:val="0000FF" w:themeColor="hyperlink"/>
      <w:u w:val="single"/>
    </w:rPr>
  </w:style>
  <w:style w:type="paragraph" w:customStyle="1" w:styleId="js-truncate--single">
    <w:name w:val="js-truncate--single"/>
    <w:basedOn w:val="Normal"/>
    <w:rsid w:val="00AC7711"/>
    <w:pPr>
      <w:spacing w:before="100" w:beforeAutospacing="1" w:after="100" w:afterAutospacing="1"/>
    </w:pPr>
    <w:rPr>
      <w:rFonts w:ascii="Times New Roman" w:eastAsia="Times New Roman" w:hAnsi="Times New Roman" w:cs="Times New Roman"/>
      <w:lang w:val="en-US"/>
    </w:rPr>
  </w:style>
  <w:style w:type="paragraph" w:styleId="NormalWeb">
    <w:name w:val="Normal (Web)"/>
    <w:basedOn w:val="Normal"/>
    <w:uiPriority w:val="99"/>
    <w:unhideWhenUsed/>
    <w:rsid w:val="00AC7711"/>
    <w:pPr>
      <w:spacing w:before="100" w:beforeAutospacing="1" w:after="100" w:afterAutospacing="1"/>
    </w:pPr>
    <w:rPr>
      <w:rFonts w:ascii="Times New Roman" w:eastAsia="Times New Roman" w:hAnsi="Times New Roman" w:cs="Times New Roman"/>
      <w:lang w:val="en-US"/>
    </w:rPr>
  </w:style>
  <w:style w:type="character" w:styleId="Emphasis">
    <w:name w:val="Emphasis"/>
    <w:basedOn w:val="DefaultParagraphFont"/>
    <w:uiPriority w:val="20"/>
    <w:qFormat/>
    <w:rsid w:val="00821E69"/>
    <w:rPr>
      <w:i/>
      <w:iCs/>
    </w:rPr>
  </w:style>
  <w:style w:type="paragraph" w:customStyle="1" w:styleId="Default">
    <w:name w:val="Default"/>
    <w:rsid w:val="0050039F"/>
    <w:pPr>
      <w:autoSpaceDE w:val="0"/>
      <w:autoSpaceDN w:val="0"/>
      <w:adjustRightInd w:val="0"/>
    </w:pPr>
    <w:rPr>
      <w:rFonts w:ascii="Arial Unicode MS" w:eastAsia="Arial Unicode MS" w:cs="Arial Unicode MS"/>
      <w:color w:val="000000"/>
      <w:lang w:val="en-GB" w:bidi="th-TH"/>
    </w:rPr>
  </w:style>
  <w:style w:type="character" w:customStyle="1" w:styleId="Heading1Char">
    <w:name w:val="Heading 1 Char"/>
    <w:basedOn w:val="DefaultParagraphFont"/>
    <w:link w:val="Heading1"/>
    <w:uiPriority w:val="9"/>
    <w:rsid w:val="002B4BD7"/>
    <w:rPr>
      <w:rFonts w:asciiTheme="majorHAnsi" w:eastAsiaTheme="majorEastAsia" w:hAnsiTheme="majorHAnsi" w:cstheme="majorBidi"/>
      <w:color w:val="365F91" w:themeColor="accent1" w:themeShade="BF"/>
      <w:sz w:val="32"/>
      <w:szCs w:val="32"/>
      <w:lang w:val="en-GB"/>
    </w:rPr>
  </w:style>
  <w:style w:type="paragraph" w:customStyle="1" w:styleId="paragraph">
    <w:name w:val="paragraph"/>
    <w:basedOn w:val="Normal"/>
    <w:rsid w:val="00C856DC"/>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C856DC"/>
  </w:style>
  <w:style w:type="character" w:customStyle="1" w:styleId="eop">
    <w:name w:val="eop"/>
    <w:basedOn w:val="DefaultParagraphFont"/>
    <w:rsid w:val="00C856DC"/>
  </w:style>
  <w:style w:type="character" w:customStyle="1" w:styleId="bcx0">
    <w:name w:val="bcx0"/>
    <w:basedOn w:val="DefaultParagraphFont"/>
    <w:rsid w:val="00C856DC"/>
  </w:style>
  <w:style w:type="character" w:customStyle="1" w:styleId="gi">
    <w:name w:val="gi"/>
    <w:basedOn w:val="DefaultParagraphFont"/>
    <w:rsid w:val="0097472E"/>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locked/>
    <w:rsid w:val="0097472E"/>
    <w:rPr>
      <w:rFonts w:ascii="Arial" w:eastAsia="MS Mincho" w:hAnsi="Arial" w:cs="Times New Roman"/>
      <w:sz w:val="22"/>
      <w:lang w:val="en-GB"/>
    </w:rPr>
  </w:style>
  <w:style w:type="paragraph" w:styleId="NoSpacing">
    <w:name w:val="No Spacing"/>
    <w:link w:val="NoSpacingChar"/>
    <w:uiPriority w:val="1"/>
    <w:qFormat/>
    <w:rsid w:val="00133243"/>
    <w:rPr>
      <w:sz w:val="22"/>
      <w:szCs w:val="22"/>
      <w:lang w:val="de-DE" w:eastAsia="de-DE"/>
    </w:rPr>
  </w:style>
  <w:style w:type="character" w:customStyle="1" w:styleId="NoSpacingChar">
    <w:name w:val="No Spacing Char"/>
    <w:basedOn w:val="DefaultParagraphFont"/>
    <w:link w:val="NoSpacing"/>
    <w:uiPriority w:val="1"/>
    <w:rsid w:val="00133243"/>
    <w:rPr>
      <w:sz w:val="22"/>
      <w:szCs w:val="22"/>
      <w:lang w:val="de-DE" w:eastAsia="de-DE"/>
    </w:rPr>
  </w:style>
  <w:style w:type="paragraph" w:customStyle="1" w:styleId="scriptor-listitemlistlist-bdb78e1d-e6e1-4342-a1b5-e362e004318f0">
    <w:name w:val="scriptor-listitemlist!list-bdb78e1d-e6e1-4342-a1b5-e362e004318f0"/>
    <w:basedOn w:val="Normal"/>
    <w:rsid w:val="00446EEE"/>
    <w:pPr>
      <w:spacing w:after="160"/>
    </w:pPr>
    <w:rPr>
      <w:rFonts w:ascii="Times New Roman" w:eastAsia="Times New Roman" w:hAnsi="Times New Roman" w:cs="Times New Roman"/>
      <w:lang w:val="de-DE" w:eastAsia="de-DE"/>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51650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02955">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sChild>
        <w:div w:id="1189294620">
          <w:marLeft w:val="0"/>
          <w:marRight w:val="0"/>
          <w:marTop w:val="0"/>
          <w:marBottom w:val="0"/>
          <w:divBdr>
            <w:top w:val="none" w:sz="0" w:space="0" w:color="auto"/>
            <w:left w:val="none" w:sz="0" w:space="0" w:color="auto"/>
            <w:bottom w:val="none" w:sz="0" w:space="0" w:color="auto"/>
            <w:right w:val="none" w:sz="0" w:space="0" w:color="auto"/>
          </w:divBdr>
        </w:div>
      </w:divsChild>
    </w:div>
    <w:div w:id="50814665">
      <w:bodyDiv w:val="1"/>
      <w:marLeft w:val="0"/>
      <w:marRight w:val="0"/>
      <w:marTop w:val="0"/>
      <w:marBottom w:val="0"/>
      <w:divBdr>
        <w:top w:val="none" w:sz="0" w:space="0" w:color="auto"/>
        <w:left w:val="none" w:sz="0" w:space="0" w:color="auto"/>
        <w:bottom w:val="none" w:sz="0" w:space="0" w:color="auto"/>
        <w:right w:val="none" w:sz="0" w:space="0" w:color="auto"/>
      </w:divBdr>
      <w:divsChild>
        <w:div w:id="148058162">
          <w:marLeft w:val="0"/>
          <w:marRight w:val="0"/>
          <w:marTop w:val="0"/>
          <w:marBottom w:val="0"/>
          <w:divBdr>
            <w:top w:val="none" w:sz="0" w:space="0" w:color="auto"/>
            <w:left w:val="none" w:sz="0" w:space="0" w:color="auto"/>
            <w:bottom w:val="none" w:sz="0" w:space="0" w:color="auto"/>
            <w:right w:val="none" w:sz="0" w:space="0" w:color="auto"/>
          </w:divBdr>
        </w:div>
      </w:divsChild>
    </w:div>
    <w:div w:id="154300922">
      <w:bodyDiv w:val="1"/>
      <w:marLeft w:val="0"/>
      <w:marRight w:val="0"/>
      <w:marTop w:val="0"/>
      <w:marBottom w:val="0"/>
      <w:divBdr>
        <w:top w:val="none" w:sz="0" w:space="0" w:color="auto"/>
        <w:left w:val="none" w:sz="0" w:space="0" w:color="auto"/>
        <w:bottom w:val="none" w:sz="0" w:space="0" w:color="auto"/>
        <w:right w:val="none" w:sz="0" w:space="0" w:color="auto"/>
      </w:divBdr>
      <w:divsChild>
        <w:div w:id="319046929">
          <w:marLeft w:val="0"/>
          <w:marRight w:val="0"/>
          <w:marTop w:val="0"/>
          <w:marBottom w:val="0"/>
          <w:divBdr>
            <w:top w:val="none" w:sz="0" w:space="0" w:color="auto"/>
            <w:left w:val="none" w:sz="0" w:space="0" w:color="auto"/>
            <w:bottom w:val="none" w:sz="0" w:space="0" w:color="auto"/>
            <w:right w:val="none" w:sz="0" w:space="0" w:color="auto"/>
          </w:divBdr>
        </w:div>
        <w:div w:id="590744623">
          <w:marLeft w:val="0"/>
          <w:marRight w:val="0"/>
          <w:marTop w:val="0"/>
          <w:marBottom w:val="0"/>
          <w:divBdr>
            <w:top w:val="none" w:sz="0" w:space="0" w:color="auto"/>
            <w:left w:val="none" w:sz="0" w:space="0" w:color="auto"/>
            <w:bottom w:val="none" w:sz="0" w:space="0" w:color="auto"/>
            <w:right w:val="none" w:sz="0" w:space="0" w:color="auto"/>
          </w:divBdr>
          <w:divsChild>
            <w:div w:id="258101600">
              <w:marLeft w:val="0"/>
              <w:marRight w:val="0"/>
              <w:marTop w:val="0"/>
              <w:marBottom w:val="0"/>
              <w:divBdr>
                <w:top w:val="none" w:sz="0" w:space="0" w:color="auto"/>
                <w:left w:val="none" w:sz="0" w:space="0" w:color="auto"/>
                <w:bottom w:val="none" w:sz="0" w:space="0" w:color="auto"/>
                <w:right w:val="none" w:sz="0" w:space="0" w:color="auto"/>
              </w:divBdr>
            </w:div>
            <w:div w:id="668603952">
              <w:marLeft w:val="0"/>
              <w:marRight w:val="0"/>
              <w:marTop w:val="0"/>
              <w:marBottom w:val="0"/>
              <w:divBdr>
                <w:top w:val="none" w:sz="0" w:space="0" w:color="auto"/>
                <w:left w:val="none" w:sz="0" w:space="0" w:color="auto"/>
                <w:bottom w:val="none" w:sz="0" w:space="0" w:color="auto"/>
                <w:right w:val="none" w:sz="0" w:space="0" w:color="auto"/>
              </w:divBdr>
            </w:div>
            <w:div w:id="781413815">
              <w:marLeft w:val="0"/>
              <w:marRight w:val="0"/>
              <w:marTop w:val="0"/>
              <w:marBottom w:val="0"/>
              <w:divBdr>
                <w:top w:val="none" w:sz="0" w:space="0" w:color="auto"/>
                <w:left w:val="none" w:sz="0" w:space="0" w:color="auto"/>
                <w:bottom w:val="none" w:sz="0" w:space="0" w:color="auto"/>
                <w:right w:val="none" w:sz="0" w:space="0" w:color="auto"/>
              </w:divBdr>
            </w:div>
            <w:div w:id="1034234634">
              <w:marLeft w:val="0"/>
              <w:marRight w:val="0"/>
              <w:marTop w:val="0"/>
              <w:marBottom w:val="0"/>
              <w:divBdr>
                <w:top w:val="none" w:sz="0" w:space="0" w:color="auto"/>
                <w:left w:val="none" w:sz="0" w:space="0" w:color="auto"/>
                <w:bottom w:val="none" w:sz="0" w:space="0" w:color="auto"/>
                <w:right w:val="none" w:sz="0" w:space="0" w:color="auto"/>
              </w:divBdr>
            </w:div>
            <w:div w:id="1117063683">
              <w:marLeft w:val="0"/>
              <w:marRight w:val="0"/>
              <w:marTop w:val="0"/>
              <w:marBottom w:val="0"/>
              <w:divBdr>
                <w:top w:val="none" w:sz="0" w:space="0" w:color="auto"/>
                <w:left w:val="none" w:sz="0" w:space="0" w:color="auto"/>
                <w:bottom w:val="none" w:sz="0" w:space="0" w:color="auto"/>
                <w:right w:val="none" w:sz="0" w:space="0" w:color="auto"/>
              </w:divBdr>
            </w:div>
            <w:div w:id="1516383808">
              <w:marLeft w:val="0"/>
              <w:marRight w:val="0"/>
              <w:marTop w:val="0"/>
              <w:marBottom w:val="0"/>
              <w:divBdr>
                <w:top w:val="none" w:sz="0" w:space="0" w:color="auto"/>
                <w:left w:val="none" w:sz="0" w:space="0" w:color="auto"/>
                <w:bottom w:val="none" w:sz="0" w:space="0" w:color="auto"/>
                <w:right w:val="none" w:sz="0" w:space="0" w:color="auto"/>
              </w:divBdr>
            </w:div>
            <w:div w:id="1535842901">
              <w:marLeft w:val="0"/>
              <w:marRight w:val="0"/>
              <w:marTop w:val="0"/>
              <w:marBottom w:val="0"/>
              <w:divBdr>
                <w:top w:val="none" w:sz="0" w:space="0" w:color="auto"/>
                <w:left w:val="none" w:sz="0" w:space="0" w:color="auto"/>
                <w:bottom w:val="none" w:sz="0" w:space="0" w:color="auto"/>
                <w:right w:val="none" w:sz="0" w:space="0" w:color="auto"/>
              </w:divBdr>
            </w:div>
            <w:div w:id="1590309109">
              <w:marLeft w:val="0"/>
              <w:marRight w:val="0"/>
              <w:marTop w:val="0"/>
              <w:marBottom w:val="0"/>
              <w:divBdr>
                <w:top w:val="none" w:sz="0" w:space="0" w:color="auto"/>
                <w:left w:val="none" w:sz="0" w:space="0" w:color="auto"/>
                <w:bottom w:val="none" w:sz="0" w:space="0" w:color="auto"/>
                <w:right w:val="none" w:sz="0" w:space="0" w:color="auto"/>
              </w:divBdr>
            </w:div>
          </w:divsChild>
        </w:div>
        <w:div w:id="712583247">
          <w:marLeft w:val="0"/>
          <w:marRight w:val="0"/>
          <w:marTop w:val="0"/>
          <w:marBottom w:val="0"/>
          <w:divBdr>
            <w:top w:val="none" w:sz="0" w:space="0" w:color="auto"/>
            <w:left w:val="none" w:sz="0" w:space="0" w:color="auto"/>
            <w:bottom w:val="none" w:sz="0" w:space="0" w:color="auto"/>
            <w:right w:val="none" w:sz="0" w:space="0" w:color="auto"/>
          </w:divBdr>
        </w:div>
        <w:div w:id="769589735">
          <w:marLeft w:val="0"/>
          <w:marRight w:val="0"/>
          <w:marTop w:val="0"/>
          <w:marBottom w:val="0"/>
          <w:divBdr>
            <w:top w:val="none" w:sz="0" w:space="0" w:color="auto"/>
            <w:left w:val="none" w:sz="0" w:space="0" w:color="auto"/>
            <w:bottom w:val="none" w:sz="0" w:space="0" w:color="auto"/>
            <w:right w:val="none" w:sz="0" w:space="0" w:color="auto"/>
          </w:divBdr>
        </w:div>
        <w:div w:id="1023165650">
          <w:marLeft w:val="0"/>
          <w:marRight w:val="0"/>
          <w:marTop w:val="0"/>
          <w:marBottom w:val="0"/>
          <w:divBdr>
            <w:top w:val="none" w:sz="0" w:space="0" w:color="auto"/>
            <w:left w:val="none" w:sz="0" w:space="0" w:color="auto"/>
            <w:bottom w:val="none" w:sz="0" w:space="0" w:color="auto"/>
            <w:right w:val="none" w:sz="0" w:space="0" w:color="auto"/>
          </w:divBdr>
        </w:div>
        <w:div w:id="1228807914">
          <w:marLeft w:val="0"/>
          <w:marRight w:val="0"/>
          <w:marTop w:val="0"/>
          <w:marBottom w:val="0"/>
          <w:divBdr>
            <w:top w:val="none" w:sz="0" w:space="0" w:color="auto"/>
            <w:left w:val="none" w:sz="0" w:space="0" w:color="auto"/>
            <w:bottom w:val="none" w:sz="0" w:space="0" w:color="auto"/>
            <w:right w:val="none" w:sz="0" w:space="0" w:color="auto"/>
          </w:divBdr>
        </w:div>
        <w:div w:id="1306741706">
          <w:marLeft w:val="0"/>
          <w:marRight w:val="0"/>
          <w:marTop w:val="0"/>
          <w:marBottom w:val="0"/>
          <w:divBdr>
            <w:top w:val="none" w:sz="0" w:space="0" w:color="auto"/>
            <w:left w:val="none" w:sz="0" w:space="0" w:color="auto"/>
            <w:bottom w:val="none" w:sz="0" w:space="0" w:color="auto"/>
            <w:right w:val="none" w:sz="0" w:space="0" w:color="auto"/>
          </w:divBdr>
        </w:div>
        <w:div w:id="1461341298">
          <w:marLeft w:val="0"/>
          <w:marRight w:val="0"/>
          <w:marTop w:val="0"/>
          <w:marBottom w:val="0"/>
          <w:divBdr>
            <w:top w:val="none" w:sz="0" w:space="0" w:color="auto"/>
            <w:left w:val="none" w:sz="0" w:space="0" w:color="auto"/>
            <w:bottom w:val="none" w:sz="0" w:space="0" w:color="auto"/>
            <w:right w:val="none" w:sz="0" w:space="0" w:color="auto"/>
          </w:divBdr>
          <w:divsChild>
            <w:div w:id="1118720258">
              <w:marLeft w:val="0"/>
              <w:marRight w:val="0"/>
              <w:marTop w:val="0"/>
              <w:marBottom w:val="0"/>
              <w:divBdr>
                <w:top w:val="none" w:sz="0" w:space="0" w:color="auto"/>
                <w:left w:val="none" w:sz="0" w:space="0" w:color="auto"/>
                <w:bottom w:val="none" w:sz="0" w:space="0" w:color="auto"/>
                <w:right w:val="none" w:sz="0" w:space="0" w:color="auto"/>
              </w:divBdr>
            </w:div>
            <w:div w:id="1445147354">
              <w:marLeft w:val="0"/>
              <w:marRight w:val="0"/>
              <w:marTop w:val="0"/>
              <w:marBottom w:val="0"/>
              <w:divBdr>
                <w:top w:val="none" w:sz="0" w:space="0" w:color="auto"/>
                <w:left w:val="none" w:sz="0" w:space="0" w:color="auto"/>
                <w:bottom w:val="none" w:sz="0" w:space="0" w:color="auto"/>
                <w:right w:val="none" w:sz="0" w:space="0" w:color="auto"/>
              </w:divBdr>
            </w:div>
            <w:div w:id="1640961358">
              <w:marLeft w:val="0"/>
              <w:marRight w:val="0"/>
              <w:marTop w:val="0"/>
              <w:marBottom w:val="0"/>
              <w:divBdr>
                <w:top w:val="none" w:sz="0" w:space="0" w:color="auto"/>
                <w:left w:val="none" w:sz="0" w:space="0" w:color="auto"/>
                <w:bottom w:val="none" w:sz="0" w:space="0" w:color="auto"/>
                <w:right w:val="none" w:sz="0" w:space="0" w:color="auto"/>
              </w:divBdr>
            </w:div>
            <w:div w:id="1827477497">
              <w:marLeft w:val="0"/>
              <w:marRight w:val="0"/>
              <w:marTop w:val="0"/>
              <w:marBottom w:val="0"/>
              <w:divBdr>
                <w:top w:val="none" w:sz="0" w:space="0" w:color="auto"/>
                <w:left w:val="none" w:sz="0" w:space="0" w:color="auto"/>
                <w:bottom w:val="none" w:sz="0" w:space="0" w:color="auto"/>
                <w:right w:val="none" w:sz="0" w:space="0" w:color="auto"/>
              </w:divBdr>
            </w:div>
          </w:divsChild>
        </w:div>
        <w:div w:id="1611819187">
          <w:marLeft w:val="0"/>
          <w:marRight w:val="0"/>
          <w:marTop w:val="0"/>
          <w:marBottom w:val="0"/>
          <w:divBdr>
            <w:top w:val="none" w:sz="0" w:space="0" w:color="auto"/>
            <w:left w:val="none" w:sz="0" w:space="0" w:color="auto"/>
            <w:bottom w:val="none" w:sz="0" w:space="0" w:color="auto"/>
            <w:right w:val="none" w:sz="0" w:space="0" w:color="auto"/>
          </w:divBdr>
        </w:div>
        <w:div w:id="1779986193">
          <w:marLeft w:val="0"/>
          <w:marRight w:val="0"/>
          <w:marTop w:val="0"/>
          <w:marBottom w:val="0"/>
          <w:divBdr>
            <w:top w:val="none" w:sz="0" w:space="0" w:color="auto"/>
            <w:left w:val="none" w:sz="0" w:space="0" w:color="auto"/>
            <w:bottom w:val="none" w:sz="0" w:space="0" w:color="auto"/>
            <w:right w:val="none" w:sz="0" w:space="0" w:color="auto"/>
          </w:divBdr>
        </w:div>
        <w:div w:id="1981764547">
          <w:marLeft w:val="0"/>
          <w:marRight w:val="0"/>
          <w:marTop w:val="0"/>
          <w:marBottom w:val="0"/>
          <w:divBdr>
            <w:top w:val="none" w:sz="0" w:space="0" w:color="auto"/>
            <w:left w:val="none" w:sz="0" w:space="0" w:color="auto"/>
            <w:bottom w:val="none" w:sz="0" w:space="0" w:color="auto"/>
            <w:right w:val="none" w:sz="0" w:space="0" w:color="auto"/>
          </w:divBdr>
        </w:div>
        <w:div w:id="2098359965">
          <w:marLeft w:val="0"/>
          <w:marRight w:val="0"/>
          <w:marTop w:val="0"/>
          <w:marBottom w:val="0"/>
          <w:divBdr>
            <w:top w:val="none" w:sz="0" w:space="0" w:color="auto"/>
            <w:left w:val="none" w:sz="0" w:space="0" w:color="auto"/>
            <w:bottom w:val="none" w:sz="0" w:space="0" w:color="auto"/>
            <w:right w:val="none" w:sz="0" w:space="0" w:color="auto"/>
          </w:divBdr>
        </w:div>
        <w:div w:id="2144807151">
          <w:marLeft w:val="0"/>
          <w:marRight w:val="0"/>
          <w:marTop w:val="0"/>
          <w:marBottom w:val="0"/>
          <w:divBdr>
            <w:top w:val="none" w:sz="0" w:space="0" w:color="auto"/>
            <w:left w:val="none" w:sz="0" w:space="0" w:color="auto"/>
            <w:bottom w:val="none" w:sz="0" w:space="0" w:color="auto"/>
            <w:right w:val="none" w:sz="0" w:space="0" w:color="auto"/>
          </w:divBdr>
          <w:divsChild>
            <w:div w:id="101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151">
      <w:bodyDiv w:val="1"/>
      <w:marLeft w:val="0"/>
      <w:marRight w:val="0"/>
      <w:marTop w:val="0"/>
      <w:marBottom w:val="0"/>
      <w:divBdr>
        <w:top w:val="none" w:sz="0" w:space="0" w:color="auto"/>
        <w:left w:val="none" w:sz="0" w:space="0" w:color="auto"/>
        <w:bottom w:val="none" w:sz="0" w:space="0" w:color="auto"/>
        <w:right w:val="none" w:sz="0" w:space="0" w:color="auto"/>
      </w:divBdr>
    </w:div>
    <w:div w:id="243614575">
      <w:bodyDiv w:val="1"/>
      <w:marLeft w:val="0"/>
      <w:marRight w:val="0"/>
      <w:marTop w:val="0"/>
      <w:marBottom w:val="0"/>
      <w:divBdr>
        <w:top w:val="none" w:sz="0" w:space="0" w:color="auto"/>
        <w:left w:val="none" w:sz="0" w:space="0" w:color="auto"/>
        <w:bottom w:val="none" w:sz="0" w:space="0" w:color="auto"/>
        <w:right w:val="none" w:sz="0" w:space="0" w:color="auto"/>
      </w:divBdr>
    </w:div>
    <w:div w:id="248929351">
      <w:bodyDiv w:val="1"/>
      <w:marLeft w:val="0"/>
      <w:marRight w:val="0"/>
      <w:marTop w:val="0"/>
      <w:marBottom w:val="0"/>
      <w:divBdr>
        <w:top w:val="none" w:sz="0" w:space="0" w:color="auto"/>
        <w:left w:val="none" w:sz="0" w:space="0" w:color="auto"/>
        <w:bottom w:val="none" w:sz="0" w:space="0" w:color="auto"/>
        <w:right w:val="none" w:sz="0" w:space="0" w:color="auto"/>
      </w:divBdr>
    </w:div>
    <w:div w:id="379597758">
      <w:bodyDiv w:val="1"/>
      <w:marLeft w:val="0"/>
      <w:marRight w:val="0"/>
      <w:marTop w:val="0"/>
      <w:marBottom w:val="0"/>
      <w:divBdr>
        <w:top w:val="none" w:sz="0" w:space="0" w:color="auto"/>
        <w:left w:val="none" w:sz="0" w:space="0" w:color="auto"/>
        <w:bottom w:val="none" w:sz="0" w:space="0" w:color="auto"/>
        <w:right w:val="none" w:sz="0" w:space="0" w:color="auto"/>
      </w:divBdr>
    </w:div>
    <w:div w:id="396053153">
      <w:bodyDiv w:val="1"/>
      <w:marLeft w:val="0"/>
      <w:marRight w:val="0"/>
      <w:marTop w:val="0"/>
      <w:marBottom w:val="0"/>
      <w:divBdr>
        <w:top w:val="none" w:sz="0" w:space="0" w:color="auto"/>
        <w:left w:val="none" w:sz="0" w:space="0" w:color="auto"/>
        <w:bottom w:val="none" w:sz="0" w:space="0" w:color="auto"/>
        <w:right w:val="none" w:sz="0" w:space="0" w:color="auto"/>
      </w:divBdr>
      <w:divsChild>
        <w:div w:id="24719598">
          <w:marLeft w:val="0"/>
          <w:marRight w:val="0"/>
          <w:marTop w:val="0"/>
          <w:marBottom w:val="0"/>
          <w:divBdr>
            <w:top w:val="none" w:sz="0" w:space="0" w:color="auto"/>
            <w:left w:val="none" w:sz="0" w:space="0" w:color="auto"/>
            <w:bottom w:val="none" w:sz="0" w:space="0" w:color="auto"/>
            <w:right w:val="none" w:sz="0" w:space="0" w:color="auto"/>
          </w:divBdr>
        </w:div>
        <w:div w:id="110635094">
          <w:marLeft w:val="0"/>
          <w:marRight w:val="0"/>
          <w:marTop w:val="0"/>
          <w:marBottom w:val="0"/>
          <w:divBdr>
            <w:top w:val="none" w:sz="0" w:space="0" w:color="auto"/>
            <w:left w:val="none" w:sz="0" w:space="0" w:color="auto"/>
            <w:bottom w:val="none" w:sz="0" w:space="0" w:color="auto"/>
            <w:right w:val="none" w:sz="0" w:space="0" w:color="auto"/>
          </w:divBdr>
        </w:div>
        <w:div w:id="514540403">
          <w:marLeft w:val="0"/>
          <w:marRight w:val="0"/>
          <w:marTop w:val="0"/>
          <w:marBottom w:val="0"/>
          <w:divBdr>
            <w:top w:val="none" w:sz="0" w:space="0" w:color="auto"/>
            <w:left w:val="none" w:sz="0" w:space="0" w:color="auto"/>
            <w:bottom w:val="none" w:sz="0" w:space="0" w:color="auto"/>
            <w:right w:val="none" w:sz="0" w:space="0" w:color="auto"/>
          </w:divBdr>
        </w:div>
        <w:div w:id="935677367">
          <w:marLeft w:val="0"/>
          <w:marRight w:val="0"/>
          <w:marTop w:val="0"/>
          <w:marBottom w:val="0"/>
          <w:divBdr>
            <w:top w:val="none" w:sz="0" w:space="0" w:color="auto"/>
            <w:left w:val="none" w:sz="0" w:space="0" w:color="auto"/>
            <w:bottom w:val="none" w:sz="0" w:space="0" w:color="auto"/>
            <w:right w:val="none" w:sz="0" w:space="0" w:color="auto"/>
          </w:divBdr>
        </w:div>
        <w:div w:id="1032799390">
          <w:marLeft w:val="0"/>
          <w:marRight w:val="0"/>
          <w:marTop w:val="0"/>
          <w:marBottom w:val="0"/>
          <w:divBdr>
            <w:top w:val="none" w:sz="0" w:space="0" w:color="auto"/>
            <w:left w:val="none" w:sz="0" w:space="0" w:color="auto"/>
            <w:bottom w:val="none" w:sz="0" w:space="0" w:color="auto"/>
            <w:right w:val="none" w:sz="0" w:space="0" w:color="auto"/>
          </w:divBdr>
        </w:div>
      </w:divsChild>
    </w:div>
    <w:div w:id="448477645">
      <w:bodyDiv w:val="1"/>
      <w:marLeft w:val="0"/>
      <w:marRight w:val="0"/>
      <w:marTop w:val="0"/>
      <w:marBottom w:val="0"/>
      <w:divBdr>
        <w:top w:val="none" w:sz="0" w:space="0" w:color="auto"/>
        <w:left w:val="none" w:sz="0" w:space="0" w:color="auto"/>
        <w:bottom w:val="none" w:sz="0" w:space="0" w:color="auto"/>
        <w:right w:val="none" w:sz="0" w:space="0" w:color="auto"/>
      </w:divBdr>
      <w:divsChild>
        <w:div w:id="394206651">
          <w:marLeft w:val="0"/>
          <w:marRight w:val="0"/>
          <w:marTop w:val="0"/>
          <w:marBottom w:val="0"/>
          <w:divBdr>
            <w:top w:val="none" w:sz="0" w:space="0" w:color="auto"/>
            <w:left w:val="none" w:sz="0" w:space="0" w:color="auto"/>
            <w:bottom w:val="none" w:sz="0" w:space="0" w:color="auto"/>
            <w:right w:val="none" w:sz="0" w:space="0" w:color="auto"/>
          </w:divBdr>
        </w:div>
      </w:divsChild>
    </w:div>
    <w:div w:id="454718317">
      <w:bodyDiv w:val="1"/>
      <w:marLeft w:val="0"/>
      <w:marRight w:val="0"/>
      <w:marTop w:val="0"/>
      <w:marBottom w:val="0"/>
      <w:divBdr>
        <w:top w:val="none" w:sz="0" w:space="0" w:color="auto"/>
        <w:left w:val="none" w:sz="0" w:space="0" w:color="auto"/>
        <w:bottom w:val="none" w:sz="0" w:space="0" w:color="auto"/>
        <w:right w:val="none" w:sz="0" w:space="0" w:color="auto"/>
      </w:divBdr>
      <w:divsChild>
        <w:div w:id="552959856">
          <w:marLeft w:val="0"/>
          <w:marRight w:val="0"/>
          <w:marTop w:val="0"/>
          <w:marBottom w:val="0"/>
          <w:divBdr>
            <w:top w:val="none" w:sz="0" w:space="0" w:color="auto"/>
            <w:left w:val="none" w:sz="0" w:space="0" w:color="auto"/>
            <w:bottom w:val="none" w:sz="0" w:space="0" w:color="auto"/>
            <w:right w:val="none" w:sz="0" w:space="0" w:color="auto"/>
          </w:divBdr>
        </w:div>
      </w:divsChild>
    </w:div>
    <w:div w:id="622931660">
      <w:bodyDiv w:val="1"/>
      <w:marLeft w:val="0"/>
      <w:marRight w:val="0"/>
      <w:marTop w:val="0"/>
      <w:marBottom w:val="0"/>
      <w:divBdr>
        <w:top w:val="none" w:sz="0" w:space="0" w:color="auto"/>
        <w:left w:val="none" w:sz="0" w:space="0" w:color="auto"/>
        <w:bottom w:val="none" w:sz="0" w:space="0" w:color="auto"/>
        <w:right w:val="none" w:sz="0" w:space="0" w:color="auto"/>
      </w:divBdr>
      <w:divsChild>
        <w:div w:id="72556779">
          <w:marLeft w:val="0"/>
          <w:marRight w:val="0"/>
          <w:marTop w:val="0"/>
          <w:marBottom w:val="0"/>
          <w:divBdr>
            <w:top w:val="none" w:sz="0" w:space="0" w:color="auto"/>
            <w:left w:val="none" w:sz="0" w:space="0" w:color="auto"/>
            <w:bottom w:val="none" w:sz="0" w:space="0" w:color="auto"/>
            <w:right w:val="none" w:sz="0" w:space="0" w:color="auto"/>
          </w:divBdr>
        </w:div>
        <w:div w:id="1614631829">
          <w:marLeft w:val="0"/>
          <w:marRight w:val="0"/>
          <w:marTop w:val="0"/>
          <w:marBottom w:val="0"/>
          <w:divBdr>
            <w:top w:val="none" w:sz="0" w:space="0" w:color="auto"/>
            <w:left w:val="none" w:sz="0" w:space="0" w:color="auto"/>
            <w:bottom w:val="none" w:sz="0" w:space="0" w:color="auto"/>
            <w:right w:val="none" w:sz="0" w:space="0" w:color="auto"/>
          </w:divBdr>
        </w:div>
      </w:divsChild>
    </w:div>
    <w:div w:id="663582170">
      <w:bodyDiv w:val="1"/>
      <w:marLeft w:val="0"/>
      <w:marRight w:val="0"/>
      <w:marTop w:val="0"/>
      <w:marBottom w:val="0"/>
      <w:divBdr>
        <w:top w:val="none" w:sz="0" w:space="0" w:color="auto"/>
        <w:left w:val="none" w:sz="0" w:space="0" w:color="auto"/>
        <w:bottom w:val="none" w:sz="0" w:space="0" w:color="auto"/>
        <w:right w:val="none" w:sz="0" w:space="0" w:color="auto"/>
      </w:divBdr>
      <w:divsChild>
        <w:div w:id="815609757">
          <w:marLeft w:val="0"/>
          <w:marRight w:val="0"/>
          <w:marTop w:val="0"/>
          <w:marBottom w:val="0"/>
          <w:divBdr>
            <w:top w:val="none" w:sz="0" w:space="0" w:color="auto"/>
            <w:left w:val="none" w:sz="0" w:space="0" w:color="auto"/>
            <w:bottom w:val="none" w:sz="0" w:space="0" w:color="auto"/>
            <w:right w:val="none" w:sz="0" w:space="0" w:color="auto"/>
          </w:divBdr>
        </w:div>
      </w:divsChild>
    </w:div>
    <w:div w:id="667906326">
      <w:bodyDiv w:val="1"/>
      <w:marLeft w:val="0"/>
      <w:marRight w:val="0"/>
      <w:marTop w:val="0"/>
      <w:marBottom w:val="0"/>
      <w:divBdr>
        <w:top w:val="none" w:sz="0" w:space="0" w:color="auto"/>
        <w:left w:val="none" w:sz="0" w:space="0" w:color="auto"/>
        <w:bottom w:val="none" w:sz="0" w:space="0" w:color="auto"/>
        <w:right w:val="none" w:sz="0" w:space="0" w:color="auto"/>
      </w:divBdr>
    </w:div>
    <w:div w:id="671177994">
      <w:bodyDiv w:val="1"/>
      <w:marLeft w:val="0"/>
      <w:marRight w:val="0"/>
      <w:marTop w:val="0"/>
      <w:marBottom w:val="0"/>
      <w:divBdr>
        <w:top w:val="none" w:sz="0" w:space="0" w:color="auto"/>
        <w:left w:val="none" w:sz="0" w:space="0" w:color="auto"/>
        <w:bottom w:val="none" w:sz="0" w:space="0" w:color="auto"/>
        <w:right w:val="none" w:sz="0" w:space="0" w:color="auto"/>
      </w:divBdr>
      <w:divsChild>
        <w:div w:id="681008386">
          <w:marLeft w:val="0"/>
          <w:marRight w:val="0"/>
          <w:marTop w:val="0"/>
          <w:marBottom w:val="0"/>
          <w:divBdr>
            <w:top w:val="none" w:sz="0" w:space="0" w:color="auto"/>
            <w:left w:val="none" w:sz="0" w:space="0" w:color="auto"/>
            <w:bottom w:val="none" w:sz="0" w:space="0" w:color="auto"/>
            <w:right w:val="none" w:sz="0" w:space="0" w:color="auto"/>
          </w:divBdr>
        </w:div>
      </w:divsChild>
    </w:div>
    <w:div w:id="697512824">
      <w:bodyDiv w:val="1"/>
      <w:marLeft w:val="0"/>
      <w:marRight w:val="0"/>
      <w:marTop w:val="0"/>
      <w:marBottom w:val="0"/>
      <w:divBdr>
        <w:top w:val="none" w:sz="0" w:space="0" w:color="auto"/>
        <w:left w:val="none" w:sz="0" w:space="0" w:color="auto"/>
        <w:bottom w:val="none" w:sz="0" w:space="0" w:color="auto"/>
        <w:right w:val="none" w:sz="0" w:space="0" w:color="auto"/>
      </w:divBdr>
      <w:divsChild>
        <w:div w:id="680469304">
          <w:marLeft w:val="0"/>
          <w:marRight w:val="0"/>
          <w:marTop w:val="0"/>
          <w:marBottom w:val="0"/>
          <w:divBdr>
            <w:top w:val="none" w:sz="0" w:space="0" w:color="auto"/>
            <w:left w:val="none" w:sz="0" w:space="0" w:color="auto"/>
            <w:bottom w:val="none" w:sz="0" w:space="0" w:color="auto"/>
            <w:right w:val="none" w:sz="0" w:space="0" w:color="auto"/>
          </w:divBdr>
        </w:div>
        <w:div w:id="1021856594">
          <w:marLeft w:val="0"/>
          <w:marRight w:val="0"/>
          <w:marTop w:val="0"/>
          <w:marBottom w:val="0"/>
          <w:divBdr>
            <w:top w:val="none" w:sz="0" w:space="0" w:color="auto"/>
            <w:left w:val="none" w:sz="0" w:space="0" w:color="auto"/>
            <w:bottom w:val="none" w:sz="0" w:space="0" w:color="auto"/>
            <w:right w:val="none" w:sz="0" w:space="0" w:color="auto"/>
          </w:divBdr>
        </w:div>
      </w:divsChild>
    </w:div>
    <w:div w:id="851799352">
      <w:bodyDiv w:val="1"/>
      <w:marLeft w:val="0"/>
      <w:marRight w:val="0"/>
      <w:marTop w:val="0"/>
      <w:marBottom w:val="0"/>
      <w:divBdr>
        <w:top w:val="none" w:sz="0" w:space="0" w:color="auto"/>
        <w:left w:val="none" w:sz="0" w:space="0" w:color="auto"/>
        <w:bottom w:val="none" w:sz="0" w:space="0" w:color="auto"/>
        <w:right w:val="none" w:sz="0" w:space="0" w:color="auto"/>
      </w:divBdr>
      <w:divsChild>
        <w:div w:id="545144617">
          <w:marLeft w:val="0"/>
          <w:marRight w:val="0"/>
          <w:marTop w:val="0"/>
          <w:marBottom w:val="0"/>
          <w:divBdr>
            <w:top w:val="none" w:sz="0" w:space="0" w:color="auto"/>
            <w:left w:val="none" w:sz="0" w:space="0" w:color="auto"/>
            <w:bottom w:val="none" w:sz="0" w:space="0" w:color="auto"/>
            <w:right w:val="none" w:sz="0" w:space="0" w:color="auto"/>
          </w:divBdr>
        </w:div>
      </w:divsChild>
    </w:div>
    <w:div w:id="962736481">
      <w:bodyDiv w:val="1"/>
      <w:marLeft w:val="0"/>
      <w:marRight w:val="0"/>
      <w:marTop w:val="0"/>
      <w:marBottom w:val="0"/>
      <w:divBdr>
        <w:top w:val="none" w:sz="0" w:space="0" w:color="auto"/>
        <w:left w:val="none" w:sz="0" w:space="0" w:color="auto"/>
        <w:bottom w:val="none" w:sz="0" w:space="0" w:color="auto"/>
        <w:right w:val="none" w:sz="0" w:space="0" w:color="auto"/>
      </w:divBdr>
      <w:divsChild>
        <w:div w:id="1806698545">
          <w:marLeft w:val="0"/>
          <w:marRight w:val="0"/>
          <w:marTop w:val="0"/>
          <w:marBottom w:val="0"/>
          <w:divBdr>
            <w:top w:val="none" w:sz="0" w:space="0" w:color="auto"/>
            <w:left w:val="none" w:sz="0" w:space="0" w:color="auto"/>
            <w:bottom w:val="none" w:sz="0" w:space="0" w:color="auto"/>
            <w:right w:val="none" w:sz="0" w:space="0" w:color="auto"/>
          </w:divBdr>
        </w:div>
      </w:divsChild>
    </w:div>
    <w:div w:id="1004630473">
      <w:bodyDiv w:val="1"/>
      <w:marLeft w:val="0"/>
      <w:marRight w:val="0"/>
      <w:marTop w:val="0"/>
      <w:marBottom w:val="0"/>
      <w:divBdr>
        <w:top w:val="none" w:sz="0" w:space="0" w:color="auto"/>
        <w:left w:val="none" w:sz="0" w:space="0" w:color="auto"/>
        <w:bottom w:val="none" w:sz="0" w:space="0" w:color="auto"/>
        <w:right w:val="none" w:sz="0" w:space="0" w:color="auto"/>
      </w:divBdr>
    </w:div>
    <w:div w:id="1112937953">
      <w:bodyDiv w:val="1"/>
      <w:marLeft w:val="0"/>
      <w:marRight w:val="0"/>
      <w:marTop w:val="0"/>
      <w:marBottom w:val="0"/>
      <w:divBdr>
        <w:top w:val="none" w:sz="0" w:space="0" w:color="auto"/>
        <w:left w:val="none" w:sz="0" w:space="0" w:color="auto"/>
        <w:bottom w:val="none" w:sz="0" w:space="0" w:color="auto"/>
        <w:right w:val="none" w:sz="0" w:space="0" w:color="auto"/>
      </w:divBdr>
    </w:div>
    <w:div w:id="1162232879">
      <w:bodyDiv w:val="1"/>
      <w:marLeft w:val="0"/>
      <w:marRight w:val="0"/>
      <w:marTop w:val="0"/>
      <w:marBottom w:val="0"/>
      <w:divBdr>
        <w:top w:val="none" w:sz="0" w:space="0" w:color="auto"/>
        <w:left w:val="none" w:sz="0" w:space="0" w:color="auto"/>
        <w:bottom w:val="none" w:sz="0" w:space="0" w:color="auto"/>
        <w:right w:val="none" w:sz="0" w:space="0" w:color="auto"/>
      </w:divBdr>
    </w:div>
    <w:div w:id="1206215004">
      <w:bodyDiv w:val="1"/>
      <w:marLeft w:val="0"/>
      <w:marRight w:val="0"/>
      <w:marTop w:val="0"/>
      <w:marBottom w:val="0"/>
      <w:divBdr>
        <w:top w:val="none" w:sz="0" w:space="0" w:color="auto"/>
        <w:left w:val="none" w:sz="0" w:space="0" w:color="auto"/>
        <w:bottom w:val="none" w:sz="0" w:space="0" w:color="auto"/>
        <w:right w:val="none" w:sz="0" w:space="0" w:color="auto"/>
      </w:divBdr>
      <w:divsChild>
        <w:div w:id="260649272">
          <w:marLeft w:val="0"/>
          <w:marRight w:val="0"/>
          <w:marTop w:val="0"/>
          <w:marBottom w:val="0"/>
          <w:divBdr>
            <w:top w:val="none" w:sz="0" w:space="0" w:color="auto"/>
            <w:left w:val="none" w:sz="0" w:space="0" w:color="auto"/>
            <w:bottom w:val="none" w:sz="0" w:space="0" w:color="auto"/>
            <w:right w:val="none" w:sz="0" w:space="0" w:color="auto"/>
          </w:divBdr>
          <w:divsChild>
            <w:div w:id="523984232">
              <w:marLeft w:val="0"/>
              <w:marRight w:val="0"/>
              <w:marTop w:val="0"/>
              <w:marBottom w:val="0"/>
              <w:divBdr>
                <w:top w:val="none" w:sz="0" w:space="0" w:color="auto"/>
                <w:left w:val="none" w:sz="0" w:space="0" w:color="auto"/>
                <w:bottom w:val="none" w:sz="0" w:space="0" w:color="auto"/>
                <w:right w:val="none" w:sz="0" w:space="0" w:color="auto"/>
              </w:divBdr>
              <w:divsChild>
                <w:div w:id="436872596">
                  <w:marLeft w:val="0"/>
                  <w:marRight w:val="0"/>
                  <w:marTop w:val="0"/>
                  <w:marBottom w:val="0"/>
                  <w:divBdr>
                    <w:top w:val="none" w:sz="0" w:space="0" w:color="auto"/>
                    <w:left w:val="none" w:sz="0" w:space="0" w:color="auto"/>
                    <w:bottom w:val="none" w:sz="0" w:space="0" w:color="auto"/>
                    <w:right w:val="none" w:sz="0" w:space="0" w:color="auto"/>
                  </w:divBdr>
                  <w:divsChild>
                    <w:div w:id="437723606">
                      <w:marLeft w:val="0"/>
                      <w:marRight w:val="0"/>
                      <w:marTop w:val="0"/>
                      <w:marBottom w:val="0"/>
                      <w:divBdr>
                        <w:top w:val="none" w:sz="0" w:space="0" w:color="auto"/>
                        <w:left w:val="none" w:sz="0" w:space="0" w:color="auto"/>
                        <w:bottom w:val="none" w:sz="0" w:space="0" w:color="auto"/>
                        <w:right w:val="none" w:sz="0" w:space="0" w:color="auto"/>
                      </w:divBdr>
                      <w:divsChild>
                        <w:div w:id="1767462488">
                          <w:marLeft w:val="0"/>
                          <w:marRight w:val="0"/>
                          <w:marTop w:val="0"/>
                          <w:marBottom w:val="0"/>
                          <w:divBdr>
                            <w:top w:val="none" w:sz="0" w:space="0" w:color="auto"/>
                            <w:left w:val="none" w:sz="0" w:space="0" w:color="auto"/>
                            <w:bottom w:val="none" w:sz="0" w:space="0" w:color="auto"/>
                            <w:right w:val="none" w:sz="0" w:space="0" w:color="auto"/>
                          </w:divBdr>
                          <w:divsChild>
                            <w:div w:id="20356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038089">
          <w:marLeft w:val="0"/>
          <w:marRight w:val="0"/>
          <w:marTop w:val="0"/>
          <w:marBottom w:val="0"/>
          <w:divBdr>
            <w:top w:val="none" w:sz="0" w:space="0" w:color="auto"/>
            <w:left w:val="none" w:sz="0" w:space="0" w:color="auto"/>
            <w:bottom w:val="none" w:sz="0" w:space="0" w:color="auto"/>
            <w:right w:val="none" w:sz="0" w:space="0" w:color="auto"/>
          </w:divBdr>
          <w:divsChild>
            <w:div w:id="1164080335">
              <w:marLeft w:val="0"/>
              <w:marRight w:val="0"/>
              <w:marTop w:val="0"/>
              <w:marBottom w:val="0"/>
              <w:divBdr>
                <w:top w:val="none" w:sz="0" w:space="0" w:color="auto"/>
                <w:left w:val="none" w:sz="0" w:space="0" w:color="auto"/>
                <w:bottom w:val="none" w:sz="0" w:space="0" w:color="auto"/>
                <w:right w:val="none" w:sz="0" w:space="0" w:color="auto"/>
              </w:divBdr>
              <w:divsChild>
                <w:div w:id="1392383116">
                  <w:marLeft w:val="0"/>
                  <w:marRight w:val="0"/>
                  <w:marTop w:val="0"/>
                  <w:marBottom w:val="0"/>
                  <w:divBdr>
                    <w:top w:val="none" w:sz="0" w:space="0" w:color="auto"/>
                    <w:left w:val="none" w:sz="0" w:space="0" w:color="auto"/>
                    <w:bottom w:val="none" w:sz="0" w:space="0" w:color="auto"/>
                    <w:right w:val="none" w:sz="0" w:space="0" w:color="auto"/>
                  </w:divBdr>
                  <w:divsChild>
                    <w:div w:id="13622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017902">
      <w:bodyDiv w:val="1"/>
      <w:marLeft w:val="0"/>
      <w:marRight w:val="0"/>
      <w:marTop w:val="0"/>
      <w:marBottom w:val="0"/>
      <w:divBdr>
        <w:top w:val="none" w:sz="0" w:space="0" w:color="auto"/>
        <w:left w:val="none" w:sz="0" w:space="0" w:color="auto"/>
        <w:bottom w:val="none" w:sz="0" w:space="0" w:color="auto"/>
        <w:right w:val="none" w:sz="0" w:space="0" w:color="auto"/>
      </w:divBdr>
      <w:divsChild>
        <w:div w:id="297229864">
          <w:marLeft w:val="0"/>
          <w:marRight w:val="0"/>
          <w:marTop w:val="0"/>
          <w:marBottom w:val="0"/>
          <w:divBdr>
            <w:top w:val="none" w:sz="0" w:space="0" w:color="auto"/>
            <w:left w:val="none" w:sz="0" w:space="0" w:color="auto"/>
            <w:bottom w:val="none" w:sz="0" w:space="0" w:color="auto"/>
            <w:right w:val="none" w:sz="0" w:space="0" w:color="auto"/>
          </w:divBdr>
        </w:div>
      </w:divsChild>
    </w:div>
    <w:div w:id="1251743341">
      <w:bodyDiv w:val="1"/>
      <w:marLeft w:val="0"/>
      <w:marRight w:val="0"/>
      <w:marTop w:val="0"/>
      <w:marBottom w:val="0"/>
      <w:divBdr>
        <w:top w:val="none" w:sz="0" w:space="0" w:color="auto"/>
        <w:left w:val="none" w:sz="0" w:space="0" w:color="auto"/>
        <w:bottom w:val="none" w:sz="0" w:space="0" w:color="auto"/>
        <w:right w:val="none" w:sz="0" w:space="0" w:color="auto"/>
      </w:divBdr>
      <w:divsChild>
        <w:div w:id="1881241327">
          <w:marLeft w:val="0"/>
          <w:marRight w:val="0"/>
          <w:marTop w:val="0"/>
          <w:marBottom w:val="0"/>
          <w:divBdr>
            <w:top w:val="none" w:sz="0" w:space="0" w:color="auto"/>
            <w:left w:val="none" w:sz="0" w:space="0" w:color="auto"/>
            <w:bottom w:val="none" w:sz="0" w:space="0" w:color="auto"/>
            <w:right w:val="none" w:sz="0" w:space="0" w:color="auto"/>
          </w:divBdr>
        </w:div>
      </w:divsChild>
    </w:div>
    <w:div w:id="1372146558">
      <w:bodyDiv w:val="1"/>
      <w:marLeft w:val="0"/>
      <w:marRight w:val="0"/>
      <w:marTop w:val="0"/>
      <w:marBottom w:val="0"/>
      <w:divBdr>
        <w:top w:val="none" w:sz="0" w:space="0" w:color="auto"/>
        <w:left w:val="none" w:sz="0" w:space="0" w:color="auto"/>
        <w:bottom w:val="none" w:sz="0" w:space="0" w:color="auto"/>
        <w:right w:val="none" w:sz="0" w:space="0" w:color="auto"/>
      </w:divBdr>
      <w:divsChild>
        <w:div w:id="1443525419">
          <w:marLeft w:val="0"/>
          <w:marRight w:val="0"/>
          <w:marTop w:val="0"/>
          <w:marBottom w:val="0"/>
          <w:divBdr>
            <w:top w:val="none" w:sz="0" w:space="0" w:color="auto"/>
            <w:left w:val="none" w:sz="0" w:space="0" w:color="auto"/>
            <w:bottom w:val="none" w:sz="0" w:space="0" w:color="auto"/>
            <w:right w:val="none" w:sz="0" w:space="0" w:color="auto"/>
          </w:divBdr>
        </w:div>
      </w:divsChild>
    </w:div>
    <w:div w:id="1394621641">
      <w:bodyDiv w:val="1"/>
      <w:marLeft w:val="0"/>
      <w:marRight w:val="0"/>
      <w:marTop w:val="0"/>
      <w:marBottom w:val="0"/>
      <w:divBdr>
        <w:top w:val="none" w:sz="0" w:space="0" w:color="auto"/>
        <w:left w:val="none" w:sz="0" w:space="0" w:color="auto"/>
        <w:bottom w:val="none" w:sz="0" w:space="0" w:color="auto"/>
        <w:right w:val="none" w:sz="0" w:space="0" w:color="auto"/>
      </w:divBdr>
      <w:divsChild>
        <w:div w:id="1581332729">
          <w:marLeft w:val="0"/>
          <w:marRight w:val="0"/>
          <w:marTop w:val="0"/>
          <w:marBottom w:val="0"/>
          <w:divBdr>
            <w:top w:val="none" w:sz="0" w:space="0" w:color="auto"/>
            <w:left w:val="none" w:sz="0" w:space="0" w:color="auto"/>
            <w:bottom w:val="none" w:sz="0" w:space="0" w:color="auto"/>
            <w:right w:val="none" w:sz="0" w:space="0" w:color="auto"/>
          </w:divBdr>
        </w:div>
      </w:divsChild>
    </w:div>
    <w:div w:id="1631327371">
      <w:bodyDiv w:val="1"/>
      <w:marLeft w:val="0"/>
      <w:marRight w:val="0"/>
      <w:marTop w:val="0"/>
      <w:marBottom w:val="0"/>
      <w:divBdr>
        <w:top w:val="none" w:sz="0" w:space="0" w:color="auto"/>
        <w:left w:val="none" w:sz="0" w:space="0" w:color="auto"/>
        <w:bottom w:val="none" w:sz="0" w:space="0" w:color="auto"/>
        <w:right w:val="none" w:sz="0" w:space="0" w:color="auto"/>
      </w:divBdr>
      <w:divsChild>
        <w:div w:id="190262714">
          <w:marLeft w:val="0"/>
          <w:marRight w:val="0"/>
          <w:marTop w:val="0"/>
          <w:marBottom w:val="0"/>
          <w:divBdr>
            <w:top w:val="none" w:sz="0" w:space="0" w:color="auto"/>
            <w:left w:val="none" w:sz="0" w:space="0" w:color="auto"/>
            <w:bottom w:val="none" w:sz="0" w:space="0" w:color="auto"/>
            <w:right w:val="none" w:sz="0" w:space="0" w:color="auto"/>
          </w:divBdr>
        </w:div>
      </w:divsChild>
    </w:div>
    <w:div w:id="1641350550">
      <w:bodyDiv w:val="1"/>
      <w:marLeft w:val="0"/>
      <w:marRight w:val="0"/>
      <w:marTop w:val="0"/>
      <w:marBottom w:val="0"/>
      <w:divBdr>
        <w:top w:val="none" w:sz="0" w:space="0" w:color="auto"/>
        <w:left w:val="none" w:sz="0" w:space="0" w:color="auto"/>
        <w:bottom w:val="none" w:sz="0" w:space="0" w:color="auto"/>
        <w:right w:val="none" w:sz="0" w:space="0" w:color="auto"/>
      </w:divBdr>
    </w:div>
    <w:div w:id="1707827003">
      <w:bodyDiv w:val="1"/>
      <w:marLeft w:val="0"/>
      <w:marRight w:val="0"/>
      <w:marTop w:val="0"/>
      <w:marBottom w:val="0"/>
      <w:divBdr>
        <w:top w:val="none" w:sz="0" w:space="0" w:color="auto"/>
        <w:left w:val="none" w:sz="0" w:space="0" w:color="auto"/>
        <w:bottom w:val="none" w:sz="0" w:space="0" w:color="auto"/>
        <w:right w:val="none" w:sz="0" w:space="0" w:color="auto"/>
      </w:divBdr>
      <w:divsChild>
        <w:div w:id="1928881835">
          <w:marLeft w:val="0"/>
          <w:marRight w:val="0"/>
          <w:marTop w:val="0"/>
          <w:marBottom w:val="0"/>
          <w:divBdr>
            <w:top w:val="none" w:sz="0" w:space="0" w:color="auto"/>
            <w:left w:val="none" w:sz="0" w:space="0" w:color="auto"/>
            <w:bottom w:val="none" w:sz="0" w:space="0" w:color="auto"/>
            <w:right w:val="none" w:sz="0" w:space="0" w:color="auto"/>
          </w:divBdr>
        </w:div>
      </w:divsChild>
    </w:div>
    <w:div w:id="1991716491">
      <w:bodyDiv w:val="1"/>
      <w:marLeft w:val="0"/>
      <w:marRight w:val="0"/>
      <w:marTop w:val="0"/>
      <w:marBottom w:val="0"/>
      <w:divBdr>
        <w:top w:val="none" w:sz="0" w:space="0" w:color="auto"/>
        <w:left w:val="none" w:sz="0" w:space="0" w:color="auto"/>
        <w:bottom w:val="none" w:sz="0" w:space="0" w:color="auto"/>
        <w:right w:val="none" w:sz="0" w:space="0" w:color="auto"/>
      </w:divBdr>
      <w:divsChild>
        <w:div w:id="491070393">
          <w:marLeft w:val="0"/>
          <w:marRight w:val="0"/>
          <w:marTop w:val="0"/>
          <w:marBottom w:val="0"/>
          <w:divBdr>
            <w:top w:val="none" w:sz="0" w:space="0" w:color="auto"/>
            <w:left w:val="none" w:sz="0" w:space="0" w:color="auto"/>
            <w:bottom w:val="none" w:sz="0" w:space="0" w:color="auto"/>
            <w:right w:val="none" w:sz="0" w:space="0" w:color="auto"/>
          </w:divBdr>
          <w:divsChild>
            <w:div w:id="316959370">
              <w:marLeft w:val="0"/>
              <w:marRight w:val="0"/>
              <w:marTop w:val="0"/>
              <w:marBottom w:val="0"/>
              <w:divBdr>
                <w:top w:val="none" w:sz="0" w:space="0" w:color="auto"/>
                <w:left w:val="none" w:sz="0" w:space="0" w:color="auto"/>
                <w:bottom w:val="none" w:sz="0" w:space="0" w:color="auto"/>
                <w:right w:val="none" w:sz="0" w:space="0" w:color="auto"/>
              </w:divBdr>
            </w:div>
            <w:div w:id="1078358762">
              <w:marLeft w:val="0"/>
              <w:marRight w:val="0"/>
              <w:marTop w:val="0"/>
              <w:marBottom w:val="0"/>
              <w:divBdr>
                <w:top w:val="none" w:sz="0" w:space="0" w:color="auto"/>
                <w:left w:val="none" w:sz="0" w:space="0" w:color="auto"/>
                <w:bottom w:val="none" w:sz="0" w:space="0" w:color="auto"/>
                <w:right w:val="none" w:sz="0" w:space="0" w:color="auto"/>
              </w:divBdr>
            </w:div>
            <w:div w:id="1628508839">
              <w:marLeft w:val="0"/>
              <w:marRight w:val="0"/>
              <w:marTop w:val="0"/>
              <w:marBottom w:val="0"/>
              <w:divBdr>
                <w:top w:val="none" w:sz="0" w:space="0" w:color="auto"/>
                <w:left w:val="none" w:sz="0" w:space="0" w:color="auto"/>
                <w:bottom w:val="none" w:sz="0" w:space="0" w:color="auto"/>
                <w:right w:val="none" w:sz="0" w:space="0" w:color="auto"/>
              </w:divBdr>
            </w:div>
          </w:divsChild>
        </w:div>
        <w:div w:id="674116238">
          <w:marLeft w:val="0"/>
          <w:marRight w:val="0"/>
          <w:marTop w:val="0"/>
          <w:marBottom w:val="0"/>
          <w:divBdr>
            <w:top w:val="none" w:sz="0" w:space="0" w:color="auto"/>
            <w:left w:val="none" w:sz="0" w:space="0" w:color="auto"/>
            <w:bottom w:val="none" w:sz="0" w:space="0" w:color="auto"/>
            <w:right w:val="none" w:sz="0" w:space="0" w:color="auto"/>
          </w:divBdr>
          <w:divsChild>
            <w:div w:id="672028539">
              <w:marLeft w:val="0"/>
              <w:marRight w:val="0"/>
              <w:marTop w:val="0"/>
              <w:marBottom w:val="0"/>
              <w:divBdr>
                <w:top w:val="none" w:sz="0" w:space="0" w:color="auto"/>
                <w:left w:val="none" w:sz="0" w:space="0" w:color="auto"/>
                <w:bottom w:val="none" w:sz="0" w:space="0" w:color="auto"/>
                <w:right w:val="none" w:sz="0" w:space="0" w:color="auto"/>
              </w:divBdr>
            </w:div>
            <w:div w:id="757092790">
              <w:marLeft w:val="0"/>
              <w:marRight w:val="0"/>
              <w:marTop w:val="0"/>
              <w:marBottom w:val="0"/>
              <w:divBdr>
                <w:top w:val="none" w:sz="0" w:space="0" w:color="auto"/>
                <w:left w:val="none" w:sz="0" w:space="0" w:color="auto"/>
                <w:bottom w:val="none" w:sz="0" w:space="0" w:color="auto"/>
                <w:right w:val="none" w:sz="0" w:space="0" w:color="auto"/>
              </w:divBdr>
            </w:div>
            <w:div w:id="1648583277">
              <w:marLeft w:val="0"/>
              <w:marRight w:val="0"/>
              <w:marTop w:val="0"/>
              <w:marBottom w:val="0"/>
              <w:divBdr>
                <w:top w:val="none" w:sz="0" w:space="0" w:color="auto"/>
                <w:left w:val="none" w:sz="0" w:space="0" w:color="auto"/>
                <w:bottom w:val="none" w:sz="0" w:space="0" w:color="auto"/>
                <w:right w:val="none" w:sz="0" w:space="0" w:color="auto"/>
              </w:divBdr>
            </w:div>
          </w:divsChild>
        </w:div>
        <w:div w:id="1908102257">
          <w:marLeft w:val="0"/>
          <w:marRight w:val="0"/>
          <w:marTop w:val="0"/>
          <w:marBottom w:val="0"/>
          <w:divBdr>
            <w:top w:val="none" w:sz="0" w:space="0" w:color="auto"/>
            <w:left w:val="none" w:sz="0" w:space="0" w:color="auto"/>
            <w:bottom w:val="none" w:sz="0" w:space="0" w:color="auto"/>
            <w:right w:val="none" w:sz="0" w:space="0" w:color="auto"/>
          </w:divBdr>
          <w:divsChild>
            <w:div w:id="264580616">
              <w:marLeft w:val="0"/>
              <w:marRight w:val="0"/>
              <w:marTop w:val="0"/>
              <w:marBottom w:val="0"/>
              <w:divBdr>
                <w:top w:val="none" w:sz="0" w:space="0" w:color="auto"/>
                <w:left w:val="none" w:sz="0" w:space="0" w:color="auto"/>
                <w:bottom w:val="none" w:sz="0" w:space="0" w:color="auto"/>
                <w:right w:val="none" w:sz="0" w:space="0" w:color="auto"/>
              </w:divBdr>
            </w:div>
          </w:divsChild>
        </w:div>
        <w:div w:id="2002615159">
          <w:marLeft w:val="0"/>
          <w:marRight w:val="0"/>
          <w:marTop w:val="0"/>
          <w:marBottom w:val="0"/>
          <w:divBdr>
            <w:top w:val="none" w:sz="0" w:space="0" w:color="auto"/>
            <w:left w:val="none" w:sz="0" w:space="0" w:color="auto"/>
            <w:bottom w:val="none" w:sz="0" w:space="0" w:color="auto"/>
            <w:right w:val="none" w:sz="0" w:space="0" w:color="auto"/>
          </w:divBdr>
          <w:divsChild>
            <w:div w:id="181020082">
              <w:marLeft w:val="0"/>
              <w:marRight w:val="0"/>
              <w:marTop w:val="0"/>
              <w:marBottom w:val="0"/>
              <w:divBdr>
                <w:top w:val="none" w:sz="0" w:space="0" w:color="auto"/>
                <w:left w:val="none" w:sz="0" w:space="0" w:color="auto"/>
                <w:bottom w:val="none" w:sz="0" w:space="0" w:color="auto"/>
                <w:right w:val="none" w:sz="0" w:space="0" w:color="auto"/>
              </w:divBdr>
            </w:div>
            <w:div w:id="658072217">
              <w:marLeft w:val="0"/>
              <w:marRight w:val="0"/>
              <w:marTop w:val="0"/>
              <w:marBottom w:val="0"/>
              <w:divBdr>
                <w:top w:val="none" w:sz="0" w:space="0" w:color="auto"/>
                <w:left w:val="none" w:sz="0" w:space="0" w:color="auto"/>
                <w:bottom w:val="none" w:sz="0" w:space="0" w:color="auto"/>
                <w:right w:val="none" w:sz="0" w:space="0" w:color="auto"/>
              </w:divBdr>
            </w:div>
            <w:div w:id="946044486">
              <w:marLeft w:val="0"/>
              <w:marRight w:val="0"/>
              <w:marTop w:val="0"/>
              <w:marBottom w:val="0"/>
              <w:divBdr>
                <w:top w:val="none" w:sz="0" w:space="0" w:color="auto"/>
                <w:left w:val="none" w:sz="0" w:space="0" w:color="auto"/>
                <w:bottom w:val="none" w:sz="0" w:space="0" w:color="auto"/>
                <w:right w:val="none" w:sz="0" w:space="0" w:color="auto"/>
              </w:divBdr>
            </w:div>
          </w:divsChild>
        </w:div>
        <w:div w:id="2136170507">
          <w:marLeft w:val="0"/>
          <w:marRight w:val="0"/>
          <w:marTop w:val="0"/>
          <w:marBottom w:val="0"/>
          <w:divBdr>
            <w:top w:val="none" w:sz="0" w:space="0" w:color="auto"/>
            <w:left w:val="none" w:sz="0" w:space="0" w:color="auto"/>
            <w:bottom w:val="none" w:sz="0" w:space="0" w:color="auto"/>
            <w:right w:val="none" w:sz="0" w:space="0" w:color="auto"/>
          </w:divBdr>
          <w:divsChild>
            <w:div w:id="769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09895">
      <w:bodyDiv w:val="1"/>
      <w:marLeft w:val="0"/>
      <w:marRight w:val="0"/>
      <w:marTop w:val="0"/>
      <w:marBottom w:val="0"/>
      <w:divBdr>
        <w:top w:val="none" w:sz="0" w:space="0" w:color="auto"/>
        <w:left w:val="none" w:sz="0" w:space="0" w:color="auto"/>
        <w:bottom w:val="none" w:sz="0" w:space="0" w:color="auto"/>
        <w:right w:val="none" w:sz="0" w:space="0" w:color="auto"/>
      </w:divBdr>
      <w:divsChild>
        <w:div w:id="1191576376">
          <w:marLeft w:val="0"/>
          <w:marRight w:val="0"/>
          <w:marTop w:val="0"/>
          <w:marBottom w:val="0"/>
          <w:divBdr>
            <w:top w:val="none" w:sz="0" w:space="0" w:color="auto"/>
            <w:left w:val="none" w:sz="0" w:space="0" w:color="auto"/>
            <w:bottom w:val="none" w:sz="0" w:space="0" w:color="auto"/>
            <w:right w:val="none" w:sz="0" w:space="0" w:color="auto"/>
          </w:divBdr>
        </w:div>
        <w:div w:id="1794865896">
          <w:marLeft w:val="0"/>
          <w:marRight w:val="0"/>
          <w:marTop w:val="0"/>
          <w:marBottom w:val="0"/>
          <w:divBdr>
            <w:top w:val="none" w:sz="0" w:space="0" w:color="auto"/>
            <w:left w:val="none" w:sz="0" w:space="0" w:color="auto"/>
            <w:bottom w:val="none" w:sz="0" w:space="0" w:color="auto"/>
            <w:right w:val="none" w:sz="0" w:space="0" w:color="auto"/>
          </w:divBdr>
          <w:divsChild>
            <w:div w:id="9994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6200">
      <w:bodyDiv w:val="1"/>
      <w:marLeft w:val="0"/>
      <w:marRight w:val="0"/>
      <w:marTop w:val="0"/>
      <w:marBottom w:val="0"/>
      <w:divBdr>
        <w:top w:val="none" w:sz="0" w:space="0" w:color="auto"/>
        <w:left w:val="none" w:sz="0" w:space="0" w:color="auto"/>
        <w:bottom w:val="none" w:sz="0" w:space="0" w:color="auto"/>
        <w:right w:val="none" w:sz="0" w:space="0" w:color="auto"/>
      </w:divBdr>
      <w:divsChild>
        <w:div w:id="136842867">
          <w:marLeft w:val="0"/>
          <w:marRight w:val="0"/>
          <w:marTop w:val="0"/>
          <w:marBottom w:val="0"/>
          <w:divBdr>
            <w:top w:val="none" w:sz="0" w:space="0" w:color="auto"/>
            <w:left w:val="none" w:sz="0" w:space="0" w:color="auto"/>
            <w:bottom w:val="none" w:sz="0" w:space="0" w:color="auto"/>
            <w:right w:val="none" w:sz="0" w:space="0" w:color="auto"/>
          </w:divBdr>
          <w:divsChild>
            <w:div w:id="129371230">
              <w:marLeft w:val="0"/>
              <w:marRight w:val="0"/>
              <w:marTop w:val="0"/>
              <w:marBottom w:val="0"/>
              <w:divBdr>
                <w:top w:val="none" w:sz="0" w:space="0" w:color="auto"/>
                <w:left w:val="none" w:sz="0" w:space="0" w:color="auto"/>
                <w:bottom w:val="none" w:sz="0" w:space="0" w:color="auto"/>
                <w:right w:val="none" w:sz="0" w:space="0" w:color="auto"/>
              </w:divBdr>
            </w:div>
            <w:div w:id="1274433081">
              <w:marLeft w:val="0"/>
              <w:marRight w:val="0"/>
              <w:marTop w:val="0"/>
              <w:marBottom w:val="0"/>
              <w:divBdr>
                <w:top w:val="none" w:sz="0" w:space="0" w:color="auto"/>
                <w:left w:val="none" w:sz="0" w:space="0" w:color="auto"/>
                <w:bottom w:val="none" w:sz="0" w:space="0" w:color="auto"/>
                <w:right w:val="none" w:sz="0" w:space="0" w:color="auto"/>
              </w:divBdr>
            </w:div>
            <w:div w:id="1971857783">
              <w:marLeft w:val="0"/>
              <w:marRight w:val="0"/>
              <w:marTop w:val="0"/>
              <w:marBottom w:val="0"/>
              <w:divBdr>
                <w:top w:val="none" w:sz="0" w:space="0" w:color="auto"/>
                <w:left w:val="none" w:sz="0" w:space="0" w:color="auto"/>
                <w:bottom w:val="none" w:sz="0" w:space="0" w:color="auto"/>
                <w:right w:val="none" w:sz="0" w:space="0" w:color="auto"/>
              </w:divBdr>
            </w:div>
          </w:divsChild>
        </w:div>
        <w:div w:id="527573161">
          <w:marLeft w:val="0"/>
          <w:marRight w:val="0"/>
          <w:marTop w:val="0"/>
          <w:marBottom w:val="0"/>
          <w:divBdr>
            <w:top w:val="none" w:sz="0" w:space="0" w:color="auto"/>
            <w:left w:val="none" w:sz="0" w:space="0" w:color="auto"/>
            <w:bottom w:val="none" w:sz="0" w:space="0" w:color="auto"/>
            <w:right w:val="none" w:sz="0" w:space="0" w:color="auto"/>
          </w:divBdr>
          <w:divsChild>
            <w:div w:id="1371416705">
              <w:marLeft w:val="0"/>
              <w:marRight w:val="0"/>
              <w:marTop w:val="0"/>
              <w:marBottom w:val="0"/>
              <w:divBdr>
                <w:top w:val="none" w:sz="0" w:space="0" w:color="auto"/>
                <w:left w:val="none" w:sz="0" w:space="0" w:color="auto"/>
                <w:bottom w:val="none" w:sz="0" w:space="0" w:color="auto"/>
                <w:right w:val="none" w:sz="0" w:space="0" w:color="auto"/>
              </w:divBdr>
            </w:div>
            <w:div w:id="1780371995">
              <w:marLeft w:val="0"/>
              <w:marRight w:val="0"/>
              <w:marTop w:val="0"/>
              <w:marBottom w:val="0"/>
              <w:divBdr>
                <w:top w:val="none" w:sz="0" w:space="0" w:color="auto"/>
                <w:left w:val="none" w:sz="0" w:space="0" w:color="auto"/>
                <w:bottom w:val="none" w:sz="0" w:space="0" w:color="auto"/>
                <w:right w:val="none" w:sz="0" w:space="0" w:color="auto"/>
              </w:divBdr>
            </w:div>
            <w:div w:id="1823740580">
              <w:marLeft w:val="0"/>
              <w:marRight w:val="0"/>
              <w:marTop w:val="0"/>
              <w:marBottom w:val="0"/>
              <w:divBdr>
                <w:top w:val="none" w:sz="0" w:space="0" w:color="auto"/>
                <w:left w:val="none" w:sz="0" w:space="0" w:color="auto"/>
                <w:bottom w:val="none" w:sz="0" w:space="0" w:color="auto"/>
                <w:right w:val="none" w:sz="0" w:space="0" w:color="auto"/>
              </w:divBdr>
            </w:div>
          </w:divsChild>
        </w:div>
        <w:div w:id="751439699">
          <w:marLeft w:val="0"/>
          <w:marRight w:val="0"/>
          <w:marTop w:val="0"/>
          <w:marBottom w:val="0"/>
          <w:divBdr>
            <w:top w:val="none" w:sz="0" w:space="0" w:color="auto"/>
            <w:left w:val="none" w:sz="0" w:space="0" w:color="auto"/>
            <w:bottom w:val="none" w:sz="0" w:space="0" w:color="auto"/>
            <w:right w:val="none" w:sz="0" w:space="0" w:color="auto"/>
          </w:divBdr>
          <w:divsChild>
            <w:div w:id="1336299647">
              <w:marLeft w:val="0"/>
              <w:marRight w:val="0"/>
              <w:marTop w:val="0"/>
              <w:marBottom w:val="0"/>
              <w:divBdr>
                <w:top w:val="none" w:sz="0" w:space="0" w:color="auto"/>
                <w:left w:val="none" w:sz="0" w:space="0" w:color="auto"/>
                <w:bottom w:val="none" w:sz="0" w:space="0" w:color="auto"/>
                <w:right w:val="none" w:sz="0" w:space="0" w:color="auto"/>
              </w:divBdr>
            </w:div>
          </w:divsChild>
        </w:div>
        <w:div w:id="1854878168">
          <w:marLeft w:val="0"/>
          <w:marRight w:val="0"/>
          <w:marTop w:val="0"/>
          <w:marBottom w:val="0"/>
          <w:divBdr>
            <w:top w:val="none" w:sz="0" w:space="0" w:color="auto"/>
            <w:left w:val="none" w:sz="0" w:space="0" w:color="auto"/>
            <w:bottom w:val="none" w:sz="0" w:space="0" w:color="auto"/>
            <w:right w:val="none" w:sz="0" w:space="0" w:color="auto"/>
          </w:divBdr>
          <w:divsChild>
            <w:div w:id="754594811">
              <w:marLeft w:val="0"/>
              <w:marRight w:val="0"/>
              <w:marTop w:val="0"/>
              <w:marBottom w:val="0"/>
              <w:divBdr>
                <w:top w:val="none" w:sz="0" w:space="0" w:color="auto"/>
                <w:left w:val="none" w:sz="0" w:space="0" w:color="auto"/>
                <w:bottom w:val="none" w:sz="0" w:space="0" w:color="auto"/>
                <w:right w:val="none" w:sz="0" w:space="0" w:color="auto"/>
              </w:divBdr>
            </w:div>
            <w:div w:id="954365466">
              <w:marLeft w:val="0"/>
              <w:marRight w:val="0"/>
              <w:marTop w:val="0"/>
              <w:marBottom w:val="0"/>
              <w:divBdr>
                <w:top w:val="none" w:sz="0" w:space="0" w:color="auto"/>
                <w:left w:val="none" w:sz="0" w:space="0" w:color="auto"/>
                <w:bottom w:val="none" w:sz="0" w:space="0" w:color="auto"/>
                <w:right w:val="none" w:sz="0" w:space="0" w:color="auto"/>
              </w:divBdr>
            </w:div>
            <w:div w:id="1636982732">
              <w:marLeft w:val="0"/>
              <w:marRight w:val="0"/>
              <w:marTop w:val="0"/>
              <w:marBottom w:val="0"/>
              <w:divBdr>
                <w:top w:val="none" w:sz="0" w:space="0" w:color="auto"/>
                <w:left w:val="none" w:sz="0" w:space="0" w:color="auto"/>
                <w:bottom w:val="none" w:sz="0" w:space="0" w:color="auto"/>
                <w:right w:val="none" w:sz="0" w:space="0" w:color="auto"/>
              </w:divBdr>
            </w:div>
          </w:divsChild>
        </w:div>
        <w:div w:id="1954239796">
          <w:marLeft w:val="0"/>
          <w:marRight w:val="0"/>
          <w:marTop w:val="0"/>
          <w:marBottom w:val="0"/>
          <w:divBdr>
            <w:top w:val="none" w:sz="0" w:space="0" w:color="auto"/>
            <w:left w:val="none" w:sz="0" w:space="0" w:color="auto"/>
            <w:bottom w:val="none" w:sz="0" w:space="0" w:color="auto"/>
            <w:right w:val="none" w:sz="0" w:space="0" w:color="auto"/>
          </w:divBdr>
          <w:divsChild>
            <w:div w:id="2882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0940">
      <w:bodyDiv w:val="1"/>
      <w:marLeft w:val="0"/>
      <w:marRight w:val="0"/>
      <w:marTop w:val="0"/>
      <w:marBottom w:val="0"/>
      <w:divBdr>
        <w:top w:val="none" w:sz="0" w:space="0" w:color="auto"/>
        <w:left w:val="none" w:sz="0" w:space="0" w:color="auto"/>
        <w:bottom w:val="none" w:sz="0" w:space="0" w:color="auto"/>
        <w:right w:val="none" w:sz="0" w:space="0" w:color="auto"/>
      </w:divBdr>
      <w:divsChild>
        <w:div w:id="1743522306">
          <w:marLeft w:val="0"/>
          <w:marRight w:val="0"/>
          <w:marTop w:val="0"/>
          <w:marBottom w:val="0"/>
          <w:divBdr>
            <w:top w:val="none" w:sz="0" w:space="0" w:color="auto"/>
            <w:left w:val="none" w:sz="0" w:space="0" w:color="auto"/>
            <w:bottom w:val="none" w:sz="0" w:space="0" w:color="auto"/>
            <w:right w:val="none" w:sz="0" w:space="0" w:color="auto"/>
          </w:divBdr>
        </w:div>
      </w:divsChild>
    </w:div>
    <w:div w:id="2075007811">
      <w:bodyDiv w:val="1"/>
      <w:marLeft w:val="0"/>
      <w:marRight w:val="0"/>
      <w:marTop w:val="0"/>
      <w:marBottom w:val="0"/>
      <w:divBdr>
        <w:top w:val="none" w:sz="0" w:space="0" w:color="auto"/>
        <w:left w:val="none" w:sz="0" w:space="0" w:color="auto"/>
        <w:bottom w:val="none" w:sz="0" w:space="0" w:color="auto"/>
        <w:right w:val="none" w:sz="0" w:space="0" w:color="auto"/>
      </w:divBdr>
      <w:divsChild>
        <w:div w:id="225382247">
          <w:marLeft w:val="0"/>
          <w:marRight w:val="0"/>
          <w:marTop w:val="0"/>
          <w:marBottom w:val="0"/>
          <w:divBdr>
            <w:top w:val="none" w:sz="0" w:space="0" w:color="auto"/>
            <w:left w:val="none" w:sz="0" w:space="0" w:color="auto"/>
            <w:bottom w:val="none" w:sz="0" w:space="0" w:color="auto"/>
            <w:right w:val="none" w:sz="0" w:space="0" w:color="auto"/>
          </w:divBdr>
        </w:div>
      </w:divsChild>
    </w:div>
    <w:div w:id="2102558466">
      <w:bodyDiv w:val="1"/>
      <w:marLeft w:val="0"/>
      <w:marRight w:val="0"/>
      <w:marTop w:val="0"/>
      <w:marBottom w:val="0"/>
      <w:divBdr>
        <w:top w:val="none" w:sz="0" w:space="0" w:color="auto"/>
        <w:left w:val="none" w:sz="0" w:space="0" w:color="auto"/>
        <w:bottom w:val="none" w:sz="0" w:space="0" w:color="auto"/>
        <w:right w:val="none" w:sz="0" w:space="0" w:color="auto"/>
      </w:divBdr>
      <w:divsChild>
        <w:div w:id="1304193051">
          <w:marLeft w:val="0"/>
          <w:marRight w:val="0"/>
          <w:marTop w:val="0"/>
          <w:marBottom w:val="0"/>
          <w:divBdr>
            <w:top w:val="none" w:sz="0" w:space="0" w:color="auto"/>
            <w:left w:val="none" w:sz="0" w:space="0" w:color="auto"/>
            <w:bottom w:val="none" w:sz="0" w:space="0" w:color="auto"/>
            <w:right w:val="none" w:sz="0" w:space="0" w:color="auto"/>
          </w:divBdr>
        </w:div>
      </w:divsChild>
    </w:div>
    <w:div w:id="2128623393">
      <w:bodyDiv w:val="1"/>
      <w:marLeft w:val="0"/>
      <w:marRight w:val="0"/>
      <w:marTop w:val="0"/>
      <w:marBottom w:val="0"/>
      <w:divBdr>
        <w:top w:val="none" w:sz="0" w:space="0" w:color="auto"/>
        <w:left w:val="none" w:sz="0" w:space="0" w:color="auto"/>
        <w:bottom w:val="none" w:sz="0" w:space="0" w:color="auto"/>
        <w:right w:val="none" w:sz="0" w:space="0" w:color="auto"/>
      </w:divBdr>
      <w:divsChild>
        <w:div w:id="12167000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ECOTVET\08.PR\05.%20PR%20products\Event%20PR%20package\2019_10th%20RPD\Word%20template\10th%20RPD_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2024-05-03T00:00:00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4BB3ADA16F5CF42A17A30A0C44363AC" ma:contentTypeVersion="14" ma:contentTypeDescription="Ein neues Dokument erstellen." ma:contentTypeScope="" ma:versionID="e0a9bd64d074d6e29c0b78b3af905cd1">
  <xsd:schema xmlns:xsd="http://www.w3.org/2001/XMLSchema" xmlns:xs="http://www.w3.org/2001/XMLSchema" xmlns:p="http://schemas.microsoft.com/office/2006/metadata/properties" xmlns:ns2="8cbaee50-3f96-4133-a499-af36e2ff8918" xmlns:ns3="1cfad844-3db3-41e5-89a4-428e329e7e22" targetNamespace="http://schemas.microsoft.com/office/2006/metadata/properties" ma:root="true" ma:fieldsID="c486b07de39a7e080261298e7b286cda" ns2:_="" ns3:_="">
    <xsd:import namespace="8cbaee50-3f96-4133-a499-af36e2ff8918"/>
    <xsd:import namespace="1cfad844-3db3-41e5-89a4-428e329e7e2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aee50-3f96-4133-a499-af36e2ff891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f2003db4-0f8f-4ed1-be65-fbc2be695151}" ma:internalName="TaxCatchAll" ma:showField="CatchAllData" ma:web="8cbaee50-3f96-4133-a499-af36e2ff8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fad844-3db3-41e5-89a4-428e329e7e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fad844-3db3-41e5-89a4-428e329e7e22">
      <Terms xmlns="http://schemas.microsoft.com/office/infopath/2007/PartnerControls"/>
    </lcf76f155ced4ddcb4097134ff3c332f>
    <TaxCatchAll xmlns="8cbaee50-3f96-4133-a499-af36e2ff8918" xsi:nil="true"/>
    <SharedWithUsers xmlns="8cbaee50-3f96-4133-a499-af36e2ff8918">
      <UserInfo>
        <DisplayName>Nierenkoether, Mijako GIZ</DisplayName>
        <AccountId>19</AccountId>
        <AccountType/>
      </UserInfo>
      <UserInfo>
        <DisplayName>Ackermann, Rebecca GIZ</DisplayName>
        <AccountId>11</AccountId>
        <AccountType/>
      </UserInfo>
      <UserInfo>
        <DisplayName>Riebandt, Merle Clara GIZ</DisplayName>
        <AccountId>28</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ED350F-93F8-4188-97FE-AD87232FE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aee50-3f96-4133-a499-af36e2ff8918"/>
    <ds:schemaRef ds:uri="1cfad844-3db3-41e5-89a4-428e329e7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31B2D-FADC-41F0-84F0-8358BD3C8F12}">
  <ds:schemaRefs>
    <ds:schemaRef ds:uri="http://schemas.microsoft.com/sharepoint/v3/contenttype/forms"/>
  </ds:schemaRefs>
</ds:datastoreItem>
</file>

<file path=customXml/itemProps4.xml><?xml version="1.0" encoding="utf-8"?>
<ds:datastoreItem xmlns:ds="http://schemas.openxmlformats.org/officeDocument/2006/customXml" ds:itemID="{3289E7A8-A899-48C6-AD13-801FFEDE76C7}">
  <ds:schemaRefs>
    <ds:schemaRef ds:uri="http://schemas.microsoft.com/office/2006/metadata/properties"/>
    <ds:schemaRef ds:uri="http://schemas.microsoft.com/office/infopath/2007/PartnerControls"/>
    <ds:schemaRef ds:uri="1cfad844-3db3-41e5-89a4-428e329e7e22"/>
    <ds:schemaRef ds:uri="8cbaee50-3f96-4133-a499-af36e2ff8918"/>
  </ds:schemaRefs>
</ds:datastoreItem>
</file>

<file path=customXml/itemProps5.xml><?xml version="1.0" encoding="utf-8"?>
<ds:datastoreItem xmlns:ds="http://schemas.openxmlformats.org/officeDocument/2006/customXml" ds:itemID="{06ECD0AC-92DC-46DE-8ABC-40B6CA51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10th RPD_Word template.dotx</Template>
  <TotalTime>0</TotalTime>
  <Pages>1</Pages>
  <Words>971</Words>
  <Characters>5541</Characters>
  <Application>Microsoft Office Word</Application>
  <DocSecurity>4</DocSecurity>
  <Lines>46</Lines>
  <Paragraphs>12</Paragraphs>
  <ScaleCrop>false</ScaleCrop>
  <Company>Solution Wizard Co., Ltd.</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BTR Dialogue</dc:title>
  <dc:subject>Global BTR Dialigue</dc:subject>
  <dc:creator>Mijako Nierenkoether</dc:creator>
  <cp:keywords/>
  <dc:description/>
  <cp:lastModifiedBy>Nierenkoether, Mijako GIZ</cp:lastModifiedBy>
  <cp:revision>113</cp:revision>
  <cp:lastPrinted>2021-09-22T22:30:00Z</cp:lastPrinted>
  <dcterms:created xsi:type="dcterms:W3CDTF">2024-04-19T22:21:00Z</dcterms:created>
  <dcterms:modified xsi:type="dcterms:W3CDTF">2024-05-13T17:07:00Z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0x010100C4BB3ADA16F5CF42A17A30A0C44363AC</vt:lpwstr>
  </property>
  <property fmtid="{D5CDD505-2E9C-101B-9397-08002B2CF9AE}" pid="3" name="MediaServiceImageTags">
    <vt:lpwstr/>
  </property>
</Properties>
</file>